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C46743" w:rsidRPr="004034CF" w14:paraId="434B1210" w14:textId="77777777" w:rsidTr="007144CC">
        <w:tc>
          <w:tcPr>
            <w:tcW w:w="9524" w:type="dxa"/>
            <w:tcMar>
              <w:top w:w="198" w:type="dxa"/>
            </w:tcMar>
          </w:tcPr>
          <w:p w14:paraId="194D3DDD" w14:textId="77777777" w:rsidR="00696EBB" w:rsidRPr="004034CF" w:rsidRDefault="00C223B1" w:rsidP="001B2C21">
            <w:pPr>
              <w:pStyle w:val="headlineheader"/>
              <w:spacing w:before="100" w:beforeAutospacing="1" w:after="100" w:afterAutospacing="1" w:line="276" w:lineRule="auto"/>
              <w:jc w:val="center"/>
              <w:rPr>
                <w:rFonts w:asciiTheme="minorHAnsi" w:hAnsiTheme="minorHAnsi" w:cstheme="minorHAnsi"/>
                <w:color w:val="000000" w:themeColor="text1"/>
                <w:sz w:val="36"/>
                <w:szCs w:val="36"/>
              </w:rPr>
            </w:pPr>
            <w:sdt>
              <w:sdtPr>
                <w:rPr>
                  <w:rFonts w:cstheme="minorHAnsi"/>
                  <w:color w:val="000000" w:themeColor="text1"/>
                  <w:sz w:val="36"/>
                  <w:szCs w:val="36"/>
                </w:rPr>
                <w:alias w:val="Titel"/>
                <w:tag w:val="Titel"/>
                <w:id w:val="32412703"/>
                <w:placeholder>
                  <w:docPart w:val="DD2177B848EC4D8DAAF49E065A155815"/>
                </w:placeholder>
                <w:dataBinding w:prefixMappings="xmlns:ns0='http://purl.org/dc/elements/1.1/' xmlns:ns1='http://schemas.openxmlformats.org/package/2006/metadata/core-properties' " w:xpath="/ns1:coreProperties[1]/ns0:title[1]" w:storeItemID="{6C3C8BC8-F283-45AE-878A-BAB7291924A1}"/>
                <w:text w:multiLine="1"/>
              </w:sdtPr>
              <w:sdtContent>
                <w:r w:rsidR="002B7CB7" w:rsidRPr="004034CF">
                  <w:rPr>
                    <w:rFonts w:cstheme="minorHAnsi"/>
                    <w:color w:val="000000" w:themeColor="text1"/>
                    <w:sz w:val="36"/>
                    <w:szCs w:val="36"/>
                  </w:rPr>
                  <w:t>All TSOs’ proposal for a Methodology for Calculating Scheduled Exchanges resulting from single day-ahead coupling in accordance with Article 43 of the Commission Regulation (EU) 2015/1222 of 24 July 2015 establishing a guideline on capacity allocation and congestion management</w:t>
                </w:r>
              </w:sdtContent>
            </w:sdt>
          </w:p>
        </w:tc>
      </w:tr>
      <w:tr w:rsidR="00C46743" w:rsidRPr="004034CF" w14:paraId="64DD0AF9" w14:textId="77777777" w:rsidTr="007144CC">
        <w:tc>
          <w:tcPr>
            <w:tcW w:w="9524" w:type="dxa"/>
            <w:tcMar>
              <w:top w:w="198" w:type="dxa"/>
            </w:tcMar>
          </w:tcPr>
          <w:p w14:paraId="3200D44B" w14:textId="77777777" w:rsidR="00BF6165" w:rsidRPr="004034CF" w:rsidRDefault="00BF6165" w:rsidP="00E210F0">
            <w:pPr>
              <w:pStyle w:val="headlineheader"/>
              <w:spacing w:before="100" w:beforeAutospacing="1" w:after="100" w:afterAutospacing="1" w:line="276" w:lineRule="auto"/>
              <w:jc w:val="center"/>
              <w:rPr>
                <w:rFonts w:asciiTheme="minorHAnsi" w:hAnsiTheme="minorHAnsi" w:cstheme="minorHAnsi"/>
                <w:color w:val="000000" w:themeColor="text1"/>
                <w:sz w:val="40"/>
                <w:szCs w:val="40"/>
              </w:rPr>
            </w:pPr>
          </w:p>
        </w:tc>
      </w:tr>
      <w:tr w:rsidR="00C46743" w:rsidRPr="004034CF" w14:paraId="21B29770" w14:textId="77777777" w:rsidTr="007144CC">
        <w:trPr>
          <w:trHeight w:val="693"/>
        </w:trPr>
        <w:tc>
          <w:tcPr>
            <w:tcW w:w="9524" w:type="dxa"/>
            <w:tcMar>
              <w:bottom w:w="142" w:type="dxa"/>
            </w:tcMar>
          </w:tcPr>
          <w:p w14:paraId="0EFAE879" w14:textId="77777777" w:rsidR="00CA0C0C" w:rsidRPr="004034CF" w:rsidRDefault="00CA0C0C"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lang w:val="en-GB"/>
              </w:rPr>
            </w:pPr>
          </w:p>
          <w:p w14:paraId="4AB520A8" w14:textId="77777777" w:rsidR="00696EBB" w:rsidRPr="004034CF" w:rsidRDefault="002112A6"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lang w:val="en-GB"/>
              </w:rPr>
            </w:pPr>
            <w:r w:rsidRPr="004034CF">
              <w:rPr>
                <w:rFonts w:asciiTheme="minorHAnsi" w:hAnsiTheme="minorHAnsi" w:cstheme="minorHAnsi"/>
                <w:color w:val="000000" w:themeColor="text1"/>
                <w:lang w:val="en-GB"/>
              </w:rPr>
              <w:t>02</w:t>
            </w:r>
            <w:r w:rsidR="00022D11" w:rsidRPr="004034CF">
              <w:rPr>
                <w:rFonts w:asciiTheme="minorHAnsi" w:hAnsiTheme="minorHAnsi" w:cstheme="minorHAnsi"/>
                <w:color w:val="000000" w:themeColor="text1"/>
                <w:lang w:val="en-GB"/>
              </w:rPr>
              <w:t>/</w:t>
            </w:r>
            <w:r w:rsidR="007A7021" w:rsidRPr="004034CF">
              <w:rPr>
                <w:rFonts w:asciiTheme="minorHAnsi" w:hAnsiTheme="minorHAnsi" w:cstheme="minorHAnsi"/>
                <w:color w:val="000000" w:themeColor="text1"/>
                <w:lang w:val="en-GB"/>
              </w:rPr>
              <w:t>02</w:t>
            </w:r>
            <w:r w:rsidR="008333E9" w:rsidRPr="004034CF">
              <w:rPr>
                <w:rFonts w:asciiTheme="minorHAnsi" w:hAnsiTheme="minorHAnsi" w:cstheme="minorHAnsi"/>
                <w:color w:val="000000" w:themeColor="text1"/>
                <w:lang w:val="en-GB"/>
              </w:rPr>
              <w:t>/</w:t>
            </w:r>
            <w:r w:rsidR="007A7021" w:rsidRPr="004034CF">
              <w:rPr>
                <w:rFonts w:asciiTheme="minorHAnsi" w:hAnsiTheme="minorHAnsi" w:cstheme="minorHAnsi"/>
                <w:color w:val="000000" w:themeColor="text1"/>
                <w:lang w:val="en-GB"/>
              </w:rPr>
              <w:t>2018</w:t>
            </w:r>
          </w:p>
        </w:tc>
      </w:tr>
    </w:tbl>
    <w:p w14:paraId="5B686553" w14:textId="77777777" w:rsidR="00C107CE" w:rsidRPr="004034CF" w:rsidRDefault="00C107CE" w:rsidP="00E210F0">
      <w:pPr>
        <w:spacing w:before="100" w:beforeAutospacing="1" w:after="100" w:afterAutospacing="1" w:line="276" w:lineRule="auto"/>
        <w:rPr>
          <w:rFonts w:cstheme="minorHAnsi"/>
          <w:color w:val="000000" w:themeColor="text1"/>
        </w:rPr>
      </w:pPr>
    </w:p>
    <w:p w14:paraId="4F03FF7D" w14:textId="77777777" w:rsidR="00C17E9C" w:rsidRPr="004034CF" w:rsidRDefault="00C17E9C" w:rsidP="00E210F0">
      <w:pPr>
        <w:spacing w:before="100" w:beforeAutospacing="1" w:after="100" w:afterAutospacing="1" w:line="276" w:lineRule="auto"/>
        <w:rPr>
          <w:rFonts w:cstheme="minorHAnsi"/>
          <w:color w:val="000000" w:themeColor="text1"/>
        </w:rPr>
      </w:pPr>
    </w:p>
    <w:p w14:paraId="676D2C2F" w14:textId="77777777" w:rsidR="005F1580" w:rsidRPr="004034CF" w:rsidRDefault="005F1580" w:rsidP="002112A6">
      <w:pPr>
        <w:spacing w:before="100" w:beforeAutospacing="1" w:after="100" w:afterAutospacing="1" w:line="276" w:lineRule="auto"/>
        <w:rPr>
          <w:rFonts w:cstheme="minorHAnsi"/>
          <w:color w:val="000000" w:themeColor="text1"/>
        </w:rPr>
      </w:pPr>
    </w:p>
    <w:p w14:paraId="6244F5BE" w14:textId="77777777" w:rsidR="005F1580" w:rsidRPr="004034CF" w:rsidRDefault="005F1580" w:rsidP="002112A6">
      <w:pPr>
        <w:spacing w:before="100" w:beforeAutospacing="1" w:after="100" w:afterAutospacing="1" w:line="276" w:lineRule="auto"/>
        <w:rPr>
          <w:rFonts w:cstheme="minorHAnsi"/>
          <w:color w:val="000000" w:themeColor="text1"/>
        </w:rPr>
      </w:pPr>
    </w:p>
    <w:p w14:paraId="0A945EBB" w14:textId="77777777" w:rsidR="005F1580" w:rsidRPr="004034CF" w:rsidRDefault="005F1580" w:rsidP="002112A6">
      <w:pPr>
        <w:spacing w:before="100" w:beforeAutospacing="1" w:after="100" w:afterAutospacing="1" w:line="276" w:lineRule="auto"/>
        <w:rPr>
          <w:rFonts w:cstheme="minorHAnsi"/>
          <w:color w:val="000000" w:themeColor="text1"/>
        </w:rPr>
      </w:pPr>
    </w:p>
    <w:p w14:paraId="7902E434" w14:textId="77777777" w:rsidR="005F1580" w:rsidRPr="004034CF" w:rsidRDefault="005F1580" w:rsidP="002112A6">
      <w:pPr>
        <w:spacing w:before="100" w:beforeAutospacing="1" w:after="100" w:afterAutospacing="1" w:line="276" w:lineRule="auto"/>
        <w:rPr>
          <w:rFonts w:cstheme="minorHAnsi"/>
          <w:color w:val="000000" w:themeColor="text1"/>
        </w:rPr>
      </w:pPr>
    </w:p>
    <w:p w14:paraId="7EF98889" w14:textId="77777777" w:rsidR="005F1580" w:rsidRPr="004034CF" w:rsidRDefault="005F1580" w:rsidP="002112A6">
      <w:pPr>
        <w:spacing w:before="100" w:beforeAutospacing="1" w:after="100" w:afterAutospacing="1" w:line="276" w:lineRule="auto"/>
        <w:rPr>
          <w:rFonts w:cstheme="minorHAnsi"/>
          <w:b/>
          <w:color w:val="000000" w:themeColor="text1"/>
        </w:rPr>
      </w:pPr>
    </w:p>
    <w:p w14:paraId="45F7F478" w14:textId="77777777" w:rsidR="004B6993" w:rsidRPr="004034CF" w:rsidRDefault="004B6993" w:rsidP="00E210F0">
      <w:pPr>
        <w:spacing w:before="100" w:beforeAutospacing="1" w:after="100" w:afterAutospacing="1" w:line="276" w:lineRule="auto"/>
        <w:rPr>
          <w:rFonts w:cstheme="minorHAnsi"/>
          <w:color w:val="000000" w:themeColor="text1"/>
        </w:rPr>
      </w:pPr>
    </w:p>
    <w:p w14:paraId="546A6D71" w14:textId="77777777" w:rsidR="004B6993" w:rsidRPr="004034CF" w:rsidRDefault="004B6993" w:rsidP="00E210F0">
      <w:pPr>
        <w:pStyle w:val="textregular"/>
        <w:spacing w:before="100" w:beforeAutospacing="1" w:after="100" w:afterAutospacing="1" w:line="276" w:lineRule="auto"/>
        <w:rPr>
          <w:rFonts w:cstheme="minorHAnsi"/>
          <w:color w:val="000000" w:themeColor="text1"/>
        </w:rPr>
      </w:pPr>
    </w:p>
    <w:sdt>
      <w:sdtPr>
        <w:rPr>
          <w:rFonts w:asciiTheme="minorHAnsi" w:eastAsiaTheme="minorHAnsi" w:hAnsiTheme="minorHAnsi" w:cstheme="minorHAnsi"/>
          <w:b w:val="0"/>
          <w:bCs w:val="0"/>
          <w:color w:val="auto"/>
          <w:sz w:val="22"/>
          <w:szCs w:val="22"/>
        </w:rPr>
        <w:id w:val="907816748"/>
        <w:docPartObj>
          <w:docPartGallery w:val="Table of Contents"/>
          <w:docPartUnique/>
        </w:docPartObj>
      </w:sdtPr>
      <w:sdtEndPr>
        <w:rPr>
          <w:rFonts w:ascii="Calibri" w:hAnsi="Calibri" w:cs="Times New Roman"/>
        </w:rPr>
      </w:sdtEndPr>
      <w:sdtContent>
        <w:p w14:paraId="11F57DB1" w14:textId="77777777" w:rsidR="00730769" w:rsidRPr="004034CF" w:rsidRDefault="00730769">
          <w:pPr>
            <w:pStyle w:val="En-ttedetabledesmatires"/>
            <w:rPr>
              <w:rFonts w:asciiTheme="minorHAnsi" w:hAnsiTheme="minorHAnsi" w:cstheme="minorHAnsi"/>
            </w:rPr>
          </w:pPr>
          <w:r w:rsidRPr="004034CF">
            <w:rPr>
              <w:rFonts w:asciiTheme="minorHAnsi" w:hAnsiTheme="minorHAnsi" w:cstheme="minorHAnsi"/>
            </w:rPr>
            <w:t>Contents</w:t>
          </w:r>
        </w:p>
        <w:p w14:paraId="11E3A986" w14:textId="77777777" w:rsidR="008C032F" w:rsidRDefault="00730769">
          <w:pPr>
            <w:pStyle w:val="TM1"/>
            <w:rPr>
              <w:rFonts w:asciiTheme="minorHAnsi" w:eastAsiaTheme="minorEastAsia" w:hAnsiTheme="minorHAnsi"/>
              <w:noProof/>
              <w:lang w:val="en-US"/>
            </w:rPr>
          </w:pPr>
          <w:r w:rsidRPr="004034CF">
            <w:rPr>
              <w:rFonts w:ascii="Calibri" w:hAnsi="Calibri" w:cs="Times New Roman"/>
            </w:rPr>
            <w:fldChar w:fldCharType="begin"/>
          </w:r>
          <w:r w:rsidRPr="004034CF">
            <w:rPr>
              <w:rFonts w:ascii="Calibri" w:hAnsi="Calibri" w:cs="Times New Roman"/>
            </w:rPr>
            <w:instrText xml:space="preserve"> TOC \o "1-3" \h \z \u </w:instrText>
          </w:r>
          <w:r w:rsidRPr="004034CF">
            <w:rPr>
              <w:rFonts w:ascii="Calibri" w:hAnsi="Calibri" w:cs="Times New Roman"/>
            </w:rPr>
            <w:fldChar w:fldCharType="separate"/>
          </w:r>
          <w:hyperlink w:anchor="_Toc503966862" w:history="1">
            <w:r w:rsidR="008C032F" w:rsidRPr="004B1EDD">
              <w:rPr>
                <w:rStyle w:val="Lienhypertexte"/>
                <w:rFonts w:cstheme="minorHAnsi"/>
                <w:noProof/>
              </w:rPr>
              <w:t>Whereas</w:t>
            </w:r>
            <w:r w:rsidR="008C032F">
              <w:rPr>
                <w:noProof/>
                <w:webHidden/>
              </w:rPr>
              <w:tab/>
            </w:r>
            <w:r w:rsidR="008C032F">
              <w:rPr>
                <w:noProof/>
                <w:webHidden/>
              </w:rPr>
              <w:fldChar w:fldCharType="begin"/>
            </w:r>
            <w:r w:rsidR="008C032F">
              <w:rPr>
                <w:noProof/>
                <w:webHidden/>
              </w:rPr>
              <w:instrText xml:space="preserve"> PAGEREF _Toc503966862 \h </w:instrText>
            </w:r>
            <w:r w:rsidR="008C032F">
              <w:rPr>
                <w:noProof/>
                <w:webHidden/>
              </w:rPr>
            </w:r>
            <w:r w:rsidR="008C032F">
              <w:rPr>
                <w:noProof/>
                <w:webHidden/>
              </w:rPr>
              <w:fldChar w:fldCharType="separate"/>
            </w:r>
            <w:r w:rsidR="008C032F">
              <w:rPr>
                <w:noProof/>
                <w:webHidden/>
              </w:rPr>
              <w:t>3</w:t>
            </w:r>
            <w:r w:rsidR="008C032F">
              <w:rPr>
                <w:noProof/>
                <w:webHidden/>
              </w:rPr>
              <w:fldChar w:fldCharType="end"/>
            </w:r>
          </w:hyperlink>
        </w:p>
        <w:p w14:paraId="65EB3253" w14:textId="77777777" w:rsidR="008C032F" w:rsidRDefault="00C223B1">
          <w:pPr>
            <w:pStyle w:val="TM1"/>
            <w:rPr>
              <w:rFonts w:asciiTheme="minorHAnsi" w:eastAsiaTheme="minorEastAsia" w:hAnsiTheme="minorHAnsi"/>
              <w:noProof/>
              <w:lang w:val="en-US"/>
            </w:rPr>
          </w:pPr>
          <w:hyperlink w:anchor="_Toc503966863" w:history="1">
            <w:r w:rsidR="008C032F" w:rsidRPr="004B1EDD">
              <w:rPr>
                <w:rStyle w:val="Lienhypertexte"/>
                <w:rFonts w:cstheme="minorHAnsi"/>
                <w:noProof/>
              </w:rPr>
              <w:t>Article 1 - Subject matter and scope</w:t>
            </w:r>
            <w:r w:rsidR="008C032F">
              <w:rPr>
                <w:noProof/>
                <w:webHidden/>
              </w:rPr>
              <w:tab/>
            </w:r>
            <w:r w:rsidR="008C032F">
              <w:rPr>
                <w:noProof/>
                <w:webHidden/>
              </w:rPr>
              <w:fldChar w:fldCharType="begin"/>
            </w:r>
            <w:r w:rsidR="008C032F">
              <w:rPr>
                <w:noProof/>
                <w:webHidden/>
              </w:rPr>
              <w:instrText xml:space="preserve"> PAGEREF _Toc503966863 \h </w:instrText>
            </w:r>
            <w:r w:rsidR="008C032F">
              <w:rPr>
                <w:noProof/>
                <w:webHidden/>
              </w:rPr>
            </w:r>
            <w:r w:rsidR="008C032F">
              <w:rPr>
                <w:noProof/>
                <w:webHidden/>
              </w:rPr>
              <w:fldChar w:fldCharType="separate"/>
            </w:r>
            <w:r w:rsidR="008C032F">
              <w:rPr>
                <w:noProof/>
                <w:webHidden/>
              </w:rPr>
              <w:t>5</w:t>
            </w:r>
            <w:r w:rsidR="008C032F">
              <w:rPr>
                <w:noProof/>
                <w:webHidden/>
              </w:rPr>
              <w:fldChar w:fldCharType="end"/>
            </w:r>
          </w:hyperlink>
        </w:p>
        <w:p w14:paraId="0AF68048" w14:textId="77777777" w:rsidR="008C032F" w:rsidRDefault="00C223B1">
          <w:pPr>
            <w:pStyle w:val="TM1"/>
            <w:rPr>
              <w:rFonts w:asciiTheme="minorHAnsi" w:eastAsiaTheme="minorEastAsia" w:hAnsiTheme="minorHAnsi"/>
              <w:noProof/>
              <w:lang w:val="en-US"/>
            </w:rPr>
          </w:pPr>
          <w:hyperlink w:anchor="_Toc503966864" w:history="1">
            <w:r w:rsidR="008C032F" w:rsidRPr="004B1EDD">
              <w:rPr>
                <w:rStyle w:val="Lienhypertexte"/>
                <w:rFonts w:cstheme="minorHAnsi"/>
                <w:noProof/>
              </w:rPr>
              <w:t>Article 2 - Definitions and interpretation</w:t>
            </w:r>
            <w:r w:rsidR="008C032F">
              <w:rPr>
                <w:noProof/>
                <w:webHidden/>
              </w:rPr>
              <w:tab/>
            </w:r>
            <w:r w:rsidR="008C032F">
              <w:rPr>
                <w:noProof/>
                <w:webHidden/>
              </w:rPr>
              <w:fldChar w:fldCharType="begin"/>
            </w:r>
            <w:r w:rsidR="008C032F">
              <w:rPr>
                <w:noProof/>
                <w:webHidden/>
              </w:rPr>
              <w:instrText xml:space="preserve"> PAGEREF _Toc503966864 \h </w:instrText>
            </w:r>
            <w:r w:rsidR="008C032F">
              <w:rPr>
                <w:noProof/>
                <w:webHidden/>
              </w:rPr>
            </w:r>
            <w:r w:rsidR="008C032F">
              <w:rPr>
                <w:noProof/>
                <w:webHidden/>
              </w:rPr>
              <w:fldChar w:fldCharType="separate"/>
            </w:r>
            <w:r w:rsidR="008C032F">
              <w:rPr>
                <w:noProof/>
                <w:webHidden/>
              </w:rPr>
              <w:t>6</w:t>
            </w:r>
            <w:r w:rsidR="008C032F">
              <w:rPr>
                <w:noProof/>
                <w:webHidden/>
              </w:rPr>
              <w:fldChar w:fldCharType="end"/>
            </w:r>
          </w:hyperlink>
        </w:p>
        <w:p w14:paraId="2DA413BD" w14:textId="77777777" w:rsidR="008C032F" w:rsidRDefault="00C223B1">
          <w:pPr>
            <w:pStyle w:val="TM1"/>
            <w:rPr>
              <w:rFonts w:asciiTheme="minorHAnsi" w:eastAsiaTheme="minorEastAsia" w:hAnsiTheme="minorHAnsi"/>
              <w:noProof/>
              <w:lang w:val="en-US"/>
            </w:rPr>
          </w:pPr>
          <w:hyperlink w:anchor="_Toc503966865" w:history="1">
            <w:r w:rsidR="008C032F" w:rsidRPr="004B1EDD">
              <w:rPr>
                <w:rStyle w:val="Lienhypertexte"/>
                <w:rFonts w:cstheme="minorHAnsi"/>
                <w:noProof/>
              </w:rPr>
              <w:t>Article 3 - List of Information Required from all NEMOs</w:t>
            </w:r>
            <w:r w:rsidR="008C032F">
              <w:rPr>
                <w:noProof/>
                <w:webHidden/>
              </w:rPr>
              <w:tab/>
            </w:r>
            <w:r w:rsidR="008C032F">
              <w:rPr>
                <w:noProof/>
                <w:webHidden/>
              </w:rPr>
              <w:fldChar w:fldCharType="begin"/>
            </w:r>
            <w:r w:rsidR="008C032F">
              <w:rPr>
                <w:noProof/>
                <w:webHidden/>
              </w:rPr>
              <w:instrText xml:space="preserve"> PAGEREF _Toc503966865 \h </w:instrText>
            </w:r>
            <w:r w:rsidR="008C032F">
              <w:rPr>
                <w:noProof/>
                <w:webHidden/>
              </w:rPr>
            </w:r>
            <w:r w:rsidR="008C032F">
              <w:rPr>
                <w:noProof/>
                <w:webHidden/>
              </w:rPr>
              <w:fldChar w:fldCharType="separate"/>
            </w:r>
            <w:r w:rsidR="008C032F">
              <w:rPr>
                <w:noProof/>
                <w:webHidden/>
              </w:rPr>
              <w:t>6</w:t>
            </w:r>
            <w:r w:rsidR="008C032F">
              <w:rPr>
                <w:noProof/>
                <w:webHidden/>
              </w:rPr>
              <w:fldChar w:fldCharType="end"/>
            </w:r>
          </w:hyperlink>
        </w:p>
        <w:p w14:paraId="0A95FB60" w14:textId="77777777" w:rsidR="008C032F" w:rsidRDefault="00C223B1">
          <w:pPr>
            <w:pStyle w:val="TM1"/>
            <w:rPr>
              <w:rFonts w:asciiTheme="minorHAnsi" w:eastAsiaTheme="minorEastAsia" w:hAnsiTheme="minorHAnsi"/>
              <w:noProof/>
              <w:lang w:val="en-US"/>
            </w:rPr>
          </w:pPr>
          <w:hyperlink w:anchor="_Toc503966866" w:history="1">
            <w:r w:rsidR="008C032F" w:rsidRPr="004B1EDD">
              <w:rPr>
                <w:rStyle w:val="Lienhypertexte"/>
                <w:rFonts w:cstheme="minorHAnsi"/>
                <w:noProof/>
              </w:rPr>
              <w:t>Article 4 - Scheduled Exchange Calculator</w:t>
            </w:r>
            <w:r w:rsidR="008C032F">
              <w:rPr>
                <w:noProof/>
                <w:webHidden/>
              </w:rPr>
              <w:tab/>
            </w:r>
            <w:r w:rsidR="008C032F">
              <w:rPr>
                <w:noProof/>
                <w:webHidden/>
              </w:rPr>
              <w:fldChar w:fldCharType="begin"/>
            </w:r>
            <w:r w:rsidR="008C032F">
              <w:rPr>
                <w:noProof/>
                <w:webHidden/>
              </w:rPr>
              <w:instrText xml:space="preserve"> PAGEREF _Toc503966866 \h </w:instrText>
            </w:r>
            <w:r w:rsidR="008C032F">
              <w:rPr>
                <w:noProof/>
                <w:webHidden/>
              </w:rPr>
            </w:r>
            <w:r w:rsidR="008C032F">
              <w:rPr>
                <w:noProof/>
                <w:webHidden/>
              </w:rPr>
              <w:fldChar w:fldCharType="separate"/>
            </w:r>
            <w:r w:rsidR="008C032F">
              <w:rPr>
                <w:noProof/>
                <w:webHidden/>
              </w:rPr>
              <w:t>7</w:t>
            </w:r>
            <w:r w:rsidR="008C032F">
              <w:rPr>
                <w:noProof/>
                <w:webHidden/>
              </w:rPr>
              <w:fldChar w:fldCharType="end"/>
            </w:r>
          </w:hyperlink>
        </w:p>
        <w:p w14:paraId="36D950D1" w14:textId="77777777" w:rsidR="008C032F" w:rsidRDefault="00C223B1">
          <w:pPr>
            <w:pStyle w:val="TM1"/>
            <w:rPr>
              <w:rFonts w:asciiTheme="minorHAnsi" w:eastAsiaTheme="minorEastAsia" w:hAnsiTheme="minorHAnsi"/>
              <w:noProof/>
              <w:lang w:val="en-US"/>
            </w:rPr>
          </w:pPr>
          <w:hyperlink w:anchor="_Toc503966867" w:history="1">
            <w:r w:rsidR="008C032F" w:rsidRPr="004B1EDD">
              <w:rPr>
                <w:rStyle w:val="Lienhypertexte"/>
                <w:rFonts w:cstheme="minorHAnsi"/>
                <w:noProof/>
              </w:rPr>
              <w:t>Article 5 - General Principles for Calculation of Scheduled Exchanges</w:t>
            </w:r>
            <w:r w:rsidR="008C032F">
              <w:rPr>
                <w:noProof/>
                <w:webHidden/>
              </w:rPr>
              <w:tab/>
            </w:r>
            <w:r w:rsidR="008C032F">
              <w:rPr>
                <w:noProof/>
                <w:webHidden/>
              </w:rPr>
              <w:fldChar w:fldCharType="begin"/>
            </w:r>
            <w:r w:rsidR="008C032F">
              <w:rPr>
                <w:noProof/>
                <w:webHidden/>
              </w:rPr>
              <w:instrText xml:space="preserve"> PAGEREF _Toc503966867 \h </w:instrText>
            </w:r>
            <w:r w:rsidR="008C032F">
              <w:rPr>
                <w:noProof/>
                <w:webHidden/>
              </w:rPr>
            </w:r>
            <w:r w:rsidR="008C032F">
              <w:rPr>
                <w:noProof/>
                <w:webHidden/>
              </w:rPr>
              <w:fldChar w:fldCharType="separate"/>
            </w:r>
            <w:r w:rsidR="008C032F">
              <w:rPr>
                <w:noProof/>
                <w:webHidden/>
              </w:rPr>
              <w:t>7</w:t>
            </w:r>
            <w:r w:rsidR="008C032F">
              <w:rPr>
                <w:noProof/>
                <w:webHidden/>
              </w:rPr>
              <w:fldChar w:fldCharType="end"/>
            </w:r>
          </w:hyperlink>
        </w:p>
        <w:p w14:paraId="49FE2B94" w14:textId="77777777" w:rsidR="008C032F" w:rsidRDefault="00C223B1">
          <w:pPr>
            <w:pStyle w:val="TM1"/>
            <w:rPr>
              <w:rFonts w:asciiTheme="minorHAnsi" w:eastAsiaTheme="minorEastAsia" w:hAnsiTheme="minorHAnsi"/>
              <w:noProof/>
              <w:lang w:val="en-US"/>
            </w:rPr>
          </w:pPr>
          <w:hyperlink w:anchor="_Toc503966868" w:history="1">
            <w:r w:rsidR="008C032F" w:rsidRPr="004B1EDD">
              <w:rPr>
                <w:rStyle w:val="Lienhypertexte"/>
                <w:rFonts w:cstheme="minorHAnsi"/>
                <w:noProof/>
              </w:rPr>
              <w:t>Article 6 - Methodology for calculating Scheduled Exchanges between scheduling areas, bidding zones and NEMO Trading Hubs resulting from SDAC using the Scheduled Exchange Calculator</w:t>
            </w:r>
            <w:r w:rsidR="008C032F">
              <w:rPr>
                <w:noProof/>
                <w:webHidden/>
              </w:rPr>
              <w:tab/>
            </w:r>
            <w:r w:rsidR="008C032F">
              <w:rPr>
                <w:noProof/>
                <w:webHidden/>
              </w:rPr>
              <w:fldChar w:fldCharType="begin"/>
            </w:r>
            <w:r w:rsidR="008C032F">
              <w:rPr>
                <w:noProof/>
                <w:webHidden/>
              </w:rPr>
              <w:instrText xml:space="preserve"> PAGEREF _Toc503966868 \h </w:instrText>
            </w:r>
            <w:r w:rsidR="008C032F">
              <w:rPr>
                <w:noProof/>
                <w:webHidden/>
              </w:rPr>
            </w:r>
            <w:r w:rsidR="008C032F">
              <w:rPr>
                <w:noProof/>
                <w:webHidden/>
              </w:rPr>
              <w:fldChar w:fldCharType="separate"/>
            </w:r>
            <w:r w:rsidR="008C032F">
              <w:rPr>
                <w:noProof/>
                <w:webHidden/>
              </w:rPr>
              <w:t>8</w:t>
            </w:r>
            <w:r w:rsidR="008C032F">
              <w:rPr>
                <w:noProof/>
                <w:webHidden/>
              </w:rPr>
              <w:fldChar w:fldCharType="end"/>
            </w:r>
          </w:hyperlink>
        </w:p>
        <w:p w14:paraId="36DABBCF" w14:textId="77777777" w:rsidR="008C032F" w:rsidRDefault="00C223B1">
          <w:pPr>
            <w:pStyle w:val="TM1"/>
            <w:rPr>
              <w:rFonts w:asciiTheme="minorHAnsi" w:eastAsiaTheme="minorEastAsia" w:hAnsiTheme="minorHAnsi"/>
              <w:noProof/>
              <w:lang w:val="en-US"/>
            </w:rPr>
          </w:pPr>
          <w:hyperlink w:anchor="_Toc503966869" w:history="1">
            <w:r w:rsidR="008C032F" w:rsidRPr="004B1EDD">
              <w:rPr>
                <w:rStyle w:val="Lienhypertexte"/>
                <w:rFonts w:cstheme="minorHAnsi"/>
                <w:noProof/>
              </w:rPr>
              <w:t>Article 7 - Calculation of Scheduled Exchanges between bidding zones</w:t>
            </w:r>
            <w:r w:rsidR="008C032F">
              <w:rPr>
                <w:noProof/>
                <w:webHidden/>
              </w:rPr>
              <w:tab/>
            </w:r>
            <w:r w:rsidR="008C032F">
              <w:rPr>
                <w:noProof/>
                <w:webHidden/>
              </w:rPr>
              <w:fldChar w:fldCharType="begin"/>
            </w:r>
            <w:r w:rsidR="008C032F">
              <w:rPr>
                <w:noProof/>
                <w:webHidden/>
              </w:rPr>
              <w:instrText xml:space="preserve"> PAGEREF _Toc503966869 \h </w:instrText>
            </w:r>
            <w:r w:rsidR="008C032F">
              <w:rPr>
                <w:noProof/>
                <w:webHidden/>
              </w:rPr>
            </w:r>
            <w:r w:rsidR="008C032F">
              <w:rPr>
                <w:noProof/>
                <w:webHidden/>
              </w:rPr>
              <w:fldChar w:fldCharType="separate"/>
            </w:r>
            <w:r w:rsidR="008C032F">
              <w:rPr>
                <w:noProof/>
                <w:webHidden/>
              </w:rPr>
              <w:t>9</w:t>
            </w:r>
            <w:r w:rsidR="008C032F">
              <w:rPr>
                <w:noProof/>
                <w:webHidden/>
              </w:rPr>
              <w:fldChar w:fldCharType="end"/>
            </w:r>
          </w:hyperlink>
        </w:p>
        <w:p w14:paraId="0063D563" w14:textId="77777777" w:rsidR="008C032F" w:rsidRDefault="00C223B1">
          <w:pPr>
            <w:pStyle w:val="TM1"/>
            <w:rPr>
              <w:rFonts w:asciiTheme="minorHAnsi" w:eastAsiaTheme="minorEastAsia" w:hAnsiTheme="minorHAnsi"/>
              <w:noProof/>
              <w:lang w:val="en-US"/>
            </w:rPr>
          </w:pPr>
          <w:hyperlink w:anchor="_Toc503966870" w:history="1">
            <w:r w:rsidR="008C032F" w:rsidRPr="004B1EDD">
              <w:rPr>
                <w:rStyle w:val="Lienhypertexte"/>
                <w:rFonts w:cstheme="minorHAnsi"/>
                <w:noProof/>
              </w:rPr>
              <w:t>Article 8 - Calculation of Scheduled Exchanges between scheduling areas</w:t>
            </w:r>
            <w:r w:rsidR="008C032F">
              <w:rPr>
                <w:noProof/>
                <w:webHidden/>
              </w:rPr>
              <w:tab/>
            </w:r>
            <w:r w:rsidR="008C032F">
              <w:rPr>
                <w:noProof/>
                <w:webHidden/>
              </w:rPr>
              <w:fldChar w:fldCharType="begin"/>
            </w:r>
            <w:r w:rsidR="008C032F">
              <w:rPr>
                <w:noProof/>
                <w:webHidden/>
              </w:rPr>
              <w:instrText xml:space="preserve"> PAGEREF _Toc503966870 \h </w:instrText>
            </w:r>
            <w:r w:rsidR="008C032F">
              <w:rPr>
                <w:noProof/>
                <w:webHidden/>
              </w:rPr>
            </w:r>
            <w:r w:rsidR="008C032F">
              <w:rPr>
                <w:noProof/>
                <w:webHidden/>
              </w:rPr>
              <w:fldChar w:fldCharType="separate"/>
            </w:r>
            <w:r w:rsidR="008C032F">
              <w:rPr>
                <w:noProof/>
                <w:webHidden/>
              </w:rPr>
              <w:t>10</w:t>
            </w:r>
            <w:r w:rsidR="008C032F">
              <w:rPr>
                <w:noProof/>
                <w:webHidden/>
              </w:rPr>
              <w:fldChar w:fldCharType="end"/>
            </w:r>
          </w:hyperlink>
        </w:p>
        <w:p w14:paraId="10FDDAA2" w14:textId="77777777" w:rsidR="008C032F" w:rsidRDefault="00C223B1">
          <w:pPr>
            <w:pStyle w:val="TM1"/>
            <w:rPr>
              <w:rFonts w:asciiTheme="minorHAnsi" w:eastAsiaTheme="minorEastAsia" w:hAnsiTheme="minorHAnsi"/>
              <w:noProof/>
              <w:lang w:val="en-US"/>
            </w:rPr>
          </w:pPr>
          <w:hyperlink w:anchor="_Toc503966871" w:history="1">
            <w:r w:rsidR="008C032F" w:rsidRPr="004B1EDD">
              <w:rPr>
                <w:rStyle w:val="Lienhypertexte"/>
                <w:rFonts w:cstheme="minorHAnsi"/>
                <w:noProof/>
              </w:rPr>
              <w:t>Article 9 - Calculation of Scheduled Exchanges between NEMO Trading Hubs</w:t>
            </w:r>
            <w:r w:rsidR="008C032F">
              <w:rPr>
                <w:noProof/>
                <w:webHidden/>
              </w:rPr>
              <w:tab/>
            </w:r>
            <w:r w:rsidR="008C032F">
              <w:rPr>
                <w:noProof/>
                <w:webHidden/>
              </w:rPr>
              <w:fldChar w:fldCharType="begin"/>
            </w:r>
            <w:r w:rsidR="008C032F">
              <w:rPr>
                <w:noProof/>
                <w:webHidden/>
              </w:rPr>
              <w:instrText xml:space="preserve"> PAGEREF _Toc503966871 \h </w:instrText>
            </w:r>
            <w:r w:rsidR="008C032F">
              <w:rPr>
                <w:noProof/>
                <w:webHidden/>
              </w:rPr>
            </w:r>
            <w:r w:rsidR="008C032F">
              <w:rPr>
                <w:noProof/>
                <w:webHidden/>
              </w:rPr>
              <w:fldChar w:fldCharType="separate"/>
            </w:r>
            <w:r w:rsidR="008C032F">
              <w:rPr>
                <w:noProof/>
                <w:webHidden/>
              </w:rPr>
              <w:t>11</w:t>
            </w:r>
            <w:r w:rsidR="008C032F">
              <w:rPr>
                <w:noProof/>
                <w:webHidden/>
              </w:rPr>
              <w:fldChar w:fldCharType="end"/>
            </w:r>
          </w:hyperlink>
        </w:p>
        <w:p w14:paraId="75B93E02" w14:textId="77777777" w:rsidR="008C032F" w:rsidRDefault="00C223B1">
          <w:pPr>
            <w:pStyle w:val="TM1"/>
            <w:rPr>
              <w:rFonts w:asciiTheme="minorHAnsi" w:eastAsiaTheme="minorEastAsia" w:hAnsiTheme="minorHAnsi"/>
              <w:noProof/>
              <w:lang w:val="en-US"/>
            </w:rPr>
          </w:pPr>
          <w:hyperlink w:anchor="_Toc503966872" w:history="1">
            <w:r w:rsidR="008C032F" w:rsidRPr="004B1EDD">
              <w:rPr>
                <w:rStyle w:val="Lienhypertexte"/>
                <w:rFonts w:cstheme="minorHAnsi"/>
                <w:noProof/>
              </w:rPr>
              <w:t>Article 10 - Implementation of the DA SEC Methodology</w:t>
            </w:r>
            <w:r w:rsidR="008C032F">
              <w:rPr>
                <w:noProof/>
                <w:webHidden/>
              </w:rPr>
              <w:tab/>
            </w:r>
            <w:r w:rsidR="008C032F">
              <w:rPr>
                <w:noProof/>
                <w:webHidden/>
              </w:rPr>
              <w:fldChar w:fldCharType="begin"/>
            </w:r>
            <w:r w:rsidR="008C032F">
              <w:rPr>
                <w:noProof/>
                <w:webHidden/>
              </w:rPr>
              <w:instrText xml:space="preserve"> PAGEREF _Toc503966872 \h </w:instrText>
            </w:r>
            <w:r w:rsidR="008C032F">
              <w:rPr>
                <w:noProof/>
                <w:webHidden/>
              </w:rPr>
            </w:r>
            <w:r w:rsidR="008C032F">
              <w:rPr>
                <w:noProof/>
                <w:webHidden/>
              </w:rPr>
              <w:fldChar w:fldCharType="separate"/>
            </w:r>
            <w:r w:rsidR="008C032F">
              <w:rPr>
                <w:noProof/>
                <w:webHidden/>
              </w:rPr>
              <w:t>11</w:t>
            </w:r>
            <w:r w:rsidR="008C032F">
              <w:rPr>
                <w:noProof/>
                <w:webHidden/>
              </w:rPr>
              <w:fldChar w:fldCharType="end"/>
            </w:r>
          </w:hyperlink>
        </w:p>
        <w:p w14:paraId="5E8CD408" w14:textId="77777777" w:rsidR="008C032F" w:rsidRDefault="00C223B1">
          <w:pPr>
            <w:pStyle w:val="TM1"/>
            <w:rPr>
              <w:rFonts w:asciiTheme="minorHAnsi" w:eastAsiaTheme="minorEastAsia" w:hAnsiTheme="minorHAnsi"/>
              <w:noProof/>
              <w:lang w:val="en-US"/>
            </w:rPr>
          </w:pPr>
          <w:hyperlink w:anchor="_Toc503966873" w:history="1">
            <w:r w:rsidR="008C032F" w:rsidRPr="004B1EDD">
              <w:rPr>
                <w:rStyle w:val="Lienhypertexte"/>
                <w:rFonts w:cstheme="minorHAnsi"/>
                <w:noProof/>
              </w:rPr>
              <w:t>Article 11 - Language</w:t>
            </w:r>
            <w:r w:rsidR="008C032F">
              <w:rPr>
                <w:noProof/>
                <w:webHidden/>
              </w:rPr>
              <w:tab/>
            </w:r>
            <w:r w:rsidR="008C032F">
              <w:rPr>
                <w:noProof/>
                <w:webHidden/>
              </w:rPr>
              <w:fldChar w:fldCharType="begin"/>
            </w:r>
            <w:r w:rsidR="008C032F">
              <w:rPr>
                <w:noProof/>
                <w:webHidden/>
              </w:rPr>
              <w:instrText xml:space="preserve"> PAGEREF _Toc503966873 \h </w:instrText>
            </w:r>
            <w:r w:rsidR="008C032F">
              <w:rPr>
                <w:noProof/>
                <w:webHidden/>
              </w:rPr>
            </w:r>
            <w:r w:rsidR="008C032F">
              <w:rPr>
                <w:noProof/>
                <w:webHidden/>
              </w:rPr>
              <w:fldChar w:fldCharType="separate"/>
            </w:r>
            <w:r w:rsidR="008C032F">
              <w:rPr>
                <w:noProof/>
                <w:webHidden/>
              </w:rPr>
              <w:t>11</w:t>
            </w:r>
            <w:r w:rsidR="008C032F">
              <w:rPr>
                <w:noProof/>
                <w:webHidden/>
              </w:rPr>
              <w:fldChar w:fldCharType="end"/>
            </w:r>
          </w:hyperlink>
        </w:p>
        <w:p w14:paraId="5BAF2C51" w14:textId="77777777" w:rsidR="00730769" w:rsidRPr="004034CF" w:rsidRDefault="00730769">
          <w:pPr>
            <w:rPr>
              <w:rFonts w:ascii="Calibri" w:hAnsi="Calibri" w:cs="Times New Roman"/>
            </w:rPr>
          </w:pPr>
          <w:r w:rsidRPr="004034CF">
            <w:rPr>
              <w:rFonts w:ascii="Calibri" w:hAnsi="Calibri" w:cs="Times New Roman"/>
              <w:b/>
              <w:bCs/>
            </w:rPr>
            <w:fldChar w:fldCharType="end"/>
          </w:r>
        </w:p>
      </w:sdtContent>
    </w:sdt>
    <w:p w14:paraId="6A441177" w14:textId="77777777" w:rsidR="005E1BC2" w:rsidRPr="004034CF" w:rsidRDefault="005E1BC2" w:rsidP="00E210F0">
      <w:pPr>
        <w:spacing w:before="100" w:beforeAutospacing="1" w:after="100" w:afterAutospacing="1" w:line="276" w:lineRule="auto"/>
        <w:rPr>
          <w:rFonts w:cstheme="minorHAnsi"/>
          <w:color w:val="000000" w:themeColor="text1"/>
        </w:rPr>
      </w:pPr>
    </w:p>
    <w:p w14:paraId="505EED9A" w14:textId="77777777" w:rsidR="004A1545" w:rsidRPr="004034CF" w:rsidRDefault="004B6993" w:rsidP="00E210F0">
      <w:pPr>
        <w:spacing w:before="100" w:beforeAutospacing="1" w:after="100" w:afterAutospacing="1" w:line="276" w:lineRule="auto"/>
        <w:jc w:val="both"/>
        <w:rPr>
          <w:rFonts w:cstheme="minorHAnsi"/>
          <w:color w:val="000000" w:themeColor="text1"/>
        </w:rPr>
      </w:pPr>
      <w:r w:rsidRPr="004034CF">
        <w:rPr>
          <w:rFonts w:cstheme="minorHAnsi"/>
          <w:color w:val="000000" w:themeColor="text1"/>
        </w:rPr>
        <w:br w:type="page"/>
      </w:r>
      <w:bookmarkStart w:id="0" w:name="_Toc378091729"/>
    </w:p>
    <w:p w14:paraId="64CE11F2" w14:textId="77777777" w:rsidR="004A1545" w:rsidRPr="004034CF" w:rsidRDefault="00A91641" w:rsidP="00E210F0">
      <w:pPr>
        <w:spacing w:before="100" w:beforeAutospacing="1" w:after="100" w:afterAutospacing="1" w:line="276" w:lineRule="auto"/>
        <w:jc w:val="both"/>
        <w:rPr>
          <w:rFonts w:cstheme="minorHAnsi"/>
          <w:color w:val="000000" w:themeColor="text1"/>
        </w:rPr>
      </w:pPr>
      <w:r w:rsidRPr="004034CF">
        <w:rPr>
          <w:rFonts w:cstheme="minorHAnsi"/>
          <w:color w:val="000000" w:themeColor="text1"/>
        </w:rPr>
        <w:lastRenderedPageBreak/>
        <w:t xml:space="preserve">All </w:t>
      </w:r>
      <w:r w:rsidR="00B259A6" w:rsidRPr="004034CF">
        <w:rPr>
          <w:rFonts w:cstheme="minorHAnsi"/>
          <w:color w:val="000000" w:themeColor="text1"/>
        </w:rPr>
        <w:t>Tran</w:t>
      </w:r>
      <w:r w:rsidR="00120818" w:rsidRPr="004034CF">
        <w:rPr>
          <w:rFonts w:cstheme="minorHAnsi"/>
          <w:color w:val="000000" w:themeColor="text1"/>
        </w:rPr>
        <w:t>s</w:t>
      </w:r>
      <w:r w:rsidR="00B259A6" w:rsidRPr="004034CF">
        <w:rPr>
          <w:rFonts w:cstheme="minorHAnsi"/>
          <w:color w:val="000000" w:themeColor="text1"/>
        </w:rPr>
        <w:t>mission System Operators</w:t>
      </w:r>
      <w:r w:rsidR="00823CEE" w:rsidRPr="004034CF">
        <w:rPr>
          <w:rFonts w:cstheme="minorHAnsi"/>
          <w:color w:val="000000" w:themeColor="text1"/>
        </w:rPr>
        <w:t xml:space="preserve"> </w:t>
      </w:r>
      <w:r w:rsidR="004A1545" w:rsidRPr="004034CF">
        <w:rPr>
          <w:rFonts w:cstheme="minorHAnsi"/>
          <w:color w:val="000000" w:themeColor="text1"/>
        </w:rPr>
        <w:t>taking into account the following:</w:t>
      </w:r>
    </w:p>
    <w:p w14:paraId="50936B6C" w14:textId="77777777" w:rsidR="004A1545" w:rsidRPr="004034CF" w:rsidRDefault="004A1545" w:rsidP="00730769">
      <w:pPr>
        <w:pStyle w:val="headline1"/>
        <w:rPr>
          <w:rFonts w:asciiTheme="minorHAnsi" w:hAnsiTheme="minorHAnsi" w:cstheme="minorHAnsi"/>
        </w:rPr>
      </w:pPr>
      <w:bookmarkStart w:id="1" w:name="_Toc456339227"/>
      <w:bookmarkStart w:id="2" w:name="_Toc503966862"/>
      <w:r w:rsidRPr="004034CF">
        <w:rPr>
          <w:rFonts w:asciiTheme="minorHAnsi" w:hAnsiTheme="minorHAnsi" w:cstheme="minorHAnsi"/>
        </w:rPr>
        <w:t>Whereas</w:t>
      </w:r>
      <w:bookmarkEnd w:id="1"/>
      <w:bookmarkEnd w:id="2"/>
    </w:p>
    <w:p w14:paraId="428CE766" w14:textId="77777777" w:rsidR="00823CEE" w:rsidRPr="004034CF" w:rsidRDefault="004A1545" w:rsidP="00BF3DA8">
      <w:pPr>
        <w:pStyle w:val="Paragraphedeliste"/>
        <w:numPr>
          <w:ilvl w:val="0"/>
          <w:numId w:val="5"/>
        </w:numPr>
        <w:spacing w:before="100" w:beforeAutospacing="1" w:after="100" w:afterAutospacing="1" w:line="276" w:lineRule="auto"/>
        <w:ind w:left="360"/>
        <w:rPr>
          <w:rFonts w:cstheme="minorHAnsi"/>
          <w:color w:val="000000" w:themeColor="text1"/>
          <w:lang w:val="en-GB"/>
        </w:rPr>
      </w:pPr>
      <w:r w:rsidRPr="004034CF">
        <w:rPr>
          <w:rFonts w:cstheme="minorHAnsi"/>
          <w:color w:val="000000" w:themeColor="text1"/>
          <w:lang w:val="en-GB"/>
        </w:rPr>
        <w:t xml:space="preserve">This document is a common proposal developed by </w:t>
      </w:r>
      <w:r w:rsidR="001E1B29" w:rsidRPr="004034CF">
        <w:rPr>
          <w:rFonts w:cstheme="minorHAnsi"/>
          <w:color w:val="000000" w:themeColor="text1"/>
          <w:lang w:val="en-GB"/>
        </w:rPr>
        <w:t>a</w:t>
      </w:r>
      <w:r w:rsidR="00FF77BE" w:rsidRPr="004034CF">
        <w:rPr>
          <w:rFonts w:cstheme="minorHAnsi"/>
          <w:color w:val="000000" w:themeColor="text1"/>
          <w:lang w:val="en-GB"/>
        </w:rPr>
        <w:t xml:space="preserve">ll </w:t>
      </w:r>
      <w:r w:rsidRPr="004034CF">
        <w:rPr>
          <w:rFonts w:cstheme="minorHAnsi"/>
          <w:color w:val="000000" w:themeColor="text1"/>
          <w:lang w:val="en-GB"/>
        </w:rPr>
        <w:t>Transmission System Operators (hereafter referred to as “</w:t>
      </w:r>
      <w:r w:rsidRPr="004034CF">
        <w:rPr>
          <w:rFonts w:cstheme="minorHAnsi"/>
          <w:b/>
          <w:color w:val="000000" w:themeColor="text1"/>
          <w:lang w:val="en-GB"/>
        </w:rPr>
        <w:t>TSOs</w:t>
      </w:r>
      <w:r w:rsidRPr="004034CF">
        <w:rPr>
          <w:rFonts w:cstheme="minorHAnsi"/>
          <w:color w:val="000000" w:themeColor="text1"/>
          <w:lang w:val="en-GB"/>
        </w:rPr>
        <w:t>”)</w:t>
      </w:r>
      <w:r w:rsidR="00823CEE" w:rsidRPr="004034CF">
        <w:rPr>
          <w:rFonts w:cstheme="minorHAnsi"/>
          <w:color w:val="000000" w:themeColor="text1"/>
          <w:lang w:val="en-GB"/>
        </w:rPr>
        <w:t xml:space="preserve">, </w:t>
      </w:r>
      <w:bookmarkStart w:id="3" w:name="_Hlk501366091"/>
      <w:r w:rsidR="00823CEE" w:rsidRPr="004034CF">
        <w:rPr>
          <w:rFonts w:cstheme="minorHAnsi"/>
          <w:color w:val="000000" w:themeColor="text1"/>
          <w:lang w:val="en-GB"/>
        </w:rPr>
        <w:t xml:space="preserve">which intend to calculate </w:t>
      </w:r>
      <w:r w:rsidR="00D81E7B" w:rsidRPr="004034CF">
        <w:rPr>
          <w:rFonts w:cstheme="minorHAnsi"/>
          <w:color w:val="000000" w:themeColor="text1"/>
          <w:lang w:val="en-GB"/>
        </w:rPr>
        <w:t>Scheduled Exchanges</w:t>
      </w:r>
      <w:r w:rsidR="00823CEE" w:rsidRPr="004034CF">
        <w:rPr>
          <w:rFonts w:cstheme="minorHAnsi"/>
          <w:color w:val="000000" w:themeColor="text1"/>
          <w:lang w:val="en-GB"/>
        </w:rPr>
        <w:t xml:space="preserve"> resulting from single day-ahead coupling</w:t>
      </w:r>
      <w:r w:rsidR="0014576E" w:rsidRPr="004034CF">
        <w:rPr>
          <w:rFonts w:cstheme="minorHAnsi"/>
          <w:color w:val="000000" w:themeColor="text1"/>
          <w:lang w:val="en-GB"/>
        </w:rPr>
        <w:t xml:space="preserve"> or which will use directly the result </w:t>
      </w:r>
      <w:bookmarkEnd w:id="3"/>
      <w:r w:rsidR="0014576E" w:rsidRPr="004034CF">
        <w:rPr>
          <w:rFonts w:cstheme="minorHAnsi"/>
          <w:color w:val="000000" w:themeColor="text1"/>
          <w:lang w:val="en-GB"/>
        </w:rPr>
        <w:t>from single day-ahead coupling</w:t>
      </w:r>
      <w:r w:rsidR="00076649" w:rsidRPr="004034CF">
        <w:rPr>
          <w:rFonts w:cstheme="minorHAnsi"/>
          <w:color w:val="000000" w:themeColor="text1"/>
          <w:lang w:val="en-GB"/>
        </w:rPr>
        <w:t xml:space="preserve">. The document provides </w:t>
      </w:r>
      <w:r w:rsidR="00120818" w:rsidRPr="004034CF">
        <w:rPr>
          <w:rFonts w:cstheme="minorHAnsi"/>
          <w:color w:val="000000" w:themeColor="text1"/>
          <w:lang w:val="en-GB"/>
        </w:rPr>
        <w:t xml:space="preserve">a </w:t>
      </w:r>
      <w:r w:rsidRPr="004034CF">
        <w:rPr>
          <w:rFonts w:cstheme="minorHAnsi"/>
          <w:color w:val="000000" w:themeColor="text1"/>
          <w:lang w:val="en-GB"/>
        </w:rPr>
        <w:t xml:space="preserve">methodology for calculating </w:t>
      </w:r>
      <w:r w:rsidR="00D81E7B" w:rsidRPr="004034CF">
        <w:rPr>
          <w:rFonts w:cstheme="minorHAnsi"/>
          <w:color w:val="000000" w:themeColor="text1"/>
          <w:lang w:val="en-GB"/>
        </w:rPr>
        <w:t>Scheduled Exchanges</w:t>
      </w:r>
      <w:r w:rsidRPr="004034CF">
        <w:rPr>
          <w:rFonts w:cstheme="minorHAnsi"/>
          <w:color w:val="000000" w:themeColor="text1"/>
          <w:lang w:val="en-GB"/>
        </w:rPr>
        <w:t xml:space="preserve"> resulting from </w:t>
      </w:r>
      <w:r w:rsidR="00412EAE" w:rsidRPr="004034CF">
        <w:rPr>
          <w:rFonts w:cstheme="minorHAnsi"/>
          <w:color w:val="000000" w:themeColor="text1"/>
          <w:lang w:val="en-GB"/>
        </w:rPr>
        <w:t xml:space="preserve">the </w:t>
      </w:r>
      <w:r w:rsidR="004E4BEF" w:rsidRPr="004034CF">
        <w:rPr>
          <w:rFonts w:cstheme="minorHAnsi"/>
          <w:color w:val="000000" w:themeColor="text1"/>
          <w:lang w:val="en-GB"/>
        </w:rPr>
        <w:t xml:space="preserve">single </w:t>
      </w:r>
      <w:r w:rsidR="00BF73FE" w:rsidRPr="004034CF">
        <w:rPr>
          <w:rFonts w:cstheme="minorHAnsi"/>
          <w:color w:val="000000" w:themeColor="text1"/>
          <w:lang w:val="en-GB"/>
        </w:rPr>
        <w:t>day-ahead</w:t>
      </w:r>
      <w:r w:rsidR="004E4BEF" w:rsidRPr="004034CF">
        <w:rPr>
          <w:rFonts w:cstheme="minorHAnsi"/>
          <w:color w:val="000000" w:themeColor="text1"/>
          <w:lang w:val="en-GB"/>
        </w:rPr>
        <w:t xml:space="preserve"> coupling (”hereafter referred to </w:t>
      </w:r>
      <w:proofErr w:type="gramStart"/>
      <w:r w:rsidR="004E4BEF" w:rsidRPr="004034CF">
        <w:rPr>
          <w:rFonts w:cstheme="minorHAnsi"/>
          <w:color w:val="000000" w:themeColor="text1"/>
          <w:lang w:val="en-GB"/>
        </w:rPr>
        <w:t>as ”</w:t>
      </w:r>
      <w:proofErr w:type="gramEnd"/>
      <w:r w:rsidR="009A4F10" w:rsidRPr="004034CF">
        <w:rPr>
          <w:rFonts w:cstheme="minorHAnsi"/>
          <w:b/>
          <w:color w:val="000000" w:themeColor="text1"/>
          <w:lang w:val="en-GB"/>
        </w:rPr>
        <w:t>DA SEC Methodology</w:t>
      </w:r>
      <w:r w:rsidR="004E4BEF" w:rsidRPr="004034CF">
        <w:rPr>
          <w:rFonts w:cstheme="minorHAnsi"/>
          <w:color w:val="000000" w:themeColor="text1"/>
          <w:lang w:val="en-GB"/>
        </w:rPr>
        <w:t xml:space="preserve">”) in accordance with Article </w:t>
      </w:r>
      <w:r w:rsidR="00A55277" w:rsidRPr="004034CF">
        <w:rPr>
          <w:rFonts w:cstheme="minorHAnsi"/>
          <w:color w:val="000000" w:themeColor="text1"/>
          <w:lang w:val="en-GB"/>
        </w:rPr>
        <w:t xml:space="preserve">43 </w:t>
      </w:r>
      <w:r w:rsidR="004E4BEF" w:rsidRPr="004034CF">
        <w:rPr>
          <w:rFonts w:cstheme="minorHAnsi"/>
          <w:color w:val="000000" w:themeColor="text1"/>
          <w:lang w:val="en-GB"/>
        </w:rPr>
        <w:t>of Commission Regulation (EU) 2015/1222 establishing a guideline on Capacity Allocation and Congestion Management (hereafter referred to as</w:t>
      </w:r>
      <w:r w:rsidR="00A138E8" w:rsidRPr="004034CF">
        <w:rPr>
          <w:rFonts w:cstheme="minorHAnsi"/>
          <w:color w:val="000000" w:themeColor="text1"/>
          <w:lang w:val="en-GB"/>
        </w:rPr>
        <w:t xml:space="preserve"> </w:t>
      </w:r>
      <w:r w:rsidR="004E4BEF" w:rsidRPr="004034CF">
        <w:rPr>
          <w:rFonts w:cstheme="minorHAnsi"/>
          <w:color w:val="000000" w:themeColor="text1"/>
          <w:lang w:val="en-GB"/>
        </w:rPr>
        <w:t>”</w:t>
      </w:r>
      <w:bookmarkStart w:id="4" w:name="_Hlk501366161"/>
      <w:r w:rsidR="000C6F84" w:rsidRPr="004034CF">
        <w:rPr>
          <w:rFonts w:cstheme="minorHAnsi"/>
          <w:b/>
          <w:color w:val="000000" w:themeColor="text1"/>
          <w:lang w:val="en-GB"/>
        </w:rPr>
        <w:t xml:space="preserve">CACM </w:t>
      </w:r>
      <w:r w:rsidR="00A138E8" w:rsidRPr="004034CF">
        <w:rPr>
          <w:rFonts w:cstheme="minorHAnsi"/>
          <w:b/>
          <w:color w:val="000000" w:themeColor="text1"/>
          <w:lang w:val="en-GB"/>
        </w:rPr>
        <w:t>Regulation</w:t>
      </w:r>
      <w:bookmarkEnd w:id="4"/>
      <w:r w:rsidR="004E4BEF" w:rsidRPr="004034CF">
        <w:rPr>
          <w:rFonts w:cstheme="minorHAnsi"/>
          <w:color w:val="000000" w:themeColor="text1"/>
          <w:lang w:val="en-GB"/>
        </w:rPr>
        <w:t xml:space="preserve">”). This proposal is hereafter referred to </w:t>
      </w:r>
      <w:proofErr w:type="gramStart"/>
      <w:r w:rsidR="00076649" w:rsidRPr="004034CF">
        <w:rPr>
          <w:rFonts w:cstheme="minorHAnsi"/>
          <w:color w:val="000000" w:themeColor="text1"/>
          <w:lang w:val="en-GB"/>
        </w:rPr>
        <w:t>as ”</w:t>
      </w:r>
      <w:proofErr w:type="gramEnd"/>
      <w:r w:rsidR="0045210E" w:rsidRPr="004034CF">
        <w:rPr>
          <w:rFonts w:cstheme="minorHAnsi"/>
          <w:b/>
          <w:color w:val="000000" w:themeColor="text1"/>
          <w:lang w:val="en-GB"/>
        </w:rPr>
        <w:t xml:space="preserve">DA </w:t>
      </w:r>
      <w:r w:rsidR="009A4F10" w:rsidRPr="004034CF">
        <w:rPr>
          <w:rFonts w:cstheme="minorHAnsi"/>
          <w:b/>
          <w:color w:val="000000" w:themeColor="text1"/>
          <w:lang w:val="en-GB"/>
        </w:rPr>
        <w:t>SEC</w:t>
      </w:r>
      <w:r w:rsidR="004E4BEF" w:rsidRPr="004034CF">
        <w:rPr>
          <w:rFonts w:cstheme="minorHAnsi"/>
          <w:b/>
          <w:color w:val="000000" w:themeColor="text1"/>
          <w:lang w:val="en-GB"/>
        </w:rPr>
        <w:t xml:space="preserve"> Proposal</w:t>
      </w:r>
      <w:r w:rsidR="004E4BEF" w:rsidRPr="004034CF">
        <w:rPr>
          <w:rFonts w:cstheme="minorHAnsi"/>
          <w:color w:val="000000" w:themeColor="text1"/>
          <w:lang w:val="en-GB"/>
        </w:rPr>
        <w:t>”.</w:t>
      </w:r>
    </w:p>
    <w:p w14:paraId="329613BD" w14:textId="77777777" w:rsidR="00823CEE" w:rsidRPr="004034CF" w:rsidRDefault="00823CEE" w:rsidP="00823CEE">
      <w:pPr>
        <w:pStyle w:val="Paragraphedeliste"/>
        <w:spacing w:after="120" w:line="276" w:lineRule="auto"/>
        <w:ind w:left="1068"/>
        <w:rPr>
          <w:rFonts w:cstheme="minorHAnsi"/>
          <w:color w:val="000000" w:themeColor="text1"/>
          <w:lang w:val="en-GB"/>
        </w:rPr>
      </w:pPr>
    </w:p>
    <w:p w14:paraId="428011C7" w14:textId="77777777" w:rsidR="00B040EA" w:rsidRPr="004034CF" w:rsidRDefault="00B040EA" w:rsidP="00BF3DA8">
      <w:pPr>
        <w:pStyle w:val="Paragraphedeliste"/>
        <w:numPr>
          <w:ilvl w:val="0"/>
          <w:numId w:val="5"/>
        </w:numPr>
        <w:spacing w:before="100" w:beforeAutospacing="1" w:after="100" w:afterAutospacing="1" w:line="276" w:lineRule="auto"/>
        <w:ind w:left="360"/>
        <w:rPr>
          <w:color w:val="000000"/>
          <w:lang w:val="en-GB"/>
        </w:rPr>
      </w:pPr>
      <w:r w:rsidRPr="004034CF">
        <w:rPr>
          <w:rFonts w:cstheme="minorHAnsi"/>
          <w:lang w:val="en-GB"/>
        </w:rPr>
        <w:t xml:space="preserve">The </w:t>
      </w:r>
      <w:r w:rsidR="009A4F10" w:rsidRPr="004034CF">
        <w:rPr>
          <w:rFonts w:cstheme="minorHAnsi"/>
          <w:lang w:val="en-GB"/>
        </w:rPr>
        <w:t xml:space="preserve">DA SEC Proposal </w:t>
      </w:r>
      <w:r w:rsidRPr="004034CF">
        <w:rPr>
          <w:rFonts w:cstheme="minorHAnsi"/>
          <w:lang w:val="en-GB"/>
        </w:rPr>
        <w:t xml:space="preserve">takes into account the general principles, goals and other methodologies reflected in </w:t>
      </w:r>
      <w:r w:rsidR="00ED6D71" w:rsidRPr="004034CF">
        <w:rPr>
          <w:rFonts w:cstheme="minorHAnsi"/>
          <w:color w:val="000000" w:themeColor="text1"/>
          <w:lang w:val="en-GB"/>
        </w:rPr>
        <w:t>CACM Regulation</w:t>
      </w:r>
      <w:r w:rsidRPr="004034CF">
        <w:rPr>
          <w:rFonts w:cstheme="minorHAnsi"/>
          <w:lang w:val="en-GB"/>
        </w:rPr>
        <w:t xml:space="preserve">. The goal of </w:t>
      </w:r>
      <w:r w:rsidR="00ED6D71" w:rsidRPr="004034CF">
        <w:rPr>
          <w:rFonts w:cstheme="minorHAnsi"/>
          <w:lang w:val="en-GB"/>
        </w:rPr>
        <w:t>CACM Regulation</w:t>
      </w:r>
      <w:r w:rsidRPr="004034CF">
        <w:rPr>
          <w:rFonts w:cstheme="minorHAnsi"/>
          <w:lang w:val="en-GB"/>
        </w:rPr>
        <w:t xml:space="preserve"> is the coordination and harmonisation of capacity calculation and allocation in the day-ahead and intraday cross-border markets.</w:t>
      </w:r>
    </w:p>
    <w:p w14:paraId="4636CA25" w14:textId="77777777" w:rsidR="001634B3" w:rsidRPr="004034CF" w:rsidRDefault="001634B3" w:rsidP="001634B3">
      <w:pPr>
        <w:pStyle w:val="Paragraphedeliste"/>
        <w:spacing w:after="120" w:line="276" w:lineRule="auto"/>
        <w:ind w:left="1066"/>
        <w:rPr>
          <w:color w:val="000000"/>
          <w:lang w:val="en-GB"/>
        </w:rPr>
      </w:pPr>
    </w:p>
    <w:p w14:paraId="3EF5D8E4" w14:textId="77777777" w:rsidR="00B040EA" w:rsidRPr="00494113" w:rsidRDefault="001634B3" w:rsidP="00BF3DA8">
      <w:pPr>
        <w:pStyle w:val="Paragraphedeliste"/>
        <w:numPr>
          <w:ilvl w:val="0"/>
          <w:numId w:val="5"/>
        </w:numPr>
        <w:spacing w:before="100" w:beforeAutospacing="1" w:after="100" w:afterAutospacing="1" w:line="276" w:lineRule="auto"/>
        <w:ind w:left="360"/>
        <w:rPr>
          <w:rFonts w:cstheme="minorHAnsi"/>
          <w:color w:val="000000" w:themeColor="text1"/>
          <w:lang w:val="en-GB"/>
        </w:rPr>
      </w:pPr>
      <w:r w:rsidRPr="004034CF">
        <w:rPr>
          <w:rFonts w:cstheme="minorHAnsi"/>
          <w:lang w:val="en-GB"/>
        </w:rPr>
        <w:t>The DA SEC Proposal, in line with Article 45 of CACM Regulation, accommodates situations where there</w:t>
      </w:r>
      <w:r w:rsidRPr="004034CF">
        <w:rPr>
          <w:rFonts w:cstheme="minorHAnsi"/>
          <w:color w:val="000000" w:themeColor="text1"/>
          <w:lang w:val="en-GB"/>
        </w:rPr>
        <w:t xml:space="preserve"> are more than one Nominated Electricity Market Operator (hereafter referred to as “</w:t>
      </w:r>
      <w:r w:rsidRPr="004034CF">
        <w:rPr>
          <w:rFonts w:cstheme="minorHAnsi"/>
          <w:b/>
          <w:color w:val="000000" w:themeColor="text1"/>
          <w:lang w:val="en-GB"/>
        </w:rPr>
        <w:t>NEMO</w:t>
      </w:r>
      <w:r w:rsidRPr="004034CF">
        <w:rPr>
          <w:rFonts w:cstheme="minorHAnsi"/>
          <w:color w:val="000000" w:themeColor="text1"/>
          <w:lang w:val="en-GB"/>
        </w:rPr>
        <w:t xml:space="preserve">”) designated and/or offering day-ahead </w:t>
      </w:r>
      <w:r w:rsidRPr="00494113">
        <w:rPr>
          <w:rFonts w:cstheme="minorHAnsi"/>
          <w:color w:val="000000" w:themeColor="text1"/>
          <w:lang w:val="en-GB"/>
        </w:rPr>
        <w:t xml:space="preserve">trading services in a particular geographic area.  In addition, </w:t>
      </w:r>
      <w:r w:rsidRPr="00494113">
        <w:rPr>
          <w:rFonts w:cstheme="minorHAnsi"/>
          <w:lang w:val="en-GB"/>
        </w:rPr>
        <w:t>according to Article 4(1) of CACM Regulation, multiple NEMOs can be designated to perform single day-ahead coupling in a Member State. For</w:t>
      </w:r>
      <w:r w:rsidRPr="00494113">
        <w:rPr>
          <w:rFonts w:cstheme="minorHAnsi"/>
          <w:color w:val="000000" w:themeColor="text1"/>
          <w:lang w:val="en-GB"/>
        </w:rPr>
        <w:t xml:space="preserve"> each NEMO, a NEMO Trading Hub shall be assigned. Where multiple NEMOs operate within a geographic area, there shall be multiple NEMO Trading Hubs within that geographic area.</w:t>
      </w:r>
    </w:p>
    <w:p w14:paraId="788E686F" w14:textId="77777777" w:rsidR="0015747E" w:rsidRPr="00494113" w:rsidRDefault="0015747E" w:rsidP="0015747E">
      <w:pPr>
        <w:pStyle w:val="Paragraphedeliste"/>
        <w:spacing w:after="120" w:line="276" w:lineRule="auto"/>
        <w:ind w:left="993"/>
        <w:rPr>
          <w:rFonts w:cstheme="minorHAnsi"/>
          <w:color w:val="000000" w:themeColor="text1"/>
          <w:lang w:val="en-GB"/>
        </w:rPr>
      </w:pPr>
    </w:p>
    <w:p w14:paraId="0A4960B7" w14:textId="77777777" w:rsidR="00745136" w:rsidRPr="00494113" w:rsidRDefault="00745136" w:rsidP="00BF3DA8">
      <w:pPr>
        <w:pStyle w:val="Paragraphedeliste"/>
        <w:numPr>
          <w:ilvl w:val="0"/>
          <w:numId w:val="5"/>
        </w:numPr>
        <w:spacing w:before="100" w:beforeAutospacing="1" w:after="100" w:afterAutospacing="1" w:line="276" w:lineRule="auto"/>
        <w:ind w:left="360"/>
        <w:rPr>
          <w:rFonts w:cstheme="minorHAnsi"/>
          <w:lang w:val="en-GB"/>
        </w:rPr>
      </w:pPr>
      <w:r w:rsidRPr="00494113">
        <w:rPr>
          <w:rFonts w:cstheme="minorHAnsi"/>
          <w:lang w:val="en-GB"/>
        </w:rPr>
        <w:t xml:space="preserve">The DA </w:t>
      </w:r>
      <w:r w:rsidR="005614EE" w:rsidRPr="00494113">
        <w:rPr>
          <w:rFonts w:cstheme="minorHAnsi"/>
          <w:lang w:val="en-GB"/>
        </w:rPr>
        <w:t>SEC</w:t>
      </w:r>
      <w:r w:rsidRPr="00494113">
        <w:rPr>
          <w:rFonts w:cstheme="minorHAnsi"/>
          <w:lang w:val="en-GB"/>
        </w:rPr>
        <w:t xml:space="preserve"> Proposal shall consider situations where the </w:t>
      </w:r>
      <w:r w:rsidR="00CF5293" w:rsidRPr="00494113">
        <w:rPr>
          <w:rFonts w:cstheme="minorHAnsi"/>
          <w:lang w:val="en-GB"/>
        </w:rPr>
        <w:t>bidding zone</w:t>
      </w:r>
      <w:r w:rsidRPr="00494113">
        <w:rPr>
          <w:rFonts w:cstheme="minorHAnsi"/>
          <w:lang w:val="en-GB"/>
        </w:rPr>
        <w:t xml:space="preserve"> is equal to the </w:t>
      </w:r>
      <w:r w:rsidR="00CF5293" w:rsidRPr="00494113">
        <w:rPr>
          <w:rFonts w:cstheme="minorHAnsi"/>
          <w:lang w:val="en-GB"/>
        </w:rPr>
        <w:t>scheduling area</w:t>
      </w:r>
      <w:r w:rsidRPr="00494113">
        <w:rPr>
          <w:rFonts w:cstheme="minorHAnsi"/>
          <w:lang w:val="en-GB"/>
        </w:rPr>
        <w:t xml:space="preserve">, as well as where there are multiple </w:t>
      </w:r>
      <w:r w:rsidR="00CF5293" w:rsidRPr="00494113">
        <w:rPr>
          <w:rFonts w:cstheme="minorHAnsi"/>
          <w:lang w:val="en-GB"/>
        </w:rPr>
        <w:t>scheduling area</w:t>
      </w:r>
      <w:r w:rsidRPr="00494113">
        <w:rPr>
          <w:rFonts w:cstheme="minorHAnsi"/>
          <w:lang w:val="en-GB"/>
        </w:rPr>
        <w:t xml:space="preserve">s within a </w:t>
      </w:r>
      <w:r w:rsidR="00CF5293" w:rsidRPr="00494113">
        <w:rPr>
          <w:rFonts w:cstheme="minorHAnsi"/>
          <w:lang w:val="en-GB"/>
        </w:rPr>
        <w:t>bidding zone</w:t>
      </w:r>
      <w:r w:rsidRPr="00494113">
        <w:rPr>
          <w:rFonts w:cstheme="minorHAnsi"/>
          <w:lang w:val="en-GB"/>
        </w:rPr>
        <w:t xml:space="preserve">. </w:t>
      </w:r>
    </w:p>
    <w:p w14:paraId="3C0FFFA8" w14:textId="77777777" w:rsidR="00B040EA" w:rsidRPr="00494113" w:rsidRDefault="00B040EA" w:rsidP="00B040EA">
      <w:pPr>
        <w:pStyle w:val="Paragraphedeliste"/>
        <w:rPr>
          <w:color w:val="000000"/>
          <w:lang w:val="en-GB"/>
        </w:rPr>
      </w:pPr>
    </w:p>
    <w:p w14:paraId="4CCFAC31" w14:textId="77777777" w:rsidR="00F01279" w:rsidRPr="004034CF" w:rsidRDefault="00745136" w:rsidP="00BF3DA8">
      <w:pPr>
        <w:pStyle w:val="Paragraphedeliste"/>
        <w:numPr>
          <w:ilvl w:val="0"/>
          <w:numId w:val="5"/>
        </w:numPr>
        <w:spacing w:before="100" w:beforeAutospacing="1" w:after="100" w:afterAutospacing="1" w:line="276" w:lineRule="auto"/>
        <w:ind w:left="360"/>
        <w:rPr>
          <w:color w:val="000000"/>
          <w:lang w:val="en-GB"/>
        </w:rPr>
      </w:pPr>
      <w:commentRangeStart w:id="5"/>
      <w:r w:rsidRPr="00494113">
        <w:rPr>
          <w:color w:val="000000"/>
          <w:lang w:val="en-GB"/>
        </w:rPr>
        <w:t xml:space="preserve">The </w:t>
      </w:r>
      <w:r w:rsidR="009A4F10" w:rsidRPr="00494113">
        <w:rPr>
          <w:color w:val="000000"/>
          <w:lang w:val="en-GB"/>
        </w:rPr>
        <w:t xml:space="preserve">DA SEC Proposal </w:t>
      </w:r>
      <w:r w:rsidR="002423DE" w:rsidRPr="00494113">
        <w:rPr>
          <w:color w:val="000000"/>
          <w:lang w:val="en-GB"/>
        </w:rPr>
        <w:t xml:space="preserve">also provides for the calculation of Scheduled Exchanges per NEMO Trading Hub. While </w:t>
      </w:r>
      <w:r w:rsidR="005432EA" w:rsidRPr="00494113">
        <w:rPr>
          <w:color w:val="000000"/>
          <w:lang w:val="en-GB"/>
        </w:rPr>
        <w:t xml:space="preserve">a </w:t>
      </w:r>
      <w:r w:rsidR="002423DE" w:rsidRPr="00494113">
        <w:rPr>
          <w:color w:val="000000"/>
          <w:lang w:val="en-GB"/>
        </w:rPr>
        <w:t xml:space="preserve">NEMO Trading Hub </w:t>
      </w:r>
      <w:proofErr w:type="gramStart"/>
      <w:r w:rsidR="002423DE" w:rsidRPr="00494113">
        <w:rPr>
          <w:color w:val="000000"/>
          <w:lang w:val="en-GB"/>
        </w:rPr>
        <w:t>cannot be interpreted</w:t>
      </w:r>
      <w:proofErr w:type="gramEnd"/>
      <w:r w:rsidR="002423DE" w:rsidRPr="00494113">
        <w:rPr>
          <w:color w:val="000000"/>
          <w:lang w:val="en-GB"/>
        </w:rPr>
        <w:t xml:space="preserve"> as a geographic area, the calculation of Scheduled Exchanges per NEMO Trading Hub is essential in order to accommodate multi</w:t>
      </w:r>
      <w:r w:rsidR="002423DE" w:rsidRPr="004034CF">
        <w:rPr>
          <w:color w:val="000000"/>
          <w:lang w:val="en-GB"/>
        </w:rPr>
        <w:t xml:space="preserve">-NEMO arrangements within </w:t>
      </w:r>
      <w:r w:rsidR="00CF5293" w:rsidRPr="004034CF">
        <w:rPr>
          <w:color w:val="000000"/>
          <w:lang w:val="en-GB"/>
        </w:rPr>
        <w:t>bidding zone</w:t>
      </w:r>
      <w:r w:rsidR="002423DE" w:rsidRPr="004034CF">
        <w:rPr>
          <w:color w:val="000000"/>
          <w:lang w:val="en-GB"/>
        </w:rPr>
        <w:t>s</w:t>
      </w:r>
      <w:r w:rsidR="00B634F6" w:rsidRPr="004034CF">
        <w:rPr>
          <w:color w:val="000000"/>
          <w:lang w:val="en-GB"/>
        </w:rPr>
        <w:t xml:space="preserve"> and </w:t>
      </w:r>
      <w:r w:rsidR="00CF5293" w:rsidRPr="004034CF">
        <w:rPr>
          <w:color w:val="000000"/>
          <w:lang w:val="en-GB"/>
        </w:rPr>
        <w:t>scheduling area</w:t>
      </w:r>
      <w:r w:rsidR="00B634F6" w:rsidRPr="004034CF">
        <w:rPr>
          <w:color w:val="000000"/>
          <w:lang w:val="en-GB"/>
        </w:rPr>
        <w:t>s</w:t>
      </w:r>
      <w:r w:rsidR="002423DE" w:rsidRPr="004034CF">
        <w:rPr>
          <w:color w:val="000000"/>
          <w:lang w:val="en-GB"/>
        </w:rPr>
        <w:t>.</w:t>
      </w:r>
      <w:commentRangeEnd w:id="5"/>
      <w:r w:rsidR="00C0775B">
        <w:rPr>
          <w:rStyle w:val="Marquedecommentaire"/>
          <w:lang w:val="en-GB"/>
        </w:rPr>
        <w:commentReference w:id="5"/>
      </w:r>
    </w:p>
    <w:p w14:paraId="560DBDAC" w14:textId="77777777" w:rsidR="0038164D" w:rsidRPr="004034CF" w:rsidRDefault="0038164D" w:rsidP="0038164D">
      <w:pPr>
        <w:pStyle w:val="Paragraphedeliste"/>
        <w:rPr>
          <w:rFonts w:cstheme="minorHAnsi"/>
          <w:lang w:val="en-GB"/>
        </w:rPr>
      </w:pPr>
    </w:p>
    <w:p w14:paraId="68326292" w14:textId="77777777" w:rsidR="0039692F" w:rsidRPr="004034CF" w:rsidRDefault="0039692F" w:rsidP="00BF3DA8">
      <w:pPr>
        <w:pStyle w:val="Paragraphedeliste"/>
        <w:numPr>
          <w:ilvl w:val="0"/>
          <w:numId w:val="5"/>
        </w:numPr>
        <w:spacing w:before="100" w:beforeAutospacing="1" w:after="100" w:afterAutospacing="1" w:line="276" w:lineRule="auto"/>
        <w:ind w:left="360"/>
        <w:rPr>
          <w:rStyle w:val="textregularZchn"/>
          <w:rFonts w:cstheme="minorHAnsi"/>
        </w:rPr>
      </w:pPr>
      <w:r w:rsidRPr="004034CF">
        <w:rPr>
          <w:rStyle w:val="textregularZchn"/>
          <w:rFonts w:cstheme="minorHAnsi"/>
          <w:color w:val="000000" w:themeColor="text1"/>
        </w:rPr>
        <w:t xml:space="preserve">The </w:t>
      </w:r>
      <w:r w:rsidR="009A4F10" w:rsidRPr="004034CF">
        <w:rPr>
          <w:rStyle w:val="textregularZchn"/>
          <w:rFonts w:cstheme="minorHAnsi"/>
          <w:color w:val="000000" w:themeColor="text1"/>
        </w:rPr>
        <w:t>DA SEC Methodology</w:t>
      </w:r>
      <w:r w:rsidRPr="004034CF">
        <w:rPr>
          <w:rStyle w:val="textregularZchn"/>
          <w:rFonts w:cstheme="minorHAnsi"/>
          <w:color w:val="000000" w:themeColor="text1"/>
        </w:rPr>
        <w:t xml:space="preserve"> </w:t>
      </w:r>
      <w:proofErr w:type="gramStart"/>
      <w:r w:rsidRPr="004034CF">
        <w:rPr>
          <w:rStyle w:val="textregularZchn"/>
          <w:rFonts w:cstheme="minorHAnsi"/>
          <w:color w:val="000000" w:themeColor="text1"/>
        </w:rPr>
        <w:t xml:space="preserve">shall </w:t>
      </w:r>
      <w:r w:rsidR="00FE5306" w:rsidRPr="004034CF">
        <w:rPr>
          <w:rStyle w:val="textregularZchn"/>
          <w:rFonts w:cstheme="minorHAnsi"/>
          <w:color w:val="000000" w:themeColor="text1"/>
        </w:rPr>
        <w:t xml:space="preserve">be </w:t>
      </w:r>
      <w:r w:rsidRPr="004034CF">
        <w:rPr>
          <w:rStyle w:val="textregularZchn"/>
          <w:rFonts w:cstheme="minorHAnsi"/>
          <w:color w:val="000000" w:themeColor="text1"/>
        </w:rPr>
        <w:t>applied</w:t>
      </w:r>
      <w:proofErr w:type="gramEnd"/>
      <w:r w:rsidRPr="004034CF">
        <w:rPr>
          <w:rStyle w:val="textregularZchn"/>
          <w:rFonts w:cstheme="minorHAnsi"/>
          <w:color w:val="000000" w:themeColor="text1"/>
        </w:rPr>
        <w:t xml:space="preserve"> by </w:t>
      </w:r>
      <w:r w:rsidR="00A77C79" w:rsidRPr="004034CF">
        <w:rPr>
          <w:rStyle w:val="textregularZchn"/>
          <w:rFonts w:cstheme="minorHAnsi"/>
          <w:color w:val="000000" w:themeColor="text1"/>
        </w:rPr>
        <w:t xml:space="preserve">the </w:t>
      </w:r>
      <w:commentRangeStart w:id="6"/>
      <w:r w:rsidR="007A24A3" w:rsidRPr="004034CF">
        <w:rPr>
          <w:rStyle w:val="textregularZchn"/>
          <w:rFonts w:cstheme="minorHAnsi"/>
          <w:color w:val="000000" w:themeColor="text1"/>
        </w:rPr>
        <w:t>Scheduled Exchange Calculator</w:t>
      </w:r>
      <w:r w:rsidRPr="004034CF">
        <w:rPr>
          <w:rStyle w:val="textregularZchn"/>
          <w:rFonts w:cstheme="minorHAnsi"/>
          <w:color w:val="000000" w:themeColor="text1"/>
        </w:rPr>
        <w:t xml:space="preserve"> </w:t>
      </w:r>
      <w:commentRangeEnd w:id="6"/>
      <w:r w:rsidR="00C0775B">
        <w:rPr>
          <w:rStyle w:val="Marquedecommentaire"/>
          <w:lang w:val="en-GB"/>
        </w:rPr>
        <w:commentReference w:id="6"/>
      </w:r>
      <w:r w:rsidRPr="004034CF">
        <w:rPr>
          <w:rStyle w:val="textregularZchn"/>
          <w:rFonts w:cstheme="minorHAnsi"/>
          <w:color w:val="000000" w:themeColor="text1"/>
        </w:rPr>
        <w:t xml:space="preserve">who </w:t>
      </w:r>
      <w:r w:rsidR="00A4450A" w:rsidRPr="004034CF">
        <w:rPr>
          <w:rStyle w:val="textregularZchn"/>
          <w:rFonts w:cstheme="minorHAnsi"/>
          <w:color w:val="000000" w:themeColor="text1"/>
        </w:rPr>
        <w:t>is</w:t>
      </w:r>
      <w:r w:rsidR="00AE4F1F" w:rsidRPr="004034CF">
        <w:rPr>
          <w:rStyle w:val="textregularZchn"/>
          <w:rFonts w:cstheme="minorHAnsi"/>
          <w:color w:val="000000" w:themeColor="text1"/>
        </w:rPr>
        <w:t xml:space="preserve"> </w:t>
      </w:r>
      <w:r w:rsidRPr="004034CF">
        <w:rPr>
          <w:rStyle w:val="textregularZchn"/>
          <w:rFonts w:cstheme="minorHAnsi"/>
          <w:color w:val="000000" w:themeColor="text1"/>
        </w:rPr>
        <w:t xml:space="preserve">responsible for the </w:t>
      </w:r>
      <w:r w:rsidRPr="004034CF">
        <w:rPr>
          <w:rStyle w:val="textregularZchn"/>
          <w:rFonts w:cstheme="minorHAnsi"/>
        </w:rPr>
        <w:t xml:space="preserve">calculation of </w:t>
      </w:r>
      <w:r w:rsidR="00D81E7B" w:rsidRPr="004034CF">
        <w:rPr>
          <w:rStyle w:val="textregularZchn"/>
          <w:rFonts w:cstheme="minorHAnsi"/>
        </w:rPr>
        <w:t>Scheduled Exchanges</w:t>
      </w:r>
      <w:r w:rsidR="00864F9C" w:rsidRPr="004034CF">
        <w:rPr>
          <w:rStyle w:val="textregularZchn"/>
          <w:rFonts w:cstheme="minorHAnsi"/>
        </w:rPr>
        <w:t xml:space="preserve"> resulting from single </w:t>
      </w:r>
      <w:r w:rsidR="00BF73FE" w:rsidRPr="004034CF">
        <w:rPr>
          <w:rStyle w:val="textregularZchn"/>
          <w:rFonts w:cstheme="minorHAnsi"/>
        </w:rPr>
        <w:t>day-ahead</w:t>
      </w:r>
      <w:r w:rsidR="00864F9C" w:rsidRPr="004034CF">
        <w:rPr>
          <w:rStyle w:val="textregularZchn"/>
          <w:rFonts w:cstheme="minorHAnsi"/>
        </w:rPr>
        <w:t xml:space="preserve"> coupling</w:t>
      </w:r>
      <w:r w:rsidRPr="004034CF">
        <w:rPr>
          <w:rStyle w:val="textregularZchn"/>
          <w:rFonts w:cstheme="minorHAnsi"/>
        </w:rPr>
        <w:t xml:space="preserve"> as per Article </w:t>
      </w:r>
      <w:r w:rsidR="00864F9C" w:rsidRPr="004034CF">
        <w:rPr>
          <w:rStyle w:val="textregularZchn"/>
          <w:rFonts w:cstheme="minorHAnsi"/>
        </w:rPr>
        <w:t>49</w:t>
      </w:r>
      <w:r w:rsidRPr="004034CF">
        <w:rPr>
          <w:rStyle w:val="textregularZchn"/>
          <w:rFonts w:cstheme="minorHAnsi"/>
        </w:rPr>
        <w:t xml:space="preserve"> of </w:t>
      </w:r>
      <w:bookmarkStart w:id="7" w:name="_Hlk501367233"/>
      <w:r w:rsidR="00ED6D71" w:rsidRPr="004034CF">
        <w:rPr>
          <w:rStyle w:val="textregularZchn"/>
          <w:rFonts w:cstheme="minorHAnsi"/>
        </w:rPr>
        <w:t>CACM Regulation</w:t>
      </w:r>
      <w:bookmarkEnd w:id="7"/>
      <w:r w:rsidRPr="004034CF">
        <w:rPr>
          <w:rStyle w:val="textregularZchn"/>
          <w:rFonts w:cstheme="minorHAnsi"/>
        </w:rPr>
        <w:t xml:space="preserve">. </w:t>
      </w:r>
      <w:bookmarkStart w:id="8" w:name="_Hlk501367120"/>
      <w:r w:rsidR="00040C71" w:rsidRPr="004034CF">
        <w:rPr>
          <w:rStyle w:val="textregularZchn"/>
          <w:rFonts w:cstheme="minorHAnsi"/>
        </w:rPr>
        <w:t>By All TSO</w:t>
      </w:r>
      <w:r w:rsidR="003560E9" w:rsidRPr="004034CF">
        <w:rPr>
          <w:rStyle w:val="textregularZchn"/>
          <w:rFonts w:cstheme="minorHAnsi"/>
        </w:rPr>
        <w:t>s’</w:t>
      </w:r>
      <w:r w:rsidR="00040C71" w:rsidRPr="004034CF">
        <w:rPr>
          <w:rStyle w:val="textregularZchn"/>
          <w:rFonts w:cstheme="minorHAnsi"/>
        </w:rPr>
        <w:t xml:space="preserve"> decis</w:t>
      </w:r>
      <w:r w:rsidR="006C6004" w:rsidRPr="004034CF">
        <w:rPr>
          <w:rStyle w:val="textregularZchn"/>
          <w:rFonts w:cstheme="minorHAnsi"/>
        </w:rPr>
        <w:t xml:space="preserve">ion, this role </w:t>
      </w:r>
      <w:r w:rsidR="003560E9" w:rsidRPr="004034CF">
        <w:rPr>
          <w:rStyle w:val="textregularZchn"/>
          <w:rFonts w:cstheme="minorHAnsi"/>
        </w:rPr>
        <w:t>can be delegated to a service provider</w:t>
      </w:r>
      <w:r w:rsidR="00040C71" w:rsidRPr="004034CF">
        <w:rPr>
          <w:rStyle w:val="textregularZchn"/>
          <w:rFonts w:cstheme="minorHAnsi"/>
        </w:rPr>
        <w:t>.</w:t>
      </w:r>
      <w:bookmarkEnd w:id="8"/>
    </w:p>
    <w:p w14:paraId="6FFC7B3D" w14:textId="77777777" w:rsidR="00227078" w:rsidRPr="004034CF" w:rsidRDefault="00227078" w:rsidP="00227078">
      <w:pPr>
        <w:pStyle w:val="Paragraphedeliste"/>
        <w:rPr>
          <w:rStyle w:val="textregularZchn"/>
          <w:rFonts w:cstheme="minorHAnsi"/>
        </w:rPr>
      </w:pPr>
    </w:p>
    <w:p w14:paraId="4410CB32" w14:textId="77777777" w:rsidR="00AF7203" w:rsidRPr="004034CF" w:rsidRDefault="00E71757" w:rsidP="00BF3DA8">
      <w:pPr>
        <w:pStyle w:val="Paragraphedeliste"/>
        <w:numPr>
          <w:ilvl w:val="0"/>
          <w:numId w:val="5"/>
        </w:numPr>
        <w:spacing w:before="100" w:beforeAutospacing="1" w:after="100" w:afterAutospacing="1" w:line="276" w:lineRule="auto"/>
        <w:ind w:left="360"/>
        <w:rPr>
          <w:rStyle w:val="textregularZchn"/>
          <w:rFonts w:cstheme="minorHAnsi"/>
        </w:rPr>
      </w:pPr>
      <w:r w:rsidRPr="004034CF">
        <w:rPr>
          <w:rStyle w:val="textregularZchn"/>
          <w:rFonts w:cstheme="minorHAnsi"/>
        </w:rPr>
        <w:t>Net position</w:t>
      </w:r>
      <w:r w:rsidR="00373ABB" w:rsidRPr="004034CF">
        <w:rPr>
          <w:rStyle w:val="textregularZchn"/>
          <w:rFonts w:cstheme="minorHAnsi"/>
        </w:rPr>
        <w:t>s</w:t>
      </w:r>
      <w:r w:rsidRPr="004034CF">
        <w:rPr>
          <w:rStyle w:val="textregularZchn"/>
          <w:rFonts w:cstheme="minorHAnsi"/>
        </w:rPr>
        <w:t xml:space="preserve"> and</w:t>
      </w:r>
      <w:r w:rsidR="00AF7203" w:rsidRPr="004034CF">
        <w:rPr>
          <w:rStyle w:val="textregularZchn"/>
          <w:rFonts w:cstheme="minorHAnsi"/>
        </w:rPr>
        <w:t xml:space="preserve"> prices </w:t>
      </w:r>
      <w:proofErr w:type="gramStart"/>
      <w:r w:rsidR="00AF7203" w:rsidRPr="004034CF">
        <w:rPr>
          <w:rStyle w:val="textregularZchn"/>
          <w:rFonts w:cstheme="minorHAnsi"/>
        </w:rPr>
        <w:t>are fixed</w:t>
      </w:r>
      <w:proofErr w:type="gramEnd"/>
      <w:r w:rsidR="00AF7203" w:rsidRPr="004034CF">
        <w:rPr>
          <w:rStyle w:val="textregularZchn"/>
          <w:rFonts w:cstheme="minorHAnsi"/>
        </w:rPr>
        <w:t xml:space="preserve"> by the results from the </w:t>
      </w:r>
      <w:r w:rsidR="00CD2791" w:rsidRPr="004034CF">
        <w:rPr>
          <w:rStyle w:val="textregularZchn"/>
          <w:rFonts w:cstheme="minorHAnsi"/>
        </w:rPr>
        <w:t>single day-ahead</w:t>
      </w:r>
      <w:r w:rsidR="00AF7203" w:rsidRPr="004034CF">
        <w:rPr>
          <w:rStyle w:val="textregularZchn"/>
          <w:rFonts w:cstheme="minorHAnsi"/>
        </w:rPr>
        <w:t xml:space="preserve"> </w:t>
      </w:r>
      <w:r w:rsidR="00CD2791" w:rsidRPr="004034CF">
        <w:rPr>
          <w:rStyle w:val="textregularZchn"/>
          <w:rFonts w:cstheme="minorHAnsi"/>
        </w:rPr>
        <w:t>c</w:t>
      </w:r>
      <w:r w:rsidR="00AF7203" w:rsidRPr="004034CF">
        <w:rPr>
          <w:rStyle w:val="textregularZchn"/>
          <w:rFonts w:cstheme="minorHAnsi"/>
        </w:rPr>
        <w:t>oupling</w:t>
      </w:r>
      <w:r w:rsidR="00CD2791" w:rsidRPr="004034CF">
        <w:rPr>
          <w:rStyle w:val="textregularZchn"/>
          <w:rFonts w:cstheme="minorHAnsi"/>
        </w:rPr>
        <w:t xml:space="preserve">.  Furthermore, </w:t>
      </w:r>
      <w:proofErr w:type="gramStart"/>
      <w:r w:rsidR="00AF7203" w:rsidRPr="004034CF">
        <w:rPr>
          <w:rStyle w:val="textregularZchn"/>
          <w:rFonts w:cstheme="minorHAnsi"/>
        </w:rPr>
        <w:t>cross zonal</w:t>
      </w:r>
      <w:proofErr w:type="gramEnd"/>
      <w:r w:rsidR="00AF7203" w:rsidRPr="004034CF">
        <w:rPr>
          <w:rStyle w:val="textregularZchn"/>
          <w:rFonts w:cstheme="minorHAnsi"/>
        </w:rPr>
        <w:t xml:space="preserve"> capacities and all</w:t>
      </w:r>
      <w:r w:rsidRPr="004034CF">
        <w:rPr>
          <w:rStyle w:val="textregularZchn"/>
          <w:rFonts w:cstheme="minorHAnsi"/>
        </w:rPr>
        <w:t xml:space="preserve">ocation constraints </w:t>
      </w:r>
      <w:r w:rsidR="00C011FC" w:rsidRPr="004034CF">
        <w:rPr>
          <w:rStyle w:val="textregularZchn"/>
          <w:rFonts w:cstheme="minorHAnsi"/>
        </w:rPr>
        <w:t>have already been taken into account by the market coupling algorithm. Cross zonal capacities and allocation constraints shall therefore</w:t>
      </w:r>
      <w:r w:rsidR="00AF7203" w:rsidRPr="004034CF">
        <w:rPr>
          <w:rStyle w:val="textregularZchn"/>
          <w:rFonts w:cstheme="minorHAnsi"/>
        </w:rPr>
        <w:t xml:space="preserve"> not be impacted by the calculated </w:t>
      </w:r>
      <w:r w:rsidR="004E78EB" w:rsidRPr="004034CF">
        <w:rPr>
          <w:rStyle w:val="textregularZchn"/>
          <w:rFonts w:cstheme="minorHAnsi"/>
        </w:rPr>
        <w:t>S</w:t>
      </w:r>
      <w:r w:rsidR="00AF7203" w:rsidRPr="004034CF">
        <w:rPr>
          <w:rStyle w:val="textregularZchn"/>
          <w:rFonts w:cstheme="minorHAnsi"/>
        </w:rPr>
        <w:t xml:space="preserve">cheduled </w:t>
      </w:r>
      <w:r w:rsidR="004E78EB" w:rsidRPr="004034CF">
        <w:rPr>
          <w:rStyle w:val="textregularZchn"/>
          <w:rFonts w:cstheme="minorHAnsi"/>
        </w:rPr>
        <w:t>E</w:t>
      </w:r>
      <w:r w:rsidR="00AF7203" w:rsidRPr="004034CF">
        <w:rPr>
          <w:rStyle w:val="textregularZchn"/>
          <w:rFonts w:cstheme="minorHAnsi"/>
        </w:rPr>
        <w:t>xchanges</w:t>
      </w:r>
      <w:r w:rsidR="0085259B" w:rsidRPr="004034CF">
        <w:rPr>
          <w:rStyle w:val="textregularZchn"/>
          <w:rFonts w:cstheme="minorHAnsi"/>
        </w:rPr>
        <w:t>.</w:t>
      </w:r>
      <w:r w:rsidRPr="004034CF">
        <w:rPr>
          <w:rStyle w:val="textregularZchn"/>
          <w:rFonts w:cstheme="minorHAnsi"/>
        </w:rPr>
        <w:t xml:space="preserve"> </w:t>
      </w:r>
    </w:p>
    <w:p w14:paraId="535016B4" w14:textId="77777777" w:rsidR="007C4160" w:rsidRPr="004034CF" w:rsidRDefault="007C4160" w:rsidP="007C4160">
      <w:pPr>
        <w:pStyle w:val="Paragraphedeliste"/>
        <w:rPr>
          <w:rStyle w:val="textregularZchn"/>
          <w:rFonts w:cstheme="minorHAnsi"/>
        </w:rPr>
      </w:pPr>
    </w:p>
    <w:p w14:paraId="4283D38D" w14:textId="77777777" w:rsidR="00864F9C" w:rsidRPr="004034CF" w:rsidRDefault="0038164D" w:rsidP="00BF3DA8">
      <w:pPr>
        <w:pStyle w:val="Paragraphedeliste"/>
        <w:numPr>
          <w:ilvl w:val="0"/>
          <w:numId w:val="5"/>
        </w:numPr>
        <w:spacing w:before="100" w:beforeAutospacing="1" w:after="100" w:afterAutospacing="1" w:line="276" w:lineRule="auto"/>
        <w:ind w:left="360"/>
        <w:rPr>
          <w:rFonts w:cstheme="minorHAnsi"/>
          <w:lang w:val="en-GB"/>
        </w:rPr>
      </w:pPr>
      <w:r w:rsidRPr="004034CF">
        <w:rPr>
          <w:rStyle w:val="textregularZchn"/>
          <w:rFonts w:cstheme="minorHAnsi"/>
        </w:rPr>
        <w:t>A</w:t>
      </w:r>
      <w:r w:rsidR="0039692F" w:rsidRPr="004034CF">
        <w:rPr>
          <w:rStyle w:val="textregularZchn"/>
          <w:rFonts w:cstheme="minorHAnsi"/>
        </w:rPr>
        <w:t>ccording to Article 9</w:t>
      </w:r>
      <w:r w:rsidRPr="004034CF">
        <w:rPr>
          <w:rStyle w:val="textregularZchn"/>
          <w:rFonts w:cstheme="minorHAnsi"/>
        </w:rPr>
        <w:t xml:space="preserve">(9) of </w:t>
      </w:r>
      <w:r w:rsidR="00ED6D71" w:rsidRPr="004034CF">
        <w:rPr>
          <w:rStyle w:val="textregularZchn"/>
          <w:rFonts w:cstheme="minorHAnsi"/>
        </w:rPr>
        <w:t>CACM Regulation</w:t>
      </w:r>
      <w:r w:rsidRPr="004034CF">
        <w:rPr>
          <w:rStyle w:val="textregularZchn"/>
          <w:rFonts w:cstheme="minorHAnsi"/>
        </w:rPr>
        <w:t xml:space="preserve">, the proposed timescale for the implementation of the proposed </w:t>
      </w:r>
      <w:r w:rsidR="009A4F10" w:rsidRPr="004034CF">
        <w:rPr>
          <w:rFonts w:cstheme="minorHAnsi"/>
          <w:color w:val="000000" w:themeColor="text1"/>
          <w:lang w:val="en-GB"/>
        </w:rPr>
        <w:t>DA SEC Methodology</w:t>
      </w:r>
      <w:r w:rsidRPr="004034CF">
        <w:rPr>
          <w:rFonts w:cstheme="minorHAnsi"/>
          <w:color w:val="000000" w:themeColor="text1"/>
          <w:lang w:val="en-GB"/>
        </w:rPr>
        <w:t xml:space="preserve"> shall be included</w:t>
      </w:r>
      <w:r w:rsidR="00864F9C" w:rsidRPr="004034CF">
        <w:rPr>
          <w:rFonts w:cstheme="minorHAnsi"/>
          <w:color w:val="000000" w:themeColor="text1"/>
          <w:lang w:val="en-GB"/>
        </w:rPr>
        <w:t xml:space="preserve"> </w:t>
      </w:r>
      <w:r w:rsidR="009A4F10" w:rsidRPr="004034CF">
        <w:rPr>
          <w:rFonts w:cstheme="minorHAnsi"/>
          <w:lang w:val="en-GB"/>
        </w:rPr>
        <w:t xml:space="preserve">DA SEC </w:t>
      </w:r>
      <w:r w:rsidR="006A0CC6" w:rsidRPr="004034CF">
        <w:rPr>
          <w:rFonts w:cstheme="minorHAnsi"/>
          <w:lang w:val="en-GB"/>
        </w:rPr>
        <w:t>Proposal</w:t>
      </w:r>
      <w:r w:rsidRPr="004034CF">
        <w:rPr>
          <w:rFonts w:cstheme="minorHAnsi"/>
          <w:color w:val="000000" w:themeColor="text1"/>
          <w:lang w:val="en-GB"/>
        </w:rPr>
        <w:t xml:space="preserve">.  </w:t>
      </w:r>
    </w:p>
    <w:p w14:paraId="5657B218" w14:textId="77777777" w:rsidR="00BD1996" w:rsidRPr="004034CF" w:rsidRDefault="00BD1996" w:rsidP="00BD1996">
      <w:pPr>
        <w:pStyle w:val="Paragraphedeliste"/>
        <w:rPr>
          <w:rFonts w:cstheme="minorHAnsi"/>
          <w:lang w:val="en-GB"/>
        </w:rPr>
      </w:pPr>
    </w:p>
    <w:p w14:paraId="7D5835CE" w14:textId="77777777" w:rsidR="0076351D" w:rsidRPr="004034CF" w:rsidRDefault="00BD1996" w:rsidP="00BF3DA8">
      <w:pPr>
        <w:pStyle w:val="Paragraphedeliste"/>
        <w:numPr>
          <w:ilvl w:val="0"/>
          <w:numId w:val="5"/>
        </w:numPr>
        <w:spacing w:before="100" w:beforeAutospacing="1" w:after="100" w:afterAutospacing="1" w:line="276" w:lineRule="auto"/>
        <w:ind w:left="360"/>
        <w:rPr>
          <w:rFonts w:cstheme="minorHAnsi"/>
          <w:lang w:val="en-GB"/>
        </w:rPr>
      </w:pPr>
      <w:r w:rsidRPr="004034CF">
        <w:rPr>
          <w:rFonts w:cstheme="minorHAnsi"/>
          <w:lang w:val="en-GB"/>
        </w:rPr>
        <w:lastRenderedPageBreak/>
        <w:t xml:space="preserve">The implementation of </w:t>
      </w:r>
      <w:r w:rsidR="009A4F10" w:rsidRPr="004034CF">
        <w:rPr>
          <w:rFonts w:cstheme="minorHAnsi"/>
          <w:lang w:val="en-GB"/>
        </w:rPr>
        <w:t>DA SEC Methodology</w:t>
      </w:r>
      <w:r w:rsidR="00163319" w:rsidRPr="004034CF">
        <w:rPr>
          <w:rFonts w:cstheme="minorHAnsi"/>
          <w:lang w:val="en-GB"/>
        </w:rPr>
        <w:t xml:space="preserve"> could</w:t>
      </w:r>
      <w:r w:rsidR="002B58F7" w:rsidRPr="004034CF">
        <w:rPr>
          <w:rFonts w:cstheme="minorHAnsi"/>
          <w:lang w:val="en-GB"/>
        </w:rPr>
        <w:t xml:space="preserve"> use the </w:t>
      </w:r>
      <w:commentRangeStart w:id="9"/>
      <w:r w:rsidR="002B58F7" w:rsidRPr="004034CF">
        <w:rPr>
          <w:rFonts w:cstheme="minorHAnsi"/>
          <w:lang w:val="en-GB"/>
        </w:rPr>
        <w:t xml:space="preserve">solutions </w:t>
      </w:r>
      <w:commentRangeEnd w:id="9"/>
      <w:r w:rsidR="00E3421F">
        <w:rPr>
          <w:rStyle w:val="Marquedecommentaire"/>
          <w:lang w:val="en-GB"/>
        </w:rPr>
        <w:commentReference w:id="9"/>
      </w:r>
      <w:r w:rsidR="002B58F7" w:rsidRPr="004034CF">
        <w:rPr>
          <w:rFonts w:cstheme="minorHAnsi"/>
          <w:lang w:val="en-GB"/>
        </w:rPr>
        <w:t xml:space="preserve">developed </w:t>
      </w:r>
      <w:r w:rsidR="006016A8" w:rsidRPr="004034CF">
        <w:rPr>
          <w:rFonts w:cstheme="minorHAnsi"/>
          <w:lang w:val="en-GB"/>
        </w:rPr>
        <w:t>for algorithm proposal in accor</w:t>
      </w:r>
      <w:r w:rsidR="002B58F7" w:rsidRPr="004034CF">
        <w:rPr>
          <w:rFonts w:cstheme="minorHAnsi"/>
          <w:lang w:val="en-GB"/>
        </w:rPr>
        <w:t xml:space="preserve">dance with Article </w:t>
      </w:r>
      <w:r w:rsidR="00163319" w:rsidRPr="004034CF">
        <w:rPr>
          <w:rFonts w:cstheme="minorHAnsi"/>
          <w:lang w:val="en-GB"/>
        </w:rPr>
        <w:t>37,</w:t>
      </w:r>
      <w:r w:rsidR="002B58F7" w:rsidRPr="004034CF">
        <w:rPr>
          <w:rFonts w:cstheme="minorHAnsi"/>
          <w:lang w:val="en-GB"/>
        </w:rPr>
        <w:t xml:space="preserve"> arrangements developed in accordance with Article 45 for more than one NEMO within a bidding zone and</w:t>
      </w:r>
      <w:r w:rsidR="00163319" w:rsidRPr="004034CF">
        <w:rPr>
          <w:rFonts w:cstheme="minorHAnsi"/>
          <w:lang w:val="en-GB"/>
        </w:rPr>
        <w:t xml:space="preserve"> arrangements developed for</w:t>
      </w:r>
      <w:r w:rsidR="002B58F7" w:rsidRPr="004034CF">
        <w:rPr>
          <w:rFonts w:cstheme="minorHAnsi"/>
          <w:lang w:val="en-GB"/>
        </w:rPr>
        <w:t xml:space="preserve"> clearing and settlement </w:t>
      </w:r>
      <w:r w:rsidR="00163319" w:rsidRPr="004034CF">
        <w:rPr>
          <w:rFonts w:cstheme="minorHAnsi"/>
          <w:lang w:val="en-GB"/>
        </w:rPr>
        <w:t xml:space="preserve">between central counter parties and shipping agents </w:t>
      </w:r>
      <w:r w:rsidR="002B58F7" w:rsidRPr="004034CF">
        <w:rPr>
          <w:rFonts w:cstheme="minorHAnsi"/>
          <w:lang w:val="en-GB"/>
        </w:rPr>
        <w:t>in accordance with Article 77</w:t>
      </w:r>
      <w:r w:rsidR="00163319" w:rsidRPr="004034CF">
        <w:rPr>
          <w:rFonts w:cstheme="minorHAnsi"/>
          <w:lang w:val="en-GB"/>
        </w:rPr>
        <w:t>.</w:t>
      </w:r>
      <w:r w:rsidR="009D0A5F" w:rsidRPr="004034CF">
        <w:rPr>
          <w:rFonts w:cstheme="minorHAnsi"/>
          <w:lang w:val="en-GB"/>
        </w:rPr>
        <w:t xml:space="preserve"> </w:t>
      </w:r>
      <w:proofErr w:type="gramStart"/>
      <w:r w:rsidR="009D0A5F" w:rsidRPr="004034CF">
        <w:rPr>
          <w:rFonts w:cstheme="minorHAnsi"/>
          <w:lang w:val="en-GB"/>
        </w:rPr>
        <w:t>Thus</w:t>
      </w:r>
      <w:proofErr w:type="gramEnd"/>
      <w:r w:rsidR="009D0A5F" w:rsidRPr="004034CF">
        <w:rPr>
          <w:rFonts w:cstheme="minorHAnsi"/>
          <w:lang w:val="en-GB"/>
        </w:rPr>
        <w:t xml:space="preserve"> the</w:t>
      </w:r>
      <w:r w:rsidR="00163319" w:rsidRPr="004034CF">
        <w:rPr>
          <w:rFonts w:cstheme="minorHAnsi"/>
          <w:lang w:val="en-GB"/>
        </w:rPr>
        <w:t xml:space="preserve"> implementation should happen in co-operation with NEMOs applying common solutions to ensure consistency and alignment in flow calculations.</w:t>
      </w:r>
    </w:p>
    <w:p w14:paraId="3C15200A" w14:textId="77777777" w:rsidR="00864F9C" w:rsidRPr="004034CF" w:rsidRDefault="00864F9C" w:rsidP="00864F9C">
      <w:pPr>
        <w:pStyle w:val="Paragraphedeliste"/>
        <w:rPr>
          <w:rFonts w:cstheme="minorHAnsi"/>
          <w:color w:val="000000" w:themeColor="text1"/>
          <w:lang w:val="en-GB"/>
        </w:rPr>
      </w:pPr>
    </w:p>
    <w:p w14:paraId="117AF162" w14:textId="77777777" w:rsidR="0038164D" w:rsidRPr="004034CF" w:rsidRDefault="00864F9C" w:rsidP="00BF3DA8">
      <w:pPr>
        <w:pStyle w:val="Paragraphedeliste"/>
        <w:numPr>
          <w:ilvl w:val="0"/>
          <w:numId w:val="5"/>
        </w:numPr>
        <w:spacing w:before="100" w:beforeAutospacing="1" w:after="100" w:afterAutospacing="1" w:line="276" w:lineRule="auto"/>
        <w:ind w:left="360"/>
        <w:rPr>
          <w:rStyle w:val="textregularZchn"/>
          <w:rFonts w:cstheme="minorHAnsi"/>
        </w:rPr>
      </w:pPr>
      <w:r w:rsidRPr="004034CF">
        <w:rPr>
          <w:rFonts w:cstheme="minorHAnsi"/>
          <w:color w:val="000000" w:themeColor="text1"/>
          <w:lang w:val="en-GB"/>
        </w:rPr>
        <w:t>A</w:t>
      </w:r>
      <w:r w:rsidR="0038164D" w:rsidRPr="004034CF">
        <w:rPr>
          <w:rFonts w:cstheme="minorHAnsi"/>
          <w:color w:val="000000" w:themeColor="text1"/>
          <w:lang w:val="en-GB"/>
        </w:rPr>
        <w:t xml:space="preserve">ccording to Article 9(9) of </w:t>
      </w:r>
      <w:r w:rsidR="00ED6D71" w:rsidRPr="004034CF">
        <w:rPr>
          <w:rFonts w:cstheme="minorHAnsi"/>
          <w:color w:val="000000" w:themeColor="text1"/>
          <w:lang w:val="en-GB"/>
        </w:rPr>
        <w:t>CACM Regulation</w:t>
      </w:r>
      <w:r w:rsidR="0038164D" w:rsidRPr="004034CF">
        <w:rPr>
          <w:rFonts w:cstheme="minorHAnsi"/>
          <w:color w:val="000000" w:themeColor="text1"/>
          <w:lang w:val="en-GB"/>
        </w:rPr>
        <w:t>, the</w:t>
      </w:r>
      <w:r w:rsidR="00D0688E" w:rsidRPr="004034CF">
        <w:rPr>
          <w:rFonts w:cstheme="minorHAnsi"/>
          <w:color w:val="000000" w:themeColor="text1"/>
          <w:lang w:val="en-GB"/>
        </w:rPr>
        <w:t xml:space="preserve"> expected impact of the</w:t>
      </w:r>
      <w:r w:rsidR="0038164D" w:rsidRPr="004034CF">
        <w:rPr>
          <w:rFonts w:cstheme="minorHAnsi"/>
          <w:color w:val="000000" w:themeColor="text1"/>
          <w:lang w:val="en-GB"/>
        </w:rPr>
        <w:t xml:space="preserve"> </w:t>
      </w:r>
      <w:r w:rsidR="00D0688E" w:rsidRPr="004034CF">
        <w:rPr>
          <w:rFonts w:cstheme="minorHAnsi"/>
          <w:color w:val="000000" w:themeColor="text1"/>
          <w:lang w:val="en-GB"/>
        </w:rPr>
        <w:t xml:space="preserve">proposed </w:t>
      </w:r>
      <w:r w:rsidR="009A4F10" w:rsidRPr="004034CF">
        <w:rPr>
          <w:rFonts w:cstheme="minorHAnsi"/>
          <w:color w:val="000000" w:themeColor="text1"/>
          <w:lang w:val="en-GB"/>
        </w:rPr>
        <w:t>DA SEC Methodology</w:t>
      </w:r>
      <w:r w:rsidR="00A123A8" w:rsidRPr="004034CF">
        <w:rPr>
          <w:rFonts w:cstheme="minorHAnsi"/>
          <w:color w:val="000000" w:themeColor="text1"/>
          <w:lang w:val="en-GB"/>
        </w:rPr>
        <w:t xml:space="preserve">, </w:t>
      </w:r>
      <w:r w:rsidR="00A123A8" w:rsidRPr="004034CF">
        <w:rPr>
          <w:bCs/>
          <w:lang w:val="en-GB"/>
        </w:rPr>
        <w:t xml:space="preserve">on the objectives of </w:t>
      </w:r>
      <w:r w:rsidR="00ED6D71" w:rsidRPr="004034CF">
        <w:rPr>
          <w:bCs/>
          <w:lang w:val="en-GB"/>
        </w:rPr>
        <w:t>CACM Regulation</w:t>
      </w:r>
      <w:r w:rsidR="00A123A8" w:rsidRPr="004034CF">
        <w:rPr>
          <w:bCs/>
          <w:lang w:val="en-GB"/>
        </w:rPr>
        <w:t>,</w:t>
      </w:r>
      <w:r w:rsidR="0038164D" w:rsidRPr="004034CF">
        <w:rPr>
          <w:rFonts w:cstheme="minorHAnsi"/>
          <w:color w:val="000000" w:themeColor="text1"/>
          <w:lang w:val="en-GB"/>
        </w:rPr>
        <w:t xml:space="preserve"> shall be described.</w:t>
      </w:r>
      <w:r w:rsidRPr="004034CF">
        <w:rPr>
          <w:rFonts w:cstheme="minorHAnsi"/>
          <w:color w:val="000000" w:themeColor="text1"/>
          <w:lang w:val="en-GB"/>
        </w:rPr>
        <w:t xml:space="preserve">  </w:t>
      </w:r>
    </w:p>
    <w:p w14:paraId="348AF699" w14:textId="77777777" w:rsidR="004A1545" w:rsidRPr="004034CF" w:rsidRDefault="004A1545">
      <w:pPr>
        <w:pStyle w:val="Paragraphedeliste"/>
        <w:spacing w:after="120" w:line="276" w:lineRule="auto"/>
        <w:rPr>
          <w:rStyle w:val="textregularZchn"/>
          <w:rFonts w:cstheme="minorHAnsi"/>
          <w:color w:val="000000" w:themeColor="text1"/>
        </w:rPr>
      </w:pPr>
    </w:p>
    <w:p w14:paraId="522315AF" w14:textId="77777777" w:rsidR="00F77B3F"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3(a) </w:t>
      </w:r>
      <w:r w:rsidR="0039692F" w:rsidRPr="004034CF">
        <w:rPr>
          <w:rFonts w:cstheme="minorHAnsi"/>
          <w:color w:val="000000" w:themeColor="text1"/>
          <w:lang w:val="en-GB"/>
        </w:rPr>
        <w:t xml:space="preserve">of </w:t>
      </w:r>
      <w:bookmarkStart w:id="10" w:name="_Hlk501367339"/>
      <w:r w:rsidR="00ED6D71" w:rsidRPr="004034CF">
        <w:rPr>
          <w:rFonts w:cstheme="minorHAnsi"/>
          <w:color w:val="000000" w:themeColor="text1"/>
          <w:lang w:val="en-GB"/>
        </w:rPr>
        <w:t>CACM Regulation</w:t>
      </w:r>
      <w:r w:rsidRPr="004034CF">
        <w:rPr>
          <w:rFonts w:cstheme="minorHAnsi"/>
          <w:color w:val="000000" w:themeColor="text1"/>
          <w:lang w:val="en-GB"/>
        </w:rPr>
        <w:t xml:space="preserve"> </w:t>
      </w:r>
      <w:bookmarkEnd w:id="10"/>
      <w:r w:rsidRPr="004034CF">
        <w:rPr>
          <w:rFonts w:cstheme="minorHAnsi"/>
          <w:color w:val="000000" w:themeColor="text1"/>
          <w:lang w:val="en-GB"/>
        </w:rPr>
        <w:t xml:space="preserve">aims at promoting effective competition in the generation, trading and supply of electricity.  </w:t>
      </w:r>
    </w:p>
    <w:p w14:paraId="2703CD11" w14:textId="77777777" w:rsidR="00D066A3" w:rsidRPr="004034CF" w:rsidRDefault="004A1545"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color w:val="000000" w:themeColor="text1"/>
          <w:lang w:val="en-GB"/>
        </w:rPr>
        <w:t>DA SEC Methodology</w:t>
      </w:r>
      <w:r w:rsidR="00FB61AC" w:rsidRPr="004034CF">
        <w:rPr>
          <w:rFonts w:cstheme="minorHAnsi"/>
          <w:color w:val="000000" w:themeColor="text1"/>
          <w:lang w:val="en-GB"/>
        </w:rPr>
        <w:t xml:space="preserve">, as it is </w:t>
      </w:r>
      <w:r w:rsidR="00FB60A6" w:rsidRPr="004034CF">
        <w:rPr>
          <w:rFonts w:cstheme="minorHAnsi"/>
          <w:color w:val="000000" w:themeColor="text1"/>
          <w:lang w:val="en-GB"/>
        </w:rPr>
        <w:t xml:space="preserve">derived from the results of </w:t>
      </w:r>
      <w:r w:rsidR="00AE4F1F" w:rsidRPr="004034CF">
        <w:rPr>
          <w:rFonts w:cstheme="minorHAnsi"/>
          <w:color w:val="000000" w:themeColor="text1"/>
          <w:lang w:val="en-GB"/>
        </w:rPr>
        <w:t>single</w:t>
      </w:r>
      <w:r w:rsidR="00FB61AC" w:rsidRPr="004034CF">
        <w:rPr>
          <w:rFonts w:cstheme="minorHAnsi"/>
          <w:color w:val="000000" w:themeColor="text1"/>
          <w:lang w:val="en-GB"/>
        </w:rPr>
        <w:t xml:space="preserve"> day-ahead coupling,</w:t>
      </w:r>
      <w:r w:rsidR="00AE4F1F" w:rsidRPr="004034CF">
        <w:rPr>
          <w:rFonts w:cstheme="minorHAnsi"/>
          <w:color w:val="000000" w:themeColor="text1"/>
          <w:lang w:val="en-GB"/>
        </w:rPr>
        <w:t xml:space="preserve"> </w:t>
      </w:r>
      <w:r w:rsidR="00FB61AC" w:rsidRPr="004034CF">
        <w:rPr>
          <w:rFonts w:cstheme="minorHAnsi"/>
          <w:color w:val="000000" w:themeColor="text1"/>
          <w:lang w:val="en-GB"/>
        </w:rPr>
        <w:t xml:space="preserve">does not impact </w:t>
      </w:r>
      <w:r w:rsidR="00FB60A6" w:rsidRPr="004034CF">
        <w:rPr>
          <w:rFonts w:cstheme="minorHAnsi"/>
          <w:color w:val="000000" w:themeColor="text1"/>
          <w:lang w:val="en-GB"/>
        </w:rPr>
        <w:t>competition in</w:t>
      </w:r>
      <w:r w:rsidR="00D066A3" w:rsidRPr="004034CF">
        <w:rPr>
          <w:rFonts w:cstheme="minorHAnsi"/>
          <w:color w:val="000000" w:themeColor="text1"/>
          <w:lang w:val="en-GB"/>
        </w:rPr>
        <w:t xml:space="preserve"> generation, trading and supply of electricity.</w:t>
      </w:r>
      <w:r w:rsidR="00FB61AC" w:rsidRPr="004034CF">
        <w:rPr>
          <w:rFonts w:cstheme="minorHAnsi"/>
          <w:color w:val="000000" w:themeColor="text1"/>
          <w:lang w:val="en-GB"/>
        </w:rPr>
        <w:t xml:space="preserve">  </w:t>
      </w:r>
    </w:p>
    <w:p w14:paraId="57DECDA1" w14:textId="77777777" w:rsidR="005B3B49" w:rsidRPr="004034CF" w:rsidRDefault="005B3B49" w:rsidP="00097D19">
      <w:pPr>
        <w:pStyle w:val="Paragraphedeliste"/>
        <w:spacing w:after="120" w:line="276" w:lineRule="auto"/>
        <w:ind w:left="1092"/>
        <w:rPr>
          <w:rFonts w:cstheme="minorHAnsi"/>
          <w:color w:val="000000" w:themeColor="text1"/>
          <w:lang w:val="en-GB"/>
        </w:rPr>
      </w:pPr>
    </w:p>
    <w:p w14:paraId="19838C22" w14:textId="77777777" w:rsidR="00F77B3F" w:rsidRPr="004034CF" w:rsidRDefault="004A1545" w:rsidP="00A84E39">
      <w:pPr>
        <w:pStyle w:val="Paragraphedeliste"/>
        <w:numPr>
          <w:ilvl w:val="0"/>
          <w:numId w:val="8"/>
        </w:numPr>
        <w:spacing w:after="120" w:line="276" w:lineRule="auto"/>
        <w:ind w:left="720"/>
        <w:rPr>
          <w:rFonts w:cstheme="minorHAnsi"/>
          <w:lang w:val="en-GB"/>
        </w:rPr>
      </w:pPr>
      <w:r w:rsidRPr="004034CF">
        <w:rPr>
          <w:rFonts w:cstheme="minorHAnsi"/>
          <w:lang w:val="en-GB"/>
        </w:rPr>
        <w:t xml:space="preserve">Article 3(b)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lang w:val="en-GB"/>
        </w:rPr>
        <w:t xml:space="preserve">aims at ensuring optimal use of the transmission infrastructure.  </w:t>
      </w:r>
    </w:p>
    <w:p w14:paraId="66A3A461" w14:textId="77777777" w:rsidR="005E77D8" w:rsidRPr="004034CF" w:rsidRDefault="0039692F" w:rsidP="00A84E39">
      <w:pPr>
        <w:pStyle w:val="Paragraphedeliste"/>
        <w:numPr>
          <w:ilvl w:val="1"/>
          <w:numId w:val="8"/>
        </w:numPr>
        <w:spacing w:after="120" w:line="276" w:lineRule="auto"/>
        <w:ind w:left="1440"/>
        <w:rPr>
          <w:rFonts w:cstheme="minorHAnsi"/>
          <w:lang w:val="en-GB"/>
        </w:rPr>
      </w:pPr>
      <w:r w:rsidRPr="004034CF">
        <w:rPr>
          <w:rFonts w:cstheme="minorHAnsi"/>
          <w:lang w:val="en-GB"/>
        </w:rPr>
        <w:t xml:space="preserve">The </w:t>
      </w:r>
      <w:r w:rsidR="00D81E7B" w:rsidRPr="004034CF">
        <w:rPr>
          <w:rFonts w:cstheme="minorHAnsi"/>
          <w:lang w:val="en-GB"/>
        </w:rPr>
        <w:t>Scheduled Exchanges</w:t>
      </w:r>
      <w:r w:rsidRPr="004034CF">
        <w:rPr>
          <w:rFonts w:cstheme="minorHAnsi"/>
          <w:lang w:val="en-GB"/>
        </w:rPr>
        <w:t xml:space="preserve"> resulting from the </w:t>
      </w:r>
      <w:r w:rsidR="009A4F10" w:rsidRPr="004034CF">
        <w:rPr>
          <w:rFonts w:cstheme="minorHAnsi"/>
          <w:lang w:val="en-GB"/>
        </w:rPr>
        <w:t>DA SEC Methodology</w:t>
      </w:r>
      <w:r w:rsidR="004A1545" w:rsidRPr="004034CF">
        <w:rPr>
          <w:rFonts w:cstheme="minorHAnsi"/>
          <w:lang w:val="en-GB"/>
        </w:rPr>
        <w:t xml:space="preserve"> </w:t>
      </w:r>
      <w:r w:rsidRPr="004034CF">
        <w:rPr>
          <w:rFonts w:cstheme="minorHAnsi"/>
          <w:lang w:val="en-GB"/>
        </w:rPr>
        <w:t>are derived from the</w:t>
      </w:r>
      <w:r w:rsidR="004A1545" w:rsidRPr="004034CF">
        <w:rPr>
          <w:rFonts w:cstheme="minorHAnsi"/>
          <w:lang w:val="en-GB"/>
        </w:rPr>
        <w:t xml:space="preserve"> result</w:t>
      </w:r>
      <w:r w:rsidR="00780647" w:rsidRPr="004034CF">
        <w:rPr>
          <w:rFonts w:cstheme="minorHAnsi"/>
          <w:lang w:val="en-GB"/>
        </w:rPr>
        <w:t xml:space="preserve">s of </w:t>
      </w:r>
      <w:r w:rsidR="00AE087E" w:rsidRPr="004034CF">
        <w:rPr>
          <w:rFonts w:cstheme="minorHAnsi"/>
          <w:lang w:val="en-GB"/>
        </w:rPr>
        <w:t xml:space="preserve">the </w:t>
      </w:r>
      <w:r w:rsidR="00C178EA" w:rsidRPr="004034CF">
        <w:rPr>
          <w:rFonts w:cstheme="minorHAnsi"/>
          <w:lang w:val="en-GB"/>
        </w:rPr>
        <w:t xml:space="preserve">single day-ahead </w:t>
      </w:r>
      <w:r w:rsidR="00AE087E" w:rsidRPr="004034CF">
        <w:rPr>
          <w:rFonts w:cstheme="minorHAnsi"/>
          <w:lang w:val="en-GB"/>
        </w:rPr>
        <w:t xml:space="preserve">market coupling </w:t>
      </w:r>
      <w:r w:rsidR="00231B5C" w:rsidRPr="004034CF">
        <w:rPr>
          <w:rFonts w:cstheme="minorHAnsi"/>
          <w:lang w:val="en-GB"/>
        </w:rPr>
        <w:t>i.e.</w:t>
      </w:r>
      <w:r w:rsidR="00AE087E" w:rsidRPr="004034CF">
        <w:rPr>
          <w:rFonts w:cstheme="minorHAnsi"/>
          <w:lang w:val="en-GB"/>
        </w:rPr>
        <w:t xml:space="preserve"> they </w:t>
      </w:r>
      <w:r w:rsidRPr="004034CF">
        <w:rPr>
          <w:rFonts w:cstheme="minorHAnsi"/>
          <w:lang w:val="en-GB"/>
        </w:rPr>
        <w:t>are</w:t>
      </w:r>
      <w:r w:rsidR="00AE087E" w:rsidRPr="004034CF">
        <w:rPr>
          <w:rFonts w:cstheme="minorHAnsi"/>
          <w:lang w:val="en-GB"/>
        </w:rPr>
        <w:t xml:space="preserve"> </w:t>
      </w:r>
      <w:r w:rsidRPr="004034CF">
        <w:rPr>
          <w:rFonts w:cstheme="minorHAnsi"/>
          <w:lang w:val="en-GB"/>
        </w:rPr>
        <w:t>based upon</w:t>
      </w:r>
      <w:r w:rsidR="005E77D8" w:rsidRPr="004034CF">
        <w:rPr>
          <w:rFonts w:cstheme="minorHAnsi"/>
          <w:lang w:val="en-GB"/>
        </w:rPr>
        <w:t>:</w:t>
      </w:r>
    </w:p>
    <w:p w14:paraId="2EE607A3" w14:textId="77777777" w:rsidR="005E77D8" w:rsidRPr="004034CF" w:rsidRDefault="005E77D8" w:rsidP="00A84E39">
      <w:pPr>
        <w:pStyle w:val="Paragraphedeliste"/>
        <w:numPr>
          <w:ilvl w:val="2"/>
          <w:numId w:val="8"/>
        </w:numPr>
        <w:spacing w:after="120" w:line="276" w:lineRule="auto"/>
        <w:ind w:left="2160"/>
        <w:rPr>
          <w:rFonts w:cstheme="minorHAnsi"/>
          <w:lang w:val="en-GB"/>
        </w:rPr>
      </w:pPr>
      <w:r w:rsidRPr="004034CF">
        <w:rPr>
          <w:rFonts w:cstheme="minorHAnsi"/>
          <w:lang w:val="en-GB"/>
        </w:rPr>
        <w:t xml:space="preserve">Net positions of </w:t>
      </w:r>
      <w:r w:rsidR="00CF5293" w:rsidRPr="004034CF">
        <w:rPr>
          <w:rFonts w:cstheme="minorHAnsi"/>
          <w:lang w:val="en-GB"/>
        </w:rPr>
        <w:t>bidding zone</w:t>
      </w:r>
      <w:r w:rsidRPr="004034CF">
        <w:rPr>
          <w:rFonts w:cstheme="minorHAnsi"/>
          <w:lang w:val="en-GB"/>
        </w:rPr>
        <w:t xml:space="preserve">s, </w:t>
      </w:r>
      <w:r w:rsidR="00CF5293" w:rsidRPr="004034CF">
        <w:rPr>
          <w:rFonts w:cstheme="minorHAnsi"/>
          <w:lang w:val="en-GB"/>
        </w:rPr>
        <w:t>scheduling area</w:t>
      </w:r>
      <w:r w:rsidRPr="004034CF">
        <w:rPr>
          <w:rFonts w:cstheme="minorHAnsi"/>
          <w:lang w:val="en-GB"/>
        </w:rPr>
        <w:t xml:space="preserve">s and NEMO Trading Hubs; </w:t>
      </w:r>
    </w:p>
    <w:p w14:paraId="49BFCF5B" w14:textId="77777777" w:rsidR="005E77D8" w:rsidRPr="004034CF" w:rsidRDefault="005E77D8" w:rsidP="00A84E39">
      <w:pPr>
        <w:pStyle w:val="Paragraphedeliste"/>
        <w:numPr>
          <w:ilvl w:val="2"/>
          <w:numId w:val="8"/>
        </w:numPr>
        <w:spacing w:after="120" w:line="276" w:lineRule="auto"/>
        <w:ind w:left="2160"/>
        <w:rPr>
          <w:rFonts w:cstheme="minorHAnsi"/>
          <w:lang w:val="en-GB"/>
        </w:rPr>
      </w:pPr>
      <w:r w:rsidRPr="004034CF">
        <w:rPr>
          <w:rFonts w:cstheme="minorHAnsi"/>
          <w:lang w:val="en-GB"/>
        </w:rPr>
        <w:t xml:space="preserve">Allocated capacities in the form of </w:t>
      </w:r>
      <w:r w:rsidR="00F0347F" w:rsidRPr="004034CF">
        <w:rPr>
          <w:rFonts w:cstheme="minorHAnsi"/>
          <w:lang w:val="en-GB"/>
        </w:rPr>
        <w:t>Scheduled Flow</w:t>
      </w:r>
      <w:r w:rsidRPr="004034CF">
        <w:rPr>
          <w:rFonts w:cstheme="minorHAnsi"/>
          <w:lang w:val="en-GB"/>
        </w:rPr>
        <w:t>s</w:t>
      </w:r>
      <w:r w:rsidR="002F55D1" w:rsidRPr="004034CF">
        <w:rPr>
          <w:rFonts w:cstheme="minorHAnsi"/>
          <w:lang w:val="en-GB"/>
        </w:rPr>
        <w:t xml:space="preserve"> between bidding zone borders</w:t>
      </w:r>
      <w:r w:rsidRPr="004034CF">
        <w:rPr>
          <w:rFonts w:cstheme="minorHAnsi"/>
          <w:lang w:val="en-GB"/>
        </w:rPr>
        <w:t xml:space="preserve"> </w:t>
      </w:r>
    </w:p>
    <w:p w14:paraId="5E82B969" w14:textId="77777777" w:rsidR="004A1545" w:rsidRPr="004034CF" w:rsidRDefault="004A1545" w:rsidP="00097D19">
      <w:pPr>
        <w:pStyle w:val="Paragraphedeliste"/>
        <w:spacing w:after="120" w:line="276" w:lineRule="auto"/>
        <w:ind w:left="372"/>
        <w:rPr>
          <w:rFonts w:cstheme="minorHAnsi"/>
          <w:color w:val="000000" w:themeColor="text1"/>
          <w:highlight w:val="red"/>
          <w:lang w:val="en-GB"/>
        </w:rPr>
      </w:pPr>
    </w:p>
    <w:p w14:paraId="580FEBCD" w14:textId="77777777" w:rsidR="00F77B3F"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3(c)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ensuring operational security.  </w:t>
      </w:r>
    </w:p>
    <w:p w14:paraId="75D5FE92" w14:textId="77777777" w:rsidR="00AE087E" w:rsidRPr="004034CF" w:rsidRDefault="004A1545" w:rsidP="00A84E39">
      <w:pPr>
        <w:pStyle w:val="Paragraphedeliste"/>
        <w:numPr>
          <w:ilvl w:val="1"/>
          <w:numId w:val="8"/>
        </w:numPr>
        <w:spacing w:after="120" w:line="276" w:lineRule="auto"/>
        <w:ind w:left="1440"/>
        <w:rPr>
          <w:rFonts w:cstheme="minorHAnsi"/>
          <w:lang w:val="en-GB"/>
        </w:rPr>
      </w:pPr>
      <w:r w:rsidRPr="004034CF">
        <w:rPr>
          <w:rFonts w:cstheme="minorHAnsi"/>
          <w:color w:val="000000" w:themeColor="text1"/>
          <w:lang w:val="en-GB"/>
        </w:rPr>
        <w:t xml:space="preserve">The </w:t>
      </w:r>
      <w:proofErr w:type="gramStart"/>
      <w:r w:rsidR="009A4F10" w:rsidRPr="004034CF">
        <w:rPr>
          <w:rFonts w:cstheme="minorHAnsi"/>
          <w:lang w:val="en-GB"/>
        </w:rPr>
        <w:t>DA SEC Methodology</w:t>
      </w:r>
      <w:r w:rsidR="00370ACD" w:rsidRPr="004034CF">
        <w:rPr>
          <w:rFonts w:cstheme="minorHAnsi"/>
          <w:lang w:val="en-GB"/>
        </w:rPr>
        <w:t xml:space="preserve"> </w:t>
      </w:r>
      <w:r w:rsidRPr="004034CF">
        <w:rPr>
          <w:rFonts w:cstheme="minorHAnsi"/>
          <w:color w:val="000000" w:themeColor="text1"/>
          <w:lang w:val="en-GB"/>
        </w:rPr>
        <w:t xml:space="preserve">is carried out by the </w:t>
      </w:r>
      <w:r w:rsidR="007A24A3" w:rsidRPr="004034CF">
        <w:rPr>
          <w:rFonts w:cstheme="minorHAnsi"/>
          <w:color w:val="000000" w:themeColor="text1"/>
          <w:lang w:val="en-GB"/>
        </w:rPr>
        <w:t>Scheduled Exchange Calculator</w:t>
      </w:r>
      <w:proofErr w:type="gramEnd"/>
      <w:r w:rsidRPr="004034CF">
        <w:rPr>
          <w:rFonts w:cstheme="minorHAnsi"/>
          <w:color w:val="000000" w:themeColor="text1"/>
          <w:lang w:val="en-GB"/>
        </w:rPr>
        <w:t xml:space="preserve"> </w:t>
      </w:r>
      <w:r w:rsidR="008700FC">
        <w:rPr>
          <w:rFonts w:cstheme="minorHAnsi"/>
          <w:color w:val="000000" w:themeColor="text1"/>
          <w:lang w:val="en-GB"/>
        </w:rPr>
        <w:t xml:space="preserve">or </w:t>
      </w:r>
      <w:r w:rsidR="004F5361">
        <w:rPr>
          <w:rFonts w:cstheme="minorHAnsi"/>
          <w:color w:val="000000" w:themeColor="text1"/>
          <w:lang w:val="en-GB"/>
        </w:rPr>
        <w:t xml:space="preserve">application </w:t>
      </w:r>
      <w:r w:rsidR="008700FC">
        <w:rPr>
          <w:rFonts w:cstheme="minorHAnsi"/>
          <w:color w:val="000000" w:themeColor="text1"/>
          <w:lang w:val="en-GB"/>
        </w:rPr>
        <w:t>directly the result from single day-ahead couplin</w:t>
      </w:r>
      <w:r w:rsidR="0007338A">
        <w:rPr>
          <w:rFonts w:cstheme="minorHAnsi"/>
          <w:color w:val="000000" w:themeColor="text1"/>
          <w:lang w:val="en-GB"/>
        </w:rPr>
        <w:t>g</w:t>
      </w:r>
      <w:r w:rsidR="008700FC">
        <w:rPr>
          <w:rFonts w:cstheme="minorHAnsi"/>
          <w:color w:val="000000" w:themeColor="text1"/>
          <w:lang w:val="en-GB"/>
        </w:rPr>
        <w:t xml:space="preserve">, </w:t>
      </w:r>
      <w:r w:rsidRPr="004034CF">
        <w:rPr>
          <w:rFonts w:cstheme="minorHAnsi"/>
          <w:color w:val="000000" w:themeColor="text1"/>
          <w:lang w:val="en-GB"/>
        </w:rPr>
        <w:t xml:space="preserve">following </w:t>
      </w:r>
      <w:r w:rsidR="00AC10BA" w:rsidRPr="004034CF">
        <w:rPr>
          <w:rFonts w:cstheme="minorHAnsi"/>
          <w:color w:val="000000" w:themeColor="text1"/>
          <w:lang w:val="en-GB"/>
        </w:rPr>
        <w:t xml:space="preserve">receipt of </w:t>
      </w:r>
      <w:r w:rsidR="00C92D1E" w:rsidRPr="004034CF">
        <w:rPr>
          <w:rFonts w:cstheme="minorHAnsi"/>
          <w:color w:val="000000" w:themeColor="text1"/>
          <w:lang w:val="en-GB"/>
        </w:rPr>
        <w:t xml:space="preserve">the outputs itemised within </w:t>
      </w:r>
      <w:r w:rsidR="00AE087E" w:rsidRPr="004034CF">
        <w:rPr>
          <w:rFonts w:cstheme="minorHAnsi"/>
          <w:color w:val="000000" w:themeColor="text1"/>
          <w:lang w:val="en-GB"/>
        </w:rPr>
        <w:t xml:space="preserve">the list of information required from </w:t>
      </w:r>
      <w:r w:rsidR="001C69AF" w:rsidRPr="004034CF">
        <w:rPr>
          <w:rFonts w:cstheme="minorHAnsi"/>
          <w:color w:val="000000" w:themeColor="text1"/>
          <w:lang w:val="en-GB"/>
        </w:rPr>
        <w:t>a</w:t>
      </w:r>
      <w:r w:rsidR="00395764" w:rsidRPr="004034CF">
        <w:rPr>
          <w:rFonts w:cstheme="minorHAnsi"/>
          <w:color w:val="000000" w:themeColor="text1"/>
          <w:lang w:val="en-GB"/>
        </w:rPr>
        <w:t xml:space="preserve">ll </w:t>
      </w:r>
      <w:r w:rsidR="00AE087E" w:rsidRPr="004034CF">
        <w:rPr>
          <w:rFonts w:cstheme="minorHAnsi"/>
          <w:color w:val="000000" w:themeColor="text1"/>
          <w:lang w:val="en-GB"/>
        </w:rPr>
        <w:t>NEMOs as outline</w:t>
      </w:r>
      <w:r w:rsidR="00D05EE6" w:rsidRPr="004034CF">
        <w:rPr>
          <w:rFonts w:cstheme="minorHAnsi"/>
          <w:color w:val="000000" w:themeColor="text1"/>
          <w:lang w:val="en-GB"/>
        </w:rPr>
        <w:t>d</w:t>
      </w:r>
      <w:r w:rsidR="00AE087E" w:rsidRPr="004034CF">
        <w:rPr>
          <w:rFonts w:cstheme="minorHAnsi"/>
          <w:color w:val="000000" w:themeColor="text1"/>
          <w:lang w:val="en-GB"/>
        </w:rPr>
        <w:t xml:space="preserve"> in Article 3 of this </w:t>
      </w:r>
      <w:r w:rsidR="009A4F10" w:rsidRPr="004034CF">
        <w:rPr>
          <w:rFonts w:cstheme="minorHAnsi"/>
          <w:lang w:val="en-GB"/>
        </w:rPr>
        <w:t>DA SEC Methodology</w:t>
      </w:r>
      <w:r w:rsidR="004F5361">
        <w:rPr>
          <w:rFonts w:cstheme="minorHAnsi"/>
          <w:lang w:val="en-GB"/>
        </w:rPr>
        <w:t xml:space="preserve"> and allocated capacities in form of </w:t>
      </w:r>
      <w:r w:rsidR="004F5361" w:rsidRPr="00B5759F">
        <w:rPr>
          <w:rFonts w:cstheme="minorHAnsi"/>
          <w:lang w:val="en-GB"/>
        </w:rPr>
        <w:t>Scheduled Flows</w:t>
      </w:r>
      <w:r w:rsidR="00AE087E" w:rsidRPr="00B5759F">
        <w:rPr>
          <w:rFonts w:cstheme="minorHAnsi"/>
          <w:color w:val="000000" w:themeColor="text1"/>
          <w:lang w:val="en-GB"/>
        </w:rPr>
        <w:t xml:space="preserve">. </w:t>
      </w:r>
      <w:r w:rsidR="00C035D2" w:rsidRPr="00B5759F">
        <w:rPr>
          <w:rFonts w:cstheme="minorHAnsi"/>
          <w:color w:val="000000" w:themeColor="text1"/>
          <w:lang w:val="en-GB"/>
        </w:rPr>
        <w:t>This</w:t>
      </w:r>
      <w:r w:rsidR="00C035D2" w:rsidRPr="004034CF">
        <w:rPr>
          <w:rFonts w:cstheme="minorHAnsi"/>
          <w:color w:val="000000" w:themeColor="text1"/>
          <w:lang w:val="en-GB"/>
        </w:rPr>
        <w:t xml:space="preserve"> list of information provided by </w:t>
      </w:r>
      <w:r w:rsidR="001C69AF" w:rsidRPr="004034CF">
        <w:rPr>
          <w:rFonts w:cstheme="minorHAnsi"/>
          <w:color w:val="000000" w:themeColor="text1"/>
          <w:lang w:val="en-GB"/>
        </w:rPr>
        <w:t>a</w:t>
      </w:r>
      <w:r w:rsidR="00395764" w:rsidRPr="004034CF">
        <w:rPr>
          <w:rFonts w:cstheme="minorHAnsi"/>
          <w:color w:val="000000" w:themeColor="text1"/>
          <w:lang w:val="en-GB"/>
        </w:rPr>
        <w:t xml:space="preserve">ll </w:t>
      </w:r>
      <w:r w:rsidR="00C035D2" w:rsidRPr="004034CF">
        <w:rPr>
          <w:rFonts w:cstheme="minorHAnsi"/>
          <w:color w:val="000000" w:themeColor="text1"/>
          <w:lang w:val="en-GB"/>
        </w:rPr>
        <w:t xml:space="preserve">NEMOs to the Scheduled Exchange Calculator </w:t>
      </w:r>
      <w:r w:rsidR="008700FC">
        <w:rPr>
          <w:rFonts w:cstheme="minorHAnsi"/>
          <w:color w:val="000000" w:themeColor="text1"/>
          <w:lang w:val="en-GB"/>
        </w:rPr>
        <w:t xml:space="preserve">and all TSOs </w:t>
      </w:r>
      <w:r w:rsidR="00C035D2" w:rsidRPr="004034CF">
        <w:rPr>
          <w:rFonts w:cstheme="minorHAnsi"/>
          <w:color w:val="000000" w:themeColor="text1"/>
          <w:lang w:val="en-GB"/>
        </w:rPr>
        <w:t>shall result from completion of the single day</w:t>
      </w:r>
      <w:r w:rsidR="00B86F23" w:rsidRPr="004034CF">
        <w:rPr>
          <w:rFonts w:cstheme="minorHAnsi"/>
          <w:color w:val="000000" w:themeColor="text1"/>
          <w:lang w:val="en-GB"/>
        </w:rPr>
        <w:t>-ahead</w:t>
      </w:r>
      <w:r w:rsidR="00C035D2" w:rsidRPr="004034CF">
        <w:rPr>
          <w:rFonts w:cstheme="minorHAnsi"/>
          <w:color w:val="000000" w:themeColor="text1"/>
          <w:lang w:val="en-GB"/>
        </w:rPr>
        <w:t xml:space="preserve"> market coupling session where all constraints defined by TSOs in order to maintain </w:t>
      </w:r>
      <w:r w:rsidR="00C035D2" w:rsidRPr="004034CF">
        <w:rPr>
          <w:rFonts w:cstheme="minorHAnsi"/>
          <w:lang w:val="en-GB"/>
        </w:rPr>
        <w:t xml:space="preserve">operational security </w:t>
      </w:r>
      <w:proofErr w:type="gramStart"/>
      <w:r w:rsidR="00C035D2" w:rsidRPr="004034CF">
        <w:rPr>
          <w:rFonts w:cstheme="minorHAnsi"/>
          <w:color w:val="000000" w:themeColor="text1"/>
          <w:lang w:val="en-GB"/>
        </w:rPr>
        <w:t>shall be duly respected</w:t>
      </w:r>
      <w:proofErr w:type="gramEnd"/>
      <w:r w:rsidR="00C035D2" w:rsidRPr="004034CF">
        <w:rPr>
          <w:rFonts w:cstheme="minorHAnsi"/>
          <w:color w:val="000000" w:themeColor="text1"/>
          <w:lang w:val="en-GB"/>
        </w:rPr>
        <w:t xml:space="preserve">. </w:t>
      </w:r>
      <w:r w:rsidR="00AE087E" w:rsidRPr="004034CF">
        <w:rPr>
          <w:rFonts w:cstheme="minorHAnsi"/>
          <w:color w:val="000000" w:themeColor="text1"/>
          <w:lang w:val="en-GB"/>
        </w:rPr>
        <w:t xml:space="preserve">The </w:t>
      </w:r>
      <w:r w:rsidR="009A4F10" w:rsidRPr="004034CF">
        <w:rPr>
          <w:rFonts w:cstheme="minorHAnsi"/>
          <w:lang w:val="en-GB"/>
        </w:rPr>
        <w:t>DA SEC Methodology</w:t>
      </w:r>
      <w:r w:rsidR="00AE087E" w:rsidRPr="004034CF">
        <w:rPr>
          <w:rFonts w:cstheme="minorHAnsi"/>
          <w:lang w:val="en-GB"/>
        </w:rPr>
        <w:t xml:space="preserve"> shall be</w:t>
      </w:r>
      <w:r w:rsidR="00D05EE6" w:rsidRPr="004034CF">
        <w:rPr>
          <w:rFonts w:cstheme="minorHAnsi"/>
          <w:lang w:val="en-GB"/>
        </w:rPr>
        <w:t xml:space="preserve"> initiated post </w:t>
      </w:r>
      <w:r w:rsidR="00AE4F1F" w:rsidRPr="004034CF">
        <w:rPr>
          <w:rFonts w:cstheme="minorHAnsi"/>
          <w:color w:val="000000" w:themeColor="text1"/>
          <w:lang w:val="en-GB"/>
        </w:rPr>
        <w:t xml:space="preserve">single day-ahead </w:t>
      </w:r>
      <w:r w:rsidR="00D05EE6" w:rsidRPr="004034CF">
        <w:rPr>
          <w:rFonts w:cstheme="minorHAnsi"/>
          <w:lang w:val="en-GB"/>
        </w:rPr>
        <w:t xml:space="preserve">coupling and shall have no influence on operational security under </w:t>
      </w:r>
      <w:r w:rsidR="00ED6D71" w:rsidRPr="004034CF">
        <w:rPr>
          <w:rFonts w:cstheme="minorHAnsi"/>
          <w:lang w:val="en-GB"/>
        </w:rPr>
        <w:t>CACM Regulation</w:t>
      </w:r>
      <w:r w:rsidR="00D05EE6" w:rsidRPr="004034CF">
        <w:rPr>
          <w:rFonts w:cstheme="minorHAnsi"/>
          <w:lang w:val="en-GB"/>
        </w:rPr>
        <w:t>.</w:t>
      </w:r>
    </w:p>
    <w:p w14:paraId="2D9424D8" w14:textId="77777777" w:rsidR="0039692F" w:rsidRPr="004034CF" w:rsidRDefault="0039692F" w:rsidP="00097D19">
      <w:pPr>
        <w:pStyle w:val="Paragraphedeliste"/>
        <w:spacing w:after="120" w:line="276" w:lineRule="auto"/>
        <w:ind w:left="1092"/>
        <w:rPr>
          <w:rFonts w:cstheme="minorHAnsi"/>
          <w:color w:val="000000" w:themeColor="text1"/>
          <w:lang w:val="en-GB"/>
        </w:rPr>
      </w:pPr>
    </w:p>
    <w:p w14:paraId="27564B69" w14:textId="77777777" w:rsidR="00F77B3F"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3(d)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optimising the calculation and allocation of cross zonal capacity.  </w:t>
      </w:r>
    </w:p>
    <w:p w14:paraId="3497C5ED" w14:textId="77777777" w:rsidR="00D05EE6" w:rsidRPr="004034CF" w:rsidRDefault="00D81E7B"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lang w:val="en-GB"/>
        </w:rPr>
        <w:t>Scheduled Exchanges</w:t>
      </w:r>
      <w:r w:rsidR="00F85733" w:rsidRPr="004034CF">
        <w:rPr>
          <w:rFonts w:cstheme="minorHAnsi"/>
          <w:lang w:val="en-GB"/>
        </w:rPr>
        <w:t xml:space="preserve"> resulting from single day-</w:t>
      </w:r>
      <w:r w:rsidR="00FA6161" w:rsidRPr="004034CF">
        <w:rPr>
          <w:rFonts w:cstheme="minorHAnsi"/>
          <w:lang w:val="en-GB"/>
        </w:rPr>
        <w:t xml:space="preserve">ahead coupling </w:t>
      </w:r>
      <w:r w:rsidR="00D05EE6" w:rsidRPr="004034CF">
        <w:rPr>
          <w:rFonts w:cstheme="minorHAnsi"/>
          <w:lang w:val="en-GB"/>
        </w:rPr>
        <w:t>shall not</w:t>
      </w:r>
      <w:r w:rsidR="00FA6161" w:rsidRPr="004034CF">
        <w:rPr>
          <w:rFonts w:cstheme="minorHAnsi"/>
          <w:lang w:val="en-GB"/>
        </w:rPr>
        <w:t xml:space="preserve"> modify</w:t>
      </w:r>
      <w:r w:rsidR="006F5F92" w:rsidRPr="004034CF">
        <w:rPr>
          <w:rFonts w:cstheme="minorHAnsi"/>
          <w:lang w:val="en-GB"/>
        </w:rPr>
        <w:t>, but</w:t>
      </w:r>
      <w:r w:rsidR="004E4B71" w:rsidRPr="004034CF">
        <w:rPr>
          <w:rFonts w:cstheme="minorHAnsi"/>
          <w:lang w:val="en-GB"/>
        </w:rPr>
        <w:t xml:space="preserve"> only </w:t>
      </w:r>
      <w:r w:rsidR="00F85733" w:rsidRPr="004034CF">
        <w:rPr>
          <w:rFonts w:cstheme="minorHAnsi"/>
          <w:lang w:val="en-GB"/>
        </w:rPr>
        <w:t xml:space="preserve">duly </w:t>
      </w:r>
      <w:r w:rsidR="004E4B71" w:rsidRPr="004034CF">
        <w:rPr>
          <w:rFonts w:cstheme="minorHAnsi"/>
          <w:lang w:val="en-GB"/>
        </w:rPr>
        <w:t>reflect</w:t>
      </w:r>
      <w:r w:rsidR="00FA6161" w:rsidRPr="004034CF">
        <w:rPr>
          <w:rFonts w:cstheme="minorHAnsi"/>
          <w:lang w:val="en-GB"/>
        </w:rPr>
        <w:t xml:space="preserve"> the results of the</w:t>
      </w:r>
      <w:r w:rsidR="00000169" w:rsidRPr="004034CF">
        <w:rPr>
          <w:rFonts w:cstheme="minorHAnsi"/>
          <w:lang w:val="en-GB"/>
        </w:rPr>
        <w:t xml:space="preserve"> single day-ahead</w:t>
      </w:r>
      <w:r w:rsidR="00FA6161" w:rsidRPr="004034CF">
        <w:rPr>
          <w:rFonts w:cstheme="minorHAnsi"/>
          <w:lang w:val="en-GB"/>
        </w:rPr>
        <w:t xml:space="preserve"> </w:t>
      </w:r>
      <w:r w:rsidR="00D05EE6" w:rsidRPr="004034CF">
        <w:rPr>
          <w:rFonts w:cstheme="minorHAnsi"/>
          <w:lang w:val="en-GB"/>
        </w:rPr>
        <w:t>market coupling session.</w:t>
      </w:r>
    </w:p>
    <w:p w14:paraId="3D90D337" w14:textId="77777777" w:rsidR="0039692F" w:rsidRPr="004034CF" w:rsidRDefault="0039692F" w:rsidP="00097D19">
      <w:pPr>
        <w:pStyle w:val="Paragraphedeliste"/>
        <w:spacing w:after="120" w:line="276" w:lineRule="auto"/>
        <w:ind w:left="1092"/>
        <w:rPr>
          <w:rFonts w:cstheme="minorHAnsi"/>
          <w:color w:val="000000" w:themeColor="text1"/>
          <w:lang w:val="en-GB"/>
        </w:rPr>
      </w:pPr>
    </w:p>
    <w:p w14:paraId="7803AEB5" w14:textId="77777777" w:rsidR="00631298"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3(e)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ensuring fair and non-discriminatory treatment of TSOs, </w:t>
      </w:r>
      <w:r w:rsidR="00BF73FE" w:rsidRPr="004034CF">
        <w:rPr>
          <w:rFonts w:cstheme="minorHAnsi"/>
          <w:color w:val="000000" w:themeColor="text1"/>
          <w:lang w:val="en-GB"/>
        </w:rPr>
        <w:t>NEMO</w:t>
      </w:r>
      <w:r w:rsidRPr="004034CF">
        <w:rPr>
          <w:rFonts w:cstheme="minorHAnsi"/>
          <w:color w:val="000000" w:themeColor="text1"/>
          <w:lang w:val="en-GB"/>
        </w:rPr>
        <w:t xml:space="preserve">s, the Agency, regulatory authorities and market participants.  </w:t>
      </w:r>
    </w:p>
    <w:p w14:paraId="40524BC4" w14:textId="77777777" w:rsidR="004A1545" w:rsidRPr="004034CF" w:rsidRDefault="004A1545"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lang w:val="en-GB"/>
        </w:rPr>
        <w:t>DA SEC Methodology</w:t>
      </w:r>
      <w:r w:rsidR="00313FDF" w:rsidRPr="004034CF">
        <w:rPr>
          <w:rFonts w:cstheme="minorHAnsi"/>
          <w:color w:val="000000" w:themeColor="text1"/>
          <w:lang w:val="en-GB"/>
        </w:rPr>
        <w:t xml:space="preserve"> </w:t>
      </w:r>
      <w:r w:rsidR="00D05EE6" w:rsidRPr="004034CF">
        <w:rPr>
          <w:rFonts w:cstheme="minorHAnsi"/>
          <w:color w:val="000000" w:themeColor="text1"/>
          <w:lang w:val="en-GB"/>
        </w:rPr>
        <w:t>shall be</w:t>
      </w:r>
      <w:r w:rsidR="00F85733" w:rsidRPr="004034CF">
        <w:rPr>
          <w:rFonts w:cstheme="minorHAnsi"/>
          <w:color w:val="000000" w:themeColor="text1"/>
          <w:lang w:val="en-GB"/>
        </w:rPr>
        <w:t xml:space="preserve"> fair, transparent and </w:t>
      </w:r>
      <w:r w:rsidR="0021591E" w:rsidRPr="004034CF">
        <w:rPr>
          <w:rFonts w:cstheme="minorHAnsi"/>
          <w:color w:val="000000" w:themeColor="text1"/>
          <w:lang w:val="en-GB"/>
        </w:rPr>
        <w:t xml:space="preserve">based on the results of single </w:t>
      </w:r>
      <w:r w:rsidR="00BF73FE" w:rsidRPr="004034CF">
        <w:rPr>
          <w:rFonts w:cstheme="minorHAnsi"/>
          <w:color w:val="000000" w:themeColor="text1"/>
          <w:lang w:val="en-GB"/>
        </w:rPr>
        <w:t>day-ahead</w:t>
      </w:r>
      <w:r w:rsidR="0021591E" w:rsidRPr="004034CF">
        <w:rPr>
          <w:rFonts w:cstheme="minorHAnsi"/>
          <w:color w:val="000000" w:themeColor="text1"/>
          <w:lang w:val="en-GB"/>
        </w:rPr>
        <w:t xml:space="preserve"> coupling</w:t>
      </w:r>
      <w:r w:rsidR="00D05EE6" w:rsidRPr="004034CF">
        <w:rPr>
          <w:rFonts w:cstheme="minorHAnsi"/>
          <w:color w:val="000000" w:themeColor="text1"/>
          <w:lang w:val="en-GB"/>
        </w:rPr>
        <w:t xml:space="preserve">. </w:t>
      </w:r>
      <w:r w:rsidR="0021591E" w:rsidRPr="004034CF">
        <w:rPr>
          <w:rFonts w:cstheme="minorHAnsi"/>
          <w:color w:val="000000" w:themeColor="text1"/>
          <w:lang w:val="en-GB"/>
        </w:rPr>
        <w:t xml:space="preserve">Additionally, </w:t>
      </w:r>
      <w:r w:rsidR="00581B14" w:rsidRPr="004034CF">
        <w:rPr>
          <w:rFonts w:cstheme="minorHAnsi"/>
          <w:color w:val="000000" w:themeColor="text1"/>
          <w:lang w:val="en-GB"/>
        </w:rPr>
        <w:t xml:space="preserve">where required under certain market settlement regimes, </w:t>
      </w:r>
      <w:r w:rsidR="0021591E" w:rsidRPr="004034CF">
        <w:rPr>
          <w:rFonts w:cstheme="minorHAnsi"/>
          <w:color w:val="000000" w:themeColor="text1"/>
          <w:lang w:val="en-GB"/>
        </w:rPr>
        <w:t>t</w:t>
      </w:r>
      <w:r w:rsidRPr="004034CF">
        <w:rPr>
          <w:rFonts w:cstheme="minorHAnsi"/>
          <w:color w:val="000000" w:themeColor="text1"/>
          <w:lang w:val="en-GB"/>
        </w:rPr>
        <w:t xml:space="preserve">he calculation </w:t>
      </w:r>
      <w:r w:rsidR="00581B14" w:rsidRPr="004034CF">
        <w:rPr>
          <w:rFonts w:cstheme="minorHAnsi"/>
          <w:color w:val="000000" w:themeColor="text1"/>
          <w:lang w:val="en-GB"/>
        </w:rPr>
        <w:t xml:space="preserve">may </w:t>
      </w:r>
      <w:r w:rsidR="00A77B99" w:rsidRPr="004034CF">
        <w:rPr>
          <w:rFonts w:cstheme="minorHAnsi"/>
          <w:color w:val="000000" w:themeColor="text1"/>
          <w:lang w:val="en-GB"/>
        </w:rPr>
        <w:t xml:space="preserve">be performed at </w:t>
      </w:r>
      <w:r w:rsidR="005B13C0" w:rsidRPr="004034CF">
        <w:rPr>
          <w:rFonts w:cstheme="minorHAnsi"/>
          <w:color w:val="000000" w:themeColor="text1"/>
          <w:lang w:val="en-GB"/>
        </w:rPr>
        <w:t xml:space="preserve">NEMO Trading </w:t>
      </w:r>
      <w:r w:rsidR="00DD0D97" w:rsidRPr="004034CF">
        <w:rPr>
          <w:rFonts w:cstheme="minorHAnsi"/>
          <w:color w:val="000000" w:themeColor="text1"/>
          <w:lang w:val="en-GB"/>
        </w:rPr>
        <w:t>H</w:t>
      </w:r>
      <w:r w:rsidR="005B13C0" w:rsidRPr="004034CF">
        <w:rPr>
          <w:rFonts w:cstheme="minorHAnsi"/>
          <w:color w:val="000000" w:themeColor="text1"/>
          <w:lang w:val="en-GB"/>
        </w:rPr>
        <w:t>ub</w:t>
      </w:r>
      <w:r w:rsidR="00A77B99" w:rsidRPr="004034CF">
        <w:rPr>
          <w:rFonts w:cstheme="minorHAnsi"/>
          <w:color w:val="000000" w:themeColor="text1"/>
          <w:lang w:val="en-GB"/>
        </w:rPr>
        <w:t xml:space="preserve"> level, </w:t>
      </w:r>
      <w:r w:rsidR="00581B14" w:rsidRPr="004034CF">
        <w:rPr>
          <w:rFonts w:cstheme="minorHAnsi"/>
          <w:color w:val="000000" w:themeColor="text1"/>
          <w:lang w:val="en-GB"/>
        </w:rPr>
        <w:t xml:space="preserve">in order to </w:t>
      </w:r>
      <w:r w:rsidR="00A77B99" w:rsidRPr="004034CF">
        <w:rPr>
          <w:rFonts w:cstheme="minorHAnsi"/>
          <w:color w:val="000000" w:themeColor="text1"/>
          <w:lang w:val="en-GB"/>
        </w:rPr>
        <w:t>allow the reconciliation of</w:t>
      </w:r>
      <w:r w:rsidR="00FB7B4A" w:rsidRPr="004034CF">
        <w:rPr>
          <w:rFonts w:cstheme="minorHAnsi"/>
          <w:color w:val="000000" w:themeColor="text1"/>
          <w:lang w:val="en-GB"/>
        </w:rPr>
        <w:t xml:space="preserve"> </w:t>
      </w:r>
      <w:r w:rsidR="00D81E7B" w:rsidRPr="004034CF">
        <w:rPr>
          <w:rFonts w:cstheme="minorHAnsi"/>
          <w:color w:val="000000" w:themeColor="text1"/>
          <w:lang w:val="en-GB"/>
        </w:rPr>
        <w:t>Scheduled Exchanges</w:t>
      </w:r>
      <w:r w:rsidR="00A77B99" w:rsidRPr="004034CF">
        <w:rPr>
          <w:rFonts w:cstheme="minorHAnsi"/>
          <w:color w:val="000000" w:themeColor="text1"/>
          <w:lang w:val="en-GB"/>
        </w:rPr>
        <w:t xml:space="preserve"> per </w:t>
      </w:r>
      <w:r w:rsidR="00BF73FE" w:rsidRPr="004034CF">
        <w:rPr>
          <w:rFonts w:cstheme="minorHAnsi"/>
          <w:color w:val="000000" w:themeColor="text1"/>
          <w:lang w:val="en-GB"/>
        </w:rPr>
        <w:t>NEMO</w:t>
      </w:r>
      <w:r w:rsidR="00D05EE6" w:rsidRPr="004034CF">
        <w:rPr>
          <w:rFonts w:cstheme="minorHAnsi"/>
          <w:color w:val="000000" w:themeColor="text1"/>
          <w:lang w:val="en-GB"/>
        </w:rPr>
        <w:t xml:space="preserve"> and therefore facilitating multi-NEMO scenarios</w:t>
      </w:r>
      <w:r w:rsidR="009A2602" w:rsidRPr="004034CF">
        <w:rPr>
          <w:rFonts w:cstheme="minorHAnsi"/>
          <w:color w:val="000000" w:themeColor="text1"/>
          <w:lang w:val="en-GB"/>
        </w:rPr>
        <w:t xml:space="preserve"> in such contexts</w:t>
      </w:r>
      <w:r w:rsidR="00D05EE6" w:rsidRPr="004034CF">
        <w:rPr>
          <w:rFonts w:cstheme="minorHAnsi"/>
          <w:color w:val="000000" w:themeColor="text1"/>
          <w:lang w:val="en-GB"/>
        </w:rPr>
        <w:t>.</w:t>
      </w:r>
    </w:p>
    <w:p w14:paraId="30317B57" w14:textId="77777777" w:rsidR="00313FDF" w:rsidRPr="004034CF" w:rsidRDefault="00313FDF" w:rsidP="00097D19">
      <w:pPr>
        <w:pStyle w:val="Paragraphedeliste"/>
        <w:spacing w:after="120" w:line="276" w:lineRule="auto"/>
        <w:ind w:left="1092"/>
        <w:rPr>
          <w:rFonts w:cstheme="minorHAnsi"/>
          <w:color w:val="000000" w:themeColor="text1"/>
          <w:lang w:val="en-GB"/>
        </w:rPr>
      </w:pPr>
    </w:p>
    <w:p w14:paraId="755589FA" w14:textId="77777777" w:rsidR="00756FA7"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lastRenderedPageBreak/>
        <w:t xml:space="preserve">Article 3(f)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ensuring and enhancing the transparency and reliability of information.  </w:t>
      </w:r>
    </w:p>
    <w:p w14:paraId="6D9B1FB3" w14:textId="77777777" w:rsidR="00313FDF" w:rsidRPr="004034CF" w:rsidRDefault="004A1545"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lang w:val="en-GB"/>
        </w:rPr>
        <w:t>DA SEC Methodology</w:t>
      </w:r>
      <w:r w:rsidRPr="004034CF">
        <w:rPr>
          <w:rFonts w:cstheme="minorHAnsi"/>
          <w:color w:val="000000" w:themeColor="text1"/>
          <w:lang w:val="en-GB"/>
        </w:rPr>
        <w:t xml:space="preserve"> </w:t>
      </w:r>
      <w:r w:rsidR="00BE3CE7" w:rsidRPr="004034CF">
        <w:rPr>
          <w:rFonts w:cstheme="minorHAnsi"/>
          <w:color w:val="000000" w:themeColor="text1"/>
          <w:lang w:val="en-GB"/>
        </w:rPr>
        <w:t>comprises</w:t>
      </w:r>
      <w:r w:rsidRPr="004034CF">
        <w:rPr>
          <w:rFonts w:cstheme="minorHAnsi"/>
          <w:color w:val="000000" w:themeColor="text1"/>
          <w:lang w:val="en-GB"/>
        </w:rPr>
        <w:t xml:space="preserve"> a </w:t>
      </w:r>
      <w:r w:rsidR="00A26774" w:rsidRPr="004034CF">
        <w:rPr>
          <w:rFonts w:cstheme="minorHAnsi"/>
          <w:color w:val="000000" w:themeColor="text1"/>
          <w:lang w:val="en-GB"/>
        </w:rPr>
        <w:t xml:space="preserve">step-wise, </w:t>
      </w:r>
      <w:r w:rsidR="00397038" w:rsidRPr="004034CF">
        <w:rPr>
          <w:rFonts w:cstheme="minorHAnsi"/>
          <w:color w:val="000000" w:themeColor="text1"/>
          <w:lang w:val="en-GB"/>
        </w:rPr>
        <w:t>top-down</w:t>
      </w:r>
      <w:r w:rsidR="0021591E" w:rsidRPr="004034CF">
        <w:rPr>
          <w:rFonts w:cstheme="minorHAnsi"/>
          <w:color w:val="000000" w:themeColor="text1"/>
          <w:lang w:val="en-GB"/>
        </w:rPr>
        <w:t xml:space="preserve"> </w:t>
      </w:r>
      <w:r w:rsidRPr="004034CF">
        <w:rPr>
          <w:rFonts w:cstheme="minorHAnsi"/>
          <w:color w:val="000000" w:themeColor="text1"/>
          <w:lang w:val="en-GB"/>
        </w:rPr>
        <w:t>approach</w:t>
      </w:r>
      <w:r w:rsidR="00A77B99" w:rsidRPr="004034CF">
        <w:rPr>
          <w:rFonts w:cstheme="minorHAnsi"/>
          <w:color w:val="000000" w:themeColor="text1"/>
          <w:lang w:val="en-GB"/>
        </w:rPr>
        <w:t xml:space="preserve"> </w:t>
      </w:r>
      <w:r w:rsidR="00397038" w:rsidRPr="004034CF">
        <w:rPr>
          <w:rFonts w:cstheme="minorHAnsi"/>
          <w:color w:val="000000" w:themeColor="text1"/>
          <w:lang w:val="en-GB"/>
        </w:rPr>
        <w:t xml:space="preserve">(from </w:t>
      </w:r>
      <w:r w:rsidR="00CF5293" w:rsidRPr="004034CF">
        <w:rPr>
          <w:rFonts w:cstheme="minorHAnsi"/>
          <w:color w:val="000000" w:themeColor="text1"/>
          <w:lang w:val="en-GB"/>
        </w:rPr>
        <w:t>bidding zone</w:t>
      </w:r>
      <w:r w:rsidR="00397038" w:rsidRPr="004034CF">
        <w:rPr>
          <w:rFonts w:cstheme="minorHAnsi"/>
          <w:color w:val="000000" w:themeColor="text1"/>
          <w:lang w:val="en-GB"/>
        </w:rPr>
        <w:t xml:space="preserve">, to </w:t>
      </w:r>
      <w:r w:rsidR="00CF5293" w:rsidRPr="004034CF">
        <w:rPr>
          <w:rFonts w:cstheme="minorHAnsi"/>
          <w:color w:val="000000" w:themeColor="text1"/>
          <w:lang w:val="en-GB"/>
        </w:rPr>
        <w:t>scheduling area</w:t>
      </w:r>
      <w:r w:rsidR="00397038" w:rsidRPr="004034CF">
        <w:rPr>
          <w:rFonts w:cstheme="minorHAnsi"/>
          <w:color w:val="000000" w:themeColor="text1"/>
          <w:lang w:val="en-GB"/>
        </w:rPr>
        <w:t xml:space="preserve">, to NEMO Trading Hub) </w:t>
      </w:r>
      <w:r w:rsidRPr="004034CF">
        <w:rPr>
          <w:rFonts w:cstheme="minorHAnsi"/>
          <w:color w:val="000000" w:themeColor="text1"/>
          <w:lang w:val="en-GB"/>
        </w:rPr>
        <w:t xml:space="preserve">for the calculation of </w:t>
      </w:r>
      <w:r w:rsidR="00D81E7B" w:rsidRPr="004034CF">
        <w:rPr>
          <w:rFonts w:cstheme="minorHAnsi"/>
          <w:color w:val="000000" w:themeColor="text1"/>
          <w:lang w:val="en-GB"/>
        </w:rPr>
        <w:t>Scheduled Exchanges</w:t>
      </w:r>
      <w:r w:rsidRPr="004034CF">
        <w:rPr>
          <w:rFonts w:cstheme="minorHAnsi"/>
          <w:color w:val="000000" w:themeColor="text1"/>
          <w:lang w:val="en-GB"/>
        </w:rPr>
        <w:t xml:space="preserve"> which </w:t>
      </w:r>
      <w:r w:rsidR="00BE3CE7" w:rsidRPr="004034CF">
        <w:rPr>
          <w:rFonts w:cstheme="minorHAnsi"/>
          <w:color w:val="000000" w:themeColor="text1"/>
          <w:lang w:val="en-GB"/>
        </w:rPr>
        <w:t>ensure</w:t>
      </w:r>
      <w:r w:rsidR="00327044" w:rsidRPr="004034CF">
        <w:rPr>
          <w:rFonts w:cstheme="minorHAnsi"/>
          <w:color w:val="000000" w:themeColor="text1"/>
          <w:lang w:val="en-GB"/>
        </w:rPr>
        <w:t>s</w:t>
      </w:r>
      <w:r w:rsidR="00BE3CE7" w:rsidRPr="004034CF">
        <w:rPr>
          <w:rFonts w:cstheme="minorHAnsi"/>
          <w:color w:val="000000" w:themeColor="text1"/>
          <w:lang w:val="en-GB"/>
        </w:rPr>
        <w:t xml:space="preserve"> and enhance</w:t>
      </w:r>
      <w:r w:rsidR="00327044" w:rsidRPr="004034CF">
        <w:rPr>
          <w:rFonts w:cstheme="minorHAnsi"/>
          <w:color w:val="000000" w:themeColor="text1"/>
          <w:lang w:val="en-GB"/>
        </w:rPr>
        <w:t>s</w:t>
      </w:r>
      <w:r w:rsidR="00BE3CE7" w:rsidRPr="004034CF">
        <w:rPr>
          <w:rFonts w:cstheme="minorHAnsi"/>
          <w:color w:val="000000" w:themeColor="text1"/>
          <w:lang w:val="en-GB"/>
        </w:rPr>
        <w:t xml:space="preserve"> the transparency and reliability of the </w:t>
      </w:r>
      <w:r w:rsidR="009A4F10" w:rsidRPr="004034CF">
        <w:rPr>
          <w:rFonts w:cstheme="minorHAnsi"/>
          <w:lang w:val="en-GB"/>
        </w:rPr>
        <w:t>DA SEC Methodology</w:t>
      </w:r>
      <w:r w:rsidR="00D05EE6" w:rsidRPr="004034CF">
        <w:rPr>
          <w:rFonts w:cstheme="minorHAnsi"/>
          <w:color w:val="000000" w:themeColor="text1"/>
          <w:lang w:val="en-GB"/>
        </w:rPr>
        <w:t>.</w:t>
      </w:r>
      <w:r w:rsidR="00397038" w:rsidRPr="004034CF">
        <w:rPr>
          <w:rFonts w:cstheme="minorHAnsi"/>
          <w:color w:val="000000" w:themeColor="text1"/>
          <w:lang w:val="en-GB"/>
        </w:rPr>
        <w:t xml:space="preserve">  </w:t>
      </w:r>
    </w:p>
    <w:p w14:paraId="731BF4CF" w14:textId="77777777" w:rsidR="00BE3CE7" w:rsidRPr="004034CF" w:rsidRDefault="004A1545" w:rsidP="00097D19">
      <w:pPr>
        <w:pStyle w:val="Paragraphedeliste"/>
        <w:spacing w:after="120" w:line="276" w:lineRule="auto"/>
        <w:ind w:left="1092"/>
        <w:rPr>
          <w:rFonts w:cstheme="minorHAnsi"/>
          <w:color w:val="000000" w:themeColor="text1"/>
          <w:lang w:val="en-GB"/>
        </w:rPr>
      </w:pPr>
      <w:r w:rsidRPr="004034CF">
        <w:rPr>
          <w:rFonts w:cstheme="minorHAnsi"/>
          <w:color w:val="000000" w:themeColor="text1"/>
          <w:lang w:val="en-GB"/>
        </w:rPr>
        <w:t xml:space="preserve"> </w:t>
      </w:r>
    </w:p>
    <w:p w14:paraId="128BA0DD" w14:textId="77777777" w:rsidR="00BE3CE7"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3(g)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A138E8" w:rsidRPr="004034CF">
        <w:rPr>
          <w:rFonts w:cstheme="minorHAnsi"/>
          <w:color w:val="000000" w:themeColor="text1"/>
          <w:lang w:val="en-GB"/>
        </w:rPr>
        <w:t xml:space="preserve"> </w:t>
      </w:r>
      <w:r w:rsidRPr="004034CF">
        <w:rPr>
          <w:rFonts w:cstheme="minorHAnsi"/>
          <w:color w:val="000000" w:themeColor="text1"/>
          <w:lang w:val="en-GB"/>
        </w:rPr>
        <w:t xml:space="preserve">aims at contributing to the efficient long-term operation and development of the electricity transmission system and electricity sector in the Union.  </w:t>
      </w:r>
    </w:p>
    <w:p w14:paraId="11A6F4E9" w14:textId="77777777" w:rsidR="004A1545" w:rsidRPr="004034CF" w:rsidRDefault="004A1545"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lang w:val="en-GB"/>
        </w:rPr>
        <w:t>DA SEC Methodology</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shows clear cross-Network Code thinking in order to contribute to the efficient development of a single </w:t>
      </w:r>
      <w:r w:rsidR="00BF73FE" w:rsidRPr="004034CF">
        <w:rPr>
          <w:rFonts w:cstheme="minorHAnsi"/>
          <w:color w:val="000000" w:themeColor="text1"/>
          <w:lang w:val="en-GB"/>
        </w:rPr>
        <w:t>day-ahead</w:t>
      </w:r>
      <w:r w:rsidRPr="004034CF">
        <w:rPr>
          <w:rFonts w:cstheme="minorHAnsi"/>
          <w:color w:val="000000" w:themeColor="text1"/>
          <w:lang w:val="en-GB"/>
        </w:rPr>
        <w:t xml:space="preserve"> electricity market in Europe. </w:t>
      </w:r>
      <w:r w:rsidR="00A86DBE" w:rsidRPr="004034CF">
        <w:rPr>
          <w:rFonts w:cstheme="minorHAnsi"/>
          <w:color w:val="000000" w:themeColor="text1"/>
          <w:lang w:val="en-GB"/>
        </w:rPr>
        <w:t xml:space="preserve">The </w:t>
      </w:r>
      <w:r w:rsidR="009A4F10" w:rsidRPr="004034CF">
        <w:rPr>
          <w:rFonts w:cstheme="minorHAnsi"/>
          <w:lang w:val="en-GB"/>
        </w:rPr>
        <w:t>DA SEC Methodology</w:t>
      </w:r>
      <w:r w:rsidR="00313FDF" w:rsidRPr="004034CF">
        <w:rPr>
          <w:rFonts w:cstheme="minorHAnsi"/>
          <w:lang w:val="en-GB"/>
        </w:rPr>
        <w:t>,</w:t>
      </w:r>
      <w:r w:rsidR="00313FDF" w:rsidRPr="004034CF">
        <w:rPr>
          <w:rFonts w:cstheme="minorHAnsi"/>
          <w:color w:val="000000" w:themeColor="text1"/>
          <w:lang w:val="en-GB"/>
        </w:rPr>
        <w:t xml:space="preserve"> </w:t>
      </w:r>
      <w:r w:rsidR="00A86DBE" w:rsidRPr="004034CF">
        <w:rPr>
          <w:rFonts w:cstheme="minorHAnsi"/>
          <w:color w:val="000000" w:themeColor="text1"/>
          <w:lang w:val="en-GB"/>
        </w:rPr>
        <w:t xml:space="preserve">through its construction </w:t>
      </w:r>
      <w:r w:rsidR="00397038" w:rsidRPr="004034CF">
        <w:rPr>
          <w:rFonts w:cstheme="minorHAnsi"/>
          <w:color w:val="000000" w:themeColor="text1"/>
          <w:lang w:val="en-GB"/>
        </w:rPr>
        <w:t>facilitates the</w:t>
      </w:r>
      <w:r w:rsidR="00A86DBE" w:rsidRPr="004034CF">
        <w:rPr>
          <w:rFonts w:cstheme="minorHAnsi"/>
          <w:color w:val="000000" w:themeColor="text1"/>
          <w:lang w:val="en-GB"/>
        </w:rPr>
        <w:t xml:space="preserve"> efficient long-term operation and development of the </w:t>
      </w:r>
      <w:r w:rsidR="000C7C91" w:rsidRPr="004034CF">
        <w:rPr>
          <w:rFonts w:cstheme="minorHAnsi"/>
          <w:color w:val="000000" w:themeColor="text1"/>
          <w:lang w:val="en-GB"/>
        </w:rPr>
        <w:t xml:space="preserve">European </w:t>
      </w:r>
      <w:r w:rsidR="00A86DBE" w:rsidRPr="004034CF">
        <w:rPr>
          <w:rFonts w:cstheme="minorHAnsi"/>
          <w:color w:val="000000" w:themeColor="text1"/>
          <w:lang w:val="en-GB"/>
        </w:rPr>
        <w:t xml:space="preserve">transmission system.  </w:t>
      </w:r>
    </w:p>
    <w:p w14:paraId="4D0E5214" w14:textId="77777777" w:rsidR="00313FDF" w:rsidRPr="004034CF" w:rsidRDefault="00313FDF" w:rsidP="00097D19">
      <w:pPr>
        <w:pStyle w:val="Paragraphedeliste"/>
        <w:spacing w:after="120" w:line="276" w:lineRule="auto"/>
        <w:ind w:left="1092"/>
        <w:rPr>
          <w:rFonts w:cstheme="minorHAnsi"/>
          <w:color w:val="000000" w:themeColor="text1"/>
          <w:lang w:val="en-GB"/>
        </w:rPr>
      </w:pPr>
    </w:p>
    <w:p w14:paraId="396FB563" w14:textId="77777777" w:rsidR="00A86DBE"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3(h)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respecting the need for a fair and orderly market and fair and orderly price formation.  </w:t>
      </w:r>
    </w:p>
    <w:p w14:paraId="0D8E74EE" w14:textId="77777777" w:rsidR="004A1545" w:rsidRPr="004034CF" w:rsidRDefault="004A1545"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lang w:val="en-GB"/>
        </w:rPr>
        <w:t>DA SEC Methodology</w:t>
      </w:r>
      <w:r w:rsidR="00313FDF" w:rsidRPr="004034CF">
        <w:rPr>
          <w:rFonts w:cstheme="minorHAnsi"/>
          <w:color w:val="000000" w:themeColor="text1"/>
          <w:lang w:val="en-GB"/>
        </w:rPr>
        <w:t xml:space="preserve"> </w:t>
      </w:r>
      <w:r w:rsidR="00E00B0B" w:rsidRPr="004034CF">
        <w:rPr>
          <w:rFonts w:cstheme="minorHAnsi"/>
          <w:color w:val="000000" w:themeColor="text1"/>
          <w:lang w:val="en-GB"/>
        </w:rPr>
        <w:t>does</w:t>
      </w:r>
      <w:r w:rsidRPr="004034CF">
        <w:rPr>
          <w:rFonts w:cstheme="minorHAnsi"/>
          <w:color w:val="000000" w:themeColor="text1"/>
          <w:lang w:val="en-GB"/>
        </w:rPr>
        <w:t xml:space="preserve"> not interfere with</w:t>
      </w:r>
      <w:r w:rsidR="00E00B0B" w:rsidRPr="004034CF">
        <w:rPr>
          <w:rFonts w:cstheme="minorHAnsi"/>
          <w:color w:val="000000" w:themeColor="text1"/>
          <w:lang w:val="en-GB"/>
        </w:rPr>
        <w:t xml:space="preserve"> or compr</w:t>
      </w:r>
      <w:r w:rsidR="000137EB" w:rsidRPr="004034CF">
        <w:rPr>
          <w:rFonts w:cstheme="minorHAnsi"/>
          <w:color w:val="000000" w:themeColor="text1"/>
          <w:lang w:val="en-GB"/>
        </w:rPr>
        <w:t>om</w:t>
      </w:r>
      <w:r w:rsidR="00E00B0B" w:rsidRPr="004034CF">
        <w:rPr>
          <w:rFonts w:cstheme="minorHAnsi"/>
          <w:color w:val="000000" w:themeColor="text1"/>
          <w:lang w:val="en-GB"/>
        </w:rPr>
        <w:t>ise</w:t>
      </w:r>
      <w:r w:rsidRPr="004034CF">
        <w:rPr>
          <w:rFonts w:cstheme="minorHAnsi"/>
          <w:color w:val="000000" w:themeColor="text1"/>
          <w:lang w:val="en-GB"/>
        </w:rPr>
        <w:t xml:space="preserve"> the anonymity of the market participants </w:t>
      </w:r>
      <w:r w:rsidR="00E00B0B" w:rsidRPr="004034CF">
        <w:rPr>
          <w:rFonts w:cstheme="minorHAnsi"/>
          <w:color w:val="000000" w:themeColor="text1"/>
          <w:lang w:val="en-GB"/>
        </w:rPr>
        <w:t xml:space="preserve">as it has no influence on the results of single </w:t>
      </w:r>
      <w:r w:rsidR="00BF73FE" w:rsidRPr="004034CF">
        <w:rPr>
          <w:rFonts w:cstheme="minorHAnsi"/>
          <w:color w:val="000000" w:themeColor="text1"/>
          <w:lang w:val="en-GB"/>
        </w:rPr>
        <w:t>day-ahead</w:t>
      </w:r>
      <w:r w:rsidR="00E00B0B" w:rsidRPr="004034CF">
        <w:rPr>
          <w:rFonts w:cstheme="minorHAnsi"/>
          <w:color w:val="000000" w:themeColor="text1"/>
          <w:lang w:val="en-GB"/>
        </w:rPr>
        <w:t xml:space="preserve"> coupling.  </w:t>
      </w:r>
    </w:p>
    <w:p w14:paraId="2D287965" w14:textId="77777777" w:rsidR="00E00B0B" w:rsidRPr="004034CF" w:rsidRDefault="00E00B0B" w:rsidP="00097D19">
      <w:pPr>
        <w:pStyle w:val="Paragraphedeliste"/>
        <w:spacing w:after="120" w:line="276" w:lineRule="auto"/>
        <w:ind w:left="1092"/>
        <w:rPr>
          <w:rFonts w:cstheme="minorHAnsi"/>
          <w:color w:val="000000" w:themeColor="text1"/>
          <w:lang w:val="en-GB"/>
        </w:rPr>
      </w:pPr>
    </w:p>
    <w:p w14:paraId="04C5F49B" w14:textId="77777777" w:rsidR="00E00B0B"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Article 3(</w:t>
      </w:r>
      <w:proofErr w:type="spellStart"/>
      <w:r w:rsidRPr="004034CF">
        <w:rPr>
          <w:rFonts w:cstheme="minorHAnsi"/>
          <w:color w:val="000000" w:themeColor="text1"/>
          <w:lang w:val="en-GB"/>
        </w:rPr>
        <w:t>i</w:t>
      </w:r>
      <w:proofErr w:type="spellEnd"/>
      <w:r w:rsidRPr="004034CF">
        <w:rPr>
          <w:rFonts w:cstheme="minorHAnsi"/>
          <w:color w:val="000000" w:themeColor="text1"/>
          <w:lang w:val="en-GB"/>
        </w:rPr>
        <w:t xml:space="preserve">)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creating a level playing field for </w:t>
      </w:r>
      <w:r w:rsidR="00BF73FE" w:rsidRPr="004034CF">
        <w:rPr>
          <w:rFonts w:cstheme="minorHAnsi"/>
          <w:color w:val="000000" w:themeColor="text1"/>
          <w:lang w:val="en-GB"/>
        </w:rPr>
        <w:t>NEMO</w:t>
      </w:r>
      <w:r w:rsidRPr="004034CF">
        <w:rPr>
          <w:rFonts w:cstheme="minorHAnsi"/>
          <w:color w:val="000000" w:themeColor="text1"/>
          <w:lang w:val="en-GB"/>
        </w:rPr>
        <w:t xml:space="preserve">s.  </w:t>
      </w:r>
    </w:p>
    <w:p w14:paraId="39459AC7" w14:textId="77777777" w:rsidR="00CB73E8" w:rsidRPr="004034CF" w:rsidRDefault="00CB73E8"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lang w:val="en-GB"/>
        </w:rPr>
        <w:t>DA SEC Methodology</w:t>
      </w:r>
      <w:r w:rsidRPr="004034CF">
        <w:rPr>
          <w:rFonts w:cstheme="minorHAnsi"/>
          <w:color w:val="000000" w:themeColor="text1"/>
          <w:lang w:val="en-GB"/>
        </w:rPr>
        <w:t xml:space="preserve"> creates a level playing field for </w:t>
      </w:r>
      <w:r w:rsidR="00BF73FE" w:rsidRPr="004034CF">
        <w:rPr>
          <w:rFonts w:cstheme="minorHAnsi"/>
          <w:color w:val="000000" w:themeColor="text1"/>
          <w:lang w:val="en-GB"/>
        </w:rPr>
        <w:t>NEMO</w:t>
      </w:r>
      <w:r w:rsidRPr="004034CF">
        <w:rPr>
          <w:rFonts w:cstheme="minorHAnsi"/>
          <w:color w:val="000000" w:themeColor="text1"/>
          <w:lang w:val="en-GB"/>
        </w:rPr>
        <w:t xml:space="preserve">s as it has no influence on the results of single </w:t>
      </w:r>
      <w:r w:rsidR="00BF73FE" w:rsidRPr="004034CF">
        <w:rPr>
          <w:rFonts w:cstheme="minorHAnsi"/>
          <w:color w:val="000000" w:themeColor="text1"/>
          <w:lang w:val="en-GB"/>
        </w:rPr>
        <w:t>day-ahead</w:t>
      </w:r>
      <w:r w:rsidRPr="004034CF">
        <w:rPr>
          <w:rFonts w:cstheme="minorHAnsi"/>
          <w:color w:val="000000" w:themeColor="text1"/>
          <w:lang w:val="en-GB"/>
        </w:rPr>
        <w:t xml:space="preserve"> coupling.  Additionally, the </w:t>
      </w:r>
      <w:r w:rsidR="009A4F10" w:rsidRPr="004034CF">
        <w:rPr>
          <w:rFonts w:cstheme="minorHAnsi"/>
          <w:lang w:val="en-GB"/>
        </w:rPr>
        <w:t>DA SEC Methodology</w:t>
      </w:r>
      <w:r w:rsidR="006A00E9" w:rsidRPr="004034CF">
        <w:rPr>
          <w:rFonts w:cstheme="minorHAnsi"/>
          <w:color w:val="000000" w:themeColor="text1"/>
          <w:lang w:val="en-GB"/>
        </w:rPr>
        <w:t xml:space="preserve"> </w:t>
      </w:r>
      <w:r w:rsidRPr="004034CF">
        <w:rPr>
          <w:rFonts w:cstheme="minorHAnsi"/>
          <w:color w:val="000000" w:themeColor="text1"/>
          <w:lang w:val="en-GB"/>
        </w:rPr>
        <w:t xml:space="preserve">supports </w:t>
      </w:r>
      <w:r w:rsidR="00D05EE6" w:rsidRPr="004034CF">
        <w:rPr>
          <w:rFonts w:cstheme="minorHAnsi"/>
          <w:color w:val="000000" w:themeColor="text1"/>
          <w:lang w:val="en-GB"/>
        </w:rPr>
        <w:t xml:space="preserve">scenarios where there are </w:t>
      </w:r>
      <w:r w:rsidRPr="004034CF">
        <w:rPr>
          <w:rFonts w:cstheme="minorHAnsi"/>
          <w:color w:val="000000" w:themeColor="text1"/>
          <w:lang w:val="en-GB"/>
        </w:rPr>
        <w:t xml:space="preserve">multiple </w:t>
      </w:r>
      <w:r w:rsidR="00BF73FE" w:rsidRPr="004034CF">
        <w:rPr>
          <w:rFonts w:cstheme="minorHAnsi"/>
          <w:color w:val="000000" w:themeColor="text1"/>
          <w:lang w:val="en-GB"/>
        </w:rPr>
        <w:t>NEMO</w:t>
      </w:r>
      <w:r w:rsidRPr="004034CF">
        <w:rPr>
          <w:rFonts w:cstheme="minorHAnsi"/>
          <w:color w:val="000000" w:themeColor="text1"/>
          <w:lang w:val="en-GB"/>
        </w:rPr>
        <w:t>s</w:t>
      </w:r>
      <w:r w:rsidR="00313FDF" w:rsidRPr="004034CF">
        <w:rPr>
          <w:rFonts w:cstheme="minorHAnsi"/>
          <w:color w:val="000000" w:themeColor="text1"/>
          <w:lang w:val="en-GB"/>
        </w:rPr>
        <w:t xml:space="preserve"> within a </w:t>
      </w:r>
      <w:r w:rsidR="00CF5293" w:rsidRPr="004034CF">
        <w:rPr>
          <w:rFonts w:cstheme="minorHAnsi"/>
          <w:color w:val="000000" w:themeColor="text1"/>
          <w:lang w:val="en-GB"/>
        </w:rPr>
        <w:t>bidding zone</w:t>
      </w:r>
      <w:r w:rsidR="00A26774" w:rsidRPr="004034CF">
        <w:rPr>
          <w:rFonts w:cstheme="minorHAnsi"/>
          <w:color w:val="000000" w:themeColor="text1"/>
          <w:lang w:val="en-GB"/>
        </w:rPr>
        <w:t xml:space="preserve"> or </w:t>
      </w:r>
      <w:r w:rsidR="00CF5293" w:rsidRPr="004034CF">
        <w:rPr>
          <w:rFonts w:cstheme="minorHAnsi"/>
          <w:color w:val="000000" w:themeColor="text1"/>
          <w:lang w:val="en-GB"/>
        </w:rPr>
        <w:t>scheduling area</w:t>
      </w:r>
      <w:r w:rsidRPr="004034CF">
        <w:rPr>
          <w:rFonts w:cstheme="minorHAnsi"/>
          <w:color w:val="000000" w:themeColor="text1"/>
          <w:lang w:val="en-GB"/>
        </w:rPr>
        <w:t>.</w:t>
      </w:r>
    </w:p>
    <w:p w14:paraId="3E4F8E2C" w14:textId="77777777" w:rsidR="00E00B0B" w:rsidRPr="004034CF" w:rsidRDefault="00E00B0B" w:rsidP="00097D19">
      <w:pPr>
        <w:pStyle w:val="Paragraphedeliste"/>
        <w:spacing w:after="120" w:line="276" w:lineRule="auto"/>
        <w:ind w:left="1092"/>
        <w:rPr>
          <w:rFonts w:cstheme="minorHAnsi"/>
          <w:color w:val="000000" w:themeColor="text1"/>
          <w:lang w:val="en-GB"/>
        </w:rPr>
      </w:pPr>
    </w:p>
    <w:p w14:paraId="0D0E0B93" w14:textId="77777777" w:rsidR="00CB73E8" w:rsidRPr="004034CF" w:rsidRDefault="004A1545" w:rsidP="00A84E39">
      <w:pPr>
        <w:pStyle w:val="Paragraphedeliste"/>
        <w:numPr>
          <w:ilvl w:val="0"/>
          <w:numId w:val="8"/>
        </w:numPr>
        <w:spacing w:after="120" w:line="276" w:lineRule="auto"/>
        <w:ind w:left="720"/>
        <w:rPr>
          <w:rFonts w:cstheme="minorHAnsi"/>
          <w:color w:val="000000" w:themeColor="text1"/>
          <w:lang w:val="en-GB"/>
        </w:rPr>
      </w:pPr>
      <w:r w:rsidRPr="004034CF">
        <w:rPr>
          <w:rFonts w:cstheme="minorHAnsi"/>
          <w:color w:val="000000" w:themeColor="text1"/>
          <w:lang w:val="en-GB"/>
        </w:rPr>
        <w:t xml:space="preserve">Article 3(j) </w:t>
      </w:r>
      <w:r w:rsidR="00313FDF" w:rsidRPr="004034CF">
        <w:rPr>
          <w:rFonts w:cstheme="minorHAnsi"/>
          <w:color w:val="000000" w:themeColor="text1"/>
          <w:lang w:val="en-GB"/>
        </w:rPr>
        <w:t xml:space="preserve">of </w:t>
      </w:r>
      <w:r w:rsidR="00ED6D71" w:rsidRPr="004034CF">
        <w:rPr>
          <w:rFonts w:cstheme="minorHAnsi"/>
          <w:color w:val="000000" w:themeColor="text1"/>
          <w:lang w:val="en-GB"/>
        </w:rPr>
        <w:t>CACM Regulation</w:t>
      </w:r>
      <w:r w:rsidR="00313FDF" w:rsidRPr="004034CF">
        <w:rPr>
          <w:rFonts w:cstheme="minorHAnsi"/>
          <w:color w:val="000000" w:themeColor="text1"/>
          <w:lang w:val="en-GB"/>
        </w:rPr>
        <w:t xml:space="preserve"> </w:t>
      </w:r>
      <w:r w:rsidRPr="004034CF">
        <w:rPr>
          <w:rFonts w:cstheme="minorHAnsi"/>
          <w:color w:val="000000" w:themeColor="text1"/>
          <w:lang w:val="en-GB"/>
        </w:rPr>
        <w:t xml:space="preserve">aims at providing non-discriminatory access to cross-zonal capacity.  </w:t>
      </w:r>
    </w:p>
    <w:p w14:paraId="6EDEB4DB" w14:textId="77777777" w:rsidR="004A1545" w:rsidRPr="004034CF" w:rsidRDefault="004A1545" w:rsidP="00A84E39">
      <w:pPr>
        <w:pStyle w:val="Paragraphedeliste"/>
        <w:numPr>
          <w:ilvl w:val="1"/>
          <w:numId w:val="8"/>
        </w:numPr>
        <w:spacing w:after="120" w:line="276" w:lineRule="auto"/>
        <w:ind w:left="1440"/>
        <w:rPr>
          <w:rFonts w:cstheme="minorHAnsi"/>
          <w:color w:val="000000" w:themeColor="text1"/>
          <w:lang w:val="en-GB"/>
        </w:rPr>
      </w:pPr>
      <w:r w:rsidRPr="004034CF">
        <w:rPr>
          <w:rFonts w:cstheme="minorHAnsi"/>
          <w:color w:val="000000" w:themeColor="text1"/>
          <w:lang w:val="en-GB"/>
        </w:rPr>
        <w:t xml:space="preserve">The </w:t>
      </w:r>
      <w:r w:rsidR="009A4F10" w:rsidRPr="004034CF">
        <w:rPr>
          <w:rFonts w:cstheme="minorHAnsi"/>
          <w:lang w:val="en-GB"/>
        </w:rPr>
        <w:t>DA SEC Methodology</w:t>
      </w:r>
      <w:r w:rsidRPr="004034CF">
        <w:rPr>
          <w:rFonts w:cstheme="minorHAnsi"/>
          <w:color w:val="000000" w:themeColor="text1"/>
          <w:lang w:val="en-GB"/>
        </w:rPr>
        <w:t xml:space="preserve"> does not interfere with the provision </w:t>
      </w:r>
      <w:r w:rsidR="00CB73E8" w:rsidRPr="004034CF">
        <w:rPr>
          <w:rFonts w:cstheme="minorHAnsi"/>
          <w:color w:val="000000" w:themeColor="text1"/>
          <w:lang w:val="en-GB"/>
        </w:rPr>
        <w:t xml:space="preserve">nor allocation </w:t>
      </w:r>
      <w:r w:rsidRPr="004034CF">
        <w:rPr>
          <w:rFonts w:cstheme="minorHAnsi"/>
          <w:color w:val="000000" w:themeColor="text1"/>
          <w:lang w:val="en-GB"/>
        </w:rPr>
        <w:t>of cross-zonal capacity.</w:t>
      </w:r>
    </w:p>
    <w:p w14:paraId="70CD2713" w14:textId="77777777" w:rsidR="001634B3" w:rsidRPr="004034CF" w:rsidRDefault="001634B3" w:rsidP="001634B3">
      <w:pPr>
        <w:pStyle w:val="Paragraphedeliste"/>
        <w:spacing w:after="120" w:line="276" w:lineRule="auto"/>
        <w:ind w:left="2148"/>
        <w:rPr>
          <w:rFonts w:cstheme="minorHAnsi"/>
          <w:color w:val="000000" w:themeColor="text1"/>
          <w:lang w:val="en-GB"/>
        </w:rPr>
      </w:pPr>
    </w:p>
    <w:p w14:paraId="0960E4F0" w14:textId="77777777" w:rsidR="00F85733" w:rsidRPr="004034CF" w:rsidRDefault="00F85733" w:rsidP="00F85733">
      <w:pPr>
        <w:spacing w:after="120" w:line="276" w:lineRule="auto"/>
        <w:rPr>
          <w:rFonts w:cstheme="minorHAnsi"/>
          <w:color w:val="000000" w:themeColor="text1"/>
        </w:rPr>
      </w:pPr>
      <w:r w:rsidRPr="004034CF">
        <w:t xml:space="preserve">SUBMIT THE FOLLOWING </w:t>
      </w:r>
      <w:r w:rsidR="009A4F10" w:rsidRPr="004034CF">
        <w:t>DA SEC METHODOLOGY</w:t>
      </w:r>
      <w:r w:rsidRPr="004034CF">
        <w:t xml:space="preserve"> TO ALL REGULATORY AUTHORITIES:</w:t>
      </w:r>
    </w:p>
    <w:p w14:paraId="653B875A" w14:textId="77777777" w:rsidR="008A0967" w:rsidRPr="004034CF" w:rsidRDefault="00D070C8" w:rsidP="00E0645C">
      <w:pPr>
        <w:pStyle w:val="headline1"/>
        <w:keepNext/>
        <w:rPr>
          <w:rFonts w:asciiTheme="minorHAnsi" w:hAnsiTheme="minorHAnsi" w:cstheme="minorHAnsi"/>
        </w:rPr>
      </w:pPr>
      <w:bookmarkStart w:id="11" w:name="_Toc432586769"/>
      <w:bookmarkStart w:id="12" w:name="_Toc432586789"/>
      <w:bookmarkStart w:id="13" w:name="_Toc503966863"/>
      <w:r w:rsidRPr="004034CF">
        <w:rPr>
          <w:rFonts w:asciiTheme="minorHAnsi" w:hAnsiTheme="minorHAnsi" w:cstheme="minorHAnsi"/>
        </w:rPr>
        <w:t>Article 1</w:t>
      </w:r>
      <w:r w:rsidR="00C46743" w:rsidRPr="004034CF">
        <w:rPr>
          <w:rFonts w:asciiTheme="minorHAnsi" w:hAnsiTheme="minorHAnsi" w:cstheme="minorHAnsi"/>
        </w:rPr>
        <w:t xml:space="preserve"> - </w:t>
      </w:r>
      <w:r w:rsidR="008A0967" w:rsidRPr="004034CF">
        <w:rPr>
          <w:rFonts w:asciiTheme="minorHAnsi" w:hAnsiTheme="minorHAnsi" w:cstheme="minorHAnsi"/>
        </w:rPr>
        <w:t>Subject matter and scope</w:t>
      </w:r>
      <w:bookmarkEnd w:id="11"/>
      <w:bookmarkEnd w:id="12"/>
      <w:bookmarkEnd w:id="13"/>
    </w:p>
    <w:p w14:paraId="37C4826E" w14:textId="77777777" w:rsidR="00A73381" w:rsidRPr="004034CF" w:rsidRDefault="00A73381" w:rsidP="00A84E39">
      <w:pPr>
        <w:pStyle w:val="Paragraphedeliste"/>
        <w:numPr>
          <w:ilvl w:val="0"/>
          <w:numId w:val="18"/>
        </w:numPr>
        <w:spacing w:before="100" w:beforeAutospacing="1" w:after="100" w:afterAutospacing="1" w:line="276" w:lineRule="auto"/>
        <w:ind w:left="360"/>
        <w:rPr>
          <w:rFonts w:cstheme="minorHAnsi"/>
          <w:color w:val="000000" w:themeColor="text1"/>
          <w:lang w:val="en-GB"/>
        </w:rPr>
      </w:pPr>
      <w:r w:rsidRPr="004034CF">
        <w:rPr>
          <w:rFonts w:cstheme="minorHAnsi"/>
          <w:color w:val="000000" w:themeColor="text1"/>
          <w:lang w:val="en-GB"/>
        </w:rPr>
        <w:t xml:space="preserve">All TSOs lay down in this </w:t>
      </w:r>
      <w:r w:rsidR="009A4F10" w:rsidRPr="004034CF">
        <w:rPr>
          <w:rFonts w:cstheme="minorHAnsi"/>
          <w:color w:val="000000" w:themeColor="text1"/>
          <w:lang w:val="en-GB"/>
        </w:rPr>
        <w:t xml:space="preserve">DA SEC Proposal </w:t>
      </w:r>
      <w:r w:rsidRPr="004034CF">
        <w:rPr>
          <w:rFonts w:cstheme="minorHAnsi"/>
          <w:color w:val="000000" w:themeColor="text1"/>
          <w:lang w:val="en-GB"/>
        </w:rPr>
        <w:t>the requirements to calculate Scheduled Exchanges</w:t>
      </w:r>
      <w:bookmarkStart w:id="14" w:name="_Hlk501368068"/>
      <w:r w:rsidR="00225492" w:rsidRPr="004034CF">
        <w:rPr>
          <w:rFonts w:cstheme="minorHAnsi"/>
          <w:color w:val="000000" w:themeColor="text1"/>
          <w:lang w:val="en-GB"/>
        </w:rPr>
        <w:t xml:space="preserve"> resulting from single day-ahead coupling</w:t>
      </w:r>
      <w:r w:rsidRPr="004034CF">
        <w:rPr>
          <w:rFonts w:cstheme="minorHAnsi"/>
          <w:color w:val="000000" w:themeColor="text1"/>
          <w:lang w:val="en-GB"/>
        </w:rPr>
        <w:t>, the information required from all NEMOs for the calculation, the setup of the Scheduled Exchange Calculator, the calculation process, methodology and description of the required equ</w:t>
      </w:r>
      <w:r w:rsidR="0050086A" w:rsidRPr="004034CF">
        <w:rPr>
          <w:rFonts w:cstheme="minorHAnsi"/>
          <w:color w:val="000000" w:themeColor="text1"/>
          <w:lang w:val="en-GB"/>
        </w:rPr>
        <w:t>a</w:t>
      </w:r>
      <w:r w:rsidRPr="004034CF">
        <w:rPr>
          <w:rFonts w:cstheme="minorHAnsi"/>
          <w:color w:val="000000" w:themeColor="text1"/>
          <w:lang w:val="en-GB"/>
        </w:rPr>
        <w:t>tions.</w:t>
      </w:r>
      <w:bookmarkEnd w:id="14"/>
    </w:p>
    <w:p w14:paraId="08CC7DAC" w14:textId="77777777" w:rsidR="001634B3" w:rsidRPr="004034CF" w:rsidRDefault="001634B3" w:rsidP="001634B3">
      <w:pPr>
        <w:pStyle w:val="Paragraphedeliste"/>
        <w:spacing w:before="100" w:beforeAutospacing="1" w:after="100" w:afterAutospacing="1" w:line="276" w:lineRule="auto"/>
        <w:ind w:left="360"/>
        <w:rPr>
          <w:rFonts w:cstheme="minorHAnsi"/>
          <w:color w:val="000000" w:themeColor="text1"/>
          <w:lang w:val="en-GB"/>
        </w:rPr>
      </w:pPr>
    </w:p>
    <w:p w14:paraId="27FDDC71" w14:textId="77777777" w:rsidR="002B2A81" w:rsidRPr="004034CF" w:rsidRDefault="00D8242A" w:rsidP="00A84E39">
      <w:pPr>
        <w:pStyle w:val="Paragraphedeliste"/>
        <w:numPr>
          <w:ilvl w:val="0"/>
          <w:numId w:val="18"/>
        </w:numPr>
        <w:spacing w:before="100" w:beforeAutospacing="1" w:after="100" w:afterAutospacing="1" w:line="276" w:lineRule="auto"/>
        <w:ind w:left="360"/>
        <w:rPr>
          <w:rFonts w:cstheme="minorHAnsi"/>
          <w:color w:val="000000" w:themeColor="text1"/>
          <w:lang w:val="en-GB"/>
        </w:rPr>
      </w:pPr>
      <w:r w:rsidRPr="004034CF">
        <w:rPr>
          <w:rFonts w:cstheme="minorHAnsi"/>
          <w:color w:val="000000" w:themeColor="text1"/>
          <w:lang w:val="en-GB"/>
        </w:rPr>
        <w:t xml:space="preserve">The </w:t>
      </w:r>
      <w:r w:rsidR="00A26774" w:rsidRPr="004034CF">
        <w:rPr>
          <w:rFonts w:cstheme="minorHAnsi"/>
          <w:color w:val="000000" w:themeColor="text1"/>
          <w:lang w:val="en-GB"/>
        </w:rPr>
        <w:t>output</w:t>
      </w:r>
      <w:r w:rsidR="00F85733" w:rsidRPr="004034CF">
        <w:rPr>
          <w:rFonts w:cstheme="minorHAnsi"/>
          <w:color w:val="000000" w:themeColor="text1"/>
          <w:lang w:val="en-GB"/>
        </w:rPr>
        <w:t>s</w:t>
      </w:r>
      <w:r w:rsidR="00A26774" w:rsidRPr="004034CF">
        <w:rPr>
          <w:rFonts w:cstheme="minorHAnsi"/>
          <w:color w:val="000000" w:themeColor="text1"/>
          <w:lang w:val="en-GB"/>
        </w:rPr>
        <w:t xml:space="preserve"> of </w:t>
      </w:r>
      <w:r w:rsidR="00F85733" w:rsidRPr="004034CF">
        <w:rPr>
          <w:rFonts w:cstheme="minorHAnsi"/>
          <w:color w:val="000000" w:themeColor="text1"/>
          <w:lang w:val="en-GB"/>
        </w:rPr>
        <w:t xml:space="preserve">the applied </w:t>
      </w:r>
      <w:r w:rsidR="009A4F10" w:rsidRPr="004034CF">
        <w:rPr>
          <w:rFonts w:cstheme="minorHAnsi"/>
          <w:color w:val="000000" w:themeColor="text1"/>
          <w:lang w:val="en-GB"/>
        </w:rPr>
        <w:t xml:space="preserve">DA SEC </w:t>
      </w:r>
      <w:r w:rsidR="0050086A" w:rsidRPr="004034CF">
        <w:rPr>
          <w:rFonts w:cstheme="minorHAnsi"/>
          <w:color w:val="000000" w:themeColor="text1"/>
          <w:lang w:val="en-GB"/>
        </w:rPr>
        <w:t xml:space="preserve">Methodology </w:t>
      </w:r>
      <w:r w:rsidRPr="004034CF">
        <w:rPr>
          <w:rFonts w:cstheme="minorHAnsi"/>
          <w:color w:val="000000" w:themeColor="text1"/>
          <w:lang w:val="en-GB"/>
        </w:rPr>
        <w:t xml:space="preserve">shall </w:t>
      </w:r>
      <w:r w:rsidR="00A26774" w:rsidRPr="004034CF">
        <w:rPr>
          <w:rFonts w:cstheme="minorHAnsi"/>
          <w:color w:val="000000" w:themeColor="text1"/>
          <w:lang w:val="en-GB"/>
        </w:rPr>
        <w:t>be</w:t>
      </w:r>
      <w:r w:rsidRPr="004034CF">
        <w:rPr>
          <w:rFonts w:cstheme="minorHAnsi"/>
          <w:color w:val="000000" w:themeColor="text1"/>
          <w:lang w:val="en-GB"/>
        </w:rPr>
        <w:t>:</w:t>
      </w:r>
    </w:p>
    <w:p w14:paraId="50FEB44A" w14:textId="77777777" w:rsidR="00397038" w:rsidRPr="004034CF" w:rsidRDefault="00397038" w:rsidP="00A84E39">
      <w:pPr>
        <w:pStyle w:val="Paragraphedeliste"/>
        <w:numPr>
          <w:ilvl w:val="0"/>
          <w:numId w:val="1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Scheduled Exchanges between </w:t>
      </w:r>
      <w:r w:rsidR="00CF5293" w:rsidRPr="004034CF">
        <w:rPr>
          <w:rFonts w:cstheme="minorHAnsi"/>
          <w:color w:val="000000" w:themeColor="text1"/>
          <w:lang w:val="en-GB"/>
        </w:rPr>
        <w:t>bidding zone</w:t>
      </w:r>
      <w:r w:rsidRPr="004034CF">
        <w:rPr>
          <w:rFonts w:cstheme="minorHAnsi"/>
          <w:color w:val="000000" w:themeColor="text1"/>
          <w:lang w:val="en-GB"/>
        </w:rPr>
        <w:t>s</w:t>
      </w:r>
    </w:p>
    <w:p w14:paraId="56576189" w14:textId="77777777" w:rsidR="00D8242A" w:rsidRPr="004034CF" w:rsidRDefault="00D81E7B" w:rsidP="00A84E39">
      <w:pPr>
        <w:pStyle w:val="Paragraphedeliste"/>
        <w:numPr>
          <w:ilvl w:val="0"/>
          <w:numId w:val="1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Scheduled Exchanges</w:t>
      </w:r>
      <w:r w:rsidR="00D8242A" w:rsidRPr="004034CF">
        <w:rPr>
          <w:rFonts w:cstheme="minorHAnsi"/>
          <w:color w:val="000000" w:themeColor="text1"/>
          <w:lang w:val="en-GB"/>
        </w:rPr>
        <w:t xml:space="preserve"> between </w:t>
      </w:r>
      <w:r w:rsidR="00CF5293" w:rsidRPr="004034CF">
        <w:rPr>
          <w:rFonts w:cstheme="minorHAnsi"/>
          <w:color w:val="000000" w:themeColor="text1"/>
          <w:lang w:val="en-GB"/>
        </w:rPr>
        <w:t>scheduling area</w:t>
      </w:r>
      <w:r w:rsidR="00D8242A" w:rsidRPr="004034CF">
        <w:rPr>
          <w:rFonts w:cstheme="minorHAnsi"/>
          <w:color w:val="000000" w:themeColor="text1"/>
          <w:lang w:val="en-GB"/>
        </w:rPr>
        <w:t>s</w:t>
      </w:r>
    </w:p>
    <w:p w14:paraId="714598C3" w14:textId="77777777" w:rsidR="00EA5014" w:rsidRPr="004034CF" w:rsidRDefault="00D81E7B" w:rsidP="00A84E39">
      <w:pPr>
        <w:pStyle w:val="Paragraphedeliste"/>
        <w:numPr>
          <w:ilvl w:val="0"/>
          <w:numId w:val="10"/>
        </w:numPr>
        <w:spacing w:before="100" w:beforeAutospacing="1" w:after="100" w:afterAutospacing="1" w:line="276" w:lineRule="auto"/>
        <w:rPr>
          <w:rFonts w:cstheme="minorHAnsi"/>
          <w:color w:val="000000" w:themeColor="text1"/>
          <w:lang w:val="en-GB"/>
        </w:rPr>
      </w:pPr>
      <w:commentRangeStart w:id="15"/>
      <w:r w:rsidRPr="004034CF">
        <w:rPr>
          <w:rFonts w:cstheme="minorHAnsi"/>
          <w:color w:val="000000" w:themeColor="text1"/>
          <w:lang w:val="en-GB"/>
        </w:rPr>
        <w:t>Scheduled Exchanges</w:t>
      </w:r>
      <w:r w:rsidR="00EA5014" w:rsidRPr="004034CF">
        <w:rPr>
          <w:rFonts w:cstheme="minorHAnsi"/>
          <w:color w:val="000000" w:themeColor="text1"/>
          <w:lang w:val="en-GB"/>
        </w:rPr>
        <w:t xml:space="preserve"> between </w:t>
      </w:r>
      <w:r w:rsidR="005B13C0" w:rsidRPr="004034CF">
        <w:rPr>
          <w:rFonts w:cstheme="minorHAnsi"/>
          <w:color w:val="000000" w:themeColor="text1"/>
          <w:lang w:val="en-GB"/>
        </w:rPr>
        <w:t xml:space="preserve">NEMO Trading </w:t>
      </w:r>
      <w:r w:rsidR="00DD0D97" w:rsidRPr="004034CF">
        <w:rPr>
          <w:rFonts w:cstheme="minorHAnsi"/>
          <w:color w:val="000000" w:themeColor="text1"/>
          <w:lang w:val="en-GB"/>
        </w:rPr>
        <w:t>H</w:t>
      </w:r>
      <w:r w:rsidR="005B13C0" w:rsidRPr="004034CF">
        <w:rPr>
          <w:rFonts w:cstheme="minorHAnsi"/>
          <w:color w:val="000000" w:themeColor="text1"/>
          <w:lang w:val="en-GB"/>
        </w:rPr>
        <w:t>ub</w:t>
      </w:r>
      <w:r w:rsidR="00C607C2" w:rsidRPr="004034CF">
        <w:rPr>
          <w:rFonts w:cstheme="minorHAnsi"/>
          <w:color w:val="000000" w:themeColor="text1"/>
          <w:lang w:val="en-GB"/>
        </w:rPr>
        <w:t>s</w:t>
      </w:r>
      <w:commentRangeEnd w:id="15"/>
      <w:r w:rsidR="00C0775B">
        <w:rPr>
          <w:rStyle w:val="Marquedecommentaire"/>
          <w:lang w:val="en-GB"/>
        </w:rPr>
        <w:commentReference w:id="15"/>
      </w:r>
      <w:r w:rsidR="00A81A8E" w:rsidRPr="004034CF">
        <w:rPr>
          <w:rFonts w:cstheme="minorHAnsi"/>
          <w:color w:val="000000" w:themeColor="text1"/>
          <w:lang w:val="en-GB"/>
        </w:rPr>
        <w:t>.</w:t>
      </w:r>
    </w:p>
    <w:p w14:paraId="1602626F" w14:textId="77777777" w:rsidR="009B1BD7" w:rsidRPr="004034CF" w:rsidRDefault="009B1BD7" w:rsidP="009B1BD7">
      <w:pPr>
        <w:pStyle w:val="Paragraphedeliste"/>
        <w:spacing w:before="100" w:beforeAutospacing="1" w:after="100" w:afterAutospacing="1" w:line="276" w:lineRule="auto"/>
        <w:rPr>
          <w:rFonts w:cstheme="minorHAnsi"/>
          <w:color w:val="000000" w:themeColor="text1"/>
          <w:lang w:val="en-GB"/>
        </w:rPr>
      </w:pPr>
    </w:p>
    <w:p w14:paraId="7486FDE2" w14:textId="77777777" w:rsidR="00245C26" w:rsidRPr="004034CF" w:rsidRDefault="00D22908" w:rsidP="00A84E39">
      <w:pPr>
        <w:pStyle w:val="Paragraphedeliste"/>
        <w:numPr>
          <w:ilvl w:val="0"/>
          <w:numId w:val="18"/>
        </w:numPr>
        <w:spacing w:before="100" w:beforeAutospacing="1" w:after="100" w:afterAutospacing="1" w:line="276" w:lineRule="auto"/>
        <w:ind w:left="360"/>
        <w:rPr>
          <w:rFonts w:cstheme="minorHAnsi"/>
          <w:color w:val="000000" w:themeColor="text1"/>
          <w:lang w:val="en-GB"/>
        </w:rPr>
      </w:pPr>
      <w:r w:rsidRPr="004034CF">
        <w:rPr>
          <w:rFonts w:cstheme="minorHAnsi"/>
          <w:color w:val="000000" w:themeColor="text1"/>
          <w:lang w:val="en-GB"/>
        </w:rPr>
        <w:t xml:space="preserve">The scope of the </w:t>
      </w:r>
      <w:r w:rsidR="009A4F10" w:rsidRPr="004034CF">
        <w:rPr>
          <w:rFonts w:cstheme="minorHAnsi"/>
          <w:color w:val="000000" w:themeColor="text1"/>
          <w:lang w:val="en-GB"/>
        </w:rPr>
        <w:t>DA SEC Methodology</w:t>
      </w:r>
      <w:r w:rsidRPr="004034CF">
        <w:rPr>
          <w:rFonts w:cstheme="minorHAnsi"/>
          <w:color w:val="000000" w:themeColor="text1"/>
          <w:lang w:val="en-GB"/>
        </w:rPr>
        <w:t xml:space="preserve"> does not extend to the assignment of roles and responsibilities </w:t>
      </w:r>
      <w:r w:rsidR="00A73381" w:rsidRPr="004034CF">
        <w:rPr>
          <w:rFonts w:cstheme="minorHAnsi"/>
          <w:color w:val="000000" w:themeColor="text1"/>
          <w:lang w:val="en-GB"/>
        </w:rPr>
        <w:t xml:space="preserve">of the </w:t>
      </w:r>
      <w:r w:rsidRPr="004034CF">
        <w:rPr>
          <w:rFonts w:cstheme="minorHAnsi"/>
          <w:color w:val="000000" w:themeColor="text1"/>
          <w:lang w:val="en-GB"/>
        </w:rPr>
        <w:t xml:space="preserve">specific parties. </w:t>
      </w:r>
      <w:bookmarkStart w:id="16" w:name="_Hlk501368189"/>
      <w:r w:rsidR="00A73381" w:rsidRPr="004034CF">
        <w:rPr>
          <w:rFonts w:cstheme="minorHAnsi"/>
          <w:color w:val="000000" w:themeColor="text1"/>
          <w:lang w:val="en-GB"/>
        </w:rPr>
        <w:t>A</w:t>
      </w:r>
      <w:r w:rsidR="00754FE2" w:rsidRPr="004034CF">
        <w:rPr>
          <w:rFonts w:cstheme="minorHAnsi"/>
          <w:color w:val="000000" w:themeColor="text1"/>
          <w:lang w:val="en-GB"/>
        </w:rPr>
        <w:t>lso</w:t>
      </w:r>
      <w:r w:rsidR="00A73381" w:rsidRPr="004034CF">
        <w:rPr>
          <w:rFonts w:cstheme="minorHAnsi"/>
          <w:color w:val="000000" w:themeColor="text1"/>
          <w:lang w:val="en-GB"/>
        </w:rPr>
        <w:t xml:space="preserve"> the </w:t>
      </w:r>
      <w:r w:rsidRPr="004034CF">
        <w:rPr>
          <w:rFonts w:cstheme="minorHAnsi"/>
          <w:color w:val="000000" w:themeColor="text1"/>
          <w:lang w:val="en-GB"/>
        </w:rPr>
        <w:t>governance framework for specific roles or responsibilities</w:t>
      </w:r>
      <w:r w:rsidR="00A73381" w:rsidRPr="004034CF">
        <w:rPr>
          <w:rFonts w:cstheme="minorHAnsi"/>
          <w:color w:val="000000" w:themeColor="text1"/>
          <w:lang w:val="en-GB"/>
        </w:rPr>
        <w:t xml:space="preserve"> is out of scope </w:t>
      </w:r>
      <w:r w:rsidR="00A73381" w:rsidRPr="004034CF">
        <w:rPr>
          <w:rFonts w:cstheme="minorHAnsi"/>
          <w:color w:val="000000" w:themeColor="text1"/>
          <w:lang w:val="en-GB"/>
        </w:rPr>
        <w:lastRenderedPageBreak/>
        <w:t>of the</w:t>
      </w:r>
      <w:bookmarkEnd w:id="16"/>
      <w:r w:rsidR="00A73381" w:rsidRPr="004034CF">
        <w:rPr>
          <w:rFonts w:cstheme="minorHAnsi"/>
          <w:color w:val="000000" w:themeColor="text1"/>
          <w:lang w:val="en-GB"/>
        </w:rPr>
        <w:t xml:space="preserve"> DA SEC Proposal</w:t>
      </w:r>
      <w:r w:rsidRPr="004034CF">
        <w:rPr>
          <w:rFonts w:cstheme="minorHAnsi"/>
          <w:color w:val="000000" w:themeColor="text1"/>
          <w:lang w:val="en-GB"/>
        </w:rPr>
        <w:t>.</w:t>
      </w:r>
      <w:r w:rsidR="00DE133F" w:rsidRPr="004034CF">
        <w:rPr>
          <w:rFonts w:cstheme="minorHAnsi"/>
          <w:color w:val="000000" w:themeColor="text1"/>
          <w:lang w:val="en-GB"/>
        </w:rPr>
        <w:t xml:space="preserve"> These aspects </w:t>
      </w:r>
      <w:r w:rsidR="00397038" w:rsidRPr="004034CF">
        <w:rPr>
          <w:rFonts w:cstheme="minorHAnsi"/>
          <w:color w:val="000000" w:themeColor="text1"/>
          <w:lang w:val="en-GB"/>
        </w:rPr>
        <w:t>sha</w:t>
      </w:r>
      <w:r w:rsidR="00DE133F" w:rsidRPr="004034CF">
        <w:rPr>
          <w:rFonts w:cstheme="minorHAnsi"/>
          <w:color w:val="000000" w:themeColor="text1"/>
          <w:lang w:val="en-GB"/>
        </w:rPr>
        <w:t xml:space="preserve">ll be defined by the TSOs, where required in accordance </w:t>
      </w:r>
      <w:r w:rsidR="00364FF5" w:rsidRPr="004034CF">
        <w:rPr>
          <w:rFonts w:cstheme="minorHAnsi"/>
          <w:color w:val="000000" w:themeColor="text1"/>
          <w:lang w:val="en-GB"/>
        </w:rPr>
        <w:t xml:space="preserve">with </w:t>
      </w:r>
      <w:r w:rsidR="00DE133F" w:rsidRPr="004034CF">
        <w:rPr>
          <w:rFonts w:cstheme="minorHAnsi"/>
          <w:color w:val="000000" w:themeColor="text1"/>
          <w:lang w:val="en-GB"/>
        </w:rPr>
        <w:t>Ar</w:t>
      </w:r>
      <w:r w:rsidR="00364FF5" w:rsidRPr="004034CF">
        <w:rPr>
          <w:rFonts w:cstheme="minorHAnsi"/>
          <w:color w:val="000000" w:themeColor="text1"/>
          <w:lang w:val="en-GB"/>
        </w:rPr>
        <w:t>ticle</w:t>
      </w:r>
      <w:r w:rsidR="00DE133F" w:rsidRPr="004034CF">
        <w:rPr>
          <w:rFonts w:cstheme="minorHAnsi"/>
          <w:color w:val="000000" w:themeColor="text1"/>
          <w:lang w:val="en-GB"/>
        </w:rPr>
        <w:t xml:space="preserve"> 8(2g) of </w:t>
      </w:r>
      <w:bookmarkStart w:id="17" w:name="_Hlk501368221"/>
      <w:r w:rsidR="00ED6D71" w:rsidRPr="004034CF">
        <w:rPr>
          <w:rFonts w:cstheme="minorHAnsi"/>
          <w:color w:val="000000" w:themeColor="text1"/>
          <w:lang w:val="en-GB"/>
        </w:rPr>
        <w:t>CACM Regulation</w:t>
      </w:r>
      <w:bookmarkEnd w:id="17"/>
      <w:r w:rsidR="00DE133F" w:rsidRPr="004034CF">
        <w:rPr>
          <w:rFonts w:cstheme="minorHAnsi"/>
          <w:color w:val="000000" w:themeColor="text1"/>
          <w:lang w:val="en-GB"/>
        </w:rPr>
        <w:t>.</w:t>
      </w:r>
      <w:r w:rsidR="00F01279" w:rsidRPr="004034CF">
        <w:rPr>
          <w:rFonts w:cstheme="minorHAnsi"/>
          <w:color w:val="000000" w:themeColor="text1"/>
          <w:lang w:val="en-GB"/>
        </w:rPr>
        <w:t xml:space="preserve">  </w:t>
      </w:r>
      <w:bookmarkStart w:id="18" w:name="_Toc432586770"/>
      <w:bookmarkStart w:id="19" w:name="_Toc432586790"/>
    </w:p>
    <w:p w14:paraId="79C6C4D4" w14:textId="77777777" w:rsidR="009B1BD7" w:rsidRPr="004034CF" w:rsidRDefault="009B1BD7" w:rsidP="009B1BD7">
      <w:pPr>
        <w:pStyle w:val="Paragraphedeliste"/>
        <w:spacing w:before="100" w:beforeAutospacing="1" w:after="100" w:afterAutospacing="1" w:line="276" w:lineRule="auto"/>
        <w:ind w:left="360"/>
        <w:rPr>
          <w:rFonts w:cstheme="minorHAnsi"/>
          <w:color w:val="000000" w:themeColor="text1"/>
          <w:lang w:val="en-GB"/>
        </w:rPr>
      </w:pPr>
    </w:p>
    <w:p w14:paraId="5979F16D" w14:textId="77777777" w:rsidR="000E0799" w:rsidRPr="004034CF" w:rsidRDefault="004C0185" w:rsidP="00A84E39">
      <w:pPr>
        <w:pStyle w:val="Paragraphedeliste"/>
        <w:numPr>
          <w:ilvl w:val="0"/>
          <w:numId w:val="18"/>
        </w:numPr>
        <w:spacing w:before="100" w:beforeAutospacing="1" w:after="100" w:afterAutospacing="1" w:line="276" w:lineRule="auto"/>
        <w:ind w:left="360"/>
        <w:rPr>
          <w:rFonts w:cstheme="minorHAnsi"/>
          <w:color w:val="000000" w:themeColor="text1"/>
          <w:lang w:val="en-GB"/>
        </w:rPr>
      </w:pPr>
      <w:r w:rsidRPr="004034CF">
        <w:rPr>
          <w:rFonts w:cstheme="minorHAnsi"/>
          <w:color w:val="000000" w:themeColor="text1"/>
          <w:lang w:val="en-GB"/>
        </w:rPr>
        <w:t xml:space="preserve">This </w:t>
      </w:r>
      <w:r w:rsidR="009A4F10" w:rsidRPr="004034CF">
        <w:rPr>
          <w:rFonts w:cstheme="minorHAnsi"/>
          <w:color w:val="000000" w:themeColor="text1"/>
          <w:lang w:val="en-GB"/>
        </w:rPr>
        <w:t>DA SEC Methodology</w:t>
      </w:r>
      <w:r w:rsidRPr="004034CF">
        <w:rPr>
          <w:rFonts w:cstheme="minorHAnsi"/>
          <w:color w:val="000000" w:themeColor="text1"/>
          <w:lang w:val="en-GB"/>
        </w:rPr>
        <w:t xml:space="preserve"> shall apply to </w:t>
      </w:r>
      <w:proofErr w:type="gramStart"/>
      <w:r w:rsidRPr="004034CF">
        <w:rPr>
          <w:rFonts w:cstheme="minorHAnsi"/>
          <w:color w:val="000000" w:themeColor="text1"/>
          <w:lang w:val="en-GB"/>
        </w:rPr>
        <w:t>TSOs which</w:t>
      </w:r>
      <w:proofErr w:type="gramEnd"/>
      <w:r w:rsidRPr="004034CF">
        <w:rPr>
          <w:rFonts w:cstheme="minorHAnsi"/>
          <w:color w:val="000000" w:themeColor="text1"/>
          <w:lang w:val="en-GB"/>
        </w:rPr>
        <w:t xml:space="preserve"> intend to calculate </w:t>
      </w:r>
      <w:r w:rsidR="00D81E7B" w:rsidRPr="004034CF">
        <w:rPr>
          <w:rFonts w:cstheme="minorHAnsi"/>
          <w:color w:val="000000" w:themeColor="text1"/>
          <w:lang w:val="en-GB"/>
        </w:rPr>
        <w:t>Scheduled Exchanges</w:t>
      </w:r>
      <w:r w:rsidR="00DE161A" w:rsidRPr="004034CF">
        <w:rPr>
          <w:rFonts w:cstheme="minorHAnsi"/>
          <w:color w:val="000000" w:themeColor="text1"/>
          <w:lang w:val="en-GB"/>
        </w:rPr>
        <w:t xml:space="preserve"> </w:t>
      </w:r>
      <w:bookmarkStart w:id="20" w:name="_Hlk501368097"/>
      <w:r w:rsidR="00DE161A" w:rsidRPr="004034CF">
        <w:rPr>
          <w:rFonts w:cstheme="minorHAnsi"/>
          <w:color w:val="000000" w:themeColor="text1"/>
          <w:lang w:val="en-GB"/>
        </w:rPr>
        <w:t>resulting from single day-ahead coupling</w:t>
      </w:r>
      <w:r w:rsidR="002B00FB" w:rsidRPr="004034CF">
        <w:rPr>
          <w:rFonts w:cstheme="minorHAnsi"/>
          <w:color w:val="000000" w:themeColor="text1"/>
          <w:lang w:val="en-GB"/>
        </w:rPr>
        <w:t xml:space="preserve"> </w:t>
      </w:r>
      <w:bookmarkEnd w:id="20"/>
      <w:r w:rsidR="00412590" w:rsidRPr="004034CF">
        <w:rPr>
          <w:rFonts w:cstheme="minorHAnsi"/>
          <w:color w:val="000000" w:themeColor="text1"/>
          <w:lang w:val="en-GB"/>
        </w:rPr>
        <w:t xml:space="preserve">using </w:t>
      </w:r>
      <w:r w:rsidR="00745136" w:rsidRPr="004034CF">
        <w:rPr>
          <w:rFonts w:cstheme="minorHAnsi"/>
          <w:color w:val="000000" w:themeColor="text1"/>
          <w:lang w:val="en-GB"/>
        </w:rPr>
        <w:t xml:space="preserve">the </w:t>
      </w:r>
      <w:bookmarkStart w:id="21" w:name="_Hlk501368263"/>
      <w:r w:rsidR="00412590" w:rsidRPr="004034CF">
        <w:rPr>
          <w:rFonts w:cstheme="minorHAnsi"/>
          <w:color w:val="000000" w:themeColor="text1"/>
          <w:lang w:val="en-GB"/>
        </w:rPr>
        <w:t>Scheduled Exchanges Calculator to calculate Scheduled Exchanges</w:t>
      </w:r>
      <w:r w:rsidR="00EE445B">
        <w:rPr>
          <w:rFonts w:cstheme="minorHAnsi"/>
          <w:color w:val="000000" w:themeColor="text1"/>
          <w:lang w:val="en-GB"/>
        </w:rPr>
        <w:t>,</w:t>
      </w:r>
      <w:r w:rsidR="00412590" w:rsidRPr="004034CF">
        <w:rPr>
          <w:rFonts w:cstheme="minorHAnsi"/>
          <w:color w:val="000000" w:themeColor="text1"/>
          <w:lang w:val="en-GB"/>
        </w:rPr>
        <w:t xml:space="preserve"> or </w:t>
      </w:r>
      <w:r w:rsidR="002B00FB" w:rsidRPr="004034CF">
        <w:rPr>
          <w:rFonts w:cstheme="minorHAnsi"/>
          <w:color w:val="000000" w:themeColor="text1"/>
          <w:lang w:val="en-GB"/>
        </w:rPr>
        <w:t xml:space="preserve">using the </w:t>
      </w:r>
      <w:r w:rsidR="00F0347F" w:rsidRPr="004034CF">
        <w:rPr>
          <w:rFonts w:cstheme="minorHAnsi"/>
          <w:color w:val="000000" w:themeColor="text1"/>
          <w:lang w:val="en-GB"/>
        </w:rPr>
        <w:t>Scheduled Flow</w:t>
      </w:r>
      <w:r w:rsidR="002B00FB" w:rsidRPr="004034CF">
        <w:rPr>
          <w:rFonts w:cstheme="minorHAnsi"/>
          <w:color w:val="000000" w:themeColor="text1"/>
          <w:lang w:val="en-GB"/>
        </w:rPr>
        <w:t xml:space="preserve">s calculated by </w:t>
      </w:r>
      <w:bookmarkEnd w:id="21"/>
      <w:r w:rsidR="002B00FB" w:rsidRPr="004034CF">
        <w:rPr>
          <w:rFonts w:cstheme="minorHAnsi"/>
          <w:color w:val="000000" w:themeColor="text1"/>
          <w:lang w:val="en-GB"/>
        </w:rPr>
        <w:t xml:space="preserve">the day-ahead coupling algorithm </w:t>
      </w:r>
      <w:r w:rsidR="00412590" w:rsidRPr="004034CF">
        <w:rPr>
          <w:rFonts w:cstheme="minorHAnsi"/>
          <w:color w:val="000000" w:themeColor="text1"/>
          <w:lang w:val="en-GB"/>
        </w:rPr>
        <w:t>as Scheduled Exchanges</w:t>
      </w:r>
      <w:r w:rsidR="00DE161A" w:rsidRPr="004034CF">
        <w:rPr>
          <w:rFonts w:cstheme="minorHAnsi"/>
          <w:color w:val="000000" w:themeColor="text1"/>
          <w:lang w:val="en-GB"/>
        </w:rPr>
        <w:t>.</w:t>
      </w:r>
    </w:p>
    <w:p w14:paraId="362FB88B" w14:textId="77777777" w:rsidR="00877DA5" w:rsidRPr="004034CF" w:rsidRDefault="00877DA5" w:rsidP="00245C26">
      <w:pPr>
        <w:pStyle w:val="headline1"/>
        <w:rPr>
          <w:rFonts w:asciiTheme="minorHAnsi" w:hAnsiTheme="minorHAnsi" w:cstheme="minorHAnsi"/>
        </w:rPr>
      </w:pPr>
      <w:bookmarkStart w:id="22" w:name="_Toc503966864"/>
      <w:r w:rsidRPr="004034CF">
        <w:rPr>
          <w:rFonts w:asciiTheme="minorHAnsi" w:hAnsiTheme="minorHAnsi" w:cstheme="minorHAnsi"/>
        </w:rPr>
        <w:t>Article 2</w:t>
      </w:r>
      <w:r w:rsidR="00C46743" w:rsidRPr="004034CF">
        <w:rPr>
          <w:rFonts w:asciiTheme="minorHAnsi" w:hAnsiTheme="minorHAnsi" w:cstheme="minorHAnsi"/>
        </w:rPr>
        <w:t xml:space="preserve"> - </w:t>
      </w:r>
      <w:r w:rsidRPr="004034CF">
        <w:rPr>
          <w:rFonts w:asciiTheme="minorHAnsi" w:hAnsiTheme="minorHAnsi" w:cstheme="minorHAnsi"/>
        </w:rPr>
        <w:t>Definitions</w:t>
      </w:r>
      <w:r w:rsidR="00221FC8" w:rsidRPr="004034CF">
        <w:rPr>
          <w:rFonts w:asciiTheme="minorHAnsi" w:hAnsiTheme="minorHAnsi" w:cstheme="minorHAnsi"/>
        </w:rPr>
        <w:t xml:space="preserve"> and interpretation</w:t>
      </w:r>
      <w:bookmarkEnd w:id="18"/>
      <w:bookmarkEnd w:id="19"/>
      <w:bookmarkEnd w:id="22"/>
    </w:p>
    <w:p w14:paraId="5FC76D15" w14:textId="77777777" w:rsidR="00F75E34" w:rsidRPr="004034CF" w:rsidRDefault="00F75E34" w:rsidP="00A84E39">
      <w:pPr>
        <w:pStyle w:val="Paragraphedeliste"/>
        <w:numPr>
          <w:ilvl w:val="0"/>
          <w:numId w:val="12"/>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For the purposes of this </w:t>
      </w:r>
      <w:r w:rsidR="009A4F10" w:rsidRPr="004034CF">
        <w:rPr>
          <w:rFonts w:cstheme="minorHAnsi"/>
          <w:color w:val="000000" w:themeColor="text1"/>
          <w:lang w:val="en-GB"/>
        </w:rPr>
        <w:t xml:space="preserve">DA SEC </w:t>
      </w:r>
      <w:r w:rsidR="00D8242A" w:rsidRPr="004034CF">
        <w:rPr>
          <w:rFonts w:cstheme="minorHAnsi"/>
          <w:color w:val="000000" w:themeColor="text1"/>
          <w:lang w:val="en-GB"/>
        </w:rPr>
        <w:t>Proposal</w:t>
      </w:r>
      <w:r w:rsidRPr="004034CF">
        <w:rPr>
          <w:rFonts w:cstheme="minorHAnsi"/>
          <w:color w:val="000000" w:themeColor="text1"/>
          <w:lang w:val="en-GB"/>
        </w:rPr>
        <w:t xml:space="preserve">, terms used shall have the meaning of the definitions included in Article 2 of </w:t>
      </w:r>
      <w:bookmarkStart w:id="23" w:name="_Hlk501368362"/>
      <w:r w:rsidR="00ED6D71" w:rsidRPr="004034CF">
        <w:rPr>
          <w:rFonts w:cstheme="minorHAnsi"/>
          <w:color w:val="000000" w:themeColor="text1"/>
          <w:lang w:val="en-GB"/>
        </w:rPr>
        <w:t>CACM Regulation</w:t>
      </w:r>
      <w:bookmarkEnd w:id="23"/>
      <w:r w:rsidR="00D8242A" w:rsidRPr="004034CF">
        <w:rPr>
          <w:rFonts w:cstheme="minorHAnsi"/>
          <w:color w:val="000000" w:themeColor="text1"/>
          <w:lang w:val="en-GB"/>
        </w:rPr>
        <w:t>, Commission Regulation</w:t>
      </w:r>
      <w:r w:rsidR="00656E21" w:rsidRPr="004034CF">
        <w:rPr>
          <w:rFonts w:cstheme="minorHAnsi"/>
          <w:color w:val="000000" w:themeColor="text1"/>
          <w:lang w:val="en-GB"/>
        </w:rPr>
        <w:t>s</w:t>
      </w:r>
      <w:r w:rsidR="00D8242A" w:rsidRPr="004034CF">
        <w:rPr>
          <w:rFonts w:cstheme="minorHAnsi"/>
          <w:color w:val="000000" w:themeColor="text1"/>
          <w:lang w:val="en-GB"/>
        </w:rPr>
        <w:t xml:space="preserve"> (EU) 543/2013 and (EU) 1227/2011</w:t>
      </w:r>
      <w:r w:rsidR="009B1BD7" w:rsidRPr="004034CF">
        <w:rPr>
          <w:rFonts w:cstheme="minorHAnsi"/>
          <w:color w:val="000000" w:themeColor="text1"/>
          <w:lang w:val="en-GB"/>
        </w:rPr>
        <w:t xml:space="preserve"> as well as</w:t>
      </w:r>
      <w:r w:rsidR="00C961D1" w:rsidRPr="004034CF">
        <w:rPr>
          <w:rFonts w:cstheme="minorHAnsi"/>
          <w:color w:val="000000" w:themeColor="text1"/>
          <w:lang w:val="en-GB"/>
        </w:rPr>
        <w:t xml:space="preserve"> Article 3 of </w:t>
      </w:r>
      <w:r w:rsidR="002A1ADF" w:rsidRPr="004034CF">
        <w:rPr>
          <w:rFonts w:cstheme="minorHAnsi"/>
          <w:color w:val="000000" w:themeColor="text1"/>
          <w:lang w:val="en-GB"/>
        </w:rPr>
        <w:t xml:space="preserve">Commission </w:t>
      </w:r>
      <w:r w:rsidR="00C961D1" w:rsidRPr="004034CF">
        <w:rPr>
          <w:rFonts w:cstheme="minorHAnsi"/>
          <w:color w:val="000000" w:themeColor="text1"/>
          <w:lang w:val="en-GB"/>
        </w:rPr>
        <w:t>Regulation (EU) 2017/1485</w:t>
      </w:r>
      <w:r w:rsidR="00D8242A" w:rsidRPr="004034CF">
        <w:rPr>
          <w:rFonts w:cstheme="minorHAnsi"/>
          <w:color w:val="000000" w:themeColor="text1"/>
          <w:lang w:val="en-GB"/>
        </w:rPr>
        <w:t>.</w:t>
      </w:r>
      <w:r w:rsidRPr="004034CF">
        <w:rPr>
          <w:rFonts w:cstheme="minorHAnsi"/>
          <w:color w:val="000000" w:themeColor="text1"/>
          <w:lang w:val="en-GB"/>
        </w:rPr>
        <w:t xml:space="preserve"> In addition, the following definitions shall apply:</w:t>
      </w:r>
    </w:p>
    <w:p w14:paraId="00B0AE80" w14:textId="77777777" w:rsidR="00F75E34" w:rsidRPr="004034CF" w:rsidRDefault="00F75E34" w:rsidP="00E210F0">
      <w:pPr>
        <w:pStyle w:val="Paragraphedeliste"/>
        <w:spacing w:before="100" w:beforeAutospacing="1" w:after="100" w:afterAutospacing="1" w:line="276" w:lineRule="auto"/>
        <w:ind w:left="360"/>
        <w:rPr>
          <w:rFonts w:cstheme="minorHAnsi"/>
          <w:color w:val="000000" w:themeColor="text1"/>
          <w:lang w:val="en-GB"/>
        </w:rPr>
      </w:pPr>
    </w:p>
    <w:p w14:paraId="15231F3F" w14:textId="77777777" w:rsidR="002A1ADF" w:rsidRPr="004034CF" w:rsidRDefault="002A1ADF" w:rsidP="00A84E39">
      <w:pPr>
        <w:pStyle w:val="Paragraphedeliste"/>
        <w:numPr>
          <w:ilvl w:val="0"/>
          <w:numId w:val="11"/>
        </w:numPr>
        <w:spacing w:before="100" w:beforeAutospacing="1" w:after="100" w:afterAutospacing="1" w:line="276" w:lineRule="auto"/>
        <w:rPr>
          <w:rFonts w:cstheme="minorHAnsi"/>
          <w:color w:val="000000" w:themeColor="text1"/>
          <w:lang w:val="en-GB"/>
        </w:rPr>
      </w:pPr>
      <w:bookmarkStart w:id="24" w:name="_Hlk501368533"/>
      <w:r w:rsidRPr="004034CF">
        <w:rPr>
          <w:rFonts w:cstheme="minorHAnsi"/>
          <w:color w:val="000000" w:themeColor="text1"/>
          <w:lang w:val="en-GB"/>
        </w:rPr>
        <w:t>’NEMO Trading Hub’ shall have the meaning as defined in the terms and conditions or methodologies pursuant to Article 37 and Article 45 of CACM Regulation; and</w:t>
      </w:r>
    </w:p>
    <w:p w14:paraId="7F7276F2" w14:textId="77777777" w:rsidR="002A1ADF" w:rsidRPr="004034CF" w:rsidRDefault="002A1ADF" w:rsidP="00A84E39">
      <w:pPr>
        <w:pStyle w:val="Paragraphedeliste"/>
        <w:numPr>
          <w:ilvl w:val="0"/>
          <w:numId w:val="11"/>
        </w:numPr>
        <w:rPr>
          <w:lang w:val="en-GB"/>
        </w:rPr>
      </w:pPr>
      <w:bookmarkStart w:id="25" w:name="_Hlk501368498"/>
      <w:bookmarkEnd w:id="24"/>
      <w:r w:rsidRPr="004034CF">
        <w:rPr>
          <w:rFonts w:cstheme="minorHAnsi"/>
          <w:color w:val="000000" w:themeColor="text1"/>
          <w:lang w:val="en-GB"/>
        </w:rPr>
        <w:t xml:space="preserve">‘Scheduled Flow’ shall have the meaning as defined in the terms and conditions or </w:t>
      </w:r>
      <w:proofErr w:type="gramStart"/>
      <w:r w:rsidRPr="004034CF">
        <w:rPr>
          <w:rFonts w:cstheme="minorHAnsi"/>
          <w:color w:val="000000" w:themeColor="text1"/>
          <w:lang w:val="en-GB"/>
        </w:rPr>
        <w:t>methodologies</w:t>
      </w:r>
      <w:r w:rsidRPr="004034CF" w:rsidDel="001A0EFF">
        <w:rPr>
          <w:rFonts w:cstheme="minorHAnsi"/>
          <w:color w:val="000000" w:themeColor="text1"/>
          <w:lang w:val="en-GB"/>
        </w:rPr>
        <w:t xml:space="preserve"> </w:t>
      </w:r>
      <w:r w:rsidRPr="004034CF">
        <w:rPr>
          <w:rFonts w:cstheme="minorHAnsi"/>
          <w:color w:val="000000" w:themeColor="text1"/>
          <w:lang w:val="en-GB"/>
        </w:rPr>
        <w:t xml:space="preserve"> pursuant</w:t>
      </w:r>
      <w:proofErr w:type="gramEnd"/>
      <w:r w:rsidRPr="004034CF">
        <w:rPr>
          <w:rFonts w:cstheme="minorHAnsi"/>
          <w:color w:val="000000" w:themeColor="text1"/>
          <w:lang w:val="en-GB"/>
        </w:rPr>
        <w:t xml:space="preserve"> to Article 37 of CACM Regulation</w:t>
      </w:r>
      <w:r w:rsidR="00307033">
        <w:rPr>
          <w:rFonts w:cstheme="minorHAnsi"/>
          <w:color w:val="000000" w:themeColor="text1"/>
          <w:lang w:val="en-GB"/>
        </w:rPr>
        <w:t xml:space="preserve"> developed by all NEMOs</w:t>
      </w:r>
      <w:r w:rsidRPr="004034CF">
        <w:rPr>
          <w:rFonts w:cstheme="minorHAnsi"/>
          <w:color w:val="000000" w:themeColor="text1"/>
          <w:lang w:val="en-GB"/>
        </w:rPr>
        <w:t>.</w:t>
      </w:r>
    </w:p>
    <w:p w14:paraId="654A1D0F" w14:textId="77777777" w:rsidR="003E045D" w:rsidRPr="004034CF" w:rsidRDefault="003E045D" w:rsidP="00443C1F">
      <w:pPr>
        <w:pStyle w:val="Paragraphedeliste"/>
        <w:spacing w:before="100" w:beforeAutospacing="1" w:after="100" w:afterAutospacing="1" w:line="276" w:lineRule="auto"/>
        <w:rPr>
          <w:rFonts w:cstheme="minorHAnsi"/>
          <w:color w:val="000000" w:themeColor="text1"/>
          <w:lang w:val="en-GB"/>
        </w:rPr>
      </w:pPr>
      <w:bookmarkStart w:id="26" w:name="_Hlk501368718"/>
      <w:bookmarkEnd w:id="25"/>
    </w:p>
    <w:p w14:paraId="6749A356" w14:textId="77777777" w:rsidR="0011218E" w:rsidRPr="003B4745" w:rsidRDefault="00D22908" w:rsidP="00C223B1">
      <w:pPr>
        <w:pStyle w:val="Paragraphedeliste"/>
        <w:numPr>
          <w:ilvl w:val="0"/>
          <w:numId w:val="12"/>
        </w:numPr>
        <w:spacing w:before="100" w:beforeAutospacing="1" w:after="100" w:afterAutospacing="1" w:line="276" w:lineRule="auto"/>
        <w:rPr>
          <w:rFonts w:cstheme="minorHAnsi"/>
          <w:color w:val="000000" w:themeColor="text1"/>
          <w:lang w:val="en-GB"/>
        </w:rPr>
      </w:pPr>
      <w:r w:rsidRPr="003B4745">
        <w:rPr>
          <w:lang w:val="en-GB"/>
        </w:rPr>
        <w:t xml:space="preserve">The </w:t>
      </w:r>
      <w:bookmarkEnd w:id="26"/>
      <w:r w:rsidRPr="003B4745">
        <w:rPr>
          <w:lang w:val="en-GB"/>
        </w:rPr>
        <w:t>term ‘</w:t>
      </w:r>
      <w:r w:rsidR="000A3A13" w:rsidRPr="003B4745">
        <w:rPr>
          <w:lang w:val="en-GB"/>
        </w:rPr>
        <w:t>S</w:t>
      </w:r>
      <w:r w:rsidRPr="003B4745">
        <w:rPr>
          <w:lang w:val="en-GB"/>
        </w:rPr>
        <w:t xml:space="preserve">cheduled </w:t>
      </w:r>
      <w:r w:rsidR="000A3A13" w:rsidRPr="003B4745">
        <w:rPr>
          <w:lang w:val="en-GB"/>
        </w:rPr>
        <w:t>E</w:t>
      </w:r>
      <w:r w:rsidRPr="003B4745">
        <w:rPr>
          <w:lang w:val="en-GB"/>
        </w:rPr>
        <w:t xml:space="preserve">xchange’ is defined within </w:t>
      </w:r>
      <w:r w:rsidRPr="003B4745">
        <w:rPr>
          <w:rFonts w:cstheme="minorHAnsi"/>
          <w:color w:val="000000" w:themeColor="text1"/>
          <w:lang w:val="en-GB"/>
        </w:rPr>
        <w:t xml:space="preserve">Article 2 of </w:t>
      </w:r>
      <w:bookmarkStart w:id="27" w:name="_Hlk501368557"/>
      <w:r w:rsidR="00ED6D71" w:rsidRPr="003B4745">
        <w:rPr>
          <w:rFonts w:cstheme="minorHAnsi"/>
          <w:color w:val="000000" w:themeColor="text1"/>
          <w:lang w:val="en-GB"/>
        </w:rPr>
        <w:t>CACM Regulation</w:t>
      </w:r>
      <w:bookmarkEnd w:id="27"/>
      <w:r w:rsidRPr="003B4745">
        <w:rPr>
          <w:rFonts w:cstheme="minorHAnsi"/>
          <w:color w:val="000000" w:themeColor="text1"/>
          <w:lang w:val="en-GB"/>
        </w:rPr>
        <w:t xml:space="preserve">. For the purposes of the </w:t>
      </w:r>
      <w:r w:rsidR="009A4F10" w:rsidRPr="003B4745">
        <w:rPr>
          <w:rFonts w:cstheme="minorHAnsi"/>
          <w:color w:val="000000" w:themeColor="text1"/>
          <w:lang w:val="en-GB"/>
        </w:rPr>
        <w:t xml:space="preserve">DA SEC </w:t>
      </w:r>
      <w:r w:rsidRPr="003B4745">
        <w:rPr>
          <w:rFonts w:cstheme="minorHAnsi"/>
          <w:color w:val="000000" w:themeColor="text1"/>
          <w:lang w:val="en-GB"/>
        </w:rPr>
        <w:t xml:space="preserve">Proposal, </w:t>
      </w:r>
      <w:r w:rsidR="009F57BF" w:rsidRPr="003B4745">
        <w:rPr>
          <w:rFonts w:cstheme="minorHAnsi"/>
          <w:color w:val="000000" w:themeColor="text1"/>
          <w:lang w:val="en-GB"/>
        </w:rPr>
        <w:t>the term ’</w:t>
      </w:r>
      <w:r w:rsidRPr="003B4745">
        <w:rPr>
          <w:rFonts w:cstheme="minorHAnsi"/>
          <w:color w:val="000000" w:themeColor="text1"/>
          <w:lang w:val="en-GB"/>
        </w:rPr>
        <w:t>geographic</w:t>
      </w:r>
      <w:r w:rsidR="00F47A54" w:rsidRPr="003B4745" w:rsidDel="00F47A54">
        <w:rPr>
          <w:rFonts w:cstheme="minorHAnsi"/>
          <w:color w:val="000000" w:themeColor="text1"/>
          <w:lang w:val="en-GB"/>
        </w:rPr>
        <w:t xml:space="preserve"> </w:t>
      </w:r>
      <w:r w:rsidR="00C5173B" w:rsidRPr="003B4745">
        <w:rPr>
          <w:rFonts w:cstheme="minorHAnsi"/>
          <w:color w:val="000000" w:themeColor="text1"/>
          <w:lang w:val="en-GB"/>
        </w:rPr>
        <w:t>area</w:t>
      </w:r>
      <w:r w:rsidR="009F57BF" w:rsidRPr="003B4745">
        <w:rPr>
          <w:rFonts w:cstheme="minorHAnsi"/>
          <w:color w:val="000000" w:themeColor="text1"/>
          <w:lang w:val="en-GB"/>
        </w:rPr>
        <w:t>’</w:t>
      </w:r>
      <w:r w:rsidRPr="003B4745">
        <w:rPr>
          <w:rFonts w:cstheme="minorHAnsi"/>
          <w:color w:val="000000" w:themeColor="text1"/>
          <w:lang w:val="en-GB"/>
        </w:rPr>
        <w:t xml:space="preserve"> </w:t>
      </w:r>
      <w:r w:rsidR="00C33C3A" w:rsidRPr="003B4745">
        <w:rPr>
          <w:rFonts w:cstheme="minorHAnsi"/>
          <w:color w:val="000000" w:themeColor="text1"/>
          <w:lang w:val="en-GB"/>
        </w:rPr>
        <w:t>mea</w:t>
      </w:r>
      <w:r w:rsidR="009D4502" w:rsidRPr="003B4745">
        <w:rPr>
          <w:rFonts w:cstheme="minorHAnsi"/>
          <w:color w:val="000000" w:themeColor="text1"/>
          <w:lang w:val="en-GB"/>
        </w:rPr>
        <w:t>ns</w:t>
      </w:r>
      <w:r w:rsidRPr="003B4745">
        <w:rPr>
          <w:rFonts w:cstheme="minorHAnsi"/>
          <w:color w:val="000000" w:themeColor="text1"/>
          <w:lang w:val="en-GB"/>
        </w:rPr>
        <w:t xml:space="preserve"> both </w:t>
      </w:r>
      <w:r w:rsidR="00CF5293" w:rsidRPr="003B4745">
        <w:rPr>
          <w:rFonts w:cstheme="minorHAnsi"/>
          <w:color w:val="000000" w:themeColor="text1"/>
          <w:lang w:val="en-GB"/>
        </w:rPr>
        <w:t>scheduling area</w:t>
      </w:r>
      <w:r w:rsidRPr="003B4745">
        <w:rPr>
          <w:rFonts w:cstheme="minorHAnsi"/>
          <w:color w:val="000000" w:themeColor="text1"/>
          <w:lang w:val="en-GB"/>
        </w:rPr>
        <w:t xml:space="preserve"> </w:t>
      </w:r>
      <w:r w:rsidR="002A1FC2" w:rsidRPr="003B4745">
        <w:rPr>
          <w:rFonts w:cstheme="minorHAnsi"/>
          <w:color w:val="000000" w:themeColor="text1"/>
          <w:lang w:val="en-GB"/>
        </w:rPr>
        <w:t>and</w:t>
      </w:r>
      <w:r w:rsidRPr="003B4745">
        <w:rPr>
          <w:rFonts w:cstheme="minorHAnsi"/>
          <w:color w:val="000000" w:themeColor="text1"/>
          <w:lang w:val="en-GB"/>
        </w:rPr>
        <w:t xml:space="preserve"> </w:t>
      </w:r>
      <w:r w:rsidR="00CF5293" w:rsidRPr="003B4745">
        <w:rPr>
          <w:rFonts w:cstheme="minorHAnsi"/>
          <w:color w:val="000000" w:themeColor="text1"/>
          <w:lang w:val="en-GB"/>
        </w:rPr>
        <w:t>bidding zone</w:t>
      </w:r>
      <w:r w:rsidR="002A1FC2" w:rsidRPr="003B4745">
        <w:rPr>
          <w:rFonts w:cstheme="minorHAnsi"/>
          <w:color w:val="000000" w:themeColor="text1"/>
          <w:lang w:val="en-GB"/>
        </w:rPr>
        <w:t xml:space="preserve">.  </w:t>
      </w:r>
      <w:r w:rsidR="00387A66" w:rsidRPr="003B4745">
        <w:rPr>
          <w:rFonts w:cstheme="minorHAnsi"/>
          <w:color w:val="000000" w:themeColor="text1"/>
          <w:lang w:val="en-GB"/>
        </w:rPr>
        <w:t xml:space="preserve">It is acknowledged that the NEMO Trading Hub is not </w:t>
      </w:r>
      <w:r w:rsidR="00A82706" w:rsidRPr="003B4745">
        <w:rPr>
          <w:rFonts w:cstheme="minorHAnsi"/>
          <w:color w:val="000000" w:themeColor="text1"/>
          <w:lang w:val="en-GB"/>
        </w:rPr>
        <w:t xml:space="preserve">equal to </w:t>
      </w:r>
      <w:r w:rsidR="00387A66" w:rsidRPr="003B4745">
        <w:rPr>
          <w:rFonts w:cstheme="minorHAnsi"/>
          <w:color w:val="000000" w:themeColor="text1"/>
          <w:lang w:val="en-GB"/>
        </w:rPr>
        <w:t>a geographic are</w:t>
      </w:r>
      <w:r w:rsidR="00C11AC0" w:rsidRPr="003B4745">
        <w:rPr>
          <w:rFonts w:cstheme="minorHAnsi"/>
          <w:color w:val="000000" w:themeColor="text1"/>
          <w:lang w:val="en-GB"/>
        </w:rPr>
        <w:t>a</w:t>
      </w:r>
      <w:r w:rsidR="00A82706" w:rsidRPr="003B4745">
        <w:rPr>
          <w:rFonts w:cstheme="minorHAnsi"/>
          <w:color w:val="000000" w:themeColor="text1"/>
          <w:lang w:val="en-GB"/>
        </w:rPr>
        <w:t>, but characterised by location within the specific geographic are</w:t>
      </w:r>
      <w:r w:rsidR="00387A66" w:rsidRPr="003B4745">
        <w:rPr>
          <w:rFonts w:cstheme="minorHAnsi"/>
          <w:color w:val="000000" w:themeColor="text1"/>
          <w:lang w:val="en-GB"/>
        </w:rPr>
        <w:t>a</w:t>
      </w:r>
      <w:r w:rsidR="00A82706" w:rsidRPr="003B4745">
        <w:rPr>
          <w:rFonts w:cstheme="minorHAnsi"/>
          <w:color w:val="000000" w:themeColor="text1"/>
          <w:lang w:val="en-GB"/>
        </w:rPr>
        <w:t xml:space="preserve"> such as </w:t>
      </w:r>
      <w:r w:rsidR="00CF5293" w:rsidRPr="003B4745">
        <w:rPr>
          <w:rFonts w:cstheme="minorHAnsi"/>
          <w:color w:val="000000" w:themeColor="text1"/>
          <w:lang w:val="en-GB"/>
        </w:rPr>
        <w:t>bidding zone</w:t>
      </w:r>
      <w:r w:rsidR="00A82706" w:rsidRPr="003B4745">
        <w:rPr>
          <w:rFonts w:cstheme="minorHAnsi"/>
          <w:color w:val="000000" w:themeColor="text1"/>
          <w:lang w:val="en-GB"/>
        </w:rPr>
        <w:t xml:space="preserve"> and </w:t>
      </w:r>
      <w:r w:rsidR="00CF5293" w:rsidRPr="003B4745">
        <w:rPr>
          <w:rFonts w:cstheme="minorHAnsi"/>
          <w:color w:val="000000" w:themeColor="text1"/>
          <w:lang w:val="en-GB"/>
        </w:rPr>
        <w:t>scheduling area</w:t>
      </w:r>
      <w:r w:rsidR="00387A66" w:rsidRPr="003B4745">
        <w:rPr>
          <w:rFonts w:cstheme="minorHAnsi"/>
          <w:color w:val="000000" w:themeColor="text1"/>
          <w:lang w:val="en-GB"/>
        </w:rPr>
        <w:t xml:space="preserve">. </w:t>
      </w:r>
      <w:r w:rsidR="00A82706" w:rsidRPr="003B4745">
        <w:rPr>
          <w:rFonts w:cstheme="minorHAnsi"/>
          <w:color w:val="000000" w:themeColor="text1"/>
          <w:lang w:val="en-GB"/>
        </w:rPr>
        <w:t>The</w:t>
      </w:r>
      <w:r w:rsidR="00DE133F" w:rsidRPr="003B4745">
        <w:rPr>
          <w:rFonts w:cstheme="minorHAnsi"/>
          <w:color w:val="000000" w:themeColor="text1"/>
          <w:lang w:val="en-GB"/>
        </w:rPr>
        <w:t xml:space="preserve"> notion of </w:t>
      </w:r>
      <w:r w:rsidR="002A1FC2" w:rsidRPr="003B4745">
        <w:rPr>
          <w:rFonts w:cstheme="minorHAnsi"/>
          <w:color w:val="000000" w:themeColor="text1"/>
          <w:lang w:val="en-GB"/>
        </w:rPr>
        <w:t>‘</w:t>
      </w:r>
      <w:r w:rsidR="005B13C0" w:rsidRPr="003B4745">
        <w:rPr>
          <w:rFonts w:cstheme="minorHAnsi"/>
          <w:color w:val="000000" w:themeColor="text1"/>
          <w:lang w:val="en-GB"/>
        </w:rPr>
        <w:t xml:space="preserve">NEMO Trading </w:t>
      </w:r>
      <w:r w:rsidR="00DD0D97" w:rsidRPr="003B4745">
        <w:rPr>
          <w:rFonts w:cstheme="minorHAnsi"/>
          <w:color w:val="000000" w:themeColor="text1"/>
          <w:lang w:val="en-GB"/>
        </w:rPr>
        <w:t>H</w:t>
      </w:r>
      <w:r w:rsidR="005B13C0" w:rsidRPr="003B4745">
        <w:rPr>
          <w:rFonts w:cstheme="minorHAnsi"/>
          <w:color w:val="000000" w:themeColor="text1"/>
          <w:lang w:val="en-GB"/>
        </w:rPr>
        <w:t>ub</w:t>
      </w:r>
      <w:r w:rsidR="002A1FC2" w:rsidRPr="003B4745">
        <w:rPr>
          <w:rFonts w:cstheme="minorHAnsi"/>
          <w:color w:val="000000" w:themeColor="text1"/>
          <w:lang w:val="en-GB"/>
        </w:rPr>
        <w:t>’</w:t>
      </w:r>
      <w:r w:rsidR="00DE133F" w:rsidRPr="003B4745">
        <w:rPr>
          <w:rFonts w:cstheme="minorHAnsi"/>
          <w:color w:val="000000" w:themeColor="text1"/>
          <w:lang w:val="en-GB"/>
        </w:rPr>
        <w:t xml:space="preserve"> </w:t>
      </w:r>
      <w:r w:rsidR="00771F91" w:rsidRPr="003B4745">
        <w:rPr>
          <w:rFonts w:cstheme="minorHAnsi"/>
          <w:color w:val="000000" w:themeColor="text1"/>
          <w:lang w:val="en-GB"/>
        </w:rPr>
        <w:t>is required</w:t>
      </w:r>
      <w:r w:rsidR="00DE133F" w:rsidRPr="003B4745">
        <w:rPr>
          <w:rFonts w:cstheme="minorHAnsi"/>
          <w:color w:val="000000" w:themeColor="text1"/>
          <w:lang w:val="en-GB"/>
        </w:rPr>
        <w:t xml:space="preserve"> in order to ensure proper functioning of</w:t>
      </w:r>
      <w:r w:rsidR="00882F19" w:rsidRPr="003B4745">
        <w:rPr>
          <w:rFonts w:cstheme="minorHAnsi"/>
          <w:color w:val="000000" w:themeColor="text1"/>
          <w:lang w:val="en-GB"/>
        </w:rPr>
        <w:t xml:space="preserve"> post </w:t>
      </w:r>
      <w:r w:rsidR="00A37165" w:rsidRPr="003B4745">
        <w:rPr>
          <w:rFonts w:cstheme="minorHAnsi"/>
          <w:color w:val="000000" w:themeColor="text1"/>
          <w:lang w:val="en-GB"/>
        </w:rPr>
        <w:t xml:space="preserve">market </w:t>
      </w:r>
      <w:r w:rsidR="00882F19" w:rsidRPr="003B4745">
        <w:rPr>
          <w:rFonts w:cstheme="minorHAnsi"/>
          <w:color w:val="000000" w:themeColor="text1"/>
          <w:lang w:val="en-GB"/>
        </w:rPr>
        <w:t xml:space="preserve">coupling processes </w:t>
      </w:r>
      <w:r w:rsidR="00433669" w:rsidRPr="003B4745">
        <w:rPr>
          <w:rFonts w:cstheme="minorHAnsi"/>
          <w:color w:val="000000" w:themeColor="text1"/>
          <w:lang w:val="en-GB"/>
        </w:rPr>
        <w:t xml:space="preserve">under market settlement regimes </w:t>
      </w:r>
      <w:r w:rsidR="002A1FC2" w:rsidRPr="003B4745">
        <w:rPr>
          <w:rFonts w:cstheme="minorHAnsi"/>
          <w:color w:val="000000" w:themeColor="text1"/>
          <w:lang w:val="en-GB"/>
        </w:rPr>
        <w:t>where</w:t>
      </w:r>
      <w:r w:rsidR="00DE133F" w:rsidRPr="003B4745">
        <w:rPr>
          <w:rFonts w:cstheme="minorHAnsi"/>
          <w:color w:val="000000" w:themeColor="text1"/>
          <w:lang w:val="en-GB"/>
        </w:rPr>
        <w:t xml:space="preserve"> multiple </w:t>
      </w:r>
      <w:r w:rsidR="00BF73FE" w:rsidRPr="003B4745">
        <w:rPr>
          <w:rFonts w:cstheme="minorHAnsi"/>
          <w:color w:val="000000" w:themeColor="text1"/>
          <w:lang w:val="en-GB"/>
        </w:rPr>
        <w:t>NEMO</w:t>
      </w:r>
      <w:r w:rsidR="00DE133F" w:rsidRPr="003B4745">
        <w:rPr>
          <w:rFonts w:cstheme="minorHAnsi"/>
          <w:color w:val="000000" w:themeColor="text1"/>
          <w:lang w:val="en-GB"/>
        </w:rPr>
        <w:t xml:space="preserve">s are active in a </w:t>
      </w:r>
      <w:r w:rsidR="00CF5293" w:rsidRPr="003B4745">
        <w:rPr>
          <w:rFonts w:cstheme="minorHAnsi"/>
          <w:color w:val="000000" w:themeColor="text1"/>
          <w:lang w:val="en-GB"/>
        </w:rPr>
        <w:t>bidding zone</w:t>
      </w:r>
      <w:r w:rsidR="00DE133F" w:rsidRPr="003B4745">
        <w:rPr>
          <w:rFonts w:cstheme="minorHAnsi"/>
          <w:color w:val="000000" w:themeColor="text1"/>
          <w:lang w:val="en-GB"/>
        </w:rPr>
        <w:t xml:space="preserve"> or </w:t>
      </w:r>
      <w:r w:rsidR="00CF5293" w:rsidRPr="003B4745">
        <w:rPr>
          <w:rFonts w:cstheme="minorHAnsi"/>
          <w:color w:val="000000" w:themeColor="text1"/>
          <w:lang w:val="en-GB"/>
        </w:rPr>
        <w:t>scheduling area</w:t>
      </w:r>
      <w:r w:rsidR="00DE133F" w:rsidRPr="003B4745">
        <w:rPr>
          <w:rFonts w:cstheme="minorHAnsi"/>
          <w:color w:val="000000" w:themeColor="text1"/>
          <w:lang w:val="en-GB"/>
        </w:rPr>
        <w:t xml:space="preserve"> in accordance with the requirements </w:t>
      </w:r>
      <w:r w:rsidR="002A1FC2" w:rsidRPr="003B4745">
        <w:rPr>
          <w:rFonts w:cstheme="minorHAnsi"/>
          <w:color w:val="000000" w:themeColor="text1"/>
          <w:lang w:val="en-GB"/>
        </w:rPr>
        <w:t>contained within Article 45</w:t>
      </w:r>
      <w:r w:rsidR="00D942C2" w:rsidRPr="003B4745">
        <w:rPr>
          <w:rFonts w:cstheme="minorHAnsi"/>
          <w:color w:val="000000" w:themeColor="text1"/>
          <w:lang w:val="en-GB"/>
        </w:rPr>
        <w:t xml:space="preserve"> </w:t>
      </w:r>
      <w:r w:rsidR="00DE133F" w:rsidRPr="003B4745">
        <w:rPr>
          <w:rFonts w:cstheme="minorHAnsi"/>
          <w:color w:val="000000" w:themeColor="text1"/>
          <w:lang w:val="en-GB"/>
        </w:rPr>
        <w:t xml:space="preserve">of </w:t>
      </w:r>
      <w:r w:rsidR="00ED6D71" w:rsidRPr="003B4745">
        <w:rPr>
          <w:rFonts w:cstheme="minorHAnsi"/>
          <w:color w:val="000000" w:themeColor="text1"/>
          <w:lang w:val="en-GB"/>
        </w:rPr>
        <w:t>CACM Regulation</w:t>
      </w:r>
      <w:r w:rsidR="00DE133F" w:rsidRPr="003B4745">
        <w:rPr>
          <w:rFonts w:cstheme="minorHAnsi"/>
          <w:color w:val="000000" w:themeColor="text1"/>
          <w:lang w:val="en-GB"/>
        </w:rPr>
        <w:t>.</w:t>
      </w:r>
    </w:p>
    <w:p w14:paraId="0F0C00BF" w14:textId="77777777" w:rsidR="007B3A32" w:rsidRPr="004034CF" w:rsidRDefault="007B3A32" w:rsidP="0011218E">
      <w:pPr>
        <w:pStyle w:val="Paragraphedeliste"/>
        <w:spacing w:before="100" w:beforeAutospacing="1" w:after="100" w:afterAutospacing="1" w:line="276" w:lineRule="auto"/>
        <w:ind w:left="360"/>
        <w:rPr>
          <w:rFonts w:cstheme="minorHAnsi"/>
          <w:color w:val="000000" w:themeColor="text1"/>
          <w:lang w:val="en-GB"/>
        </w:rPr>
      </w:pPr>
    </w:p>
    <w:p w14:paraId="5A856572" w14:textId="77777777" w:rsidR="00754FE2" w:rsidRPr="004034CF" w:rsidRDefault="00754FE2" w:rsidP="00A84E39">
      <w:pPr>
        <w:pStyle w:val="Paragraphedeliste"/>
        <w:numPr>
          <w:ilvl w:val="0"/>
          <w:numId w:val="12"/>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In this DA SEC Proposal, unless the context requires otherwise: </w:t>
      </w:r>
    </w:p>
    <w:p w14:paraId="4A9199E2" w14:textId="77777777" w:rsidR="00754FE2" w:rsidRPr="004034CF" w:rsidRDefault="00754FE2" w:rsidP="000E0799">
      <w:pPr>
        <w:pStyle w:val="Paragraphedeliste"/>
        <w:spacing w:before="100" w:beforeAutospacing="1" w:after="100" w:afterAutospacing="1" w:line="276" w:lineRule="auto"/>
        <w:ind w:left="360"/>
        <w:rPr>
          <w:rFonts w:cstheme="minorHAnsi"/>
          <w:color w:val="000000" w:themeColor="text1"/>
          <w:lang w:val="en-GB"/>
        </w:rPr>
      </w:pPr>
    </w:p>
    <w:p w14:paraId="4EC95A47" w14:textId="77777777" w:rsidR="000C7840" w:rsidRPr="004034CF" w:rsidRDefault="000C7840" w:rsidP="000C7840">
      <w:pPr>
        <w:pStyle w:val="Paragraphedeliste"/>
        <w:numPr>
          <w:ilvl w:val="0"/>
          <w:numId w:val="6"/>
        </w:numPr>
        <w:spacing w:before="100" w:beforeAutospacing="1" w:after="100" w:afterAutospacing="1" w:line="276" w:lineRule="auto"/>
        <w:rPr>
          <w:rFonts w:cstheme="minorHAnsi"/>
          <w:color w:val="000000" w:themeColor="text1"/>
          <w:lang w:val="en-GB"/>
        </w:rPr>
      </w:pPr>
      <w:bookmarkStart w:id="28" w:name="_Hlk501368939"/>
      <w:r w:rsidRPr="004034CF">
        <w:rPr>
          <w:rFonts w:cstheme="minorHAnsi"/>
          <w:color w:val="000000" w:themeColor="text1"/>
          <w:lang w:val="en-GB"/>
        </w:rPr>
        <w:t>the terms used apply in the context of the single day-ahead coupling (hereafter referred to as “</w:t>
      </w:r>
      <w:r w:rsidRPr="004034CF">
        <w:rPr>
          <w:rFonts w:cstheme="minorHAnsi"/>
          <w:b/>
          <w:color w:val="000000" w:themeColor="text1"/>
          <w:lang w:val="en-GB"/>
        </w:rPr>
        <w:t>SDAC</w:t>
      </w:r>
      <w:r w:rsidRPr="004034CF">
        <w:rPr>
          <w:rFonts w:cstheme="minorHAnsi"/>
          <w:color w:val="000000" w:themeColor="text1"/>
          <w:lang w:val="en-GB"/>
        </w:rPr>
        <w:t>”)</w:t>
      </w:r>
    </w:p>
    <w:bookmarkEnd w:id="28"/>
    <w:p w14:paraId="1D993434" w14:textId="77777777" w:rsidR="00754FE2" w:rsidRPr="004034CF" w:rsidRDefault="00754FE2" w:rsidP="000C7840">
      <w:pPr>
        <w:pStyle w:val="Paragraphedeliste"/>
        <w:numPr>
          <w:ilvl w:val="0"/>
          <w:numId w:val="6"/>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the table of contents and headings are inserted for convenience only and do not affect the interpretation of this methodology; and</w:t>
      </w:r>
    </w:p>
    <w:p w14:paraId="197483A3" w14:textId="77777777" w:rsidR="009D4502" w:rsidRPr="004034CF" w:rsidRDefault="00754FE2" w:rsidP="000C7840">
      <w:pPr>
        <w:pStyle w:val="Paragraphedeliste"/>
        <w:numPr>
          <w:ilvl w:val="0"/>
          <w:numId w:val="6"/>
        </w:numPr>
        <w:spacing w:before="100" w:beforeAutospacing="1" w:after="100" w:afterAutospacing="1" w:line="276" w:lineRule="auto"/>
        <w:rPr>
          <w:rFonts w:cstheme="minorHAnsi"/>
          <w:color w:val="000000" w:themeColor="text1"/>
          <w:lang w:val="en-GB"/>
        </w:rPr>
      </w:pPr>
      <w:proofErr w:type="gramStart"/>
      <w:r w:rsidRPr="004034CF">
        <w:rPr>
          <w:rFonts w:cstheme="minorHAnsi"/>
          <w:color w:val="000000" w:themeColor="text1"/>
          <w:lang w:val="en-GB"/>
        </w:rPr>
        <w:t>any</w:t>
      </w:r>
      <w:proofErr w:type="gramEnd"/>
      <w:r w:rsidRPr="004034CF">
        <w:rPr>
          <w:rFonts w:cstheme="minorHAnsi"/>
          <w:color w:val="000000" w:themeColor="text1"/>
          <w:lang w:val="en-GB"/>
        </w:rPr>
        <w:t xml:space="preserve"> reference to legislation, regulations, directive, order, instrument, code or any other enactment shall include any modification, extension or re-enactment of it then in force. </w:t>
      </w:r>
    </w:p>
    <w:p w14:paraId="25EAC867" w14:textId="77777777" w:rsidR="00C46743" w:rsidRPr="004034CF" w:rsidRDefault="00C46743" w:rsidP="00730769">
      <w:pPr>
        <w:pStyle w:val="headline1"/>
        <w:rPr>
          <w:rFonts w:asciiTheme="minorHAnsi" w:hAnsiTheme="minorHAnsi" w:cstheme="minorHAnsi"/>
        </w:rPr>
      </w:pPr>
      <w:bookmarkStart w:id="29" w:name="_Toc456339232"/>
      <w:bookmarkStart w:id="30" w:name="_Toc503966865"/>
      <w:r w:rsidRPr="004034CF">
        <w:rPr>
          <w:rFonts w:asciiTheme="minorHAnsi" w:hAnsiTheme="minorHAnsi" w:cstheme="minorHAnsi"/>
        </w:rPr>
        <w:t xml:space="preserve">Article </w:t>
      </w:r>
      <w:proofErr w:type="gramStart"/>
      <w:r w:rsidR="00A138E8" w:rsidRPr="004034CF">
        <w:rPr>
          <w:rFonts w:asciiTheme="minorHAnsi" w:hAnsiTheme="minorHAnsi" w:cstheme="minorHAnsi"/>
        </w:rPr>
        <w:t>3</w:t>
      </w:r>
      <w:proofErr w:type="gramEnd"/>
      <w:r w:rsidR="00A138E8" w:rsidRPr="004034CF">
        <w:rPr>
          <w:rFonts w:asciiTheme="minorHAnsi" w:hAnsiTheme="minorHAnsi" w:cstheme="minorHAnsi"/>
        </w:rPr>
        <w:t xml:space="preserve"> </w:t>
      </w:r>
      <w:r w:rsidRPr="004034CF">
        <w:rPr>
          <w:rFonts w:asciiTheme="minorHAnsi" w:hAnsiTheme="minorHAnsi" w:cstheme="minorHAnsi"/>
        </w:rPr>
        <w:t>-</w:t>
      </w:r>
      <w:bookmarkEnd w:id="29"/>
      <w:r w:rsidRPr="004034CF">
        <w:rPr>
          <w:rFonts w:asciiTheme="minorHAnsi" w:hAnsiTheme="minorHAnsi" w:cstheme="minorHAnsi"/>
        </w:rPr>
        <w:t xml:space="preserve"> </w:t>
      </w:r>
      <w:bookmarkStart w:id="31" w:name="_Toc453271823"/>
      <w:bookmarkStart w:id="32" w:name="_Toc456339233"/>
      <w:commentRangeStart w:id="33"/>
      <w:r w:rsidRPr="004034CF">
        <w:rPr>
          <w:rFonts w:asciiTheme="minorHAnsi" w:hAnsiTheme="minorHAnsi" w:cstheme="minorHAnsi"/>
        </w:rPr>
        <w:t xml:space="preserve">List of </w:t>
      </w:r>
      <w:r w:rsidR="00A138E8" w:rsidRPr="004034CF">
        <w:rPr>
          <w:rFonts w:asciiTheme="minorHAnsi" w:hAnsiTheme="minorHAnsi" w:cstheme="minorHAnsi"/>
        </w:rPr>
        <w:t xml:space="preserve">Information Required </w:t>
      </w:r>
      <w:r w:rsidRPr="004034CF">
        <w:rPr>
          <w:rFonts w:asciiTheme="minorHAnsi" w:hAnsiTheme="minorHAnsi" w:cstheme="minorHAnsi"/>
        </w:rPr>
        <w:t xml:space="preserve">from </w:t>
      </w:r>
      <w:r w:rsidR="000E0799" w:rsidRPr="004034CF">
        <w:rPr>
          <w:rFonts w:asciiTheme="minorHAnsi" w:hAnsiTheme="minorHAnsi" w:cstheme="minorHAnsi"/>
        </w:rPr>
        <w:t xml:space="preserve">all </w:t>
      </w:r>
      <w:r w:rsidR="00BF73FE" w:rsidRPr="004034CF">
        <w:rPr>
          <w:rFonts w:asciiTheme="minorHAnsi" w:hAnsiTheme="minorHAnsi" w:cstheme="minorHAnsi"/>
        </w:rPr>
        <w:t>NEMO</w:t>
      </w:r>
      <w:r w:rsidRPr="004034CF">
        <w:rPr>
          <w:rFonts w:asciiTheme="minorHAnsi" w:hAnsiTheme="minorHAnsi" w:cstheme="minorHAnsi"/>
        </w:rPr>
        <w:t>s</w:t>
      </w:r>
      <w:bookmarkEnd w:id="30"/>
      <w:bookmarkEnd w:id="31"/>
      <w:bookmarkEnd w:id="32"/>
      <w:commentRangeEnd w:id="33"/>
      <w:r w:rsidR="008E0451">
        <w:rPr>
          <w:rStyle w:val="Marquedecommentaire"/>
          <w:rFonts w:asciiTheme="minorHAnsi" w:hAnsiTheme="minorHAnsi" w:cstheme="minorBidi"/>
          <w:b w:val="0"/>
          <w:color w:val="auto"/>
        </w:rPr>
        <w:commentReference w:id="33"/>
      </w:r>
    </w:p>
    <w:p w14:paraId="3B16D622" w14:textId="77777777" w:rsidR="00656E21" w:rsidRPr="004034CF" w:rsidRDefault="00395764" w:rsidP="00A84E39">
      <w:pPr>
        <w:pStyle w:val="Paragraphedeliste"/>
        <w:numPr>
          <w:ilvl w:val="0"/>
          <w:numId w:val="19"/>
        </w:numPr>
        <w:spacing w:before="100" w:beforeAutospacing="1" w:after="100" w:afterAutospacing="1" w:line="276" w:lineRule="auto"/>
        <w:rPr>
          <w:rFonts w:cstheme="minorHAnsi"/>
          <w:color w:val="000000" w:themeColor="text1"/>
          <w:lang w:val="en-GB"/>
        </w:rPr>
      </w:pPr>
      <w:bookmarkStart w:id="34" w:name="_Toc453271824"/>
      <w:r w:rsidRPr="004034CF">
        <w:rPr>
          <w:rFonts w:cstheme="minorHAnsi"/>
          <w:color w:val="000000" w:themeColor="text1"/>
          <w:lang w:val="en-GB"/>
        </w:rPr>
        <w:t>All</w:t>
      </w:r>
      <w:r w:rsidR="00DC2855" w:rsidRPr="004034CF">
        <w:rPr>
          <w:rFonts w:cstheme="minorHAnsi"/>
          <w:color w:val="000000" w:themeColor="text1"/>
          <w:lang w:val="en-GB"/>
        </w:rPr>
        <w:t xml:space="preserve"> </w:t>
      </w:r>
      <w:r w:rsidR="00BF73FE" w:rsidRPr="004034CF">
        <w:rPr>
          <w:rFonts w:cstheme="minorHAnsi"/>
          <w:color w:val="000000" w:themeColor="text1"/>
          <w:lang w:val="en-GB"/>
        </w:rPr>
        <w:t>NEMO</w:t>
      </w:r>
      <w:r w:rsidR="00A138E8" w:rsidRPr="004034CF">
        <w:rPr>
          <w:rFonts w:cstheme="minorHAnsi"/>
          <w:color w:val="000000" w:themeColor="text1"/>
          <w:lang w:val="en-GB"/>
        </w:rPr>
        <w:t xml:space="preserve">s shall provide the following information, </w:t>
      </w:r>
      <w:r w:rsidR="00FE5306" w:rsidRPr="004034CF">
        <w:rPr>
          <w:rFonts w:cstheme="minorHAnsi"/>
          <w:color w:val="000000" w:themeColor="text1"/>
          <w:lang w:val="en-GB"/>
        </w:rPr>
        <w:t xml:space="preserve">resulting </w:t>
      </w:r>
      <w:r w:rsidR="00B90DCA" w:rsidRPr="004034CF">
        <w:rPr>
          <w:rFonts w:cstheme="minorHAnsi"/>
          <w:color w:val="000000" w:themeColor="text1"/>
          <w:lang w:val="en-GB"/>
        </w:rPr>
        <w:t xml:space="preserve">from the single </w:t>
      </w:r>
      <w:r w:rsidR="00BF73FE" w:rsidRPr="004034CF">
        <w:rPr>
          <w:rFonts w:cstheme="minorHAnsi"/>
          <w:color w:val="000000" w:themeColor="text1"/>
          <w:lang w:val="en-GB"/>
        </w:rPr>
        <w:t>day-ahead</w:t>
      </w:r>
      <w:r w:rsidR="00B90DCA" w:rsidRPr="004034CF">
        <w:rPr>
          <w:rFonts w:cstheme="minorHAnsi"/>
          <w:color w:val="000000" w:themeColor="text1"/>
          <w:lang w:val="en-GB"/>
        </w:rPr>
        <w:t xml:space="preserve"> </w:t>
      </w:r>
      <w:r w:rsidR="00A17B4B" w:rsidRPr="004034CF">
        <w:rPr>
          <w:rFonts w:cstheme="minorHAnsi"/>
          <w:color w:val="000000" w:themeColor="text1"/>
          <w:lang w:val="en-GB"/>
        </w:rPr>
        <w:t xml:space="preserve">market </w:t>
      </w:r>
      <w:r w:rsidR="00A37165" w:rsidRPr="004034CF">
        <w:rPr>
          <w:rFonts w:cstheme="minorHAnsi"/>
          <w:color w:val="000000" w:themeColor="text1"/>
          <w:lang w:val="en-GB"/>
        </w:rPr>
        <w:t>c</w:t>
      </w:r>
      <w:r w:rsidR="00B90DCA" w:rsidRPr="004034CF">
        <w:rPr>
          <w:rFonts w:cstheme="minorHAnsi"/>
          <w:color w:val="000000" w:themeColor="text1"/>
          <w:lang w:val="en-GB"/>
        </w:rPr>
        <w:t>oupling</w:t>
      </w:r>
      <w:r w:rsidR="00A17B4B" w:rsidRPr="004034CF">
        <w:rPr>
          <w:rFonts w:cstheme="minorHAnsi"/>
          <w:color w:val="000000" w:themeColor="text1"/>
          <w:lang w:val="en-GB"/>
        </w:rPr>
        <w:t xml:space="preserve"> algorithm</w:t>
      </w:r>
      <w:r w:rsidR="00B90DCA" w:rsidRPr="004034CF">
        <w:rPr>
          <w:rFonts w:cstheme="minorHAnsi"/>
          <w:color w:val="000000" w:themeColor="text1"/>
          <w:lang w:val="en-GB"/>
        </w:rPr>
        <w:t xml:space="preserve"> </w:t>
      </w:r>
      <w:r w:rsidR="00A138E8" w:rsidRPr="004034CF">
        <w:rPr>
          <w:rFonts w:cstheme="minorHAnsi"/>
          <w:color w:val="000000" w:themeColor="text1"/>
          <w:lang w:val="en-GB"/>
        </w:rPr>
        <w:t xml:space="preserve">to the </w:t>
      </w:r>
      <w:r w:rsidR="007A24A3" w:rsidRPr="004034CF">
        <w:rPr>
          <w:rFonts w:cstheme="minorHAnsi"/>
          <w:color w:val="000000" w:themeColor="text1"/>
          <w:lang w:val="en-GB"/>
        </w:rPr>
        <w:t>Scheduled Exchange Calculator</w:t>
      </w:r>
      <w:r w:rsidR="00BC0271" w:rsidRPr="004034CF">
        <w:rPr>
          <w:rFonts w:cstheme="minorHAnsi"/>
          <w:color w:val="000000" w:themeColor="text1"/>
          <w:lang w:val="en-GB"/>
        </w:rPr>
        <w:t xml:space="preserve"> and all TSOs</w:t>
      </w:r>
      <w:r w:rsidR="0043682A" w:rsidRPr="004034CF">
        <w:rPr>
          <w:rFonts w:cstheme="minorHAnsi"/>
          <w:color w:val="000000" w:themeColor="text1"/>
          <w:lang w:val="en-GB"/>
        </w:rPr>
        <w:t xml:space="preserve">, for each market time unit, </w:t>
      </w:r>
      <w:r w:rsidR="00C46743" w:rsidRPr="004034CF">
        <w:rPr>
          <w:rFonts w:cstheme="minorHAnsi"/>
          <w:color w:val="000000" w:themeColor="text1"/>
          <w:lang w:val="en-GB"/>
        </w:rPr>
        <w:t xml:space="preserve">in order to </w:t>
      </w:r>
      <w:r w:rsidR="00656E21" w:rsidRPr="004034CF">
        <w:rPr>
          <w:rFonts w:cstheme="minorHAnsi"/>
          <w:color w:val="000000" w:themeColor="text1"/>
          <w:lang w:val="en-GB"/>
        </w:rPr>
        <w:t xml:space="preserve">perform the </w:t>
      </w:r>
      <w:r w:rsidR="002E0E19" w:rsidRPr="004034CF">
        <w:rPr>
          <w:rFonts w:cstheme="minorHAnsi"/>
          <w:lang w:val="en-GB"/>
        </w:rPr>
        <w:t>DA Scheduled Exchanges Calculation</w:t>
      </w:r>
      <w:r w:rsidR="00C46743" w:rsidRPr="004034CF">
        <w:rPr>
          <w:rFonts w:cstheme="minorHAnsi"/>
          <w:color w:val="000000" w:themeColor="text1"/>
          <w:lang w:val="en-GB"/>
        </w:rPr>
        <w:t>:</w:t>
      </w:r>
      <w:bookmarkEnd w:id="34"/>
    </w:p>
    <w:p w14:paraId="7621B176" w14:textId="77777777" w:rsidR="00202AF0" w:rsidRPr="004034CF" w:rsidRDefault="00202AF0" w:rsidP="005C119B">
      <w:pPr>
        <w:pStyle w:val="Paragraphedeliste"/>
        <w:numPr>
          <w:ilvl w:val="0"/>
          <w:numId w:val="28"/>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Rounded and unrounded net position per </w:t>
      </w:r>
      <w:r w:rsidR="00CF5293" w:rsidRPr="004034CF">
        <w:rPr>
          <w:rFonts w:cstheme="minorHAnsi"/>
          <w:color w:val="000000" w:themeColor="text1"/>
          <w:lang w:val="en-GB"/>
        </w:rPr>
        <w:t>bidding zone</w:t>
      </w:r>
      <w:r w:rsidRPr="004034CF">
        <w:rPr>
          <w:rFonts w:cstheme="minorHAnsi"/>
          <w:color w:val="000000" w:themeColor="text1"/>
          <w:lang w:val="en-GB"/>
        </w:rPr>
        <w:t xml:space="preserve">; </w:t>
      </w:r>
    </w:p>
    <w:p w14:paraId="05A1F747" w14:textId="77777777" w:rsidR="00C46743" w:rsidRPr="004034CF" w:rsidRDefault="00CE7EF4" w:rsidP="005C119B">
      <w:pPr>
        <w:pStyle w:val="Paragraphedeliste"/>
        <w:numPr>
          <w:ilvl w:val="0"/>
          <w:numId w:val="28"/>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Rounded and unrounded n</w:t>
      </w:r>
      <w:r w:rsidR="00C46743" w:rsidRPr="004034CF">
        <w:rPr>
          <w:rFonts w:cstheme="minorHAnsi"/>
          <w:color w:val="000000" w:themeColor="text1"/>
          <w:lang w:val="en-GB"/>
        </w:rPr>
        <w:t xml:space="preserve">et </w:t>
      </w:r>
      <w:r w:rsidR="00BC3453" w:rsidRPr="004034CF">
        <w:rPr>
          <w:rFonts w:cstheme="minorHAnsi"/>
          <w:color w:val="000000" w:themeColor="text1"/>
          <w:lang w:val="en-GB"/>
        </w:rPr>
        <w:t xml:space="preserve">position </w:t>
      </w:r>
      <w:r w:rsidR="00C46743" w:rsidRPr="004034CF">
        <w:rPr>
          <w:rFonts w:cstheme="minorHAnsi"/>
          <w:color w:val="000000" w:themeColor="text1"/>
          <w:lang w:val="en-GB"/>
        </w:rPr>
        <w:t xml:space="preserve">per </w:t>
      </w:r>
      <w:r w:rsidR="00CF5293" w:rsidRPr="004034CF">
        <w:rPr>
          <w:rFonts w:cstheme="minorHAnsi"/>
          <w:color w:val="000000" w:themeColor="text1"/>
          <w:lang w:val="en-GB"/>
        </w:rPr>
        <w:t>scheduling area</w:t>
      </w:r>
      <w:r w:rsidR="00BC3453" w:rsidRPr="004034CF">
        <w:rPr>
          <w:rFonts w:cstheme="minorHAnsi"/>
          <w:color w:val="000000" w:themeColor="text1"/>
          <w:lang w:val="en-GB"/>
        </w:rPr>
        <w:t>;</w:t>
      </w:r>
    </w:p>
    <w:p w14:paraId="31981890" w14:textId="77777777" w:rsidR="00DF1520" w:rsidRPr="00E67299" w:rsidRDefault="00CE7EF4" w:rsidP="00C223B1">
      <w:pPr>
        <w:pStyle w:val="Paragraphedeliste"/>
        <w:numPr>
          <w:ilvl w:val="0"/>
          <w:numId w:val="28"/>
        </w:numPr>
        <w:spacing w:before="100" w:beforeAutospacing="1" w:after="100" w:afterAutospacing="1" w:line="276" w:lineRule="auto"/>
        <w:rPr>
          <w:rFonts w:cstheme="minorHAnsi"/>
          <w:color w:val="000000" w:themeColor="text1"/>
          <w:lang w:val="en-GB"/>
        </w:rPr>
      </w:pPr>
      <w:r w:rsidRPr="00E67299">
        <w:rPr>
          <w:rFonts w:cstheme="minorHAnsi"/>
          <w:color w:val="000000" w:themeColor="text1"/>
          <w:lang w:val="en-GB"/>
        </w:rPr>
        <w:lastRenderedPageBreak/>
        <w:t>Rounded and unrounded n</w:t>
      </w:r>
      <w:r w:rsidR="00D162F5" w:rsidRPr="00E67299">
        <w:rPr>
          <w:rFonts w:cstheme="minorHAnsi"/>
          <w:color w:val="000000" w:themeColor="text1"/>
          <w:lang w:val="en-GB"/>
        </w:rPr>
        <w:t xml:space="preserve">et position per </w:t>
      </w:r>
      <w:r w:rsidR="005B13C0" w:rsidRPr="00E67299">
        <w:rPr>
          <w:rFonts w:cstheme="minorHAnsi"/>
          <w:color w:val="000000" w:themeColor="text1"/>
          <w:lang w:val="en-GB"/>
        </w:rPr>
        <w:t xml:space="preserve">NEMO Trading </w:t>
      </w:r>
      <w:r w:rsidR="00DD0D97" w:rsidRPr="00E67299">
        <w:rPr>
          <w:rFonts w:cstheme="minorHAnsi"/>
          <w:color w:val="000000" w:themeColor="text1"/>
          <w:lang w:val="en-GB"/>
        </w:rPr>
        <w:t>H</w:t>
      </w:r>
      <w:r w:rsidR="005B13C0" w:rsidRPr="00E67299">
        <w:rPr>
          <w:rFonts w:cstheme="minorHAnsi"/>
          <w:color w:val="000000" w:themeColor="text1"/>
          <w:lang w:val="en-GB"/>
        </w:rPr>
        <w:t>ub</w:t>
      </w:r>
      <w:r w:rsidR="000A5765" w:rsidRPr="00E67299">
        <w:rPr>
          <w:rFonts w:cstheme="minorHAnsi"/>
          <w:color w:val="000000" w:themeColor="text1"/>
          <w:lang w:val="en-GB"/>
        </w:rPr>
        <w:t xml:space="preserve">; </w:t>
      </w:r>
      <w:r w:rsidR="00EC366D" w:rsidRPr="00E67299">
        <w:rPr>
          <w:rFonts w:cstheme="minorHAnsi"/>
          <w:color w:val="000000" w:themeColor="text1"/>
          <w:lang w:val="en-GB"/>
        </w:rPr>
        <w:t xml:space="preserve">A single clearing price for each </w:t>
      </w:r>
      <w:r w:rsidR="00CF5293" w:rsidRPr="00E67299">
        <w:rPr>
          <w:rFonts w:cstheme="minorHAnsi"/>
          <w:color w:val="000000" w:themeColor="text1"/>
          <w:lang w:val="en-GB"/>
        </w:rPr>
        <w:t>bidding zone</w:t>
      </w:r>
      <w:r w:rsidR="00EC366D" w:rsidRPr="00E67299">
        <w:rPr>
          <w:rFonts w:cstheme="minorHAnsi"/>
          <w:color w:val="000000" w:themeColor="text1"/>
          <w:lang w:val="en-GB"/>
        </w:rPr>
        <w:t xml:space="preserve"> in EUR/MWh</w:t>
      </w:r>
      <w:r w:rsidR="001F60FF" w:rsidRPr="00E67299">
        <w:rPr>
          <w:rFonts w:cstheme="minorHAnsi"/>
          <w:color w:val="000000" w:themeColor="text1"/>
          <w:lang w:val="en-GB"/>
        </w:rPr>
        <w:t xml:space="preserve">; </w:t>
      </w:r>
      <w:r w:rsidR="00E67299">
        <w:rPr>
          <w:rFonts w:cstheme="minorHAnsi"/>
          <w:color w:val="000000" w:themeColor="text1"/>
          <w:lang w:val="en-GB"/>
        </w:rPr>
        <w:t>and</w:t>
      </w:r>
    </w:p>
    <w:p w14:paraId="32F327E0" w14:textId="77777777" w:rsidR="00E67299" w:rsidRPr="004034CF" w:rsidRDefault="00E67299" w:rsidP="005C119B">
      <w:pPr>
        <w:pStyle w:val="Paragraphedeliste"/>
        <w:numPr>
          <w:ilvl w:val="0"/>
          <w:numId w:val="28"/>
        </w:numPr>
        <w:spacing w:before="100" w:beforeAutospacing="1" w:after="100" w:afterAutospacing="1" w:line="276" w:lineRule="auto"/>
        <w:rPr>
          <w:rFonts w:cstheme="minorHAnsi"/>
          <w:color w:val="000000" w:themeColor="text1"/>
          <w:lang w:val="en-GB"/>
        </w:rPr>
      </w:pPr>
      <w:r>
        <w:rPr>
          <w:rFonts w:cstheme="minorHAnsi"/>
          <w:color w:val="000000" w:themeColor="text1"/>
          <w:lang w:val="en-GB"/>
        </w:rPr>
        <w:t xml:space="preserve">Allocated capacities in form of Scheduled Flows </w:t>
      </w:r>
      <w:r w:rsidR="008B68AE">
        <w:rPr>
          <w:rFonts w:cstheme="minorHAnsi"/>
          <w:color w:val="000000" w:themeColor="text1"/>
          <w:lang w:val="en-GB"/>
        </w:rPr>
        <w:t>for</w:t>
      </w:r>
      <w:r>
        <w:rPr>
          <w:rFonts w:cstheme="minorHAnsi"/>
          <w:color w:val="000000" w:themeColor="text1"/>
          <w:lang w:val="en-GB"/>
        </w:rPr>
        <w:t xml:space="preserve"> each bidding zone border</w:t>
      </w:r>
    </w:p>
    <w:p w14:paraId="354D94DE" w14:textId="77777777" w:rsidR="00A138E8" w:rsidRPr="004034CF" w:rsidRDefault="00A138E8" w:rsidP="003832F2">
      <w:pPr>
        <w:pStyle w:val="headline1"/>
        <w:rPr>
          <w:rFonts w:asciiTheme="minorHAnsi" w:hAnsiTheme="minorHAnsi" w:cstheme="minorHAnsi"/>
        </w:rPr>
      </w:pPr>
      <w:bookmarkStart w:id="35" w:name="_Toc501615991"/>
      <w:bookmarkStart w:id="36" w:name="_Toc503966866"/>
      <w:bookmarkEnd w:id="35"/>
      <w:commentRangeStart w:id="37"/>
      <w:r w:rsidRPr="004034CF">
        <w:rPr>
          <w:rFonts w:asciiTheme="minorHAnsi" w:hAnsiTheme="minorHAnsi" w:cstheme="minorHAnsi"/>
        </w:rPr>
        <w:t xml:space="preserve">Article </w:t>
      </w:r>
      <w:r w:rsidR="0045210E" w:rsidRPr="004034CF">
        <w:rPr>
          <w:rFonts w:asciiTheme="minorHAnsi" w:hAnsiTheme="minorHAnsi" w:cstheme="minorHAnsi"/>
        </w:rPr>
        <w:t xml:space="preserve">4 </w:t>
      </w:r>
      <w:r w:rsidRPr="004034CF">
        <w:rPr>
          <w:rFonts w:asciiTheme="minorHAnsi" w:hAnsiTheme="minorHAnsi" w:cstheme="minorHAnsi"/>
        </w:rPr>
        <w:t xml:space="preserve">- </w:t>
      </w:r>
      <w:r w:rsidR="0014697D" w:rsidRPr="004034CF">
        <w:rPr>
          <w:rFonts w:asciiTheme="minorHAnsi" w:hAnsiTheme="minorHAnsi" w:cstheme="minorHAnsi"/>
        </w:rPr>
        <w:t>Scheduled Exchange Calculator</w:t>
      </w:r>
      <w:bookmarkEnd w:id="36"/>
      <w:commentRangeEnd w:id="37"/>
      <w:r w:rsidR="00C223B1">
        <w:rPr>
          <w:rStyle w:val="Marquedecommentaire"/>
          <w:rFonts w:asciiTheme="minorHAnsi" w:hAnsiTheme="minorHAnsi" w:cstheme="minorBidi"/>
          <w:b w:val="0"/>
          <w:color w:val="auto"/>
        </w:rPr>
        <w:commentReference w:id="37"/>
      </w:r>
    </w:p>
    <w:p w14:paraId="7C54CFFA" w14:textId="77777777" w:rsidR="0087143B" w:rsidRPr="004034CF" w:rsidRDefault="00D13E8C" w:rsidP="00A84E39">
      <w:pPr>
        <w:pStyle w:val="Paragraphedeliste"/>
        <w:numPr>
          <w:ilvl w:val="0"/>
          <w:numId w:val="2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The Scheduled Exchange Calculator shall calculate </w:t>
      </w:r>
      <w:r w:rsidR="006A294A" w:rsidRPr="004034CF">
        <w:rPr>
          <w:rFonts w:cstheme="minorHAnsi"/>
          <w:color w:val="000000" w:themeColor="text1"/>
          <w:lang w:val="en-GB"/>
        </w:rPr>
        <w:t>Scheduled exchanges as defined in this methodology</w:t>
      </w:r>
      <w:r w:rsidRPr="004034CF">
        <w:rPr>
          <w:rFonts w:cstheme="minorHAnsi"/>
          <w:color w:val="000000" w:themeColor="text1"/>
          <w:lang w:val="en-GB"/>
        </w:rPr>
        <w:t>.</w:t>
      </w:r>
      <w:r w:rsidR="006A294A" w:rsidRPr="004034CF">
        <w:rPr>
          <w:rFonts w:cstheme="minorHAnsi"/>
          <w:color w:val="000000" w:themeColor="text1"/>
          <w:lang w:val="en-GB"/>
        </w:rPr>
        <w:t xml:space="preserve"> </w:t>
      </w:r>
    </w:p>
    <w:p w14:paraId="5CBBA706" w14:textId="77777777" w:rsidR="00897A52" w:rsidRPr="004034CF" w:rsidRDefault="00897A52" w:rsidP="00897A52">
      <w:pPr>
        <w:pStyle w:val="Paragraphedeliste"/>
        <w:spacing w:before="100" w:beforeAutospacing="1" w:after="100" w:afterAutospacing="1" w:line="276" w:lineRule="auto"/>
        <w:ind w:left="360"/>
        <w:rPr>
          <w:rFonts w:cstheme="minorHAnsi"/>
          <w:color w:val="000000" w:themeColor="text1"/>
          <w:lang w:val="en-GB"/>
        </w:rPr>
      </w:pPr>
    </w:p>
    <w:p w14:paraId="26037F1A" w14:textId="77777777" w:rsidR="00897A52" w:rsidRPr="004034CF" w:rsidRDefault="00A138E8" w:rsidP="002776D1">
      <w:pPr>
        <w:pStyle w:val="Paragraphedeliste"/>
        <w:numPr>
          <w:ilvl w:val="0"/>
          <w:numId w:val="2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The</w:t>
      </w:r>
      <w:r w:rsidR="002D3868" w:rsidRPr="004034CF">
        <w:rPr>
          <w:rFonts w:cstheme="minorHAnsi"/>
          <w:color w:val="000000" w:themeColor="text1"/>
          <w:lang w:val="en-GB"/>
        </w:rPr>
        <w:t xml:space="preserve"> TSOs</w:t>
      </w:r>
      <w:r w:rsidRPr="004034CF">
        <w:rPr>
          <w:rFonts w:cstheme="minorHAnsi"/>
          <w:color w:val="000000" w:themeColor="text1"/>
          <w:lang w:val="en-GB"/>
        </w:rPr>
        <w:t xml:space="preserve"> </w:t>
      </w:r>
      <w:r w:rsidR="006B16F2" w:rsidRPr="004034CF">
        <w:rPr>
          <w:rFonts w:cstheme="minorHAnsi"/>
          <w:color w:val="000000" w:themeColor="text1"/>
          <w:lang w:val="en-GB"/>
        </w:rPr>
        <w:t>shall</w:t>
      </w:r>
      <w:r w:rsidR="002D3868" w:rsidRPr="004034CF">
        <w:rPr>
          <w:rFonts w:cstheme="minorHAnsi"/>
          <w:color w:val="000000" w:themeColor="text1"/>
          <w:lang w:val="en-GB"/>
        </w:rPr>
        <w:t xml:space="preserve"> develop </w:t>
      </w:r>
      <w:r w:rsidR="00376708" w:rsidRPr="004034CF">
        <w:rPr>
          <w:rFonts w:cstheme="minorHAnsi"/>
          <w:color w:val="000000" w:themeColor="text1"/>
          <w:lang w:val="en-GB"/>
        </w:rPr>
        <w:t xml:space="preserve">governance functionalities for the Scheduled Exchange Calculator </w:t>
      </w:r>
      <w:r w:rsidR="006B16F2" w:rsidRPr="004034CF">
        <w:rPr>
          <w:rFonts w:cstheme="minorHAnsi"/>
          <w:color w:val="000000" w:themeColor="text1"/>
          <w:lang w:val="en-GB"/>
        </w:rPr>
        <w:t>in coordination</w:t>
      </w:r>
      <w:r w:rsidR="00376708" w:rsidRPr="004034CF">
        <w:rPr>
          <w:rFonts w:cstheme="minorHAnsi"/>
          <w:color w:val="000000" w:themeColor="text1"/>
          <w:lang w:val="en-GB"/>
        </w:rPr>
        <w:t xml:space="preserve"> with </w:t>
      </w:r>
      <w:r w:rsidR="006B16F2" w:rsidRPr="004034CF">
        <w:rPr>
          <w:rFonts w:cstheme="minorHAnsi"/>
          <w:color w:val="000000" w:themeColor="text1"/>
          <w:lang w:val="en-GB"/>
        </w:rPr>
        <w:t xml:space="preserve">all </w:t>
      </w:r>
      <w:r w:rsidR="00376708" w:rsidRPr="004034CF">
        <w:rPr>
          <w:rFonts w:cstheme="minorHAnsi"/>
          <w:color w:val="000000" w:themeColor="text1"/>
          <w:lang w:val="en-GB"/>
        </w:rPr>
        <w:t xml:space="preserve">NEMOs </w:t>
      </w:r>
      <w:commentRangeStart w:id="38"/>
      <w:r w:rsidR="00376708" w:rsidRPr="004034CF">
        <w:rPr>
          <w:rFonts w:cstheme="minorHAnsi"/>
          <w:color w:val="000000" w:themeColor="text1"/>
          <w:lang w:val="en-GB"/>
        </w:rPr>
        <w:t xml:space="preserve">that are in line with the </w:t>
      </w:r>
      <w:r w:rsidR="006B16F2" w:rsidRPr="004034CF">
        <w:rPr>
          <w:rFonts w:cstheme="minorHAnsi"/>
          <w:color w:val="000000" w:themeColor="text1"/>
          <w:lang w:val="en-GB"/>
        </w:rPr>
        <w:t>SDAC</w:t>
      </w:r>
      <w:commentRangeEnd w:id="38"/>
      <w:r w:rsidR="00C0775B">
        <w:rPr>
          <w:rStyle w:val="Marquedecommentaire"/>
          <w:lang w:val="en-GB"/>
        </w:rPr>
        <w:commentReference w:id="38"/>
      </w:r>
      <w:r w:rsidR="00376708" w:rsidRPr="004034CF">
        <w:rPr>
          <w:rFonts w:cstheme="minorHAnsi"/>
          <w:color w:val="000000" w:themeColor="text1"/>
          <w:lang w:val="en-GB"/>
        </w:rPr>
        <w:t>.</w:t>
      </w:r>
    </w:p>
    <w:p w14:paraId="6F2FCDD4" w14:textId="77777777" w:rsidR="00E2609D" w:rsidRPr="004034CF" w:rsidRDefault="00E2609D" w:rsidP="00E2609D">
      <w:pPr>
        <w:pStyle w:val="Paragraphedeliste"/>
        <w:rPr>
          <w:rFonts w:cstheme="minorHAnsi"/>
          <w:color w:val="000000" w:themeColor="text1"/>
          <w:lang w:val="en-GB"/>
        </w:rPr>
      </w:pPr>
    </w:p>
    <w:p w14:paraId="17F81F80" w14:textId="77777777" w:rsidR="001617A1" w:rsidRPr="004034CF" w:rsidRDefault="001617A1" w:rsidP="00A84E39">
      <w:pPr>
        <w:pStyle w:val="Paragraphedeliste"/>
        <w:numPr>
          <w:ilvl w:val="0"/>
          <w:numId w:val="2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The results of the Scheduled Exchange Calculation shall be (for each market time unit): </w:t>
      </w:r>
    </w:p>
    <w:p w14:paraId="24DD311E" w14:textId="77777777" w:rsidR="001617A1" w:rsidRPr="004034CF" w:rsidRDefault="001617A1" w:rsidP="005C119B">
      <w:pPr>
        <w:pStyle w:val="Paragraphedeliste"/>
        <w:numPr>
          <w:ilvl w:val="0"/>
          <w:numId w:val="29"/>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Scheduled Exchanges between bidding zones,</w:t>
      </w:r>
    </w:p>
    <w:p w14:paraId="54B2078A" w14:textId="77777777" w:rsidR="001617A1" w:rsidRPr="004034CF" w:rsidRDefault="001617A1" w:rsidP="005C119B">
      <w:pPr>
        <w:pStyle w:val="Paragraphedeliste"/>
        <w:numPr>
          <w:ilvl w:val="0"/>
          <w:numId w:val="29"/>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Scheduled Exchanges between scheduling areas, and </w:t>
      </w:r>
    </w:p>
    <w:p w14:paraId="4CD82973" w14:textId="77777777" w:rsidR="001617A1" w:rsidRPr="004034CF" w:rsidRDefault="001617A1" w:rsidP="005C119B">
      <w:pPr>
        <w:pStyle w:val="Paragraphedeliste"/>
        <w:numPr>
          <w:ilvl w:val="0"/>
          <w:numId w:val="29"/>
        </w:numPr>
        <w:spacing w:before="100" w:beforeAutospacing="1" w:after="100" w:afterAutospacing="1" w:line="276" w:lineRule="auto"/>
        <w:rPr>
          <w:rFonts w:cstheme="minorHAnsi"/>
          <w:color w:val="000000" w:themeColor="text1"/>
          <w:lang w:val="en-GB"/>
        </w:rPr>
      </w:pPr>
      <w:commentRangeStart w:id="39"/>
      <w:r w:rsidRPr="004034CF">
        <w:rPr>
          <w:rFonts w:cstheme="minorHAnsi"/>
          <w:color w:val="000000" w:themeColor="text1"/>
          <w:lang w:val="en-GB"/>
        </w:rPr>
        <w:t>Scheduled Exchanges between NEMO Trading Hubs.</w:t>
      </w:r>
      <w:commentRangeEnd w:id="39"/>
      <w:r w:rsidR="00C0775B">
        <w:rPr>
          <w:rStyle w:val="Marquedecommentaire"/>
          <w:lang w:val="en-GB"/>
        </w:rPr>
        <w:commentReference w:id="39"/>
      </w:r>
    </w:p>
    <w:p w14:paraId="1BBB0555" w14:textId="77777777" w:rsidR="00897A52" w:rsidRPr="004034CF" w:rsidRDefault="00897A52" w:rsidP="00897A52">
      <w:pPr>
        <w:pStyle w:val="Paragraphedeliste"/>
        <w:spacing w:before="100" w:beforeAutospacing="1" w:after="100" w:afterAutospacing="1" w:line="276" w:lineRule="auto"/>
        <w:rPr>
          <w:rFonts w:cstheme="minorHAnsi"/>
          <w:color w:val="000000" w:themeColor="text1"/>
          <w:lang w:val="en-GB"/>
        </w:rPr>
      </w:pPr>
    </w:p>
    <w:p w14:paraId="70C85E93" w14:textId="77777777" w:rsidR="000D0842" w:rsidRPr="004034CF" w:rsidRDefault="00395764" w:rsidP="00A84E39">
      <w:pPr>
        <w:pStyle w:val="Paragraphedeliste"/>
        <w:numPr>
          <w:ilvl w:val="0"/>
          <w:numId w:val="2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All</w:t>
      </w:r>
      <w:r w:rsidR="00A138E8" w:rsidRPr="004034CF">
        <w:rPr>
          <w:rFonts w:cstheme="minorHAnsi"/>
          <w:color w:val="000000" w:themeColor="text1"/>
          <w:lang w:val="en-GB"/>
        </w:rPr>
        <w:t xml:space="preserve"> </w:t>
      </w:r>
      <w:r w:rsidR="00BF73FE" w:rsidRPr="004034CF">
        <w:rPr>
          <w:rFonts w:cstheme="minorHAnsi"/>
          <w:color w:val="000000" w:themeColor="text1"/>
          <w:lang w:val="en-GB"/>
        </w:rPr>
        <w:t>NEMO</w:t>
      </w:r>
      <w:r w:rsidR="00A138E8" w:rsidRPr="004034CF">
        <w:rPr>
          <w:rFonts w:cstheme="minorHAnsi"/>
          <w:color w:val="000000" w:themeColor="text1"/>
          <w:lang w:val="en-GB"/>
        </w:rPr>
        <w:t xml:space="preserve">s, as </w:t>
      </w:r>
      <w:r w:rsidR="00921397" w:rsidRPr="004034CF">
        <w:rPr>
          <w:rFonts w:cstheme="minorHAnsi"/>
          <w:color w:val="000000" w:themeColor="text1"/>
          <w:lang w:val="en-GB"/>
        </w:rPr>
        <w:t xml:space="preserve">an output of the </w:t>
      </w:r>
      <w:proofErr w:type="gramStart"/>
      <w:r w:rsidR="00921397" w:rsidRPr="004034CF">
        <w:rPr>
          <w:rFonts w:cstheme="minorHAnsi"/>
          <w:color w:val="000000" w:themeColor="text1"/>
          <w:lang w:val="en-GB"/>
        </w:rPr>
        <w:t>market coupling</w:t>
      </w:r>
      <w:proofErr w:type="gramEnd"/>
      <w:r w:rsidR="00921397" w:rsidRPr="004034CF">
        <w:rPr>
          <w:rFonts w:cstheme="minorHAnsi"/>
          <w:color w:val="000000" w:themeColor="text1"/>
          <w:lang w:val="en-GB"/>
        </w:rPr>
        <w:t xml:space="preserve"> </w:t>
      </w:r>
      <w:r w:rsidR="00210F80" w:rsidRPr="004034CF">
        <w:rPr>
          <w:rFonts w:cstheme="minorHAnsi"/>
          <w:color w:val="000000" w:themeColor="text1"/>
          <w:lang w:val="en-GB"/>
        </w:rPr>
        <w:t>algorithm</w:t>
      </w:r>
      <w:r w:rsidR="0045210E" w:rsidRPr="004034CF">
        <w:rPr>
          <w:rFonts w:cstheme="minorHAnsi"/>
          <w:color w:val="000000" w:themeColor="text1"/>
          <w:lang w:val="en-GB"/>
        </w:rPr>
        <w:t>,</w:t>
      </w:r>
      <w:r w:rsidR="00A138E8" w:rsidRPr="004034CF">
        <w:rPr>
          <w:rFonts w:cstheme="minorHAnsi"/>
          <w:color w:val="000000" w:themeColor="text1"/>
          <w:lang w:val="en-GB"/>
        </w:rPr>
        <w:t xml:space="preserve"> </w:t>
      </w:r>
      <w:r w:rsidR="001A7CD8" w:rsidRPr="004034CF">
        <w:rPr>
          <w:rFonts w:cstheme="minorHAnsi"/>
          <w:color w:val="000000" w:themeColor="text1"/>
          <w:lang w:val="en-GB"/>
        </w:rPr>
        <w:t xml:space="preserve">shall </w:t>
      </w:r>
      <w:r w:rsidR="00A138E8" w:rsidRPr="004034CF">
        <w:rPr>
          <w:rFonts w:cstheme="minorHAnsi"/>
          <w:color w:val="000000" w:themeColor="text1"/>
          <w:lang w:val="en-GB"/>
        </w:rPr>
        <w:t xml:space="preserve">provide the information listed in Article </w:t>
      </w:r>
      <w:r w:rsidR="002D1A22" w:rsidRPr="004034CF">
        <w:rPr>
          <w:rFonts w:cstheme="minorHAnsi"/>
          <w:color w:val="000000" w:themeColor="text1"/>
          <w:lang w:val="en-GB"/>
        </w:rPr>
        <w:t>3</w:t>
      </w:r>
      <w:r w:rsidR="00327044" w:rsidRPr="004034CF">
        <w:rPr>
          <w:rFonts w:cstheme="minorHAnsi"/>
          <w:color w:val="000000" w:themeColor="text1"/>
          <w:lang w:val="en-GB"/>
        </w:rPr>
        <w:t xml:space="preserve"> of this </w:t>
      </w:r>
      <w:r w:rsidR="009A4F10" w:rsidRPr="004034CF">
        <w:rPr>
          <w:rFonts w:cstheme="minorHAnsi"/>
          <w:color w:val="000000" w:themeColor="text1"/>
          <w:lang w:val="en-GB"/>
        </w:rPr>
        <w:t>DA SEC Methodology</w:t>
      </w:r>
      <w:r w:rsidR="002D1A22" w:rsidRPr="004034CF">
        <w:rPr>
          <w:rFonts w:cstheme="minorHAnsi"/>
          <w:color w:val="000000" w:themeColor="text1"/>
          <w:lang w:val="en-GB"/>
        </w:rPr>
        <w:t xml:space="preserve"> </w:t>
      </w:r>
      <w:r w:rsidR="00A138E8" w:rsidRPr="004034CF">
        <w:rPr>
          <w:rFonts w:cstheme="minorHAnsi"/>
          <w:color w:val="000000" w:themeColor="text1"/>
          <w:lang w:val="en-GB"/>
        </w:rPr>
        <w:t xml:space="preserve">to the </w:t>
      </w:r>
      <w:r w:rsidR="007A24A3" w:rsidRPr="004034CF">
        <w:rPr>
          <w:rFonts w:cstheme="minorHAnsi"/>
          <w:color w:val="000000" w:themeColor="text1"/>
          <w:lang w:val="en-GB"/>
        </w:rPr>
        <w:t>Scheduled Exchange Calculator</w:t>
      </w:r>
      <w:r w:rsidR="00BC0271" w:rsidRPr="004034CF">
        <w:rPr>
          <w:rFonts w:cstheme="minorHAnsi"/>
          <w:color w:val="000000" w:themeColor="text1"/>
          <w:lang w:val="en-GB"/>
        </w:rPr>
        <w:t xml:space="preserve"> and all TSOs</w:t>
      </w:r>
      <w:r w:rsidR="00882F19" w:rsidRPr="004034CF">
        <w:rPr>
          <w:rFonts w:cstheme="minorHAnsi"/>
          <w:color w:val="000000" w:themeColor="text1"/>
          <w:lang w:val="en-GB"/>
        </w:rPr>
        <w:t xml:space="preserve"> </w:t>
      </w:r>
      <w:r w:rsidR="000D0842" w:rsidRPr="004034CF">
        <w:rPr>
          <w:rFonts w:cstheme="minorHAnsi"/>
          <w:color w:val="000000" w:themeColor="text1"/>
          <w:lang w:val="en-GB"/>
        </w:rPr>
        <w:t>not later than 15.30 market time day-ahead.</w:t>
      </w:r>
    </w:p>
    <w:p w14:paraId="51E11F4B" w14:textId="77777777" w:rsidR="00897A52" w:rsidRPr="004034CF" w:rsidRDefault="00897A52" w:rsidP="00897A52">
      <w:pPr>
        <w:pStyle w:val="Paragraphedeliste"/>
        <w:spacing w:before="100" w:beforeAutospacing="1" w:after="100" w:afterAutospacing="1" w:line="276" w:lineRule="auto"/>
        <w:ind w:left="360"/>
        <w:rPr>
          <w:rFonts w:cstheme="minorHAnsi"/>
          <w:color w:val="000000" w:themeColor="text1"/>
          <w:lang w:val="en-GB"/>
        </w:rPr>
      </w:pPr>
    </w:p>
    <w:p w14:paraId="447A5DAF" w14:textId="77777777" w:rsidR="00897A52" w:rsidRPr="004034CF" w:rsidRDefault="00A43FC6" w:rsidP="00EE445B">
      <w:pPr>
        <w:pStyle w:val="Paragraphedeliste"/>
        <w:numPr>
          <w:ilvl w:val="0"/>
          <w:numId w:val="20"/>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All TSOs</w:t>
      </w:r>
      <w:r w:rsidR="00EE445B">
        <w:rPr>
          <w:rFonts w:cstheme="minorHAnsi"/>
          <w:color w:val="000000" w:themeColor="text1"/>
          <w:lang w:val="en-GB"/>
        </w:rPr>
        <w:t xml:space="preserve">, through the </w:t>
      </w:r>
      <w:r w:rsidR="00EE445B" w:rsidRPr="00EE445B">
        <w:rPr>
          <w:rFonts w:cstheme="minorHAnsi"/>
          <w:color w:val="000000" w:themeColor="text1"/>
          <w:lang w:val="en-GB"/>
        </w:rPr>
        <w:t>Scheduled Exchange Calculator</w:t>
      </w:r>
      <w:r w:rsidR="00EE445B">
        <w:rPr>
          <w:rFonts w:cstheme="minorHAnsi"/>
          <w:color w:val="000000" w:themeColor="text1"/>
          <w:lang w:val="en-GB"/>
        </w:rPr>
        <w:t>,</w:t>
      </w:r>
      <w:r w:rsidRPr="004034CF">
        <w:rPr>
          <w:rFonts w:cstheme="minorHAnsi"/>
          <w:color w:val="000000" w:themeColor="text1"/>
          <w:lang w:val="en-GB"/>
        </w:rPr>
        <w:t xml:space="preserve"> shall initiate t</w:t>
      </w:r>
      <w:r w:rsidR="001A7CD8" w:rsidRPr="004034CF">
        <w:rPr>
          <w:rFonts w:cstheme="minorHAnsi"/>
          <w:color w:val="000000" w:themeColor="text1"/>
          <w:lang w:val="en-GB"/>
        </w:rPr>
        <w:t>he</w:t>
      </w:r>
      <w:r w:rsidR="001A7CD8" w:rsidRPr="004034CF">
        <w:rPr>
          <w:rFonts w:cstheme="minorHAnsi"/>
          <w:lang w:val="en-GB"/>
        </w:rPr>
        <w:t xml:space="preserve"> </w:t>
      </w:r>
      <w:r w:rsidR="00661460" w:rsidRPr="004034CF">
        <w:rPr>
          <w:rFonts w:cstheme="minorHAnsi"/>
          <w:lang w:val="en-GB"/>
        </w:rPr>
        <w:t xml:space="preserve">DA </w:t>
      </w:r>
      <w:r w:rsidR="001A7CD8" w:rsidRPr="004034CF">
        <w:rPr>
          <w:rFonts w:cstheme="minorHAnsi"/>
          <w:lang w:val="en-GB"/>
        </w:rPr>
        <w:t xml:space="preserve">Scheduled Exchanges Calculation </w:t>
      </w:r>
      <w:r w:rsidR="001A7CD8" w:rsidRPr="004034CF">
        <w:rPr>
          <w:rFonts w:cstheme="minorHAnsi"/>
          <w:color w:val="000000" w:themeColor="text1"/>
          <w:lang w:val="en-GB"/>
        </w:rPr>
        <w:t>upon receipt of the items included within the list of requirements from all NEMOs, pursuant to Article 3.</w:t>
      </w:r>
    </w:p>
    <w:p w14:paraId="2568C975" w14:textId="77777777" w:rsidR="00897A52" w:rsidRPr="004034CF" w:rsidRDefault="00897A52" w:rsidP="00897A52">
      <w:pPr>
        <w:pStyle w:val="Paragraphedeliste"/>
        <w:rPr>
          <w:rFonts w:cstheme="minorHAnsi"/>
          <w:color w:val="000000" w:themeColor="text1"/>
          <w:lang w:val="en-GB"/>
        </w:rPr>
      </w:pPr>
    </w:p>
    <w:p w14:paraId="400560E6" w14:textId="77777777" w:rsidR="004351F3" w:rsidRPr="004034CF" w:rsidRDefault="00A138E8" w:rsidP="00A84E39">
      <w:pPr>
        <w:pStyle w:val="Paragraphedeliste"/>
        <w:numPr>
          <w:ilvl w:val="0"/>
          <w:numId w:val="20"/>
        </w:numPr>
        <w:spacing w:before="100" w:beforeAutospacing="1" w:after="100" w:afterAutospacing="1" w:line="276" w:lineRule="auto"/>
        <w:rPr>
          <w:rFonts w:cstheme="minorHAnsi"/>
          <w:color w:val="000000" w:themeColor="text1"/>
          <w:lang w:val="en-GB"/>
        </w:rPr>
      </w:pPr>
      <w:commentRangeStart w:id="40"/>
      <w:r w:rsidRPr="004034CF">
        <w:rPr>
          <w:rFonts w:cstheme="minorHAnsi"/>
          <w:color w:val="000000" w:themeColor="text1"/>
          <w:lang w:val="en-GB"/>
        </w:rPr>
        <w:t xml:space="preserve">The </w:t>
      </w:r>
      <w:r w:rsidR="007A24A3" w:rsidRPr="004034CF">
        <w:rPr>
          <w:rFonts w:cstheme="minorHAnsi"/>
          <w:color w:val="000000" w:themeColor="text1"/>
          <w:lang w:val="en-GB"/>
        </w:rPr>
        <w:t>Scheduled Exchange Calculator</w:t>
      </w:r>
      <w:r w:rsidRPr="004034CF">
        <w:rPr>
          <w:rFonts w:cstheme="minorHAnsi"/>
          <w:color w:val="000000" w:themeColor="text1"/>
          <w:lang w:val="en-GB"/>
        </w:rPr>
        <w:t xml:space="preserve"> shall </w:t>
      </w:r>
      <w:r w:rsidR="0053455C" w:rsidRPr="004034CF">
        <w:rPr>
          <w:rFonts w:cstheme="minorHAnsi"/>
          <w:color w:val="000000" w:themeColor="text1"/>
          <w:lang w:val="en-GB"/>
        </w:rPr>
        <w:t>notify</w:t>
      </w:r>
      <w:r w:rsidRPr="004034CF">
        <w:rPr>
          <w:rFonts w:cstheme="minorHAnsi"/>
          <w:color w:val="000000" w:themeColor="text1"/>
          <w:lang w:val="en-GB"/>
        </w:rPr>
        <w:t xml:space="preserve"> the results of the </w:t>
      </w:r>
      <w:r w:rsidR="002E0E19" w:rsidRPr="004034CF">
        <w:rPr>
          <w:rFonts w:cstheme="minorHAnsi"/>
          <w:lang w:val="en-GB"/>
        </w:rPr>
        <w:t>DA Scheduled Exchanges Calculation</w:t>
      </w:r>
      <w:r w:rsidRPr="004034CF">
        <w:rPr>
          <w:rFonts w:cstheme="minorHAnsi"/>
          <w:color w:val="000000" w:themeColor="text1"/>
          <w:lang w:val="en-GB"/>
        </w:rPr>
        <w:t xml:space="preserve"> to </w:t>
      </w:r>
      <w:r w:rsidR="00ED0A3E" w:rsidRPr="004034CF">
        <w:rPr>
          <w:rFonts w:cstheme="minorHAnsi"/>
          <w:color w:val="000000" w:themeColor="text1"/>
          <w:lang w:val="en-GB"/>
        </w:rPr>
        <w:t>a</w:t>
      </w:r>
      <w:r w:rsidR="00395764" w:rsidRPr="004034CF">
        <w:rPr>
          <w:rFonts w:cstheme="minorHAnsi"/>
          <w:color w:val="000000" w:themeColor="text1"/>
          <w:lang w:val="en-GB"/>
        </w:rPr>
        <w:t xml:space="preserve">ll </w:t>
      </w:r>
      <w:r w:rsidR="00BF73FE" w:rsidRPr="004034CF">
        <w:rPr>
          <w:rFonts w:cstheme="minorHAnsi"/>
          <w:color w:val="000000" w:themeColor="text1"/>
          <w:lang w:val="en-GB"/>
        </w:rPr>
        <w:t>NEMO</w:t>
      </w:r>
      <w:r w:rsidR="001F13A6" w:rsidRPr="004034CF">
        <w:rPr>
          <w:rFonts w:cstheme="minorHAnsi"/>
          <w:color w:val="000000" w:themeColor="text1"/>
          <w:lang w:val="en-GB"/>
        </w:rPr>
        <w:t>s, central counter parties</w:t>
      </w:r>
      <w:r w:rsidR="003C5EDD" w:rsidRPr="004034CF">
        <w:rPr>
          <w:rFonts w:cstheme="minorHAnsi"/>
          <w:color w:val="000000" w:themeColor="text1"/>
          <w:lang w:val="en-GB"/>
        </w:rPr>
        <w:t>,</w:t>
      </w:r>
      <w:r w:rsidR="001F13A6" w:rsidRPr="004034CF">
        <w:rPr>
          <w:rFonts w:cstheme="minorHAnsi"/>
          <w:color w:val="000000" w:themeColor="text1"/>
          <w:lang w:val="en-GB"/>
        </w:rPr>
        <w:t xml:space="preserve"> shipping agents</w:t>
      </w:r>
      <w:r w:rsidR="003C5EDD" w:rsidRPr="004034CF">
        <w:rPr>
          <w:rFonts w:cstheme="minorHAnsi"/>
          <w:color w:val="000000" w:themeColor="text1"/>
          <w:lang w:val="en-GB"/>
        </w:rPr>
        <w:t xml:space="preserve"> and TSOs</w:t>
      </w:r>
      <w:r w:rsidR="00F30778" w:rsidRPr="004034CF">
        <w:rPr>
          <w:rFonts w:cstheme="minorHAnsi"/>
          <w:color w:val="000000" w:themeColor="text1"/>
          <w:lang w:val="en-GB"/>
        </w:rPr>
        <w:t xml:space="preserve"> </w:t>
      </w:r>
      <w:r w:rsidR="006A3655" w:rsidRPr="004034CF">
        <w:rPr>
          <w:rFonts w:cstheme="minorHAnsi"/>
          <w:color w:val="000000" w:themeColor="text1"/>
          <w:lang w:val="en-GB"/>
        </w:rPr>
        <w:t>so that the day-ahead post-coupling processes can be completed in a timely manner.</w:t>
      </w:r>
      <w:r w:rsidR="008C6C9D" w:rsidRPr="004034CF">
        <w:rPr>
          <w:rFonts w:cstheme="minorHAnsi"/>
          <w:color w:val="000000" w:themeColor="text1"/>
          <w:lang w:val="en-GB"/>
        </w:rPr>
        <w:t xml:space="preserve">  </w:t>
      </w:r>
      <w:commentRangeEnd w:id="40"/>
      <w:r w:rsidR="00576216">
        <w:rPr>
          <w:rStyle w:val="Marquedecommentaire"/>
          <w:lang w:val="en-GB"/>
        </w:rPr>
        <w:commentReference w:id="40"/>
      </w:r>
    </w:p>
    <w:p w14:paraId="296337C4" w14:textId="77777777" w:rsidR="005278AF" w:rsidRPr="004034CF" w:rsidRDefault="008C032F" w:rsidP="00FE61E4">
      <w:pPr>
        <w:pStyle w:val="headline1"/>
        <w:rPr>
          <w:rFonts w:asciiTheme="minorHAnsi" w:hAnsiTheme="minorHAnsi" w:cstheme="minorHAnsi"/>
        </w:rPr>
      </w:pPr>
      <w:bookmarkStart w:id="41" w:name="_Toc503966867"/>
      <w:bookmarkStart w:id="42" w:name="_Toc432586772"/>
      <w:bookmarkStart w:id="43" w:name="_Toc432586792"/>
      <w:commentRangeStart w:id="44"/>
      <w:r>
        <w:rPr>
          <w:rFonts w:asciiTheme="minorHAnsi" w:hAnsiTheme="minorHAnsi" w:cstheme="minorHAnsi"/>
        </w:rPr>
        <w:t>Article 5 -</w:t>
      </w:r>
      <w:r w:rsidR="00EF7EA0" w:rsidRPr="004034CF">
        <w:rPr>
          <w:rFonts w:asciiTheme="minorHAnsi" w:hAnsiTheme="minorHAnsi" w:cstheme="minorHAnsi"/>
        </w:rPr>
        <w:t xml:space="preserve"> General Principles for Calculation of </w:t>
      </w:r>
      <w:r w:rsidR="00D81E7B" w:rsidRPr="004034CF">
        <w:rPr>
          <w:rFonts w:asciiTheme="minorHAnsi" w:hAnsiTheme="minorHAnsi" w:cstheme="minorHAnsi"/>
        </w:rPr>
        <w:t xml:space="preserve">Scheduled </w:t>
      </w:r>
      <w:commentRangeEnd w:id="44"/>
      <w:r w:rsidR="006A6748">
        <w:rPr>
          <w:rStyle w:val="Marquedecommentaire"/>
          <w:rFonts w:asciiTheme="minorHAnsi" w:hAnsiTheme="minorHAnsi" w:cstheme="minorBidi"/>
          <w:b w:val="0"/>
          <w:color w:val="auto"/>
        </w:rPr>
        <w:commentReference w:id="44"/>
      </w:r>
      <w:r w:rsidR="00D81E7B" w:rsidRPr="004034CF">
        <w:rPr>
          <w:rFonts w:asciiTheme="minorHAnsi" w:hAnsiTheme="minorHAnsi" w:cstheme="minorHAnsi"/>
        </w:rPr>
        <w:t>Exchanges</w:t>
      </w:r>
      <w:bookmarkEnd w:id="41"/>
    </w:p>
    <w:p w14:paraId="5E5F165E" w14:textId="77777777" w:rsidR="00EF7EA0" w:rsidRPr="004034CF" w:rsidRDefault="007C0AD5" w:rsidP="005278AF">
      <w:pPr>
        <w:pStyle w:val="Paragraphedeliste"/>
        <w:numPr>
          <w:ilvl w:val="0"/>
          <w:numId w:val="24"/>
        </w:numPr>
        <w:spacing w:before="100" w:beforeAutospacing="1" w:after="100" w:afterAutospacing="1" w:line="276" w:lineRule="auto"/>
        <w:rPr>
          <w:lang w:val="en-GB"/>
        </w:rPr>
      </w:pPr>
      <w:r w:rsidRPr="004034CF">
        <w:rPr>
          <w:rFonts w:cstheme="minorHAnsi"/>
          <w:color w:val="000000" w:themeColor="text1"/>
          <w:lang w:val="en-GB"/>
        </w:rPr>
        <w:t xml:space="preserve">The Scheduled Exchange Calculator shall calculate the </w:t>
      </w:r>
      <w:r w:rsidR="00D81E7B" w:rsidRPr="004034CF">
        <w:rPr>
          <w:lang w:val="en-GB"/>
        </w:rPr>
        <w:t>Scheduled Exchanges</w:t>
      </w:r>
      <w:r w:rsidR="00EF7EA0" w:rsidRPr="004034CF">
        <w:rPr>
          <w:lang w:val="en-GB"/>
        </w:rPr>
        <w:t xml:space="preserve"> </w:t>
      </w:r>
      <w:r w:rsidR="000C7840" w:rsidRPr="004034CF">
        <w:rPr>
          <w:lang w:val="en-GB"/>
        </w:rPr>
        <w:t>between</w:t>
      </w:r>
      <w:r w:rsidR="00EF7EA0" w:rsidRPr="004034CF">
        <w:rPr>
          <w:lang w:val="en-GB"/>
        </w:rPr>
        <w:t xml:space="preserve"> </w:t>
      </w:r>
      <w:r w:rsidR="00CF5293" w:rsidRPr="004034CF">
        <w:rPr>
          <w:lang w:val="en-GB"/>
        </w:rPr>
        <w:t>bidding zone</w:t>
      </w:r>
      <w:r w:rsidR="000C7840" w:rsidRPr="004034CF">
        <w:rPr>
          <w:lang w:val="en-GB"/>
        </w:rPr>
        <w:t xml:space="preserve">s, </w:t>
      </w:r>
      <w:r w:rsidR="00CF5293" w:rsidRPr="004034CF">
        <w:rPr>
          <w:lang w:val="en-GB"/>
        </w:rPr>
        <w:t>scheduling area</w:t>
      </w:r>
      <w:r w:rsidR="00EF7EA0" w:rsidRPr="004034CF">
        <w:rPr>
          <w:lang w:val="en-GB"/>
        </w:rPr>
        <w:t>s and</w:t>
      </w:r>
      <w:r w:rsidR="000C7840" w:rsidRPr="004034CF">
        <w:rPr>
          <w:lang w:val="en-GB"/>
        </w:rPr>
        <w:t xml:space="preserve"> </w:t>
      </w:r>
      <w:r w:rsidR="005B13C0" w:rsidRPr="004034CF">
        <w:rPr>
          <w:lang w:val="en-GB"/>
        </w:rPr>
        <w:t xml:space="preserve">NEMO Trading </w:t>
      </w:r>
      <w:r w:rsidR="00DD0D97" w:rsidRPr="004034CF">
        <w:rPr>
          <w:lang w:val="en-GB"/>
        </w:rPr>
        <w:t>H</w:t>
      </w:r>
      <w:r w:rsidR="005B13C0" w:rsidRPr="004034CF">
        <w:rPr>
          <w:lang w:val="en-GB"/>
        </w:rPr>
        <w:t>ub</w:t>
      </w:r>
      <w:r w:rsidR="00EF7EA0" w:rsidRPr="004034CF">
        <w:rPr>
          <w:lang w:val="en-GB"/>
        </w:rPr>
        <w:t>s according to the following principles:</w:t>
      </w:r>
    </w:p>
    <w:p w14:paraId="00EA0EE3" w14:textId="77777777" w:rsidR="00EF7EA0" w:rsidRPr="004034CF" w:rsidRDefault="005F0AEA" w:rsidP="00F57BBE">
      <w:pPr>
        <w:pStyle w:val="textregular"/>
        <w:numPr>
          <w:ilvl w:val="0"/>
          <w:numId w:val="14"/>
        </w:numPr>
        <w:rPr>
          <w:rFonts w:cstheme="minorHAnsi"/>
          <w:iCs/>
          <w:color w:val="000000" w:themeColor="text1"/>
        </w:rPr>
      </w:pPr>
      <w:commentRangeStart w:id="45"/>
      <w:r w:rsidRPr="004034CF">
        <w:rPr>
          <w:rFonts w:cstheme="minorHAnsi"/>
          <w:iCs/>
          <w:color w:val="000000" w:themeColor="text1"/>
        </w:rPr>
        <w:t>Only</w:t>
      </w:r>
      <w:commentRangeEnd w:id="45"/>
      <w:r w:rsidR="00C223B1">
        <w:rPr>
          <w:rStyle w:val="Marquedecommentaire"/>
        </w:rPr>
        <w:commentReference w:id="45"/>
      </w:r>
      <w:r w:rsidRPr="004034CF">
        <w:rPr>
          <w:rFonts w:cstheme="minorHAnsi"/>
          <w:iCs/>
          <w:color w:val="000000" w:themeColor="text1"/>
        </w:rPr>
        <w:t xml:space="preserve"> the Scheduled Exchange Calculator shall calculate the </w:t>
      </w:r>
      <w:r w:rsidR="00A76BA0" w:rsidRPr="004034CF">
        <w:rPr>
          <w:rFonts w:cstheme="minorHAnsi"/>
          <w:iCs/>
          <w:color w:val="000000" w:themeColor="text1"/>
        </w:rPr>
        <w:t>Scheduled Exchanges</w:t>
      </w:r>
      <w:r w:rsidRPr="004034CF">
        <w:rPr>
          <w:rFonts w:cstheme="minorHAnsi"/>
          <w:iCs/>
          <w:color w:val="000000" w:themeColor="text1"/>
        </w:rPr>
        <w:t>.</w:t>
      </w:r>
    </w:p>
    <w:p w14:paraId="2E49BBCF" w14:textId="77777777" w:rsidR="00F54116" w:rsidRPr="004034CF" w:rsidRDefault="00F54116" w:rsidP="00F57BBE">
      <w:pPr>
        <w:pStyle w:val="textregular"/>
        <w:numPr>
          <w:ilvl w:val="0"/>
          <w:numId w:val="14"/>
        </w:numPr>
        <w:rPr>
          <w:rFonts w:cstheme="minorHAnsi"/>
          <w:iCs/>
          <w:color w:val="000000" w:themeColor="text1"/>
        </w:rPr>
      </w:pPr>
      <w:r w:rsidRPr="004034CF">
        <w:rPr>
          <w:rFonts w:cstheme="minorHAnsi"/>
          <w:iCs/>
          <w:color w:val="000000" w:themeColor="text1"/>
        </w:rPr>
        <w:t xml:space="preserve">The calculation of </w:t>
      </w:r>
      <w:r w:rsidR="00D81E7B" w:rsidRPr="004034CF">
        <w:rPr>
          <w:rFonts w:cstheme="minorHAnsi"/>
          <w:iCs/>
          <w:color w:val="000000" w:themeColor="text1"/>
        </w:rPr>
        <w:t>Scheduled Exchanges</w:t>
      </w:r>
      <w:r w:rsidR="00656E3B" w:rsidRPr="004034CF">
        <w:rPr>
          <w:rFonts w:cstheme="minorHAnsi"/>
          <w:iCs/>
          <w:color w:val="000000" w:themeColor="text1"/>
        </w:rPr>
        <w:t xml:space="preserve"> s</w:t>
      </w:r>
      <w:r w:rsidRPr="004034CF">
        <w:rPr>
          <w:rFonts w:cstheme="minorHAnsi"/>
          <w:iCs/>
          <w:color w:val="000000" w:themeColor="text1"/>
        </w:rPr>
        <w:t xml:space="preserve">hall be carried out </w:t>
      </w:r>
      <w:r w:rsidR="00656E3B" w:rsidRPr="004034CF">
        <w:rPr>
          <w:rFonts w:cstheme="minorHAnsi"/>
          <w:iCs/>
          <w:color w:val="000000" w:themeColor="text1"/>
        </w:rPr>
        <w:t xml:space="preserve">by the </w:t>
      </w:r>
      <w:r w:rsidR="007A24A3" w:rsidRPr="004034CF">
        <w:rPr>
          <w:rFonts w:cstheme="minorHAnsi"/>
          <w:iCs/>
          <w:color w:val="000000" w:themeColor="text1"/>
        </w:rPr>
        <w:t>Scheduled Exchange Calculator</w:t>
      </w:r>
      <w:r w:rsidR="00656E3B" w:rsidRPr="004034CF">
        <w:rPr>
          <w:rFonts w:cstheme="minorHAnsi"/>
          <w:iCs/>
          <w:color w:val="000000" w:themeColor="text1"/>
        </w:rPr>
        <w:t xml:space="preserve"> </w:t>
      </w:r>
      <w:r w:rsidR="00661460" w:rsidRPr="004034CF">
        <w:rPr>
          <w:rFonts w:cstheme="minorHAnsi"/>
          <w:iCs/>
          <w:color w:val="000000" w:themeColor="text1"/>
        </w:rPr>
        <w:t xml:space="preserve">in </w:t>
      </w:r>
      <w:r w:rsidRPr="004034CF">
        <w:rPr>
          <w:rFonts w:cstheme="minorHAnsi"/>
          <w:iCs/>
          <w:color w:val="000000" w:themeColor="text1"/>
        </w:rPr>
        <w:t>such</w:t>
      </w:r>
      <w:r w:rsidR="00661460" w:rsidRPr="004034CF">
        <w:rPr>
          <w:rFonts w:cstheme="minorHAnsi"/>
          <w:iCs/>
          <w:color w:val="000000" w:themeColor="text1"/>
        </w:rPr>
        <w:t xml:space="preserve"> a way</w:t>
      </w:r>
      <w:r w:rsidRPr="004034CF">
        <w:rPr>
          <w:rFonts w:cstheme="minorHAnsi"/>
          <w:iCs/>
          <w:color w:val="000000" w:themeColor="text1"/>
        </w:rPr>
        <w:t xml:space="preserve"> that the constraints described in </w:t>
      </w:r>
      <w:r w:rsidR="000D0842" w:rsidRPr="004034CF">
        <w:rPr>
          <w:rFonts w:cstheme="minorHAnsi"/>
          <w:iCs/>
          <w:color w:val="000000" w:themeColor="text1"/>
        </w:rPr>
        <w:t>Article</w:t>
      </w:r>
      <w:r w:rsidRPr="004034CF">
        <w:rPr>
          <w:rFonts w:cstheme="minorHAnsi"/>
          <w:iCs/>
          <w:color w:val="000000" w:themeColor="text1"/>
        </w:rPr>
        <w:t xml:space="preserve"> 6 </w:t>
      </w:r>
      <w:r w:rsidR="00D81E7B" w:rsidRPr="004034CF">
        <w:rPr>
          <w:rFonts w:cstheme="minorHAnsi"/>
          <w:iCs/>
          <w:color w:val="000000" w:themeColor="text1"/>
        </w:rPr>
        <w:t xml:space="preserve">of this </w:t>
      </w:r>
      <w:r w:rsidR="009A4F10" w:rsidRPr="004034CF">
        <w:rPr>
          <w:rFonts w:cstheme="minorHAnsi"/>
          <w:iCs/>
          <w:color w:val="000000" w:themeColor="text1"/>
        </w:rPr>
        <w:t xml:space="preserve">DA SEC Proposal </w:t>
      </w:r>
      <w:r w:rsidR="00D81E7B" w:rsidRPr="004034CF">
        <w:rPr>
          <w:rFonts w:cstheme="minorHAnsi"/>
          <w:iCs/>
          <w:color w:val="000000" w:themeColor="text1"/>
        </w:rPr>
        <w:t>are respected</w:t>
      </w:r>
      <w:r w:rsidRPr="004034CF">
        <w:rPr>
          <w:rFonts w:cstheme="minorHAnsi"/>
          <w:iCs/>
          <w:color w:val="000000" w:themeColor="text1"/>
        </w:rPr>
        <w:t>.</w:t>
      </w:r>
      <w:r w:rsidR="00E9275A" w:rsidRPr="004034CF">
        <w:rPr>
          <w:rFonts w:cstheme="minorHAnsi"/>
          <w:iCs/>
          <w:color w:val="000000" w:themeColor="text1"/>
        </w:rPr>
        <w:t xml:space="preserve"> </w:t>
      </w:r>
    </w:p>
    <w:p w14:paraId="5DB6C785" w14:textId="77777777" w:rsidR="00FD27F7" w:rsidRPr="004034CF" w:rsidRDefault="00727F68" w:rsidP="00F57BBE">
      <w:pPr>
        <w:pStyle w:val="textregular"/>
        <w:numPr>
          <w:ilvl w:val="0"/>
          <w:numId w:val="14"/>
        </w:numPr>
        <w:rPr>
          <w:rFonts w:cstheme="minorHAnsi"/>
          <w:iCs/>
          <w:color w:val="000000" w:themeColor="text1"/>
        </w:rPr>
      </w:pPr>
      <w:r w:rsidRPr="004034CF">
        <w:rPr>
          <w:rFonts w:cstheme="minorHAnsi"/>
          <w:iCs/>
          <w:color w:val="000000" w:themeColor="text1"/>
        </w:rPr>
        <w:t>T</w:t>
      </w:r>
      <w:r w:rsidR="00C20AB7" w:rsidRPr="004034CF">
        <w:rPr>
          <w:rFonts w:cstheme="minorHAnsi"/>
          <w:iCs/>
          <w:color w:val="000000" w:themeColor="text1"/>
        </w:rPr>
        <w:t xml:space="preserve">he </w:t>
      </w:r>
      <w:r w:rsidR="002E0E19" w:rsidRPr="004034CF">
        <w:rPr>
          <w:rFonts w:cstheme="minorHAnsi"/>
          <w:iCs/>
          <w:color w:val="000000" w:themeColor="text1"/>
        </w:rPr>
        <w:t>DA Scheduled Exchanges Calculation</w:t>
      </w:r>
      <w:r w:rsidR="00C20AB7" w:rsidRPr="004034CF">
        <w:rPr>
          <w:rFonts w:cstheme="minorHAnsi"/>
          <w:iCs/>
          <w:color w:val="000000" w:themeColor="text1"/>
        </w:rPr>
        <w:t xml:space="preserve"> as described in </w:t>
      </w:r>
      <w:r w:rsidR="00C20AB7" w:rsidRPr="008C032F">
        <w:rPr>
          <w:rFonts w:cstheme="minorHAnsi"/>
          <w:iCs/>
          <w:color w:val="000000" w:themeColor="text1"/>
        </w:rPr>
        <w:t>Article</w:t>
      </w:r>
      <w:r w:rsidR="00344901" w:rsidRPr="008C032F">
        <w:rPr>
          <w:rFonts w:cstheme="minorHAnsi"/>
          <w:iCs/>
          <w:color w:val="000000" w:themeColor="text1"/>
        </w:rPr>
        <w:t>s</w:t>
      </w:r>
      <w:r w:rsidR="00C20AB7" w:rsidRPr="008C032F">
        <w:rPr>
          <w:rFonts w:cstheme="minorHAnsi"/>
          <w:iCs/>
          <w:color w:val="000000" w:themeColor="text1"/>
        </w:rPr>
        <w:t xml:space="preserve"> 6</w:t>
      </w:r>
      <w:r w:rsidR="00344901">
        <w:rPr>
          <w:rFonts w:cstheme="minorHAnsi"/>
          <w:iCs/>
          <w:color w:val="000000" w:themeColor="text1"/>
        </w:rPr>
        <w:t xml:space="preserve">, 7, 8 and </w:t>
      </w:r>
      <w:proofErr w:type="gramStart"/>
      <w:r w:rsidR="00344901">
        <w:rPr>
          <w:rFonts w:cstheme="minorHAnsi"/>
          <w:iCs/>
          <w:color w:val="000000" w:themeColor="text1"/>
        </w:rPr>
        <w:t xml:space="preserve">9 </w:t>
      </w:r>
      <w:r w:rsidR="00C20AB7" w:rsidRPr="004034CF">
        <w:rPr>
          <w:rFonts w:cstheme="minorHAnsi"/>
          <w:iCs/>
          <w:color w:val="000000" w:themeColor="text1"/>
        </w:rPr>
        <w:t xml:space="preserve"> </w:t>
      </w:r>
      <w:r w:rsidRPr="004034CF">
        <w:rPr>
          <w:rFonts w:cstheme="minorHAnsi"/>
          <w:iCs/>
          <w:color w:val="000000" w:themeColor="text1"/>
        </w:rPr>
        <w:t>shall</w:t>
      </w:r>
      <w:proofErr w:type="gramEnd"/>
      <w:r w:rsidRPr="004034CF">
        <w:rPr>
          <w:rFonts w:cstheme="minorHAnsi"/>
          <w:iCs/>
          <w:color w:val="000000" w:themeColor="text1"/>
        </w:rPr>
        <w:t xml:space="preserve"> respect the net position of the </w:t>
      </w:r>
      <w:r w:rsidR="00CF5293" w:rsidRPr="004034CF">
        <w:rPr>
          <w:rFonts w:cstheme="minorHAnsi"/>
          <w:iCs/>
          <w:color w:val="000000" w:themeColor="text1"/>
        </w:rPr>
        <w:t>scheduling area</w:t>
      </w:r>
      <w:r w:rsidRPr="004034CF">
        <w:rPr>
          <w:rFonts w:cstheme="minorHAnsi"/>
          <w:iCs/>
          <w:color w:val="000000" w:themeColor="text1"/>
        </w:rPr>
        <w:t xml:space="preserve">, </w:t>
      </w:r>
      <w:r w:rsidR="00CF5293" w:rsidRPr="004034CF">
        <w:rPr>
          <w:rFonts w:cstheme="minorHAnsi"/>
          <w:iCs/>
          <w:color w:val="000000" w:themeColor="text1"/>
        </w:rPr>
        <w:t>bidding zone</w:t>
      </w:r>
      <w:r w:rsidRPr="004034CF">
        <w:rPr>
          <w:rFonts w:cstheme="minorHAnsi"/>
          <w:iCs/>
          <w:color w:val="000000" w:themeColor="text1"/>
        </w:rPr>
        <w:t xml:space="preserve"> and </w:t>
      </w:r>
      <w:r w:rsidR="005B13C0" w:rsidRPr="004034CF">
        <w:rPr>
          <w:rFonts w:cstheme="minorHAnsi"/>
          <w:iCs/>
          <w:color w:val="000000" w:themeColor="text1"/>
        </w:rPr>
        <w:t xml:space="preserve">NEMO Trading </w:t>
      </w:r>
      <w:r w:rsidR="00DD0D97" w:rsidRPr="004034CF">
        <w:rPr>
          <w:rFonts w:cstheme="minorHAnsi"/>
          <w:iCs/>
          <w:color w:val="000000" w:themeColor="text1"/>
        </w:rPr>
        <w:t>H</w:t>
      </w:r>
      <w:r w:rsidR="005B13C0" w:rsidRPr="004034CF">
        <w:rPr>
          <w:rFonts w:cstheme="minorHAnsi"/>
          <w:iCs/>
          <w:color w:val="000000" w:themeColor="text1"/>
        </w:rPr>
        <w:t>ub</w:t>
      </w:r>
      <w:r w:rsidRPr="004034CF">
        <w:rPr>
          <w:rFonts w:cstheme="minorHAnsi"/>
          <w:iCs/>
          <w:color w:val="000000" w:themeColor="text1"/>
        </w:rPr>
        <w:t xml:space="preserve"> </w:t>
      </w:r>
      <w:r w:rsidR="0011332D" w:rsidRPr="004034CF">
        <w:rPr>
          <w:rFonts w:cstheme="minorHAnsi"/>
          <w:iCs/>
          <w:color w:val="000000" w:themeColor="text1"/>
        </w:rPr>
        <w:t>and allocated capacities,</w:t>
      </w:r>
      <w:r w:rsidR="003A1F20" w:rsidRPr="004034CF">
        <w:rPr>
          <w:rFonts w:cstheme="minorHAnsi"/>
          <w:iCs/>
          <w:color w:val="000000" w:themeColor="text1"/>
        </w:rPr>
        <w:t xml:space="preserve"> </w:t>
      </w:r>
      <w:r w:rsidR="0011332D" w:rsidRPr="004034CF">
        <w:rPr>
          <w:rFonts w:cstheme="minorHAnsi"/>
          <w:iCs/>
          <w:color w:val="000000" w:themeColor="text1"/>
        </w:rPr>
        <w:t xml:space="preserve">in the form of </w:t>
      </w:r>
      <w:r w:rsidR="00F0347F" w:rsidRPr="004034CF">
        <w:rPr>
          <w:rFonts w:cstheme="minorHAnsi"/>
          <w:iCs/>
          <w:color w:val="000000" w:themeColor="text1"/>
        </w:rPr>
        <w:t>Scheduled Flow</w:t>
      </w:r>
      <w:r w:rsidR="0011332D" w:rsidRPr="004034CF">
        <w:rPr>
          <w:rFonts w:cstheme="minorHAnsi"/>
          <w:iCs/>
          <w:color w:val="000000" w:themeColor="text1"/>
        </w:rPr>
        <w:t xml:space="preserve">s </w:t>
      </w:r>
      <w:r w:rsidRPr="004034CF">
        <w:rPr>
          <w:rFonts w:cstheme="minorHAnsi"/>
          <w:iCs/>
          <w:color w:val="000000" w:themeColor="text1"/>
        </w:rPr>
        <w:t xml:space="preserve">resulting from the </w:t>
      </w:r>
      <w:r w:rsidR="006B16F2" w:rsidRPr="004034CF">
        <w:rPr>
          <w:rFonts w:cstheme="minorHAnsi"/>
          <w:iCs/>
          <w:color w:val="000000" w:themeColor="text1"/>
        </w:rPr>
        <w:t>SDAC</w:t>
      </w:r>
      <w:r w:rsidR="00F77352" w:rsidRPr="004034CF">
        <w:rPr>
          <w:rFonts w:cstheme="minorHAnsi"/>
          <w:iCs/>
          <w:color w:val="000000" w:themeColor="text1"/>
        </w:rPr>
        <w:t>.</w:t>
      </w:r>
      <w:r w:rsidR="00073BFD" w:rsidRPr="004034CF">
        <w:rPr>
          <w:rFonts w:cstheme="minorHAnsi"/>
          <w:iCs/>
          <w:color w:val="000000" w:themeColor="text1"/>
        </w:rPr>
        <w:t xml:space="preserve"> </w:t>
      </w:r>
    </w:p>
    <w:p w14:paraId="48111E0F" w14:textId="77777777" w:rsidR="008D4276" w:rsidRPr="004034CF" w:rsidRDefault="00FD27F7" w:rsidP="00F57BBE">
      <w:pPr>
        <w:pStyle w:val="textregular"/>
        <w:numPr>
          <w:ilvl w:val="0"/>
          <w:numId w:val="14"/>
        </w:numPr>
        <w:rPr>
          <w:rFonts w:cstheme="minorHAnsi"/>
          <w:iCs/>
          <w:color w:val="000000" w:themeColor="text1"/>
        </w:rPr>
      </w:pPr>
      <w:r w:rsidRPr="004034CF">
        <w:rPr>
          <w:rFonts w:cstheme="minorHAnsi"/>
          <w:iCs/>
          <w:color w:val="000000" w:themeColor="text1"/>
        </w:rPr>
        <w:t>F</w:t>
      </w:r>
      <w:r w:rsidR="00073BFD" w:rsidRPr="004034CF">
        <w:rPr>
          <w:rFonts w:cstheme="minorHAnsi"/>
          <w:iCs/>
          <w:color w:val="000000" w:themeColor="text1"/>
        </w:rPr>
        <w:t xml:space="preserve">or </w:t>
      </w:r>
      <w:r w:rsidR="009554EE" w:rsidRPr="004034CF">
        <w:rPr>
          <w:rFonts w:cstheme="minorHAnsi"/>
          <w:iCs/>
          <w:color w:val="000000" w:themeColor="text1"/>
        </w:rPr>
        <w:t xml:space="preserve">cross border </w:t>
      </w:r>
      <w:r w:rsidR="00073BFD" w:rsidRPr="004034CF">
        <w:rPr>
          <w:rFonts w:cstheme="minorHAnsi"/>
          <w:iCs/>
          <w:color w:val="000000" w:themeColor="text1"/>
        </w:rPr>
        <w:t xml:space="preserve">DC </w:t>
      </w:r>
      <w:r w:rsidR="00661460" w:rsidRPr="004034CF">
        <w:rPr>
          <w:rFonts w:cstheme="minorHAnsi"/>
          <w:iCs/>
          <w:color w:val="000000" w:themeColor="text1"/>
        </w:rPr>
        <w:t>i</w:t>
      </w:r>
      <w:r w:rsidR="00E24E52" w:rsidRPr="004034CF">
        <w:rPr>
          <w:rFonts w:cstheme="minorHAnsi"/>
          <w:iCs/>
          <w:color w:val="000000" w:themeColor="text1"/>
        </w:rPr>
        <w:t>nterconne</w:t>
      </w:r>
      <w:r w:rsidR="00CD61F6" w:rsidRPr="004034CF">
        <w:rPr>
          <w:rFonts w:cstheme="minorHAnsi"/>
          <w:iCs/>
          <w:color w:val="000000" w:themeColor="text1"/>
        </w:rPr>
        <w:t>c</w:t>
      </w:r>
      <w:r w:rsidR="00E24E52" w:rsidRPr="004034CF">
        <w:rPr>
          <w:rFonts w:cstheme="minorHAnsi"/>
          <w:iCs/>
          <w:color w:val="000000" w:themeColor="text1"/>
        </w:rPr>
        <w:t xml:space="preserve">tors </w:t>
      </w:r>
      <w:r w:rsidR="00073BFD" w:rsidRPr="004034CF">
        <w:rPr>
          <w:rFonts w:cstheme="minorHAnsi"/>
          <w:iCs/>
          <w:color w:val="000000" w:themeColor="text1"/>
        </w:rPr>
        <w:t>wit</w:t>
      </w:r>
      <w:r w:rsidR="009554EE" w:rsidRPr="004034CF">
        <w:rPr>
          <w:rFonts w:cstheme="minorHAnsi"/>
          <w:iCs/>
          <w:color w:val="000000" w:themeColor="text1"/>
        </w:rPr>
        <w:t xml:space="preserve">hin an area applying </w:t>
      </w:r>
      <w:r w:rsidR="004566DE" w:rsidRPr="004034CF">
        <w:rPr>
          <w:rFonts w:cstheme="minorHAnsi"/>
          <w:iCs/>
          <w:color w:val="000000" w:themeColor="text1"/>
        </w:rPr>
        <w:t>f</w:t>
      </w:r>
      <w:r w:rsidR="009554EE" w:rsidRPr="004034CF">
        <w:rPr>
          <w:rFonts w:cstheme="minorHAnsi"/>
          <w:iCs/>
          <w:color w:val="000000" w:themeColor="text1"/>
        </w:rPr>
        <w:t xml:space="preserve">low </w:t>
      </w:r>
      <w:r w:rsidR="004566DE" w:rsidRPr="004034CF">
        <w:rPr>
          <w:rFonts w:cstheme="minorHAnsi"/>
          <w:iCs/>
          <w:color w:val="000000" w:themeColor="text1"/>
        </w:rPr>
        <w:t>b</w:t>
      </w:r>
      <w:r w:rsidR="009554EE" w:rsidRPr="004034CF">
        <w:rPr>
          <w:rFonts w:cstheme="minorHAnsi"/>
          <w:iCs/>
          <w:color w:val="000000" w:themeColor="text1"/>
        </w:rPr>
        <w:t>ased</w:t>
      </w:r>
      <w:r w:rsidR="00073BFD" w:rsidRPr="004034CF">
        <w:rPr>
          <w:rFonts w:cstheme="minorHAnsi"/>
          <w:iCs/>
          <w:color w:val="000000" w:themeColor="text1"/>
        </w:rPr>
        <w:t xml:space="preserve"> </w:t>
      </w:r>
      <w:r w:rsidR="00E421EF" w:rsidRPr="004034CF">
        <w:rPr>
          <w:rFonts w:cstheme="minorHAnsi"/>
          <w:iCs/>
          <w:color w:val="000000" w:themeColor="text1"/>
        </w:rPr>
        <w:t xml:space="preserve">and </w:t>
      </w:r>
      <w:r w:rsidR="009554EE" w:rsidRPr="004034CF">
        <w:rPr>
          <w:rFonts w:cstheme="minorHAnsi"/>
          <w:iCs/>
          <w:color w:val="000000" w:themeColor="text1"/>
        </w:rPr>
        <w:t xml:space="preserve">where the impact of an exchange over the </w:t>
      </w:r>
      <w:bookmarkStart w:id="46" w:name="_Hlk501374190"/>
      <w:r w:rsidR="009554EE" w:rsidRPr="004034CF">
        <w:rPr>
          <w:rFonts w:cstheme="minorHAnsi"/>
          <w:iCs/>
          <w:color w:val="000000" w:themeColor="text1"/>
        </w:rPr>
        <w:t xml:space="preserve">DC </w:t>
      </w:r>
      <w:r w:rsidR="00E24E52" w:rsidRPr="004034CF">
        <w:rPr>
          <w:rFonts w:cstheme="minorHAnsi"/>
          <w:iCs/>
          <w:color w:val="000000" w:themeColor="text1"/>
        </w:rPr>
        <w:t>Interconne</w:t>
      </w:r>
      <w:r w:rsidR="00CD61F6" w:rsidRPr="004034CF">
        <w:rPr>
          <w:rFonts w:cstheme="minorHAnsi"/>
          <w:iCs/>
          <w:color w:val="000000" w:themeColor="text1"/>
        </w:rPr>
        <w:t>c</w:t>
      </w:r>
      <w:r w:rsidR="00E24E52" w:rsidRPr="004034CF">
        <w:rPr>
          <w:rFonts w:cstheme="minorHAnsi"/>
          <w:iCs/>
          <w:color w:val="000000" w:themeColor="text1"/>
        </w:rPr>
        <w:t>tor</w:t>
      </w:r>
      <w:r w:rsidR="009554EE" w:rsidRPr="004034CF">
        <w:rPr>
          <w:rFonts w:cstheme="minorHAnsi"/>
          <w:iCs/>
          <w:color w:val="000000" w:themeColor="text1"/>
        </w:rPr>
        <w:t xml:space="preserve"> </w:t>
      </w:r>
      <w:bookmarkEnd w:id="46"/>
      <w:proofErr w:type="gramStart"/>
      <w:r w:rsidR="009554EE" w:rsidRPr="004034CF">
        <w:rPr>
          <w:rFonts w:cstheme="minorHAnsi"/>
          <w:iCs/>
          <w:color w:val="000000" w:themeColor="text1"/>
        </w:rPr>
        <w:t>is considered</w:t>
      </w:r>
      <w:proofErr w:type="gramEnd"/>
      <w:r w:rsidR="009554EE" w:rsidRPr="004034CF">
        <w:rPr>
          <w:rFonts w:cstheme="minorHAnsi"/>
          <w:iCs/>
          <w:color w:val="000000" w:themeColor="text1"/>
        </w:rPr>
        <w:t xml:space="preserve"> during </w:t>
      </w:r>
      <w:r w:rsidR="004566DE" w:rsidRPr="004034CF">
        <w:rPr>
          <w:rFonts w:cstheme="minorHAnsi"/>
          <w:iCs/>
          <w:color w:val="000000" w:themeColor="text1"/>
        </w:rPr>
        <w:t>f</w:t>
      </w:r>
      <w:r w:rsidR="009554EE" w:rsidRPr="004034CF">
        <w:rPr>
          <w:rFonts w:cstheme="minorHAnsi"/>
          <w:iCs/>
          <w:color w:val="000000" w:themeColor="text1"/>
        </w:rPr>
        <w:t xml:space="preserve">low </w:t>
      </w:r>
      <w:r w:rsidR="004566DE" w:rsidRPr="004034CF">
        <w:rPr>
          <w:rFonts w:cstheme="minorHAnsi"/>
          <w:iCs/>
          <w:color w:val="000000" w:themeColor="text1"/>
        </w:rPr>
        <w:t>b</w:t>
      </w:r>
      <w:r w:rsidR="009554EE" w:rsidRPr="004034CF">
        <w:rPr>
          <w:rFonts w:cstheme="minorHAnsi"/>
          <w:iCs/>
          <w:color w:val="000000" w:themeColor="text1"/>
        </w:rPr>
        <w:t xml:space="preserve">ased </w:t>
      </w:r>
      <w:r w:rsidR="00503E58" w:rsidRPr="004034CF">
        <w:rPr>
          <w:rFonts w:cstheme="minorHAnsi"/>
          <w:iCs/>
          <w:color w:val="000000" w:themeColor="text1"/>
        </w:rPr>
        <w:t>a</w:t>
      </w:r>
      <w:r w:rsidR="009554EE" w:rsidRPr="004034CF">
        <w:rPr>
          <w:rFonts w:cstheme="minorHAnsi"/>
          <w:iCs/>
          <w:color w:val="000000" w:themeColor="text1"/>
        </w:rPr>
        <w:t xml:space="preserve">llocation, the </w:t>
      </w:r>
      <w:r w:rsidR="00C56962" w:rsidRPr="004034CF">
        <w:rPr>
          <w:rFonts w:cstheme="minorHAnsi"/>
          <w:iCs/>
          <w:color w:val="000000" w:themeColor="text1"/>
        </w:rPr>
        <w:t>Scheduled Exchange</w:t>
      </w:r>
      <w:r w:rsidR="00E421EF" w:rsidRPr="004034CF">
        <w:rPr>
          <w:rFonts w:cstheme="minorHAnsi"/>
          <w:iCs/>
          <w:color w:val="000000" w:themeColor="text1"/>
        </w:rPr>
        <w:t>s over the respective</w:t>
      </w:r>
      <w:r w:rsidR="00C56962" w:rsidRPr="004034CF">
        <w:rPr>
          <w:rFonts w:cstheme="minorHAnsi"/>
          <w:iCs/>
          <w:color w:val="000000" w:themeColor="text1"/>
        </w:rPr>
        <w:t xml:space="preserve"> </w:t>
      </w:r>
      <w:r w:rsidR="00CF5293" w:rsidRPr="004034CF">
        <w:rPr>
          <w:rFonts w:cstheme="minorHAnsi"/>
          <w:iCs/>
          <w:color w:val="000000" w:themeColor="text1"/>
        </w:rPr>
        <w:t>bidding zone</w:t>
      </w:r>
      <w:r w:rsidR="00C56962" w:rsidRPr="004034CF">
        <w:rPr>
          <w:rFonts w:cstheme="minorHAnsi"/>
          <w:iCs/>
          <w:color w:val="000000" w:themeColor="text1"/>
        </w:rPr>
        <w:t xml:space="preserve"> </w:t>
      </w:r>
      <w:r w:rsidR="00F463F5" w:rsidRPr="004034CF">
        <w:rPr>
          <w:rFonts w:cstheme="minorHAnsi"/>
          <w:iCs/>
          <w:color w:val="000000" w:themeColor="text1"/>
        </w:rPr>
        <w:t>b</w:t>
      </w:r>
      <w:r w:rsidR="00C56962" w:rsidRPr="004034CF">
        <w:rPr>
          <w:rFonts w:cstheme="minorHAnsi"/>
          <w:iCs/>
          <w:color w:val="000000" w:themeColor="text1"/>
        </w:rPr>
        <w:t xml:space="preserve">order may differ from the </w:t>
      </w:r>
      <w:r w:rsidR="00F0347F" w:rsidRPr="004034CF">
        <w:rPr>
          <w:rFonts w:cstheme="minorHAnsi"/>
          <w:iCs/>
          <w:color w:val="000000" w:themeColor="text1"/>
        </w:rPr>
        <w:t>Scheduled Flow</w:t>
      </w:r>
      <w:r w:rsidR="00C56962" w:rsidRPr="004034CF">
        <w:rPr>
          <w:rFonts w:cstheme="minorHAnsi"/>
          <w:iCs/>
          <w:color w:val="000000" w:themeColor="text1"/>
        </w:rPr>
        <w:t xml:space="preserve"> over the interconnector</w:t>
      </w:r>
      <w:r w:rsidR="00E67299">
        <w:rPr>
          <w:rFonts w:cstheme="minorHAnsi"/>
          <w:iCs/>
          <w:color w:val="000000" w:themeColor="text1"/>
        </w:rPr>
        <w:t xml:space="preserve"> to ensure optimal solution in accordance with this DA SEC </w:t>
      </w:r>
      <w:r w:rsidR="00E67299">
        <w:rPr>
          <w:rFonts w:cstheme="minorHAnsi"/>
          <w:iCs/>
          <w:color w:val="000000" w:themeColor="text1"/>
        </w:rPr>
        <w:lastRenderedPageBreak/>
        <w:t>Proposal</w:t>
      </w:r>
      <w:r w:rsidR="00C56962" w:rsidRPr="004034CF">
        <w:rPr>
          <w:rFonts w:cstheme="minorHAnsi"/>
          <w:iCs/>
          <w:color w:val="000000" w:themeColor="text1"/>
        </w:rPr>
        <w:t xml:space="preserve">. </w:t>
      </w:r>
      <w:r w:rsidR="002F49B4" w:rsidRPr="004034CF">
        <w:rPr>
          <w:rFonts w:cstheme="minorHAnsi"/>
          <w:iCs/>
          <w:color w:val="000000" w:themeColor="text1"/>
        </w:rPr>
        <w:t>T</w:t>
      </w:r>
      <w:r w:rsidR="005273F8" w:rsidRPr="004034CF">
        <w:rPr>
          <w:rFonts w:cstheme="minorHAnsi"/>
          <w:iCs/>
          <w:color w:val="000000" w:themeColor="text1"/>
        </w:rPr>
        <w:t xml:space="preserve">his allows, if configured as such, a calculation based only on net positions of the </w:t>
      </w:r>
      <w:r w:rsidR="00CF5293" w:rsidRPr="004034CF">
        <w:rPr>
          <w:rFonts w:cstheme="minorHAnsi"/>
          <w:iCs/>
          <w:color w:val="000000" w:themeColor="text1"/>
        </w:rPr>
        <w:t>scheduling area</w:t>
      </w:r>
      <w:r w:rsidR="005273F8" w:rsidRPr="004034CF">
        <w:rPr>
          <w:rFonts w:cstheme="minorHAnsi"/>
          <w:iCs/>
          <w:color w:val="000000" w:themeColor="text1"/>
        </w:rPr>
        <w:t xml:space="preserve">, </w:t>
      </w:r>
      <w:r w:rsidR="00CF5293" w:rsidRPr="004034CF">
        <w:rPr>
          <w:rFonts w:cstheme="minorHAnsi"/>
          <w:iCs/>
          <w:color w:val="000000" w:themeColor="text1"/>
        </w:rPr>
        <w:t>bidding zone</w:t>
      </w:r>
      <w:r w:rsidR="005273F8" w:rsidRPr="004034CF">
        <w:rPr>
          <w:rFonts w:cstheme="minorHAnsi"/>
          <w:iCs/>
          <w:color w:val="000000" w:themeColor="text1"/>
        </w:rPr>
        <w:t xml:space="preserve"> and NEMO Trading Hub, a set of constraints and allocated capacities in the form of </w:t>
      </w:r>
      <w:r w:rsidR="00F0347F" w:rsidRPr="004034CF">
        <w:rPr>
          <w:rFonts w:cstheme="minorHAnsi"/>
          <w:iCs/>
          <w:color w:val="000000" w:themeColor="text1"/>
        </w:rPr>
        <w:t>Scheduled Flow</w:t>
      </w:r>
      <w:r w:rsidR="005273F8" w:rsidRPr="004034CF">
        <w:rPr>
          <w:rFonts w:cstheme="minorHAnsi"/>
          <w:iCs/>
          <w:color w:val="000000" w:themeColor="text1"/>
        </w:rPr>
        <w:t xml:space="preserve">s on relevant </w:t>
      </w:r>
      <w:r w:rsidR="00CF5293" w:rsidRPr="004034CF">
        <w:rPr>
          <w:rFonts w:cstheme="minorHAnsi"/>
          <w:iCs/>
          <w:color w:val="000000" w:themeColor="text1"/>
        </w:rPr>
        <w:t>bidding zone</w:t>
      </w:r>
      <w:r w:rsidR="005273F8" w:rsidRPr="004034CF">
        <w:rPr>
          <w:rFonts w:cstheme="minorHAnsi"/>
          <w:iCs/>
          <w:color w:val="000000" w:themeColor="text1"/>
        </w:rPr>
        <w:t xml:space="preserve"> borders (as for other AC interconnectors).</w:t>
      </w:r>
      <w:r w:rsidR="008D4276" w:rsidRPr="004034CF">
        <w:rPr>
          <w:rFonts w:cstheme="minorHAnsi"/>
          <w:iCs/>
          <w:color w:val="000000" w:themeColor="text1"/>
        </w:rPr>
        <w:t xml:space="preserve"> </w:t>
      </w:r>
    </w:p>
    <w:p w14:paraId="53BAF46C" w14:textId="77777777" w:rsidR="00F664A3" w:rsidRPr="004034CF" w:rsidRDefault="00F664A3" w:rsidP="00F57BBE">
      <w:pPr>
        <w:pStyle w:val="textregular"/>
        <w:numPr>
          <w:ilvl w:val="0"/>
          <w:numId w:val="14"/>
        </w:numPr>
        <w:rPr>
          <w:rFonts w:cstheme="minorHAnsi"/>
          <w:color w:val="000000" w:themeColor="text1"/>
        </w:rPr>
      </w:pPr>
      <w:r w:rsidRPr="004034CF">
        <w:rPr>
          <w:rFonts w:cstheme="minorHAnsi"/>
          <w:color w:val="000000" w:themeColor="text1"/>
        </w:rPr>
        <w:t xml:space="preserve">Scheduled Exchanges </w:t>
      </w:r>
      <w:r w:rsidR="006B16F2" w:rsidRPr="004034CF">
        <w:rPr>
          <w:rFonts w:cstheme="minorHAnsi"/>
          <w:color w:val="000000" w:themeColor="text1"/>
        </w:rPr>
        <w:t>between bidding zones</w:t>
      </w:r>
      <w:r w:rsidRPr="004034CF">
        <w:rPr>
          <w:rFonts w:cstheme="minorHAnsi"/>
          <w:color w:val="000000" w:themeColor="text1"/>
        </w:rPr>
        <w:t xml:space="preserve">, where one </w:t>
      </w:r>
      <w:r w:rsidR="00CF5293" w:rsidRPr="004034CF">
        <w:rPr>
          <w:rFonts w:cstheme="minorHAnsi"/>
          <w:color w:val="000000" w:themeColor="text1"/>
        </w:rPr>
        <w:t>bidding zone</w:t>
      </w:r>
      <w:r w:rsidRPr="004034CF">
        <w:rPr>
          <w:rFonts w:cstheme="minorHAnsi"/>
          <w:color w:val="000000" w:themeColor="text1"/>
        </w:rPr>
        <w:t xml:space="preserve"> has multiple </w:t>
      </w:r>
      <w:r w:rsidR="00CF5293" w:rsidRPr="004034CF">
        <w:rPr>
          <w:rFonts w:cstheme="minorHAnsi"/>
          <w:color w:val="000000" w:themeColor="text1"/>
        </w:rPr>
        <w:t>scheduling area</w:t>
      </w:r>
      <w:r w:rsidRPr="004034CF">
        <w:rPr>
          <w:rFonts w:cstheme="minorHAnsi"/>
          <w:color w:val="000000" w:themeColor="text1"/>
        </w:rPr>
        <w:t>s,</w:t>
      </w:r>
      <w:r w:rsidR="00E9426B" w:rsidRPr="004034CF">
        <w:rPr>
          <w:rFonts w:cstheme="minorHAnsi"/>
          <w:color w:val="000000" w:themeColor="text1"/>
        </w:rPr>
        <w:t xml:space="preserve"> shal</w:t>
      </w:r>
      <w:r w:rsidRPr="004034CF">
        <w:rPr>
          <w:rFonts w:cstheme="minorHAnsi"/>
          <w:color w:val="000000" w:themeColor="text1"/>
        </w:rPr>
        <w:t>l be consistent i.e. the Scheduled Exchanges</w:t>
      </w:r>
      <w:r w:rsidR="00E9426B" w:rsidRPr="004034CF">
        <w:rPr>
          <w:rFonts w:cstheme="minorHAnsi"/>
          <w:color w:val="000000" w:themeColor="text1"/>
        </w:rPr>
        <w:t xml:space="preserve"> shall</w:t>
      </w:r>
      <w:r w:rsidRPr="004034CF">
        <w:rPr>
          <w:rFonts w:cstheme="minorHAnsi"/>
          <w:color w:val="000000" w:themeColor="text1"/>
        </w:rPr>
        <w:t xml:space="preserve"> be calculated by </w:t>
      </w:r>
      <w:r w:rsidR="00286B4E" w:rsidRPr="004034CF">
        <w:rPr>
          <w:rFonts w:cstheme="minorHAnsi"/>
          <w:color w:val="000000" w:themeColor="text1"/>
        </w:rPr>
        <w:t xml:space="preserve">the </w:t>
      </w:r>
      <w:r w:rsidRPr="004034CF">
        <w:rPr>
          <w:rFonts w:cstheme="minorHAnsi"/>
          <w:color w:val="000000" w:themeColor="text1"/>
        </w:rPr>
        <w:t xml:space="preserve">Scheduled Exchange Calculator and the sum of the Scheduled Exchanges on the </w:t>
      </w:r>
      <w:r w:rsidR="00CF5293" w:rsidRPr="004034CF">
        <w:rPr>
          <w:rFonts w:cstheme="minorHAnsi"/>
          <w:color w:val="000000" w:themeColor="text1"/>
        </w:rPr>
        <w:t>scheduling area</w:t>
      </w:r>
      <w:r w:rsidRPr="004034CF">
        <w:rPr>
          <w:rFonts w:cstheme="minorHAnsi"/>
          <w:color w:val="000000" w:themeColor="text1"/>
        </w:rPr>
        <w:t xml:space="preserve"> borders corresponding to this </w:t>
      </w:r>
      <w:r w:rsidR="00CF5293" w:rsidRPr="004034CF">
        <w:rPr>
          <w:rFonts w:cstheme="minorHAnsi"/>
          <w:color w:val="000000" w:themeColor="text1"/>
        </w:rPr>
        <w:t>bidding zone</w:t>
      </w:r>
      <w:r w:rsidRPr="004034CF">
        <w:rPr>
          <w:rFonts w:cstheme="minorHAnsi"/>
          <w:color w:val="000000" w:themeColor="text1"/>
        </w:rPr>
        <w:t xml:space="preserve"> border sh</w:t>
      </w:r>
      <w:r w:rsidR="00E9426B" w:rsidRPr="004034CF">
        <w:rPr>
          <w:rFonts w:cstheme="minorHAnsi"/>
          <w:color w:val="000000" w:themeColor="text1"/>
        </w:rPr>
        <w:t>all</w:t>
      </w:r>
      <w:r w:rsidRPr="004034CF">
        <w:rPr>
          <w:rFonts w:cstheme="minorHAnsi"/>
          <w:color w:val="000000" w:themeColor="text1"/>
        </w:rPr>
        <w:t xml:space="preserve"> equal the Scheduled Exchange on this </w:t>
      </w:r>
      <w:r w:rsidR="00CF5293" w:rsidRPr="004034CF">
        <w:rPr>
          <w:rFonts w:cstheme="minorHAnsi"/>
          <w:color w:val="000000" w:themeColor="text1"/>
        </w:rPr>
        <w:t>bidding zone</w:t>
      </w:r>
      <w:r w:rsidRPr="004034CF">
        <w:rPr>
          <w:rFonts w:cstheme="minorHAnsi"/>
          <w:color w:val="000000" w:themeColor="text1"/>
        </w:rPr>
        <w:t xml:space="preserve"> border.</w:t>
      </w:r>
    </w:p>
    <w:bookmarkEnd w:id="42"/>
    <w:bookmarkEnd w:id="43"/>
    <w:p w14:paraId="463FBE4F" w14:textId="77777777" w:rsidR="005278AF" w:rsidRPr="004034CF" w:rsidRDefault="005278AF" w:rsidP="005278AF">
      <w:pPr>
        <w:pStyle w:val="Paragraphedeliste"/>
        <w:rPr>
          <w:rFonts w:cstheme="minorHAnsi"/>
          <w:color w:val="000000" w:themeColor="text1"/>
          <w:lang w:val="en-GB"/>
        </w:rPr>
      </w:pPr>
    </w:p>
    <w:p w14:paraId="1674A5D5" w14:textId="77777777" w:rsidR="002B00FB" w:rsidRPr="004034CF" w:rsidRDefault="006A3655" w:rsidP="00471CC7">
      <w:pPr>
        <w:pStyle w:val="Paragraphedeliste"/>
        <w:numPr>
          <w:ilvl w:val="0"/>
          <w:numId w:val="24"/>
        </w:numPr>
        <w:spacing w:before="100" w:beforeAutospacing="1" w:after="100" w:afterAutospacing="1" w:line="276" w:lineRule="auto"/>
        <w:rPr>
          <w:lang w:val="en-GB"/>
        </w:rPr>
      </w:pPr>
      <w:r w:rsidRPr="004034CF">
        <w:rPr>
          <w:lang w:val="en-GB"/>
        </w:rPr>
        <w:t>The</w:t>
      </w:r>
      <w:r w:rsidR="002B00FB" w:rsidRPr="004034CF">
        <w:rPr>
          <w:lang w:val="en-GB"/>
        </w:rPr>
        <w:t xml:space="preserve"> </w:t>
      </w:r>
      <w:r w:rsidR="00471CC7" w:rsidRPr="004F5361">
        <w:rPr>
          <w:lang w:val="en-GB"/>
        </w:rPr>
        <w:t xml:space="preserve"> a</w:t>
      </w:r>
      <w:r w:rsidR="00471CC7" w:rsidRPr="00471CC7">
        <w:rPr>
          <w:lang w:val="en-GB"/>
        </w:rPr>
        <w:t>llocated capacities in the form of Scheduled Flows between bidding zone borders</w:t>
      </w:r>
      <w:r w:rsidR="00471CC7">
        <w:rPr>
          <w:lang w:val="en-GB"/>
        </w:rPr>
        <w:t xml:space="preserve"> </w:t>
      </w:r>
      <w:r w:rsidR="00E67CB4">
        <w:rPr>
          <w:lang w:val="en-GB"/>
        </w:rPr>
        <w:t xml:space="preserve">shall be </w:t>
      </w:r>
      <w:r w:rsidR="002B00FB" w:rsidRPr="004034CF">
        <w:rPr>
          <w:lang w:val="en-GB"/>
        </w:rPr>
        <w:t>calculated</w:t>
      </w:r>
      <w:r w:rsidR="00273A50">
        <w:rPr>
          <w:lang w:val="en-GB"/>
        </w:rPr>
        <w:t xml:space="preserve"> as an output of</w:t>
      </w:r>
      <w:r w:rsidR="002B00FB" w:rsidRPr="004034CF">
        <w:rPr>
          <w:lang w:val="en-GB"/>
        </w:rPr>
        <w:t xml:space="preserve"> the day-ahead coupling algorithm: </w:t>
      </w:r>
    </w:p>
    <w:p w14:paraId="140A9AA6" w14:textId="77777777" w:rsidR="0097176C" w:rsidRPr="004034CF" w:rsidRDefault="0097176C" w:rsidP="00A21311">
      <w:pPr>
        <w:pStyle w:val="textregular"/>
        <w:numPr>
          <w:ilvl w:val="0"/>
          <w:numId w:val="31"/>
        </w:numPr>
        <w:rPr>
          <w:rFonts w:cstheme="minorHAnsi"/>
          <w:iCs/>
          <w:color w:val="000000" w:themeColor="text1"/>
        </w:rPr>
      </w:pPr>
      <w:commentRangeStart w:id="47"/>
      <w:r w:rsidRPr="004034CF">
        <w:rPr>
          <w:rFonts w:cstheme="minorHAnsi"/>
          <w:iCs/>
          <w:color w:val="000000" w:themeColor="text1"/>
        </w:rPr>
        <w:t>TSOs</w:t>
      </w:r>
      <w:r w:rsidR="00A21311">
        <w:rPr>
          <w:rFonts w:cstheme="minorHAnsi"/>
          <w:iCs/>
          <w:color w:val="000000" w:themeColor="text1"/>
        </w:rPr>
        <w:t xml:space="preserve"> not </w:t>
      </w:r>
      <w:r w:rsidR="00A21311" w:rsidRPr="00A21311">
        <w:rPr>
          <w:rFonts w:cstheme="minorHAnsi"/>
          <w:iCs/>
          <w:color w:val="000000" w:themeColor="text1"/>
        </w:rPr>
        <w:t>using the Scheduled Exchanges Calculator to calculate Scheduled Exchanges</w:t>
      </w:r>
      <w:r w:rsidRPr="004034CF">
        <w:rPr>
          <w:rFonts w:cstheme="minorHAnsi"/>
          <w:iCs/>
          <w:color w:val="000000" w:themeColor="text1"/>
        </w:rPr>
        <w:t xml:space="preserve"> shall use the allocated capacities in the form of </w:t>
      </w:r>
      <w:r w:rsidR="00F0347F" w:rsidRPr="004034CF">
        <w:rPr>
          <w:rFonts w:cstheme="minorHAnsi"/>
          <w:iCs/>
          <w:color w:val="000000" w:themeColor="text1"/>
        </w:rPr>
        <w:t>Scheduled Flow</w:t>
      </w:r>
      <w:r w:rsidRPr="004034CF">
        <w:rPr>
          <w:rFonts w:cstheme="minorHAnsi"/>
          <w:iCs/>
          <w:color w:val="000000" w:themeColor="text1"/>
        </w:rPr>
        <w:t xml:space="preserve">s received from </w:t>
      </w:r>
      <w:r w:rsidR="002C70DF" w:rsidRPr="004034CF">
        <w:rPr>
          <w:rFonts w:cstheme="minorHAnsi"/>
          <w:iCs/>
          <w:color w:val="000000" w:themeColor="text1"/>
        </w:rPr>
        <w:t xml:space="preserve">the </w:t>
      </w:r>
      <w:r w:rsidR="00EF5AED">
        <w:rPr>
          <w:rFonts w:cstheme="minorHAnsi"/>
          <w:iCs/>
          <w:color w:val="000000" w:themeColor="text1"/>
        </w:rPr>
        <w:t>NEMOs</w:t>
      </w:r>
      <w:r w:rsidRPr="004034CF">
        <w:rPr>
          <w:rFonts w:cstheme="minorHAnsi"/>
          <w:iCs/>
          <w:color w:val="000000" w:themeColor="text1"/>
        </w:rPr>
        <w:t xml:space="preserve"> as stipulated under Article </w:t>
      </w:r>
      <w:r w:rsidR="00EF5AED">
        <w:rPr>
          <w:rFonts w:cstheme="minorHAnsi"/>
          <w:iCs/>
          <w:color w:val="000000" w:themeColor="text1"/>
        </w:rPr>
        <w:t>3</w:t>
      </w:r>
      <w:r w:rsidR="00EF5AED" w:rsidRPr="004034CF">
        <w:rPr>
          <w:rFonts w:cstheme="minorHAnsi"/>
          <w:iCs/>
          <w:color w:val="000000" w:themeColor="text1"/>
        </w:rPr>
        <w:t xml:space="preserve"> </w:t>
      </w:r>
      <w:r w:rsidRPr="004034CF">
        <w:rPr>
          <w:rFonts w:cstheme="minorHAnsi"/>
          <w:iCs/>
          <w:color w:val="000000" w:themeColor="text1"/>
        </w:rPr>
        <w:t xml:space="preserve">of this </w:t>
      </w:r>
      <w:r w:rsidR="009A4F10" w:rsidRPr="004034CF">
        <w:rPr>
          <w:rFonts w:cstheme="minorHAnsi"/>
          <w:iCs/>
          <w:color w:val="000000" w:themeColor="text1"/>
        </w:rPr>
        <w:t>DA SEC Methodology</w:t>
      </w:r>
      <w:r w:rsidR="006016A8" w:rsidRPr="004034CF">
        <w:rPr>
          <w:rFonts w:cstheme="minorHAnsi"/>
          <w:iCs/>
          <w:color w:val="000000" w:themeColor="text1"/>
        </w:rPr>
        <w:t xml:space="preserve"> and calculated in accordance with Article 37 of </w:t>
      </w:r>
      <w:r w:rsidR="00ED6D71" w:rsidRPr="004034CF">
        <w:rPr>
          <w:rFonts w:cstheme="minorHAnsi"/>
          <w:iCs/>
          <w:color w:val="000000" w:themeColor="text1"/>
        </w:rPr>
        <w:t>CACM Regulation</w:t>
      </w:r>
      <w:r w:rsidRPr="004034CF">
        <w:rPr>
          <w:rFonts w:cstheme="minorHAnsi"/>
          <w:iCs/>
          <w:color w:val="000000" w:themeColor="text1"/>
        </w:rPr>
        <w:t xml:space="preserve">  </w:t>
      </w:r>
      <w:commentRangeEnd w:id="47"/>
      <w:r w:rsidR="00A84388">
        <w:rPr>
          <w:rStyle w:val="Marquedecommentaire"/>
        </w:rPr>
        <w:commentReference w:id="47"/>
      </w:r>
    </w:p>
    <w:p w14:paraId="75DB839B" w14:textId="77777777" w:rsidR="004E0E85" w:rsidRPr="004034CF" w:rsidRDefault="004E0E85" w:rsidP="00A21311">
      <w:pPr>
        <w:pStyle w:val="textregular"/>
        <w:numPr>
          <w:ilvl w:val="0"/>
          <w:numId w:val="31"/>
        </w:numPr>
        <w:rPr>
          <w:rFonts w:cstheme="minorHAnsi"/>
        </w:rPr>
      </w:pPr>
      <w:proofErr w:type="gramStart"/>
      <w:r w:rsidRPr="004034CF">
        <w:rPr>
          <w:rFonts w:cstheme="minorHAnsi"/>
        </w:rPr>
        <w:t>These  flows</w:t>
      </w:r>
      <w:proofErr w:type="gramEnd"/>
      <w:r w:rsidRPr="004034CF">
        <w:rPr>
          <w:rFonts w:cstheme="minorHAnsi"/>
        </w:rPr>
        <w:t xml:space="preserve"> are validated by TSOs</w:t>
      </w:r>
      <w:r w:rsidR="00A21311">
        <w:rPr>
          <w:rFonts w:cstheme="minorHAnsi"/>
        </w:rPr>
        <w:t xml:space="preserve"> not </w:t>
      </w:r>
      <w:r w:rsidR="00A21311" w:rsidRPr="00A21311">
        <w:rPr>
          <w:rFonts w:cstheme="minorHAnsi"/>
        </w:rPr>
        <w:t>using the Scheduled Exchanges Calculator to calculate Scheduled Exchanges</w:t>
      </w:r>
      <w:r w:rsidRPr="004034CF">
        <w:rPr>
          <w:rFonts w:cstheme="minorHAnsi"/>
        </w:rPr>
        <w:t xml:space="preserve"> and used as the scheduled exchanges resulting from </w:t>
      </w:r>
      <w:r w:rsidR="005F0AEA" w:rsidRPr="004034CF">
        <w:rPr>
          <w:rFonts w:cstheme="minorHAnsi"/>
        </w:rPr>
        <w:t>the SDAC</w:t>
      </w:r>
      <w:r w:rsidR="004B48F6" w:rsidRPr="004034CF">
        <w:rPr>
          <w:rFonts w:cstheme="minorHAnsi"/>
        </w:rPr>
        <w:t xml:space="preserve"> for that market time unit. </w:t>
      </w:r>
    </w:p>
    <w:p w14:paraId="0154BF15" w14:textId="77777777" w:rsidR="00490B5E" w:rsidRPr="004034CF" w:rsidRDefault="00490B5E" w:rsidP="00E0645C">
      <w:pPr>
        <w:pStyle w:val="headline1"/>
        <w:spacing w:line="240" w:lineRule="auto"/>
        <w:rPr>
          <w:rFonts w:asciiTheme="minorHAnsi" w:hAnsiTheme="minorHAnsi" w:cstheme="minorHAnsi"/>
        </w:rPr>
      </w:pPr>
      <w:bookmarkStart w:id="48" w:name="_Toc503966868"/>
      <w:r w:rsidRPr="004034CF">
        <w:rPr>
          <w:rFonts w:asciiTheme="minorHAnsi" w:hAnsiTheme="minorHAnsi" w:cstheme="minorHAnsi"/>
        </w:rPr>
        <w:t xml:space="preserve">Article </w:t>
      </w:r>
      <w:proofErr w:type="gramStart"/>
      <w:r w:rsidRPr="004034CF">
        <w:rPr>
          <w:rFonts w:asciiTheme="minorHAnsi" w:hAnsiTheme="minorHAnsi" w:cstheme="minorHAnsi"/>
        </w:rPr>
        <w:t>6</w:t>
      </w:r>
      <w:proofErr w:type="gramEnd"/>
      <w:r w:rsidRPr="004034CF">
        <w:rPr>
          <w:rFonts w:asciiTheme="minorHAnsi" w:hAnsiTheme="minorHAnsi" w:cstheme="minorHAnsi"/>
        </w:rPr>
        <w:t xml:space="preserve"> - Methodology for calculating Scheduled Exchanges </w:t>
      </w:r>
      <w:r w:rsidR="00ED7EA6" w:rsidRPr="004034CF">
        <w:rPr>
          <w:rFonts w:asciiTheme="minorHAnsi" w:hAnsiTheme="minorHAnsi" w:cstheme="minorHAnsi"/>
        </w:rPr>
        <w:t>between</w:t>
      </w:r>
      <w:r w:rsidRPr="004034CF">
        <w:rPr>
          <w:rFonts w:asciiTheme="minorHAnsi" w:hAnsiTheme="minorHAnsi" w:cstheme="minorHAnsi"/>
        </w:rPr>
        <w:t xml:space="preserve"> </w:t>
      </w:r>
      <w:r w:rsidR="00CF5293" w:rsidRPr="004034CF">
        <w:rPr>
          <w:rFonts w:asciiTheme="minorHAnsi" w:hAnsiTheme="minorHAnsi" w:cstheme="minorHAnsi"/>
        </w:rPr>
        <w:t>scheduling area</w:t>
      </w:r>
      <w:r w:rsidR="00ED7EA6" w:rsidRPr="004034CF">
        <w:rPr>
          <w:rFonts w:asciiTheme="minorHAnsi" w:hAnsiTheme="minorHAnsi" w:cstheme="minorHAnsi"/>
        </w:rPr>
        <w:t xml:space="preserve">s, </w:t>
      </w:r>
      <w:r w:rsidR="00CF5293" w:rsidRPr="004034CF">
        <w:rPr>
          <w:rFonts w:asciiTheme="minorHAnsi" w:hAnsiTheme="minorHAnsi" w:cstheme="minorHAnsi"/>
        </w:rPr>
        <w:t>bidding zone</w:t>
      </w:r>
      <w:r w:rsidR="00ED7EA6" w:rsidRPr="004034CF">
        <w:rPr>
          <w:rFonts w:asciiTheme="minorHAnsi" w:hAnsiTheme="minorHAnsi" w:cstheme="minorHAnsi"/>
        </w:rPr>
        <w:t>s</w:t>
      </w:r>
      <w:r w:rsidRPr="004034CF">
        <w:rPr>
          <w:rFonts w:asciiTheme="minorHAnsi" w:hAnsiTheme="minorHAnsi" w:cstheme="minorHAnsi"/>
        </w:rPr>
        <w:t xml:space="preserve"> </w:t>
      </w:r>
      <w:r w:rsidR="001043D2" w:rsidRPr="004034CF">
        <w:rPr>
          <w:rFonts w:asciiTheme="minorHAnsi" w:hAnsiTheme="minorHAnsi" w:cstheme="minorHAnsi"/>
        </w:rPr>
        <w:t xml:space="preserve">and NEMO Trading Hubs </w:t>
      </w:r>
      <w:r w:rsidRPr="004034CF">
        <w:rPr>
          <w:rFonts w:asciiTheme="minorHAnsi" w:hAnsiTheme="minorHAnsi" w:cstheme="minorHAnsi"/>
        </w:rPr>
        <w:t xml:space="preserve">resulting from </w:t>
      </w:r>
      <w:r w:rsidR="005F0AEA" w:rsidRPr="004034CF">
        <w:rPr>
          <w:rFonts w:asciiTheme="minorHAnsi" w:hAnsiTheme="minorHAnsi" w:cstheme="minorHAnsi"/>
        </w:rPr>
        <w:t xml:space="preserve">SDAC </w:t>
      </w:r>
      <w:r w:rsidR="00AA7FBE" w:rsidRPr="004034CF">
        <w:rPr>
          <w:rFonts w:asciiTheme="minorHAnsi" w:hAnsiTheme="minorHAnsi" w:cstheme="minorHAnsi"/>
        </w:rPr>
        <w:t>using the Scheduled Exchange Calculator</w:t>
      </w:r>
      <w:bookmarkEnd w:id="48"/>
    </w:p>
    <w:p w14:paraId="2B334027" w14:textId="77777777" w:rsidR="008642B4" w:rsidRPr="004034CF" w:rsidRDefault="00A45633" w:rsidP="00C223B1">
      <w:pPr>
        <w:pStyle w:val="Paragraphedeliste"/>
        <w:numPr>
          <w:ilvl w:val="0"/>
          <w:numId w:val="25"/>
        </w:numPr>
        <w:spacing w:before="100" w:beforeAutospacing="1" w:after="100" w:afterAutospacing="1" w:line="276" w:lineRule="auto"/>
        <w:rPr>
          <w:lang w:val="en-GB"/>
        </w:rPr>
      </w:pPr>
      <w:r w:rsidRPr="004034CF">
        <w:rPr>
          <w:rFonts w:cstheme="minorHAnsi"/>
          <w:color w:val="000000" w:themeColor="text1"/>
          <w:lang w:val="en-GB"/>
        </w:rPr>
        <w:t xml:space="preserve">The </w:t>
      </w:r>
      <w:r w:rsidRPr="004034CF">
        <w:rPr>
          <w:rStyle w:val="textregularZchn"/>
          <w:rFonts w:cstheme="minorHAnsi"/>
          <w:color w:val="000000" w:themeColor="text1"/>
        </w:rPr>
        <w:t>DA SEC Methodology</w:t>
      </w:r>
      <w:r w:rsidRPr="004034CF">
        <w:rPr>
          <w:rFonts w:cstheme="minorHAnsi"/>
          <w:color w:val="000000" w:themeColor="text1"/>
          <w:lang w:val="en-GB"/>
        </w:rPr>
        <w:t xml:space="preserve"> shall be based on a step-wise </w:t>
      </w:r>
      <w:r w:rsidRPr="004034CF">
        <w:rPr>
          <w:rFonts w:cstheme="minorHAnsi"/>
          <w:lang w:val="en-GB"/>
        </w:rPr>
        <w:t>DA Scheduled Exchanges Calculation.</w:t>
      </w:r>
      <w:r w:rsidRPr="004034CF">
        <w:rPr>
          <w:rFonts w:cstheme="minorHAnsi"/>
          <w:color w:val="000000" w:themeColor="text1"/>
          <w:lang w:val="en-GB"/>
        </w:rPr>
        <w:t xml:space="preserve"> </w:t>
      </w:r>
      <w:bookmarkStart w:id="49" w:name="_Hlk501374870"/>
      <w:r w:rsidR="00490B5E" w:rsidRPr="004034CF">
        <w:rPr>
          <w:lang w:val="en-GB"/>
        </w:rPr>
        <w:t xml:space="preserve">The Scheduled Exchange </w:t>
      </w:r>
      <w:r w:rsidR="003A1F20" w:rsidRPr="004034CF">
        <w:rPr>
          <w:lang w:val="en-GB"/>
        </w:rPr>
        <w:t>C</w:t>
      </w:r>
      <w:r w:rsidR="00490B5E" w:rsidRPr="004034CF">
        <w:rPr>
          <w:lang w:val="en-GB"/>
        </w:rPr>
        <w:t xml:space="preserve">alculator </w:t>
      </w:r>
      <w:r w:rsidR="00842896" w:rsidRPr="004034CF">
        <w:rPr>
          <w:lang w:val="en-GB"/>
        </w:rPr>
        <w:t xml:space="preserve">shall </w:t>
      </w:r>
      <w:bookmarkStart w:id="50" w:name="_Hlk501374880"/>
      <w:bookmarkEnd w:id="49"/>
      <w:r w:rsidR="00842896" w:rsidRPr="004034CF">
        <w:rPr>
          <w:lang w:val="en-GB"/>
        </w:rPr>
        <w:t xml:space="preserve">respect the </w:t>
      </w:r>
      <w:r w:rsidR="00EB40E5" w:rsidRPr="004034CF">
        <w:rPr>
          <w:lang w:val="en-GB"/>
        </w:rPr>
        <w:t>p</w:t>
      </w:r>
      <w:r w:rsidR="00A32FBF" w:rsidRPr="004034CF">
        <w:rPr>
          <w:lang w:val="en-GB"/>
        </w:rPr>
        <w:t>rinciples</w:t>
      </w:r>
      <w:r w:rsidR="00842896" w:rsidRPr="004034CF">
        <w:rPr>
          <w:lang w:val="en-GB"/>
        </w:rPr>
        <w:t xml:space="preserve"> defined in Article 5</w:t>
      </w:r>
      <w:r w:rsidR="002A7F61" w:rsidRPr="004034CF">
        <w:rPr>
          <w:lang w:val="en-GB"/>
        </w:rPr>
        <w:t xml:space="preserve">. </w:t>
      </w:r>
    </w:p>
    <w:p w14:paraId="6830E27F" w14:textId="77777777" w:rsidR="001864B5" w:rsidRPr="004034CF" w:rsidRDefault="001864B5" w:rsidP="001864B5">
      <w:pPr>
        <w:pStyle w:val="Paragraphedeliste"/>
        <w:spacing w:before="100" w:beforeAutospacing="1" w:after="100" w:afterAutospacing="1" w:line="276" w:lineRule="auto"/>
        <w:ind w:left="360"/>
        <w:rPr>
          <w:lang w:val="en-GB"/>
        </w:rPr>
      </w:pPr>
    </w:p>
    <w:p w14:paraId="366E0EAC" w14:textId="77777777" w:rsidR="00490B5E" w:rsidRPr="004034CF" w:rsidRDefault="002A7F61" w:rsidP="00C223B1">
      <w:pPr>
        <w:pStyle w:val="Paragraphedeliste"/>
        <w:numPr>
          <w:ilvl w:val="0"/>
          <w:numId w:val="25"/>
        </w:numPr>
        <w:spacing w:before="100" w:beforeAutospacing="1" w:after="100" w:afterAutospacing="1" w:line="276" w:lineRule="auto"/>
        <w:rPr>
          <w:lang w:val="en-GB"/>
        </w:rPr>
      </w:pPr>
      <w:bookmarkStart w:id="51" w:name="_Hlk503201327"/>
      <w:r w:rsidRPr="004034CF">
        <w:rPr>
          <w:lang w:val="en-GB"/>
        </w:rPr>
        <w:t>The calculation shall be performed</w:t>
      </w:r>
      <w:r w:rsidR="00431F55" w:rsidRPr="004034CF">
        <w:rPr>
          <w:lang w:val="en-GB"/>
        </w:rPr>
        <w:t xml:space="preserve"> </w:t>
      </w:r>
      <w:bookmarkEnd w:id="50"/>
      <w:bookmarkEnd w:id="51"/>
      <w:r w:rsidR="00431F55" w:rsidRPr="004034CF">
        <w:rPr>
          <w:lang w:val="en-GB"/>
        </w:rPr>
        <w:t>per</w:t>
      </w:r>
      <w:r w:rsidR="003A1F20" w:rsidRPr="004034CF">
        <w:rPr>
          <w:lang w:val="en-GB"/>
        </w:rPr>
        <w:t xml:space="preserve"> market time unit</w:t>
      </w:r>
      <w:r w:rsidR="00490B5E" w:rsidRPr="004034CF">
        <w:rPr>
          <w:lang w:val="en-GB"/>
        </w:rPr>
        <w:t>:</w:t>
      </w:r>
    </w:p>
    <w:p w14:paraId="3735A744" w14:textId="77777777" w:rsidR="00875065" w:rsidRPr="004034CF" w:rsidRDefault="00875065" w:rsidP="00F57BBE">
      <w:pPr>
        <w:pStyle w:val="textregular"/>
        <w:numPr>
          <w:ilvl w:val="0"/>
          <w:numId w:val="30"/>
        </w:numPr>
      </w:pPr>
      <w:r w:rsidRPr="004034CF">
        <w:t>The Scheduled Exchange C</w:t>
      </w:r>
      <w:r w:rsidR="00490B5E" w:rsidRPr="004034CF">
        <w:t xml:space="preserve">alculator shall </w:t>
      </w:r>
      <w:r w:rsidR="00B96FB2" w:rsidRPr="004034CF">
        <w:t xml:space="preserve">calculate respective </w:t>
      </w:r>
      <w:bookmarkStart w:id="52" w:name="_Hlk501374929"/>
      <w:r w:rsidR="00F94B7B" w:rsidRPr="004034CF">
        <w:t xml:space="preserve">Scheduled Exchanges </w:t>
      </w:r>
      <w:bookmarkStart w:id="53" w:name="_Hlk501374915"/>
      <w:bookmarkEnd w:id="52"/>
      <w:r w:rsidR="00CC406A" w:rsidRPr="004034CF">
        <w:t xml:space="preserve">stepwise for the 3 different </w:t>
      </w:r>
      <w:r w:rsidR="00E71731" w:rsidRPr="004034CF">
        <w:t xml:space="preserve">levels </w:t>
      </w:r>
      <w:r w:rsidR="00CC406A" w:rsidRPr="004034CF">
        <w:t>(</w:t>
      </w:r>
      <w:r w:rsidR="00CF5293" w:rsidRPr="004034CF">
        <w:t>bidding zone</w:t>
      </w:r>
      <w:r w:rsidR="00CC406A" w:rsidRPr="004034CF">
        <w:t xml:space="preserve">s, </w:t>
      </w:r>
      <w:r w:rsidR="00CF5293" w:rsidRPr="004034CF">
        <w:t>scheduling area</w:t>
      </w:r>
      <w:r w:rsidR="00CC406A" w:rsidRPr="004034CF">
        <w:t xml:space="preserve">s, Nemo Trading Hubs) </w:t>
      </w:r>
      <w:r w:rsidRPr="004034CF">
        <w:t>from the available input</w:t>
      </w:r>
      <w:r w:rsidR="00D44026" w:rsidRPr="004034CF">
        <w:t xml:space="preserve"> </w:t>
      </w:r>
      <w:r w:rsidR="00C02889" w:rsidRPr="004034CF">
        <w:t xml:space="preserve">as </w:t>
      </w:r>
      <w:r w:rsidR="00B96FB2" w:rsidRPr="004034CF">
        <w:t xml:space="preserve">defined by </w:t>
      </w:r>
      <w:r w:rsidR="00C02889" w:rsidRPr="004034CF">
        <w:t>Article 3</w:t>
      </w:r>
      <w:r w:rsidR="008220BB" w:rsidRPr="004034CF">
        <w:t>;</w:t>
      </w:r>
      <w:bookmarkEnd w:id="53"/>
      <w:r w:rsidR="00CA3BCB" w:rsidRPr="004034CF">
        <w:t xml:space="preserve">  </w:t>
      </w:r>
    </w:p>
    <w:p w14:paraId="205E99D2" w14:textId="77777777" w:rsidR="007452DF" w:rsidRPr="004034CF" w:rsidRDefault="007452DF" w:rsidP="00F57BBE">
      <w:pPr>
        <w:pStyle w:val="textregular"/>
        <w:numPr>
          <w:ilvl w:val="0"/>
          <w:numId w:val="30"/>
        </w:numPr>
      </w:pPr>
      <w:bookmarkStart w:id="54" w:name="_Hlk501374946"/>
      <w:r w:rsidRPr="004034CF">
        <w:t>Each subsequent step shall take as a constraint the output from the previous step</w:t>
      </w:r>
      <w:r w:rsidR="008220BB" w:rsidRPr="004034CF">
        <w:t>;</w:t>
      </w:r>
      <w:r w:rsidRPr="004034CF">
        <w:t xml:space="preserve"> </w:t>
      </w:r>
    </w:p>
    <w:p w14:paraId="683FD704" w14:textId="77777777" w:rsidR="00EB40E5" w:rsidRPr="004034CF" w:rsidRDefault="00EB40E5" w:rsidP="00F57BBE">
      <w:pPr>
        <w:pStyle w:val="textregular"/>
        <w:numPr>
          <w:ilvl w:val="0"/>
          <w:numId w:val="30"/>
        </w:numPr>
      </w:pPr>
      <w:bookmarkStart w:id="55" w:name="_Hlk501374980"/>
      <w:bookmarkEnd w:id="54"/>
      <w:r w:rsidRPr="004034CF">
        <w:t xml:space="preserve">The calculation of Scheduled Exchanges between </w:t>
      </w:r>
      <w:r w:rsidR="00CF5293" w:rsidRPr="004034CF">
        <w:t>bidding zone</w:t>
      </w:r>
      <w:r w:rsidRPr="004034CF">
        <w:t xml:space="preserve">s shall follow the principles described in Article </w:t>
      </w:r>
      <w:r w:rsidR="00157A4A">
        <w:t>7</w:t>
      </w:r>
      <w:r w:rsidR="008220BB" w:rsidRPr="004034CF">
        <w:t>;</w:t>
      </w:r>
      <w:r w:rsidRPr="004034CF">
        <w:t xml:space="preserve"> </w:t>
      </w:r>
    </w:p>
    <w:p w14:paraId="7428AA76" w14:textId="77777777" w:rsidR="00AF17BB" w:rsidRPr="004034CF" w:rsidRDefault="00C02889" w:rsidP="00F57BBE">
      <w:pPr>
        <w:pStyle w:val="textregular"/>
        <w:numPr>
          <w:ilvl w:val="0"/>
          <w:numId w:val="30"/>
        </w:numPr>
      </w:pPr>
      <w:r w:rsidRPr="004034CF">
        <w:t>The</w:t>
      </w:r>
      <w:r w:rsidR="00D44026" w:rsidRPr="004034CF">
        <w:t xml:space="preserve"> calculation of the</w:t>
      </w:r>
      <w:r w:rsidR="00F62F28" w:rsidRPr="004034CF">
        <w:t xml:space="preserve"> </w:t>
      </w:r>
      <w:r w:rsidRPr="004034CF">
        <w:t xml:space="preserve">Scheduled </w:t>
      </w:r>
      <w:r w:rsidR="00F62F28" w:rsidRPr="004034CF">
        <w:t xml:space="preserve">Exchanges between </w:t>
      </w:r>
      <w:r w:rsidR="00CF5293" w:rsidRPr="004034CF">
        <w:t>scheduling area</w:t>
      </w:r>
      <w:r w:rsidR="00F62F28" w:rsidRPr="004034CF">
        <w:t xml:space="preserve">s </w:t>
      </w:r>
      <w:r w:rsidR="00D44026" w:rsidRPr="004034CF">
        <w:t xml:space="preserve">shall follow the principles described in Article </w:t>
      </w:r>
      <w:r w:rsidR="00157A4A">
        <w:t>8</w:t>
      </w:r>
      <w:r w:rsidR="008220BB" w:rsidRPr="004034CF">
        <w:t>;</w:t>
      </w:r>
    </w:p>
    <w:p w14:paraId="5720744A" w14:textId="77777777" w:rsidR="003A7B3C" w:rsidRPr="004034CF" w:rsidRDefault="00D44026" w:rsidP="00F57BBE">
      <w:pPr>
        <w:pStyle w:val="textregular"/>
        <w:numPr>
          <w:ilvl w:val="0"/>
          <w:numId w:val="30"/>
        </w:numPr>
      </w:pPr>
      <w:commentRangeStart w:id="56"/>
      <w:r w:rsidRPr="004034CF">
        <w:t>T</w:t>
      </w:r>
      <w:r w:rsidR="003A7B3C" w:rsidRPr="004034CF">
        <w:t xml:space="preserve">he calculation of </w:t>
      </w:r>
      <w:r w:rsidR="00C02889" w:rsidRPr="004034CF">
        <w:t xml:space="preserve">Scheduled </w:t>
      </w:r>
      <w:r w:rsidR="003A7B3C" w:rsidRPr="004034CF">
        <w:t xml:space="preserve">Exchanges between NEMO </w:t>
      </w:r>
      <w:r w:rsidR="00940048" w:rsidRPr="004034CF">
        <w:t xml:space="preserve">Trading </w:t>
      </w:r>
      <w:r w:rsidR="003A7B3C" w:rsidRPr="004034CF">
        <w:t>Hubs</w:t>
      </w:r>
      <w:r w:rsidR="00CB5AE6" w:rsidRPr="004034CF">
        <w:t xml:space="preserve"> </w:t>
      </w:r>
      <w:r w:rsidRPr="004034CF">
        <w:t xml:space="preserve">shall follow the principles described in Article </w:t>
      </w:r>
      <w:r w:rsidR="00157A4A">
        <w:t>9</w:t>
      </w:r>
      <w:commentRangeEnd w:id="56"/>
      <w:r w:rsidR="00A84388">
        <w:rPr>
          <w:rStyle w:val="Marquedecommentaire"/>
        </w:rPr>
        <w:commentReference w:id="56"/>
      </w:r>
      <w:r w:rsidR="008220BB" w:rsidRPr="004034CF">
        <w:t>; and</w:t>
      </w:r>
    </w:p>
    <w:p w14:paraId="131A2BCE" w14:textId="77777777" w:rsidR="009D1AFD" w:rsidRPr="004034CF" w:rsidRDefault="007E476B" w:rsidP="00F57BBE">
      <w:pPr>
        <w:pStyle w:val="textregular"/>
        <w:numPr>
          <w:ilvl w:val="0"/>
          <w:numId w:val="30"/>
        </w:numPr>
      </w:pPr>
      <w:r w:rsidRPr="004034CF">
        <w:t>Sche</w:t>
      </w:r>
      <w:r w:rsidR="009D1AFD" w:rsidRPr="004034CF">
        <w:t xml:space="preserve">duled Exchanges </w:t>
      </w:r>
      <w:proofErr w:type="gramStart"/>
      <w:r w:rsidR="009D1AFD" w:rsidRPr="004034CF">
        <w:t>shall always be calculated</w:t>
      </w:r>
      <w:proofErr w:type="gramEnd"/>
      <w:r w:rsidR="009D1AFD" w:rsidRPr="004034CF">
        <w:t xml:space="preserve"> for a specific direction</w:t>
      </w:r>
      <w:r w:rsidR="00197B69" w:rsidRPr="004034CF">
        <w:t xml:space="preserve"> i.e. scheduled exchange from / to.</w:t>
      </w:r>
    </w:p>
    <w:bookmarkEnd w:id="55"/>
    <w:p w14:paraId="6E0F270B" w14:textId="77777777" w:rsidR="00D46295" w:rsidRDefault="00D46295" w:rsidP="00D46295">
      <w:pPr>
        <w:pStyle w:val="textregular"/>
        <w:ind w:left="1068"/>
      </w:pPr>
    </w:p>
    <w:p w14:paraId="5659CD73" w14:textId="77777777" w:rsidR="008C032F" w:rsidRPr="004034CF" w:rsidRDefault="008C032F" w:rsidP="008C032F">
      <w:pPr>
        <w:pStyle w:val="headline1"/>
        <w:rPr>
          <w:rFonts w:asciiTheme="minorHAnsi" w:hAnsiTheme="minorHAnsi" w:cstheme="minorHAnsi"/>
        </w:rPr>
      </w:pPr>
      <w:bookmarkStart w:id="57" w:name="_Toc503966869"/>
      <w:r w:rsidRPr="004034CF">
        <w:rPr>
          <w:rFonts w:asciiTheme="minorHAnsi" w:hAnsiTheme="minorHAnsi" w:cstheme="minorHAnsi"/>
        </w:rPr>
        <w:lastRenderedPageBreak/>
        <w:t xml:space="preserve">Article </w:t>
      </w:r>
      <w:r>
        <w:rPr>
          <w:rFonts w:asciiTheme="minorHAnsi" w:hAnsiTheme="minorHAnsi" w:cstheme="minorHAnsi"/>
        </w:rPr>
        <w:t xml:space="preserve">7 - </w:t>
      </w:r>
      <w:r w:rsidRPr="004034CF">
        <w:rPr>
          <w:rFonts w:asciiTheme="minorHAnsi" w:hAnsiTheme="minorHAnsi" w:cstheme="minorHAnsi"/>
        </w:rPr>
        <w:t>Calculation of Scheduled Exchanges between bidding zones</w:t>
      </w:r>
      <w:bookmarkEnd w:id="57"/>
    </w:p>
    <w:p w14:paraId="4E2BA9BD" w14:textId="77777777" w:rsidR="00E94622" w:rsidRDefault="00D85F3E" w:rsidP="001F1148">
      <w:pPr>
        <w:pStyle w:val="Paragraphedeliste"/>
        <w:numPr>
          <w:ilvl w:val="0"/>
          <w:numId w:val="35"/>
        </w:numPr>
        <w:spacing w:before="100" w:beforeAutospacing="1" w:after="100" w:afterAutospacing="1" w:line="276" w:lineRule="auto"/>
        <w:rPr>
          <w:lang w:val="en-GB"/>
        </w:rPr>
      </w:pPr>
      <w:r w:rsidRPr="004034CF">
        <w:rPr>
          <w:lang w:val="en-GB"/>
        </w:rPr>
        <w:t xml:space="preserve">The </w:t>
      </w:r>
      <w:r w:rsidR="00E9426B" w:rsidRPr="004034CF">
        <w:rPr>
          <w:lang w:val="en-GB"/>
        </w:rPr>
        <w:t>Scheduled Exchange Calculator</w:t>
      </w:r>
      <w:r w:rsidR="00023A5C" w:rsidRPr="004034CF">
        <w:rPr>
          <w:lang w:val="en-GB"/>
        </w:rPr>
        <w:t xml:space="preserve"> shall calculate the </w:t>
      </w:r>
      <w:r w:rsidR="006A47B4" w:rsidRPr="004034CF">
        <w:rPr>
          <w:lang w:val="en-GB"/>
        </w:rPr>
        <w:t>Scheduled E</w:t>
      </w:r>
      <w:r w:rsidR="00023A5C" w:rsidRPr="004034CF">
        <w:rPr>
          <w:lang w:val="en-GB"/>
        </w:rPr>
        <w:t xml:space="preserve">xchanges between the </w:t>
      </w:r>
      <w:r w:rsidR="00CF5293" w:rsidRPr="004034CF">
        <w:rPr>
          <w:lang w:val="en-GB"/>
        </w:rPr>
        <w:t>bidding zone</w:t>
      </w:r>
      <w:r w:rsidR="00023A5C" w:rsidRPr="004034CF">
        <w:rPr>
          <w:lang w:val="en-GB"/>
        </w:rPr>
        <w:t>s</w:t>
      </w:r>
      <w:r w:rsidR="0015202E" w:rsidRPr="004034CF">
        <w:rPr>
          <w:lang w:val="en-GB"/>
        </w:rPr>
        <w:t xml:space="preserve"> based on </w:t>
      </w:r>
      <w:r w:rsidR="00CF5293" w:rsidRPr="004034CF">
        <w:rPr>
          <w:lang w:val="en-GB"/>
        </w:rPr>
        <w:t>bidding zone</w:t>
      </w:r>
      <w:r w:rsidR="0015202E" w:rsidRPr="004034CF">
        <w:rPr>
          <w:lang w:val="en-GB"/>
        </w:rPr>
        <w:t xml:space="preserve"> </w:t>
      </w:r>
      <w:r w:rsidR="00BC3208">
        <w:rPr>
          <w:lang w:val="en-GB"/>
        </w:rPr>
        <w:t>n</w:t>
      </w:r>
      <w:r w:rsidR="0015202E" w:rsidRPr="004034CF">
        <w:rPr>
          <w:lang w:val="en-GB"/>
        </w:rPr>
        <w:t xml:space="preserve">et </w:t>
      </w:r>
      <w:r w:rsidR="00BC3208">
        <w:rPr>
          <w:lang w:val="en-GB"/>
        </w:rPr>
        <w:t>p</w:t>
      </w:r>
      <w:r w:rsidR="0015202E" w:rsidRPr="004034CF">
        <w:rPr>
          <w:lang w:val="en-GB"/>
        </w:rPr>
        <w:t xml:space="preserve">ositions provided by </w:t>
      </w:r>
      <w:r w:rsidR="00ED0A3E" w:rsidRPr="004034CF">
        <w:rPr>
          <w:lang w:val="en-GB"/>
        </w:rPr>
        <w:t>a</w:t>
      </w:r>
      <w:r w:rsidR="00395764" w:rsidRPr="004034CF">
        <w:rPr>
          <w:lang w:val="en-GB"/>
        </w:rPr>
        <w:t xml:space="preserve">ll </w:t>
      </w:r>
      <w:r w:rsidR="0015202E" w:rsidRPr="004034CF">
        <w:rPr>
          <w:lang w:val="en-GB"/>
        </w:rPr>
        <w:t>NEMOs according to Article 3</w:t>
      </w:r>
      <w:r w:rsidR="00583584" w:rsidRPr="004034CF">
        <w:rPr>
          <w:lang w:val="en-GB"/>
        </w:rPr>
        <w:t>.</w:t>
      </w:r>
    </w:p>
    <w:p w14:paraId="7C1BA640" w14:textId="77777777" w:rsidR="00BC3208" w:rsidRPr="00BC3208" w:rsidRDefault="00BC3208" w:rsidP="00BC3208">
      <w:pPr>
        <w:pStyle w:val="Paragraphedeliste"/>
        <w:ind w:left="0"/>
        <w:rPr>
          <w:rFonts w:cstheme="minorHAnsi"/>
          <w:color w:val="000000" w:themeColor="text1"/>
          <w:lang w:val="en-GB"/>
        </w:rPr>
      </w:pPr>
    </w:p>
    <w:p w14:paraId="4BC5E959" w14:textId="77777777" w:rsidR="00240F01" w:rsidRDefault="001A0C74" w:rsidP="001F1148">
      <w:pPr>
        <w:pStyle w:val="Paragraphedeliste"/>
        <w:numPr>
          <w:ilvl w:val="0"/>
          <w:numId w:val="35"/>
        </w:numPr>
        <w:spacing w:before="100" w:beforeAutospacing="1" w:after="100" w:afterAutospacing="1" w:line="276" w:lineRule="auto"/>
        <w:rPr>
          <w:lang w:val="en-GB"/>
        </w:rPr>
      </w:pPr>
      <w:r w:rsidRPr="004034CF">
        <w:rPr>
          <w:lang w:val="en-GB"/>
        </w:rPr>
        <w:t xml:space="preserve">When </w:t>
      </w:r>
      <w:proofErr w:type="gramStart"/>
      <w:r w:rsidRPr="004034CF">
        <w:rPr>
          <w:lang w:val="en-GB"/>
        </w:rPr>
        <w:t xml:space="preserve">considering the Coordinated Net Transmission Capacity </w:t>
      </w:r>
      <w:bookmarkStart w:id="58" w:name="_Hlk501375068"/>
      <w:r w:rsidR="007905F7" w:rsidRPr="004034CF">
        <w:rPr>
          <w:lang w:val="en-GB"/>
        </w:rPr>
        <w:t>(hereafter referred to as “</w:t>
      </w:r>
      <w:r w:rsidR="007905F7" w:rsidRPr="004034CF">
        <w:rPr>
          <w:b/>
          <w:lang w:val="en-GB"/>
        </w:rPr>
        <w:t>CNTC</w:t>
      </w:r>
      <w:r w:rsidR="007905F7" w:rsidRPr="004034CF">
        <w:rPr>
          <w:lang w:val="en-GB"/>
        </w:rPr>
        <w:t xml:space="preserve">”) </w:t>
      </w:r>
      <w:bookmarkEnd w:id="58"/>
      <w:r w:rsidRPr="004034CF">
        <w:rPr>
          <w:lang w:val="en-GB"/>
        </w:rPr>
        <w:t>Approach</w:t>
      </w:r>
      <w:r w:rsidR="00240F01" w:rsidRPr="004034CF">
        <w:rPr>
          <w:lang w:val="en-GB"/>
        </w:rPr>
        <w:t xml:space="preserve">, </w:t>
      </w:r>
      <w:r w:rsidRPr="004034CF">
        <w:rPr>
          <w:lang w:val="en-GB"/>
        </w:rPr>
        <w:t xml:space="preserve">where </w:t>
      </w:r>
      <w:r w:rsidR="00240F01" w:rsidRPr="004034CF">
        <w:rPr>
          <w:lang w:val="en-GB"/>
        </w:rPr>
        <w:t xml:space="preserve">a price difference exists between two </w:t>
      </w:r>
      <w:r w:rsidR="00CF5293" w:rsidRPr="004034CF">
        <w:rPr>
          <w:lang w:val="en-GB"/>
        </w:rPr>
        <w:t>bidding zone</w:t>
      </w:r>
      <w:r w:rsidR="00240F01" w:rsidRPr="004034CF">
        <w:rPr>
          <w:lang w:val="en-GB"/>
        </w:rPr>
        <w:t>s</w:t>
      </w:r>
      <w:r w:rsidR="002263BD" w:rsidRPr="004034CF">
        <w:rPr>
          <w:lang w:val="en-GB"/>
        </w:rPr>
        <w:t xml:space="preserve"> </w:t>
      </w:r>
      <w:r w:rsidR="00FD05DF" w:rsidRPr="004034CF">
        <w:rPr>
          <w:lang w:val="en-GB"/>
        </w:rPr>
        <w:t>either</w:t>
      </w:r>
      <w:proofErr w:type="gramEnd"/>
      <w:r w:rsidR="00FD05DF" w:rsidRPr="004034CF">
        <w:rPr>
          <w:lang w:val="en-GB"/>
        </w:rPr>
        <w:t xml:space="preserve"> the available capacity has been fully used or another allocation constraint (e.g. ramping constraint) </w:t>
      </w:r>
      <w:r w:rsidR="00E41818" w:rsidRPr="004034CF">
        <w:rPr>
          <w:lang w:val="en-GB"/>
        </w:rPr>
        <w:t xml:space="preserve">was active. Hence, if there is a price difference between two </w:t>
      </w:r>
      <w:r w:rsidR="00CF5293" w:rsidRPr="004034CF">
        <w:rPr>
          <w:lang w:val="en-GB"/>
        </w:rPr>
        <w:t>bidding zone</w:t>
      </w:r>
      <w:r w:rsidR="00E41818" w:rsidRPr="004034CF">
        <w:rPr>
          <w:lang w:val="en-GB"/>
        </w:rPr>
        <w:t xml:space="preserve">s, within a CCR applying CNTC, </w:t>
      </w:r>
      <w:r w:rsidR="00F448B0" w:rsidRPr="004034CF">
        <w:rPr>
          <w:lang w:val="en-GB"/>
        </w:rPr>
        <w:t xml:space="preserve">the Scheduled Exchange shall be equal to the </w:t>
      </w:r>
      <w:r w:rsidR="00F0347F" w:rsidRPr="004034CF">
        <w:rPr>
          <w:lang w:val="en-GB"/>
        </w:rPr>
        <w:t>Scheduled Flow</w:t>
      </w:r>
      <w:r w:rsidR="003108E2" w:rsidRPr="004034CF">
        <w:rPr>
          <w:lang w:val="en-GB"/>
        </w:rPr>
        <w:t xml:space="preserve">s </w:t>
      </w:r>
      <w:r w:rsidR="007A75B5" w:rsidRPr="004034CF">
        <w:rPr>
          <w:lang w:val="en-GB"/>
        </w:rPr>
        <w:t xml:space="preserve">on respective </w:t>
      </w:r>
      <w:r w:rsidR="00CF5293" w:rsidRPr="004034CF">
        <w:rPr>
          <w:lang w:val="en-GB"/>
        </w:rPr>
        <w:t>bidding zone</w:t>
      </w:r>
      <w:r w:rsidR="007E476B" w:rsidRPr="004034CF">
        <w:rPr>
          <w:lang w:val="en-GB"/>
        </w:rPr>
        <w:t xml:space="preserve"> </w:t>
      </w:r>
      <w:r w:rsidR="007A75B5" w:rsidRPr="004034CF">
        <w:rPr>
          <w:lang w:val="en-GB"/>
        </w:rPr>
        <w:t>border</w:t>
      </w:r>
      <w:r w:rsidR="00F448B0" w:rsidRPr="004034CF">
        <w:rPr>
          <w:lang w:val="en-GB"/>
        </w:rPr>
        <w:t xml:space="preserve">. </w:t>
      </w:r>
    </w:p>
    <w:p w14:paraId="0295DE2B" w14:textId="77777777" w:rsidR="00BC3208" w:rsidRPr="00BC3208" w:rsidRDefault="00BC3208" w:rsidP="00BC3208">
      <w:pPr>
        <w:pStyle w:val="Paragraphedeliste"/>
        <w:ind w:left="0"/>
        <w:rPr>
          <w:rFonts w:cstheme="minorHAnsi"/>
          <w:color w:val="000000" w:themeColor="text1"/>
          <w:lang w:val="en-GB"/>
        </w:rPr>
      </w:pPr>
    </w:p>
    <w:p w14:paraId="4A78BB23" w14:textId="77777777" w:rsidR="00976185" w:rsidRPr="004034CF" w:rsidRDefault="00DD66BD" w:rsidP="001F1148">
      <w:pPr>
        <w:pStyle w:val="Paragraphedeliste"/>
        <w:numPr>
          <w:ilvl w:val="0"/>
          <w:numId w:val="35"/>
        </w:numPr>
        <w:spacing w:before="100" w:beforeAutospacing="1" w:after="100" w:afterAutospacing="1" w:line="276" w:lineRule="auto"/>
        <w:rPr>
          <w:lang w:val="en-GB"/>
        </w:rPr>
      </w:pPr>
      <w:commentRangeStart w:id="59"/>
      <w:commentRangeStart w:id="60"/>
      <w:r w:rsidRPr="004034CF">
        <w:rPr>
          <w:lang w:val="en-GB"/>
        </w:rPr>
        <w:t>Based</w:t>
      </w:r>
      <w:commentRangeEnd w:id="60"/>
      <w:r w:rsidR="00C223B1">
        <w:rPr>
          <w:rStyle w:val="Marquedecommentaire"/>
          <w:lang w:val="en-GB"/>
        </w:rPr>
        <w:commentReference w:id="60"/>
      </w:r>
      <w:r w:rsidRPr="004034CF">
        <w:rPr>
          <w:lang w:val="en-GB"/>
        </w:rPr>
        <w:t xml:space="preserve"> on </w:t>
      </w:r>
      <w:r w:rsidR="00CF5293" w:rsidRPr="004034CF">
        <w:rPr>
          <w:lang w:val="en-GB"/>
        </w:rPr>
        <w:t>bidding zone</w:t>
      </w:r>
      <w:r w:rsidRPr="004034CF">
        <w:rPr>
          <w:lang w:val="en-GB"/>
        </w:rPr>
        <w:t xml:space="preserve"> net positions, </w:t>
      </w:r>
      <w:commentRangeEnd w:id="59"/>
      <w:r w:rsidR="004C3A16">
        <w:rPr>
          <w:rStyle w:val="Marquedecommentaire"/>
          <w:lang w:val="en-GB"/>
        </w:rPr>
        <w:commentReference w:id="59"/>
      </w:r>
      <w:r w:rsidR="00364B68" w:rsidRPr="004034CF">
        <w:rPr>
          <w:lang w:val="en-GB"/>
        </w:rPr>
        <w:t>or in case of indeterminacies</w:t>
      </w:r>
      <w:r w:rsidR="00EC2296" w:rsidRPr="004034CF">
        <w:rPr>
          <w:rStyle w:val="Appelnotedebasdep"/>
          <w:lang w:val="en-GB"/>
        </w:rPr>
        <w:footnoteReference w:id="2"/>
      </w:r>
      <w:r w:rsidR="00364B68" w:rsidRPr="004034CF">
        <w:rPr>
          <w:lang w:val="en-GB"/>
        </w:rPr>
        <w:t xml:space="preserve">, </w:t>
      </w:r>
      <w:r w:rsidRPr="004034CF">
        <w:rPr>
          <w:lang w:val="en-GB"/>
        </w:rPr>
        <w:t xml:space="preserve">several routes could be possible. </w:t>
      </w:r>
      <w:r w:rsidR="00023A5C" w:rsidRPr="004034CF">
        <w:rPr>
          <w:lang w:val="en-GB"/>
        </w:rPr>
        <w:t xml:space="preserve">The optimisation of the </w:t>
      </w:r>
      <w:r w:rsidR="001A0C74" w:rsidRPr="004034CF">
        <w:rPr>
          <w:lang w:val="en-GB"/>
        </w:rPr>
        <w:t xml:space="preserve">Scheduled Exchanges </w:t>
      </w:r>
      <w:r w:rsidR="00023A5C" w:rsidRPr="004034CF">
        <w:rPr>
          <w:lang w:val="en-GB"/>
        </w:rPr>
        <w:t xml:space="preserve">shall </w:t>
      </w:r>
      <w:r w:rsidRPr="004034CF">
        <w:rPr>
          <w:lang w:val="en-GB"/>
        </w:rPr>
        <w:t>therefore</w:t>
      </w:r>
      <w:r w:rsidR="00023A5C" w:rsidRPr="004034CF">
        <w:rPr>
          <w:lang w:val="en-GB"/>
        </w:rPr>
        <w:t xml:space="preserve"> aim </w:t>
      </w:r>
      <w:r w:rsidR="001A0C74" w:rsidRPr="004034CF">
        <w:rPr>
          <w:lang w:val="en-GB"/>
        </w:rPr>
        <w:t xml:space="preserve">to </w:t>
      </w:r>
      <w:r w:rsidR="00023A5C" w:rsidRPr="004034CF">
        <w:rPr>
          <w:lang w:val="en-GB"/>
        </w:rPr>
        <w:t>minimis</w:t>
      </w:r>
      <w:r w:rsidR="001A0C74" w:rsidRPr="004034CF">
        <w:rPr>
          <w:lang w:val="en-GB"/>
        </w:rPr>
        <w:t>e</w:t>
      </w:r>
      <w:r w:rsidR="00023A5C" w:rsidRPr="004034CF">
        <w:rPr>
          <w:lang w:val="en-GB"/>
        </w:rPr>
        <w:t xml:space="preserve"> the </w:t>
      </w:r>
      <w:r w:rsidR="001A0C74" w:rsidRPr="004034CF">
        <w:rPr>
          <w:lang w:val="en-GB"/>
        </w:rPr>
        <w:t xml:space="preserve">Scheduled </w:t>
      </w:r>
      <w:r w:rsidR="00023A5C" w:rsidRPr="004034CF">
        <w:rPr>
          <w:lang w:val="en-GB"/>
        </w:rPr>
        <w:t xml:space="preserve">Exchanges between the involved </w:t>
      </w:r>
      <w:r w:rsidR="00CF5293" w:rsidRPr="004034CF">
        <w:rPr>
          <w:lang w:val="en-GB"/>
        </w:rPr>
        <w:t>bidding zone</w:t>
      </w:r>
      <w:r w:rsidR="0090642B" w:rsidRPr="004034CF">
        <w:rPr>
          <w:lang w:val="en-GB"/>
        </w:rPr>
        <w:t>s</w:t>
      </w:r>
      <w:r w:rsidR="00023A5C" w:rsidRPr="004034CF">
        <w:rPr>
          <w:lang w:val="en-GB"/>
        </w:rPr>
        <w:t>. For this minimisation</w:t>
      </w:r>
      <w:r w:rsidR="0059106B" w:rsidRPr="004034CF">
        <w:rPr>
          <w:lang w:val="en-GB"/>
        </w:rPr>
        <w:t xml:space="preserve">, </w:t>
      </w:r>
      <w:r w:rsidR="001A0C74" w:rsidRPr="004034CF">
        <w:rPr>
          <w:lang w:val="en-GB"/>
        </w:rPr>
        <w:t>the</w:t>
      </w:r>
      <w:r w:rsidR="0059106B" w:rsidRPr="004034CF">
        <w:rPr>
          <w:lang w:val="en-GB"/>
        </w:rPr>
        <w:t xml:space="preserve"> </w:t>
      </w:r>
      <w:r w:rsidR="00D86E4F">
        <w:rPr>
          <w:rStyle w:val="Marquedecommentaire"/>
          <w:lang w:val="en-GB"/>
        </w:rPr>
        <w:commentReference w:id="61"/>
      </w:r>
      <w:r w:rsidR="0059106B" w:rsidRPr="004034CF">
        <w:rPr>
          <w:lang w:val="en-GB"/>
        </w:rPr>
        <w:t xml:space="preserve">Scheduled Exchanges </w:t>
      </w:r>
      <w:r w:rsidR="00FB0477" w:rsidRPr="004034CF">
        <w:rPr>
          <w:lang w:val="en-GB"/>
        </w:rPr>
        <w:t xml:space="preserve">between involved </w:t>
      </w:r>
      <w:r w:rsidR="00CF5293" w:rsidRPr="004034CF">
        <w:rPr>
          <w:lang w:val="en-GB"/>
        </w:rPr>
        <w:t>bidding zone</w:t>
      </w:r>
      <w:r w:rsidR="00FB0477" w:rsidRPr="004034CF">
        <w:rPr>
          <w:lang w:val="en-GB"/>
        </w:rPr>
        <w:t xml:space="preserve">s </w:t>
      </w:r>
      <w:r w:rsidR="0059106B" w:rsidRPr="004034CF">
        <w:rPr>
          <w:lang w:val="en-GB"/>
        </w:rPr>
        <w:t>shall be used as a set of variable</w:t>
      </w:r>
      <w:r w:rsidR="001A0C74" w:rsidRPr="004034CF">
        <w:rPr>
          <w:lang w:val="en-GB"/>
        </w:rPr>
        <w:t>s</w:t>
      </w:r>
      <w:r w:rsidR="0059106B" w:rsidRPr="004034CF">
        <w:rPr>
          <w:lang w:val="en-GB"/>
        </w:rPr>
        <w:t xml:space="preserve"> to minimise the </w:t>
      </w:r>
      <w:r w:rsidR="00023A5C" w:rsidRPr="004034CF">
        <w:rPr>
          <w:lang w:val="en-GB"/>
        </w:rPr>
        <w:t>target function</w:t>
      </w:r>
      <w:r w:rsidR="0059106B" w:rsidRPr="004034CF">
        <w:rPr>
          <w:lang w:val="en-GB"/>
        </w:rPr>
        <w:t xml:space="preserve"> </w:t>
      </w:r>
      <w:r w:rsidR="00F62427" w:rsidRPr="004034CF">
        <w:rPr>
          <w:lang w:val="en-GB"/>
        </w:rPr>
        <w:t xml:space="preserve">following: </w:t>
      </w:r>
    </w:p>
    <w:p w14:paraId="14B00B4E" w14:textId="77777777" w:rsidR="00F62427" w:rsidRPr="004034CF" w:rsidRDefault="00F62427" w:rsidP="00F62427">
      <w:pPr>
        <w:pStyle w:val="Paragraphedeliste"/>
        <w:ind w:left="1080"/>
        <w:rPr>
          <w:lang w:val="en-GB"/>
        </w:rPr>
      </w:pPr>
    </w:p>
    <w:commentRangeStart w:id="62"/>
    <w:p w14:paraId="40AE74CB" w14:textId="77777777" w:rsidR="00F62427" w:rsidRPr="00F1493F" w:rsidRDefault="00C223B1" w:rsidP="008E0451">
      <w:pPr>
        <w:pStyle w:val="Paragraphedeliste"/>
        <w:ind w:left="1080"/>
        <w:jc w:val="center"/>
        <w:rPr>
          <w:rFonts w:eastAsiaTheme="minorEastAsia"/>
          <w:b/>
          <w:bCs/>
          <w:iCs/>
          <w:lang w:val="en-GB"/>
        </w:rPr>
      </w:pPr>
      <m:oMathPara>
        <m:oMathParaPr>
          <m:jc m:val="center"/>
        </m:oMathParaPr>
        <m:oMath>
          <m:func>
            <m:funcPr>
              <m:ctrlPr>
                <w:rPr>
                  <w:rFonts w:ascii="Cambria Math" w:hAnsi="Cambria Math"/>
                  <w:b/>
                  <w:bCs/>
                  <w:i/>
                  <w:iCs/>
                  <w:lang w:val="en-GB"/>
                </w:rPr>
              </m:ctrlPr>
            </m:funcPr>
            <m:fName>
              <m:r>
                <m:rPr>
                  <m:sty m:val="b"/>
                </m:rPr>
                <w:rPr>
                  <w:rFonts w:ascii="Cambria Math" w:hAnsi="Cambria Math"/>
                  <w:lang w:val="en-GB"/>
                </w:rPr>
                <m:t>min</m:t>
              </m:r>
            </m:fName>
            <m:e>
              <m:d>
                <m:dPr>
                  <m:ctrlPr>
                    <w:rPr>
                      <w:rFonts w:ascii="Cambria Math" w:hAnsi="Cambria Math"/>
                      <w:b/>
                      <w:bCs/>
                      <w:i/>
                      <w:iCs/>
                      <w:lang w:val="en-GB"/>
                    </w:rPr>
                  </m:ctrlPr>
                </m:dPr>
                <m:e>
                  <m:nary>
                    <m:naryPr>
                      <m:chr m:val="∑"/>
                      <m:subHide m:val="1"/>
                      <m:supHide m:val="1"/>
                      <m:ctrlPr>
                        <w:rPr>
                          <w:rFonts w:ascii="Cambria Math" w:hAnsi="Cambria Math"/>
                          <w:b/>
                          <w:bCs/>
                          <w:i/>
                          <w:iCs/>
                          <w:lang w:val="en-GB"/>
                        </w:rPr>
                      </m:ctrlPr>
                    </m:naryPr>
                    <m:sub/>
                    <m:sup/>
                    <m:e>
                      <m:sSub>
                        <m:sSubPr>
                          <m:ctrlPr>
                            <w:rPr>
                              <w:rFonts w:ascii="Cambria Math" w:hAnsi="Cambria Math"/>
                              <w:b/>
                              <w:bCs/>
                              <w:i/>
                              <w:iCs/>
                              <w:lang w:val="en-GB"/>
                            </w:rPr>
                          </m:ctrlPr>
                        </m:sSubPr>
                        <m:e>
                          <m:r>
                            <m:rPr>
                              <m:sty m:val="bi"/>
                            </m:rPr>
                            <w:rPr>
                              <w:rFonts w:ascii="Cambria Math" w:hAnsi="Cambria Math"/>
                              <w:lang w:val="en-GB"/>
                            </w:rPr>
                            <m:t>lc</m:t>
                          </m:r>
                        </m:e>
                        <m:sub>
                          <m:r>
                            <m:rPr>
                              <m:sty m:val="bi"/>
                            </m:rPr>
                            <w:rPr>
                              <w:rFonts w:ascii="Cambria Math" w:hAnsi="Cambria Math"/>
                              <w:lang w:val="en-GB"/>
                            </w:rPr>
                            <m:t>i,h</m:t>
                          </m:r>
                        </m:sub>
                      </m:sSub>
                      <m:sSub>
                        <m:sSubPr>
                          <m:ctrlPr>
                            <w:rPr>
                              <w:rFonts w:ascii="Cambria Math" w:hAnsi="Cambria Math"/>
                              <w:b/>
                              <w:bCs/>
                              <w:i/>
                              <w:iCs/>
                              <w:lang w:val="en-GB"/>
                            </w:rPr>
                          </m:ctrlPr>
                        </m:sSubPr>
                        <m:e>
                          <m:r>
                            <m:rPr>
                              <m:sty m:val="bi"/>
                            </m:rPr>
                            <w:rPr>
                              <w:rFonts w:ascii="Cambria Math" w:hAnsi="Cambria Math"/>
                              <w:lang w:val="en-GB"/>
                            </w:rPr>
                            <m:t>φ</m:t>
                          </m:r>
                        </m:e>
                        <m:sub>
                          <m:r>
                            <m:rPr>
                              <m:sty m:val="bi"/>
                            </m:rPr>
                            <w:rPr>
                              <w:rFonts w:ascii="Cambria Math" w:hAnsi="Cambria Math"/>
                              <w:lang w:val="en-GB"/>
                            </w:rPr>
                            <m:t>i,h</m:t>
                          </m:r>
                        </m:sub>
                      </m:sSub>
                      <m:r>
                        <m:rPr>
                          <m:sty m:val="bi"/>
                        </m:rPr>
                        <w:rPr>
                          <w:rFonts w:ascii="Cambria Math" w:hAnsi="Cambria Math"/>
                          <w:lang w:val="en-GB"/>
                        </w:rPr>
                        <m:t>+</m:t>
                      </m:r>
                    </m:e>
                  </m:nary>
                  <m:nary>
                    <m:naryPr>
                      <m:chr m:val="∑"/>
                      <m:subHide m:val="1"/>
                      <m:supHide m:val="1"/>
                      <m:ctrlPr>
                        <w:rPr>
                          <w:rFonts w:ascii="Cambria Math" w:hAnsi="Cambria Math"/>
                          <w:b/>
                          <w:bCs/>
                          <w:i/>
                          <w:iCs/>
                          <w:lang w:val="en-GB"/>
                        </w:rPr>
                      </m:ctrlPr>
                    </m:naryPr>
                    <m:sub/>
                    <m:sup/>
                    <m:e>
                      <m:sSub>
                        <m:sSubPr>
                          <m:ctrlPr>
                            <w:rPr>
                              <w:rFonts w:ascii="Cambria Math" w:hAnsi="Cambria Math"/>
                              <w:b/>
                              <w:bCs/>
                              <w:i/>
                              <w:iCs/>
                              <w:lang w:val="en-GB"/>
                            </w:rPr>
                          </m:ctrlPr>
                        </m:sSubPr>
                        <m:e>
                          <m:r>
                            <m:rPr>
                              <m:sty m:val="bi"/>
                            </m:rPr>
                            <w:rPr>
                              <w:rFonts w:ascii="Cambria Math" w:hAnsi="Cambria Math"/>
                              <w:lang w:val="en-GB"/>
                            </w:rPr>
                            <m:t>qc</m:t>
                          </m:r>
                        </m:e>
                        <m:sub>
                          <m:r>
                            <m:rPr>
                              <m:sty m:val="bi"/>
                            </m:rPr>
                            <w:rPr>
                              <w:rFonts w:ascii="Cambria Math" w:hAnsi="Cambria Math"/>
                              <w:lang w:val="en-GB"/>
                            </w:rPr>
                            <m:t>i,h</m:t>
                          </m:r>
                        </m:sub>
                      </m:sSub>
                      <m:sSubSup>
                        <m:sSubSupPr>
                          <m:ctrlPr>
                            <w:rPr>
                              <w:rFonts w:ascii="Cambria Math" w:hAnsi="Cambria Math"/>
                              <w:b/>
                              <w:bCs/>
                              <w:i/>
                              <w:iCs/>
                              <w:lang w:val="en-GB"/>
                            </w:rPr>
                          </m:ctrlPr>
                        </m:sSubSupPr>
                        <m:e>
                          <m:r>
                            <m:rPr>
                              <m:sty m:val="bi"/>
                            </m:rPr>
                            <w:rPr>
                              <w:rFonts w:ascii="Cambria Math" w:hAnsi="Cambria Math"/>
                              <w:lang w:val="en-GB"/>
                            </w:rPr>
                            <m:t>φ</m:t>
                          </m:r>
                        </m:e>
                        <m:sub>
                          <m:r>
                            <m:rPr>
                              <m:sty m:val="bi"/>
                            </m:rPr>
                            <w:rPr>
                              <w:rFonts w:ascii="Cambria Math" w:hAnsi="Cambria Math"/>
                              <w:lang w:val="en-GB"/>
                            </w:rPr>
                            <m:t>i,h</m:t>
                          </m:r>
                        </m:sub>
                        <m:sup>
                          <m:r>
                            <m:rPr>
                              <m:sty m:val="bi"/>
                            </m:rPr>
                            <w:rPr>
                              <w:rFonts w:ascii="Cambria Math" w:hAnsi="Cambria Math"/>
                              <w:lang w:val="en-GB"/>
                            </w:rPr>
                            <m:t>2</m:t>
                          </m:r>
                        </m:sup>
                      </m:sSubSup>
                    </m:e>
                  </m:nary>
                </m:e>
              </m:d>
            </m:e>
          </m:func>
          <w:commentRangeEnd w:id="62"/>
          <m:r>
            <m:rPr>
              <m:sty m:val="p"/>
            </m:rPr>
            <w:rPr>
              <w:rStyle w:val="Marquedecommentaire"/>
              <w:lang w:val="en-GB"/>
            </w:rPr>
            <w:commentReference w:id="62"/>
          </m:r>
        </m:oMath>
      </m:oMathPara>
    </w:p>
    <w:p w14:paraId="7FC37831" w14:textId="77777777" w:rsidR="00F62427" w:rsidRPr="004034CF" w:rsidRDefault="00F62427" w:rsidP="00F62427">
      <w:pPr>
        <w:pStyle w:val="Paragraphedeliste"/>
        <w:ind w:left="1080"/>
        <w:rPr>
          <w:lang w:val="en-GB"/>
        </w:rPr>
      </w:pPr>
    </w:p>
    <w:p w14:paraId="08E6F7F3" w14:textId="77777777" w:rsidR="00F62427" w:rsidRPr="004034CF" w:rsidRDefault="00F62427" w:rsidP="00F62427">
      <w:pPr>
        <w:pStyle w:val="Paragraphedeliste"/>
        <w:ind w:left="1080"/>
        <w:rPr>
          <w:lang w:val="en-GB"/>
        </w:rPr>
      </w:pPr>
      <w:r w:rsidRPr="004034CF">
        <w:rPr>
          <w:lang w:val="en-GB"/>
        </w:rPr>
        <w:t>With:</w:t>
      </w:r>
    </w:p>
    <w:p w14:paraId="1FC2DA67" w14:textId="77777777" w:rsidR="00F62427" w:rsidRPr="004034CF" w:rsidRDefault="00C223B1" w:rsidP="00A84E39">
      <w:pPr>
        <w:pStyle w:val="Paragraphedeliste"/>
        <w:numPr>
          <w:ilvl w:val="2"/>
          <w:numId w:val="15"/>
        </w:numPr>
        <w:spacing w:after="0" w:line="240" w:lineRule="auto"/>
        <w:jc w:val="left"/>
        <w:rPr>
          <w:lang w:val="en-GB"/>
        </w:rPr>
      </w:pPr>
      <m:oMath>
        <m:sSub>
          <m:sSubPr>
            <m:ctrlPr>
              <w:rPr>
                <w:rFonts w:ascii="Cambria Math" w:hAnsi="Cambria Math"/>
                <w:i/>
                <w:iCs/>
                <w:lang w:val="en-GB"/>
              </w:rPr>
            </m:ctrlPr>
          </m:sSubPr>
          <m:e>
            <m:r>
              <w:rPr>
                <w:rFonts w:ascii="Cambria Math" w:hAnsi="Cambria Math"/>
                <w:lang w:val="en-GB"/>
              </w:rPr>
              <m:t>lc</m:t>
            </m:r>
          </m:e>
          <m:sub>
            <m:r>
              <w:rPr>
                <w:rFonts w:ascii="Cambria Math" w:hAnsi="Cambria Math"/>
                <w:lang w:val="en-GB"/>
              </w:rPr>
              <m:t>i,h</m:t>
            </m:r>
          </m:sub>
        </m:sSub>
        <m:r>
          <w:rPr>
            <w:rFonts w:ascii="Cambria Math" w:hAnsi="Cambria Math"/>
            <w:lang w:val="en-GB"/>
          </w:rPr>
          <m:t xml:space="preserve"> </m:t>
        </m:r>
      </m:oMath>
      <w:r w:rsidR="00F62427" w:rsidRPr="004034CF">
        <w:rPr>
          <w:lang w:val="en-GB"/>
        </w:rPr>
        <w:t xml:space="preserve">= linear </w:t>
      </w:r>
      <w:r w:rsidR="00F62427" w:rsidRPr="008C032F">
        <w:rPr>
          <w:lang w:val="en-GB"/>
        </w:rPr>
        <w:t>cost</w:t>
      </w:r>
      <w:r w:rsidR="00F62427" w:rsidRPr="004034CF">
        <w:rPr>
          <w:lang w:val="en-GB"/>
        </w:rPr>
        <w:t xml:space="preserve"> </w:t>
      </w:r>
      <w:r w:rsidR="008B68AE">
        <w:rPr>
          <w:lang w:val="en-GB"/>
        </w:rPr>
        <w:t xml:space="preserve">coefficient </w:t>
      </w:r>
      <w:r w:rsidR="00F62427" w:rsidRPr="004034CF">
        <w:rPr>
          <w:lang w:val="en-GB"/>
        </w:rPr>
        <w:t xml:space="preserve">associated to </w:t>
      </w:r>
      <w:r w:rsidR="001F1148">
        <w:rPr>
          <w:lang w:val="en-GB"/>
        </w:rPr>
        <w:t>interconnector</w:t>
      </w:r>
      <w:r w:rsidR="00F62427" w:rsidRPr="004034CF">
        <w:rPr>
          <w:lang w:val="en-GB"/>
        </w:rPr>
        <w:t xml:space="preserve"> </w:t>
      </w:r>
      <w:proofErr w:type="spellStart"/>
      <w:r w:rsidR="00F62427" w:rsidRPr="004034CF">
        <w:rPr>
          <w:lang w:val="en-GB"/>
        </w:rPr>
        <w:t>i</w:t>
      </w:r>
      <w:proofErr w:type="spellEnd"/>
      <w:r w:rsidR="00F62427" w:rsidRPr="004034CF">
        <w:rPr>
          <w:lang w:val="en-GB"/>
        </w:rPr>
        <w:t xml:space="preserve"> for </w:t>
      </w:r>
      <w:commentRangeStart w:id="63"/>
      <w:r w:rsidR="00F62427" w:rsidRPr="004034CF">
        <w:rPr>
          <w:lang w:val="en-GB"/>
        </w:rPr>
        <w:t xml:space="preserve">period </w:t>
      </w:r>
      <w:commentRangeEnd w:id="63"/>
      <w:r w:rsidR="00D47125">
        <w:rPr>
          <w:rStyle w:val="Marquedecommentaire"/>
          <w:lang w:val="en-GB"/>
        </w:rPr>
        <w:commentReference w:id="63"/>
      </w:r>
      <w:r w:rsidR="00F62427" w:rsidRPr="004034CF">
        <w:rPr>
          <w:lang w:val="en-GB"/>
        </w:rPr>
        <w:t>h</w:t>
      </w:r>
    </w:p>
    <w:p w14:paraId="114172F1" w14:textId="77777777" w:rsidR="00F62427" w:rsidRPr="004034CF" w:rsidRDefault="00C223B1" w:rsidP="00A84E39">
      <w:pPr>
        <w:pStyle w:val="Paragraphedeliste"/>
        <w:numPr>
          <w:ilvl w:val="2"/>
          <w:numId w:val="15"/>
        </w:numPr>
        <w:spacing w:after="0" w:line="240" w:lineRule="auto"/>
        <w:jc w:val="left"/>
        <w:rPr>
          <w:lang w:val="en-GB"/>
        </w:rPr>
      </w:pPr>
      <m:oMath>
        <m:sSub>
          <m:sSubPr>
            <m:ctrlPr>
              <w:rPr>
                <w:rFonts w:ascii="Cambria Math" w:hAnsi="Cambria Math"/>
                <w:i/>
                <w:iCs/>
                <w:lang w:val="en-GB"/>
              </w:rPr>
            </m:ctrlPr>
          </m:sSubPr>
          <m:e>
            <m:r>
              <w:rPr>
                <w:rFonts w:ascii="Cambria Math" w:hAnsi="Cambria Math"/>
                <w:lang w:val="en-GB"/>
              </w:rPr>
              <m:t>qc</m:t>
            </m:r>
          </m:e>
          <m:sub>
            <m:r>
              <w:rPr>
                <w:rFonts w:ascii="Cambria Math" w:hAnsi="Cambria Math"/>
                <w:lang w:val="en-GB"/>
              </w:rPr>
              <m:t>i,h</m:t>
            </m:r>
          </m:sub>
        </m:sSub>
      </m:oMath>
      <w:r w:rsidR="00F62427" w:rsidRPr="004034CF">
        <w:rPr>
          <w:lang w:val="en-GB"/>
        </w:rPr>
        <w:t xml:space="preserve"> = quadratic </w:t>
      </w:r>
      <w:r w:rsidR="00F62427" w:rsidRPr="008C032F">
        <w:rPr>
          <w:lang w:val="en-GB"/>
        </w:rPr>
        <w:t>cost</w:t>
      </w:r>
      <w:r w:rsidR="00F62427" w:rsidRPr="004034CF">
        <w:rPr>
          <w:lang w:val="en-GB"/>
        </w:rPr>
        <w:t xml:space="preserve"> </w:t>
      </w:r>
      <w:r w:rsidR="008B68AE">
        <w:rPr>
          <w:lang w:val="en-GB"/>
        </w:rPr>
        <w:t xml:space="preserve">coefficient </w:t>
      </w:r>
      <w:r w:rsidR="00F62427" w:rsidRPr="004034CF">
        <w:rPr>
          <w:lang w:val="en-GB"/>
        </w:rPr>
        <w:t xml:space="preserve">associated to </w:t>
      </w:r>
      <w:r w:rsidR="001F1148">
        <w:rPr>
          <w:lang w:val="en-GB"/>
        </w:rPr>
        <w:t xml:space="preserve">interconnector </w:t>
      </w:r>
      <w:r w:rsidR="00F62427" w:rsidRPr="004034CF">
        <w:rPr>
          <w:lang w:val="en-GB"/>
        </w:rPr>
        <w:t xml:space="preserve"> </w:t>
      </w:r>
      <w:proofErr w:type="spellStart"/>
      <w:r w:rsidR="00F62427" w:rsidRPr="004034CF">
        <w:rPr>
          <w:lang w:val="en-GB"/>
        </w:rPr>
        <w:t>i</w:t>
      </w:r>
      <w:proofErr w:type="spellEnd"/>
      <w:r w:rsidR="00F62427" w:rsidRPr="004034CF">
        <w:rPr>
          <w:lang w:val="en-GB"/>
        </w:rPr>
        <w:t xml:space="preserve"> for period h</w:t>
      </w:r>
    </w:p>
    <w:p w14:paraId="16E35302" w14:textId="77777777" w:rsidR="00F62427" w:rsidRPr="004034CF" w:rsidRDefault="00C223B1" w:rsidP="00A84E39">
      <w:pPr>
        <w:pStyle w:val="Paragraphedeliste"/>
        <w:numPr>
          <w:ilvl w:val="2"/>
          <w:numId w:val="15"/>
        </w:numPr>
        <w:spacing w:after="0" w:line="240" w:lineRule="auto"/>
        <w:jc w:val="left"/>
        <w:rPr>
          <w:lang w:val="en-GB"/>
        </w:rPr>
      </w:pPr>
      <m:oMath>
        <m:sSub>
          <m:sSubPr>
            <m:ctrlPr>
              <w:rPr>
                <w:rFonts w:ascii="Cambria Math" w:hAnsi="Cambria Math"/>
                <w:i/>
                <w:iCs/>
                <w:lang w:val="en-GB"/>
              </w:rPr>
            </m:ctrlPr>
          </m:sSubPr>
          <m:e>
            <m:r>
              <w:rPr>
                <w:rFonts w:ascii="Cambria Math" w:hAnsi="Cambria Math"/>
                <w:lang w:val="en-GB"/>
              </w:rPr>
              <m:t>φ</m:t>
            </m:r>
          </m:e>
          <m:sub>
            <m:r>
              <w:rPr>
                <w:rFonts w:ascii="Cambria Math" w:hAnsi="Cambria Math"/>
                <w:lang w:val="en-GB"/>
              </w:rPr>
              <m:t>i,h</m:t>
            </m:r>
          </m:sub>
        </m:sSub>
        <m:r>
          <m:rPr>
            <m:nor/>
          </m:rPr>
          <w:rPr>
            <w:rFonts w:ascii="Cambria Math"/>
            <w:lang w:val="en-GB"/>
          </w:rPr>
          <m:t xml:space="preserve"> </m:t>
        </m:r>
        <m:r>
          <m:rPr>
            <m:nor/>
          </m:rPr>
          <w:rPr>
            <w:lang w:val="en-GB"/>
          </w:rPr>
          <m:t xml:space="preserve">= flow on </m:t>
        </m:r>
        <m:r>
          <m:rPr>
            <m:nor/>
          </m:rPr>
          <w:rPr>
            <w:rFonts w:ascii="Cambria Math"/>
            <w:lang w:val="en-GB"/>
          </w:rPr>
          <m:t xml:space="preserve">interconnector </m:t>
        </m:r>
        <m:r>
          <m:rPr>
            <m:nor/>
          </m:rPr>
          <w:rPr>
            <w:lang w:val="en-GB"/>
          </w:rPr>
          <m:t xml:space="preserve"> </m:t>
        </m:r>
        <w:proofErr w:type="spellStart"/>
        <m:r>
          <m:rPr>
            <m:nor/>
          </m:rPr>
          <w:rPr>
            <w:lang w:val="en-GB"/>
          </w:rPr>
          <m:t>i</m:t>
        </m:r>
        <w:proofErr w:type="spellEnd"/>
        <m:r>
          <m:rPr>
            <m:nor/>
          </m:rPr>
          <w:rPr>
            <w:lang w:val="en-GB"/>
          </w:rPr>
          <m:t> for period h</m:t>
        </m:r>
      </m:oMath>
    </w:p>
    <w:p w14:paraId="29F423D5" w14:textId="77777777" w:rsidR="0016087D" w:rsidRPr="004034CF" w:rsidRDefault="0016087D" w:rsidP="00D679C8">
      <w:pPr>
        <w:pStyle w:val="textregular"/>
      </w:pPr>
    </w:p>
    <w:p w14:paraId="160F6D63" w14:textId="77777777" w:rsidR="00F62427" w:rsidRPr="004034CF" w:rsidRDefault="005077B3" w:rsidP="001F1148">
      <w:pPr>
        <w:pStyle w:val="Paragraphedeliste"/>
        <w:numPr>
          <w:ilvl w:val="0"/>
          <w:numId w:val="35"/>
        </w:numPr>
        <w:spacing w:before="100" w:beforeAutospacing="1" w:after="100" w:afterAutospacing="1" w:line="276" w:lineRule="auto"/>
        <w:rPr>
          <w:lang w:val="en-GB"/>
        </w:rPr>
      </w:pPr>
      <w:commentRangeStart w:id="64"/>
      <w:commentRangeStart w:id="65"/>
      <w:r w:rsidRPr="004034CF">
        <w:rPr>
          <w:lang w:val="en-GB"/>
        </w:rPr>
        <w:t xml:space="preserve">The </w:t>
      </w:r>
      <w:r w:rsidRPr="008C032F">
        <w:rPr>
          <w:lang w:val="en-GB"/>
        </w:rPr>
        <w:t>costs</w:t>
      </w:r>
      <w:r w:rsidRPr="004034CF">
        <w:rPr>
          <w:lang w:val="en-GB"/>
        </w:rPr>
        <w:t xml:space="preserve"> coefficients </w:t>
      </w:r>
      <w:commentRangeEnd w:id="64"/>
      <w:r w:rsidR="00C223B1">
        <w:rPr>
          <w:rStyle w:val="Marquedecommentaire"/>
          <w:lang w:val="en-GB"/>
        </w:rPr>
        <w:commentReference w:id="64"/>
      </w:r>
      <w:commentRangeEnd w:id="65"/>
      <w:r w:rsidR="0099661D">
        <w:rPr>
          <w:rStyle w:val="Marquedecommentaire"/>
          <w:lang w:val="en-GB"/>
        </w:rPr>
        <w:commentReference w:id="65"/>
      </w:r>
      <w:r w:rsidRPr="004034CF">
        <w:rPr>
          <w:lang w:val="en-GB"/>
        </w:rPr>
        <w:t xml:space="preserve">(both linear and quadratic) associated to each bidding zone border </w:t>
      </w:r>
      <w:proofErr w:type="gramStart"/>
      <w:r w:rsidRPr="004034CF">
        <w:rPr>
          <w:lang w:val="en-GB"/>
        </w:rPr>
        <w:t>are provided</w:t>
      </w:r>
      <w:proofErr w:type="gramEnd"/>
      <w:r w:rsidRPr="004034CF">
        <w:rPr>
          <w:lang w:val="en-GB"/>
        </w:rPr>
        <w:t xml:space="preserve"> as an </w:t>
      </w:r>
      <w:commentRangeStart w:id="66"/>
      <w:r w:rsidRPr="004034CF">
        <w:rPr>
          <w:lang w:val="en-GB"/>
        </w:rPr>
        <w:t>input by TSOs</w:t>
      </w:r>
      <w:commentRangeEnd w:id="66"/>
      <w:r w:rsidR="00F1493F">
        <w:rPr>
          <w:rStyle w:val="Marquedecommentaire"/>
          <w:lang w:val="en-GB"/>
        </w:rPr>
        <w:commentReference w:id="66"/>
      </w:r>
      <w:r w:rsidRPr="004034CF">
        <w:rPr>
          <w:lang w:val="en-GB"/>
        </w:rPr>
        <w:t xml:space="preserve">. The </w:t>
      </w:r>
      <w:r w:rsidRPr="008C032F">
        <w:rPr>
          <w:lang w:val="en-GB"/>
        </w:rPr>
        <w:t>cost</w:t>
      </w:r>
      <w:r w:rsidRPr="004034CF">
        <w:rPr>
          <w:lang w:val="en-GB"/>
        </w:rPr>
        <w:t xml:space="preserve"> coefficients are determined in such a way that</w:t>
      </w:r>
      <w:r w:rsidR="00826F97" w:rsidRPr="004034CF">
        <w:rPr>
          <w:lang w:val="en-GB"/>
        </w:rPr>
        <w:t xml:space="preserve"> following objectives are met:</w:t>
      </w:r>
    </w:p>
    <w:p w14:paraId="68E41B9F" w14:textId="77777777" w:rsidR="00826F97" w:rsidRPr="004034CF" w:rsidRDefault="00516E2D" w:rsidP="00A84E39">
      <w:pPr>
        <w:pStyle w:val="textregular"/>
        <w:numPr>
          <w:ilvl w:val="0"/>
          <w:numId w:val="16"/>
        </w:numPr>
      </w:pPr>
      <w:r w:rsidRPr="004034CF">
        <w:t>Uniqueness by introducing a quadratic cost coefficient</w:t>
      </w:r>
    </w:p>
    <w:p w14:paraId="1204867F" w14:textId="77777777" w:rsidR="00516E2D" w:rsidRPr="004034CF" w:rsidRDefault="00D6745E" w:rsidP="00A84E39">
      <w:pPr>
        <w:pStyle w:val="textregular"/>
        <w:numPr>
          <w:ilvl w:val="0"/>
          <w:numId w:val="16"/>
        </w:numPr>
      </w:pPr>
      <w:r w:rsidRPr="004034CF">
        <w:t xml:space="preserve">Shortest path rule to avoid </w:t>
      </w:r>
      <w:r w:rsidR="0056226F" w:rsidRPr="004034CF">
        <w:t>loops and to ensure a minimization of transits</w:t>
      </w:r>
      <w:r w:rsidR="00C91F97" w:rsidRPr="004034CF">
        <w:t xml:space="preserve"> between regions by setting of the </w:t>
      </w:r>
      <w:r w:rsidR="00231B5C" w:rsidRPr="004034CF">
        <w:t>linear</w:t>
      </w:r>
      <w:r w:rsidR="00C91F97" w:rsidRPr="004034CF">
        <w:t xml:space="preserve"> cost </w:t>
      </w:r>
      <w:r w:rsidR="00231B5C" w:rsidRPr="004034CF">
        <w:t>coefficient</w:t>
      </w:r>
    </w:p>
    <w:p w14:paraId="52A8608C" w14:textId="77777777" w:rsidR="0056226F" w:rsidRPr="004034CF" w:rsidRDefault="00C91F97" w:rsidP="00A84E39">
      <w:pPr>
        <w:pStyle w:val="textregular"/>
        <w:numPr>
          <w:ilvl w:val="0"/>
          <w:numId w:val="16"/>
        </w:numPr>
      </w:pPr>
      <w:commentRangeStart w:id="67"/>
      <w:proofErr w:type="spellStart"/>
      <w:r w:rsidRPr="004034CF">
        <w:t>Priorisation</w:t>
      </w:r>
      <w:proofErr w:type="spellEnd"/>
      <w:r w:rsidRPr="004034CF">
        <w:t xml:space="preserve"> rule to prioritise the use of certain interconnectors</w:t>
      </w:r>
      <w:r w:rsidR="00344901">
        <w:t xml:space="preserve"> to ensure the minimisation of Scheduled Exchanges</w:t>
      </w:r>
      <w:r w:rsidR="00993B7F">
        <w:t xml:space="preserve"> between the involved bidding zones</w:t>
      </w:r>
      <w:r w:rsidR="00344901">
        <w:t xml:space="preserve"> </w:t>
      </w:r>
      <w:commentRangeEnd w:id="67"/>
      <w:r w:rsidR="00802B2C">
        <w:rPr>
          <w:rStyle w:val="Marquedecommentaire"/>
        </w:rPr>
        <w:commentReference w:id="67"/>
      </w:r>
    </w:p>
    <w:p w14:paraId="208CAD5C" w14:textId="77777777" w:rsidR="008642B4" w:rsidRPr="004034CF" w:rsidRDefault="008642B4" w:rsidP="00C91F97">
      <w:pPr>
        <w:pStyle w:val="textregular"/>
      </w:pPr>
    </w:p>
    <w:p w14:paraId="4FE3555F" w14:textId="77777777" w:rsidR="00E2609D" w:rsidRPr="004034CF" w:rsidRDefault="004C0281" w:rsidP="001F1148">
      <w:pPr>
        <w:pStyle w:val="Paragraphedeliste"/>
        <w:numPr>
          <w:ilvl w:val="0"/>
          <w:numId w:val="35"/>
        </w:numPr>
        <w:spacing w:before="100" w:beforeAutospacing="1" w:after="100" w:afterAutospacing="1" w:line="276" w:lineRule="auto"/>
        <w:rPr>
          <w:lang w:val="en-GB"/>
        </w:rPr>
      </w:pPr>
      <w:r w:rsidRPr="004034CF">
        <w:rPr>
          <w:lang w:val="en-GB"/>
        </w:rPr>
        <w:t xml:space="preserve">The cost coefficients are </w:t>
      </w:r>
      <w:commentRangeStart w:id="68"/>
      <w:r w:rsidRPr="004034CF">
        <w:rPr>
          <w:lang w:val="en-GB"/>
        </w:rPr>
        <w:t>determined</w:t>
      </w:r>
      <w:commentRangeEnd w:id="68"/>
      <w:r w:rsidR="0099661D">
        <w:rPr>
          <w:rStyle w:val="Marquedecommentaire"/>
          <w:lang w:val="en-GB"/>
        </w:rPr>
        <w:commentReference w:id="68"/>
      </w:r>
      <w:r w:rsidRPr="004034CF">
        <w:rPr>
          <w:lang w:val="en-GB"/>
        </w:rPr>
        <w:t xml:space="preserve"> in such a way that the </w:t>
      </w:r>
      <w:commentRangeStart w:id="69"/>
      <w:r w:rsidRPr="004034CF">
        <w:rPr>
          <w:lang w:val="en-GB"/>
        </w:rPr>
        <w:t xml:space="preserve">general behaviour of the optimisation is balanced </w:t>
      </w:r>
      <w:commentRangeEnd w:id="69"/>
      <w:r w:rsidR="00752CB5">
        <w:rPr>
          <w:rStyle w:val="Marquedecommentaire"/>
          <w:lang w:val="en-GB"/>
        </w:rPr>
        <w:commentReference w:id="69"/>
      </w:r>
      <w:r w:rsidRPr="004034CF">
        <w:rPr>
          <w:lang w:val="en-GB"/>
        </w:rPr>
        <w:t xml:space="preserve">and respect the objectives. </w:t>
      </w:r>
      <w:r w:rsidR="00F12ECA" w:rsidRPr="004034CF">
        <w:rPr>
          <w:lang w:val="en-GB"/>
        </w:rPr>
        <w:t>Hence, the ratio between the different cost coefficients on each bidding zone border is more important than th</w:t>
      </w:r>
      <w:r w:rsidR="00195169" w:rsidRPr="004034CF">
        <w:rPr>
          <w:lang w:val="en-GB"/>
        </w:rPr>
        <w:t>e exact value</w:t>
      </w:r>
      <w:r w:rsidR="00344901">
        <w:rPr>
          <w:lang w:val="en-GB"/>
        </w:rPr>
        <w:t xml:space="preserve"> of the cost coefficient</w:t>
      </w:r>
      <w:r w:rsidR="00195169" w:rsidRPr="004034CF">
        <w:rPr>
          <w:lang w:val="en-GB"/>
        </w:rPr>
        <w:t xml:space="preserve">. </w:t>
      </w:r>
      <w:bookmarkStart w:id="70" w:name="_Hlk500254827"/>
    </w:p>
    <w:p w14:paraId="5F4F0B21" w14:textId="77777777" w:rsidR="00E2609D" w:rsidRPr="004034CF" w:rsidRDefault="00E2609D" w:rsidP="00E2609D">
      <w:pPr>
        <w:pStyle w:val="Paragraphedeliste"/>
        <w:spacing w:before="100" w:beforeAutospacing="1" w:after="100" w:afterAutospacing="1" w:line="276" w:lineRule="auto"/>
        <w:ind w:left="360"/>
        <w:rPr>
          <w:lang w:val="en-GB"/>
        </w:rPr>
      </w:pPr>
    </w:p>
    <w:p w14:paraId="766AE739" w14:textId="77777777" w:rsidR="00023A5C" w:rsidRPr="004034CF" w:rsidRDefault="0010778D" w:rsidP="001F1148">
      <w:pPr>
        <w:pStyle w:val="Paragraphedeliste"/>
        <w:numPr>
          <w:ilvl w:val="0"/>
          <w:numId w:val="35"/>
        </w:numPr>
        <w:spacing w:before="100" w:beforeAutospacing="1" w:after="100" w:afterAutospacing="1" w:line="276" w:lineRule="auto"/>
        <w:rPr>
          <w:lang w:val="en-GB"/>
        </w:rPr>
      </w:pPr>
      <w:r w:rsidRPr="004034CF">
        <w:rPr>
          <w:lang w:val="en-GB"/>
        </w:rPr>
        <w:t>Furthermore,</w:t>
      </w:r>
      <w:r w:rsidR="00B329CC" w:rsidRPr="004034CF">
        <w:rPr>
          <w:lang w:val="en-GB"/>
        </w:rPr>
        <w:t xml:space="preserve"> where relevant,</w:t>
      </w:r>
      <w:r w:rsidRPr="004034CF">
        <w:rPr>
          <w:lang w:val="en-GB"/>
        </w:rPr>
        <w:t xml:space="preserve"> it needs to be ensured that Schedules Exchanges are defined from low price to high price areas. Therefore, an intuitiveness scheduling restriction between bidding zones is applied. </w:t>
      </w:r>
      <w:r w:rsidR="00240F01" w:rsidRPr="004034CF">
        <w:rPr>
          <w:lang w:val="en-GB"/>
        </w:rPr>
        <w:lastRenderedPageBreak/>
        <w:t>The intui</w:t>
      </w:r>
      <w:r w:rsidR="00440441" w:rsidRPr="004034CF">
        <w:rPr>
          <w:lang w:val="en-GB"/>
        </w:rPr>
        <w:t xml:space="preserve">tiveness scheduling restriction between </w:t>
      </w:r>
      <w:r w:rsidR="00CF5293" w:rsidRPr="004034CF">
        <w:rPr>
          <w:lang w:val="en-GB"/>
        </w:rPr>
        <w:t>bidding zone</w:t>
      </w:r>
      <w:r w:rsidR="00440441" w:rsidRPr="004034CF">
        <w:rPr>
          <w:lang w:val="en-GB"/>
        </w:rPr>
        <w:t xml:space="preserve"> A and </w:t>
      </w:r>
      <w:r w:rsidR="00CF5293" w:rsidRPr="004034CF">
        <w:rPr>
          <w:lang w:val="en-GB"/>
        </w:rPr>
        <w:t>bidding zone</w:t>
      </w:r>
      <w:r w:rsidR="00440441" w:rsidRPr="004034CF">
        <w:rPr>
          <w:lang w:val="en-GB"/>
        </w:rPr>
        <w:t xml:space="preserve"> B</w:t>
      </w:r>
      <w:r w:rsidR="00240F01" w:rsidRPr="004034CF">
        <w:rPr>
          <w:lang w:val="en-GB"/>
        </w:rPr>
        <w:t xml:space="preserve"> </w:t>
      </w:r>
      <w:r w:rsidR="00217B68" w:rsidRPr="004034CF">
        <w:rPr>
          <w:lang w:val="en-GB"/>
        </w:rPr>
        <w:t xml:space="preserve">is described </w:t>
      </w:r>
      <w:r w:rsidR="00B42949" w:rsidRPr="004034CF">
        <w:rPr>
          <w:lang w:val="en-GB"/>
        </w:rPr>
        <w:t xml:space="preserve">as follows: </w:t>
      </w:r>
    </w:p>
    <w:commentRangeStart w:id="71"/>
    <w:p w14:paraId="7E3567AB" w14:textId="77777777" w:rsidR="00240F01" w:rsidRPr="004034CF" w:rsidRDefault="00C223B1" w:rsidP="00D679C8">
      <w:pPr>
        <w:pStyle w:val="textregular"/>
        <w:rPr>
          <w:rFonts w:eastAsiaTheme="minorEastAsia"/>
        </w:rPr>
      </w:pPr>
      <m:oMathPara>
        <m:oMath>
          <m:sSub>
            <m:sSubPr>
              <m:ctrlPr>
                <w:rPr>
                  <w:rFonts w:ascii="Cambria Math" w:hAnsi="Cambria Math"/>
                  <w:i/>
                </w:rPr>
              </m:ctrlPr>
            </m:sSubPr>
            <m:e>
              <m:r>
                <w:rPr>
                  <w:rFonts w:ascii="Cambria Math" w:hAnsi="Cambria Math"/>
                </w:rPr>
                <m:t>(Price</m:t>
              </m:r>
            </m:e>
            <m:sub>
              <m:r>
                <w:rPr>
                  <w:rFonts w:ascii="Cambria Math" w:hAnsi="Cambria Math"/>
                </w:rPr>
                <m:t>BZ B</m:t>
              </m:r>
            </m:sub>
          </m:sSub>
          <m:r>
            <w:rPr>
              <w:rFonts w:ascii="Cambria Math" w:hAnsi="Cambria Math"/>
            </w:rPr>
            <m:t xml:space="preserve">- </m:t>
          </m:r>
          <m:sSub>
            <m:sSubPr>
              <m:ctrlPr>
                <w:rPr>
                  <w:rFonts w:ascii="Cambria Math" w:hAnsi="Cambria Math"/>
                  <w:i/>
                </w:rPr>
              </m:ctrlPr>
            </m:sSubPr>
            <m:e>
              <m:r>
                <w:rPr>
                  <w:rFonts w:ascii="Cambria Math" w:hAnsi="Cambria Math"/>
                </w:rPr>
                <m:t>Price</m:t>
              </m:r>
            </m:e>
            <m:sub>
              <m:r>
                <w:rPr>
                  <w:rFonts w:ascii="Cambria Math" w:hAnsi="Cambria Math"/>
                </w:rPr>
                <m:t>BZ A</m:t>
              </m:r>
            </m:sub>
          </m:sSub>
          <m:r>
            <w:rPr>
              <w:rFonts w:ascii="Cambria Math" w:hAnsi="Cambria Math"/>
            </w:rPr>
            <m:t>)*</m:t>
          </m:r>
          <m:sSub>
            <m:sSubPr>
              <m:ctrlPr>
                <w:rPr>
                  <w:rFonts w:ascii="Cambria Math" w:hAnsi="Cambria Math"/>
                  <w:i/>
                </w:rPr>
              </m:ctrlPr>
            </m:sSubPr>
            <m:e>
              <m:r>
                <w:rPr>
                  <w:rFonts w:ascii="Cambria Math" w:hAnsi="Cambria Math"/>
                </w:rPr>
                <m:t>Scheduled Exchanges</m:t>
              </m:r>
            </m:e>
            <m:sub>
              <m:r>
                <w:rPr>
                  <w:rFonts w:ascii="Cambria Math" w:hAnsi="Cambria Math"/>
                </w:rPr>
                <m:t>A→B</m:t>
              </m:r>
            </m:sub>
          </m:sSub>
          <m:r>
            <w:rPr>
              <w:rFonts w:ascii="Cambria Math" w:hAnsi="Cambria Math"/>
            </w:rPr>
            <m:t xml:space="preserve"> ≥0</m:t>
          </m:r>
          <w:commentRangeEnd w:id="71"/>
          <m:r>
            <m:rPr>
              <m:sty m:val="p"/>
            </m:rPr>
            <w:rPr>
              <w:rStyle w:val="Marquedecommentaire"/>
            </w:rPr>
            <w:commentReference w:id="71"/>
          </m:r>
        </m:oMath>
      </m:oMathPara>
    </w:p>
    <w:p w14:paraId="61D715F6" w14:textId="77777777" w:rsidR="007A4FC0" w:rsidRPr="004034CF" w:rsidRDefault="007A4FC0" w:rsidP="007A4FC0">
      <w:pPr>
        <w:pStyle w:val="textregular"/>
      </w:pPr>
    </w:p>
    <w:p w14:paraId="13726E8A" w14:textId="77777777" w:rsidR="00497693" w:rsidRPr="004034CF" w:rsidRDefault="007A4FC0" w:rsidP="001F1148">
      <w:pPr>
        <w:pStyle w:val="Paragraphedeliste"/>
        <w:numPr>
          <w:ilvl w:val="0"/>
          <w:numId w:val="35"/>
        </w:numPr>
        <w:spacing w:before="100" w:beforeAutospacing="1" w:after="100" w:afterAutospacing="1" w:line="276" w:lineRule="auto"/>
        <w:rPr>
          <w:rFonts w:eastAsiaTheme="minorEastAsia"/>
          <w:lang w:val="en-GB"/>
        </w:rPr>
      </w:pPr>
      <w:r w:rsidRPr="004034CF">
        <w:rPr>
          <w:lang w:val="en-GB"/>
        </w:rPr>
        <w:t>The calculated Scheduled Exchanges between bidding zones shall be consistent with the bidding zone Net Positions provided by NEMOs according to Article 3.</w:t>
      </w:r>
    </w:p>
    <w:p w14:paraId="28075463" w14:textId="77777777" w:rsidR="008C032F" w:rsidRPr="004034CF" w:rsidRDefault="008C032F" w:rsidP="008C032F">
      <w:pPr>
        <w:pStyle w:val="headline1"/>
        <w:rPr>
          <w:rFonts w:asciiTheme="minorHAnsi" w:hAnsiTheme="minorHAnsi" w:cstheme="minorHAnsi"/>
        </w:rPr>
      </w:pPr>
      <w:bookmarkStart w:id="72" w:name="_Toc503966870"/>
      <w:bookmarkEnd w:id="70"/>
      <w:r w:rsidRPr="004034CF">
        <w:rPr>
          <w:rFonts w:asciiTheme="minorHAnsi" w:hAnsiTheme="minorHAnsi" w:cstheme="minorHAnsi"/>
        </w:rPr>
        <w:t xml:space="preserve">Article </w:t>
      </w:r>
      <w:r>
        <w:rPr>
          <w:rFonts w:asciiTheme="minorHAnsi" w:hAnsiTheme="minorHAnsi" w:cstheme="minorHAnsi"/>
        </w:rPr>
        <w:t xml:space="preserve">8 - </w:t>
      </w:r>
      <w:r w:rsidRPr="004034CF">
        <w:rPr>
          <w:rFonts w:asciiTheme="minorHAnsi" w:hAnsiTheme="minorHAnsi" w:cstheme="minorHAnsi"/>
        </w:rPr>
        <w:t>Calculation of Scheduled Exchanges between scheduling areas</w:t>
      </w:r>
      <w:bookmarkEnd w:id="72"/>
    </w:p>
    <w:p w14:paraId="3C3D32E8" w14:textId="77777777" w:rsidR="0015202E" w:rsidRPr="004034CF" w:rsidRDefault="00821692" w:rsidP="001F1148">
      <w:pPr>
        <w:pStyle w:val="Paragraphedeliste"/>
        <w:numPr>
          <w:ilvl w:val="0"/>
          <w:numId w:val="36"/>
        </w:numPr>
        <w:spacing w:before="100" w:beforeAutospacing="1" w:after="100" w:afterAutospacing="1" w:line="276" w:lineRule="auto"/>
        <w:rPr>
          <w:rFonts w:cstheme="minorHAnsi"/>
          <w:lang w:val="en-GB"/>
        </w:rPr>
      </w:pPr>
      <w:bookmarkStart w:id="73" w:name="_Hlk501375220"/>
      <w:r w:rsidRPr="004034CF">
        <w:rPr>
          <w:rFonts w:cstheme="minorHAnsi"/>
          <w:lang w:val="en-GB"/>
        </w:rPr>
        <w:t xml:space="preserve">After the calculation of the Scheduled Exchanges between </w:t>
      </w:r>
      <w:r w:rsidR="00CF5293" w:rsidRPr="004034CF">
        <w:rPr>
          <w:rFonts w:cstheme="minorHAnsi"/>
          <w:lang w:val="en-GB"/>
        </w:rPr>
        <w:t>bidding zone</w:t>
      </w:r>
      <w:r w:rsidRPr="004034CF">
        <w:rPr>
          <w:rFonts w:cstheme="minorHAnsi"/>
          <w:lang w:val="en-GB"/>
        </w:rPr>
        <w:t xml:space="preserve">s, </w:t>
      </w:r>
      <w:r w:rsidR="00761AE6" w:rsidRPr="004034CF">
        <w:rPr>
          <w:rFonts w:cstheme="minorHAnsi"/>
          <w:lang w:val="en-GB"/>
        </w:rPr>
        <w:t xml:space="preserve">the Scheduled Exchange Calculator can calculate </w:t>
      </w:r>
      <w:r w:rsidRPr="004034CF">
        <w:rPr>
          <w:rFonts w:cstheme="minorHAnsi"/>
          <w:lang w:val="en-GB"/>
        </w:rPr>
        <w:t xml:space="preserve">the Scheduled Exchanges between </w:t>
      </w:r>
      <w:r w:rsidR="00CF5293" w:rsidRPr="004034CF">
        <w:rPr>
          <w:rFonts w:cstheme="minorHAnsi"/>
          <w:lang w:val="en-GB"/>
        </w:rPr>
        <w:t>scheduling area</w:t>
      </w:r>
      <w:r w:rsidRPr="004034CF">
        <w:rPr>
          <w:rFonts w:cstheme="minorHAnsi"/>
          <w:lang w:val="en-GB"/>
        </w:rPr>
        <w:t xml:space="preserve">s, where appropriate. </w:t>
      </w:r>
      <w:r w:rsidR="0015202E" w:rsidRPr="004034CF">
        <w:rPr>
          <w:rFonts w:cstheme="minorHAnsi"/>
          <w:lang w:val="en-GB"/>
        </w:rPr>
        <w:t xml:space="preserve">In case </w:t>
      </w:r>
      <w:r w:rsidR="00CF5293" w:rsidRPr="004034CF">
        <w:rPr>
          <w:rFonts w:cstheme="minorHAnsi"/>
          <w:lang w:val="en-GB"/>
        </w:rPr>
        <w:t>scheduling area</w:t>
      </w:r>
      <w:r w:rsidR="0015202E" w:rsidRPr="004034CF">
        <w:rPr>
          <w:rFonts w:cstheme="minorHAnsi"/>
          <w:lang w:val="en-GB"/>
        </w:rPr>
        <w:t xml:space="preserve">s are equal to </w:t>
      </w:r>
      <w:r w:rsidR="00CF5293" w:rsidRPr="004034CF">
        <w:rPr>
          <w:rFonts w:cstheme="minorHAnsi"/>
          <w:lang w:val="en-GB"/>
        </w:rPr>
        <w:t>bidding zone</w:t>
      </w:r>
      <w:r w:rsidR="0015202E" w:rsidRPr="004034CF">
        <w:rPr>
          <w:rFonts w:cstheme="minorHAnsi"/>
          <w:lang w:val="en-GB"/>
        </w:rPr>
        <w:t>s, Scheduled Exch</w:t>
      </w:r>
      <w:r w:rsidR="00B42949" w:rsidRPr="004034CF">
        <w:rPr>
          <w:rFonts w:cstheme="minorHAnsi"/>
          <w:lang w:val="en-GB"/>
        </w:rPr>
        <w:t>an</w:t>
      </w:r>
      <w:r w:rsidR="0015202E" w:rsidRPr="004034CF">
        <w:rPr>
          <w:rFonts w:cstheme="minorHAnsi"/>
          <w:lang w:val="en-GB"/>
        </w:rPr>
        <w:t xml:space="preserve">ges between two </w:t>
      </w:r>
      <w:r w:rsidR="00CF5293" w:rsidRPr="004034CF">
        <w:rPr>
          <w:rFonts w:cstheme="minorHAnsi"/>
          <w:lang w:val="en-GB"/>
        </w:rPr>
        <w:t>bidding zone</w:t>
      </w:r>
      <w:r w:rsidR="0015202E" w:rsidRPr="004034CF">
        <w:rPr>
          <w:rFonts w:cstheme="minorHAnsi"/>
          <w:lang w:val="en-GB"/>
        </w:rPr>
        <w:t xml:space="preserve">s are equal to the Scheduled Exchanges between two </w:t>
      </w:r>
      <w:r w:rsidR="00CF5293" w:rsidRPr="004034CF">
        <w:rPr>
          <w:rFonts w:cstheme="minorHAnsi"/>
          <w:lang w:val="en-GB"/>
        </w:rPr>
        <w:t>scheduling area</w:t>
      </w:r>
      <w:r w:rsidR="0015202E" w:rsidRPr="004034CF">
        <w:rPr>
          <w:rFonts w:cstheme="minorHAnsi"/>
          <w:lang w:val="en-GB"/>
        </w:rPr>
        <w:t xml:space="preserve">s. </w:t>
      </w:r>
    </w:p>
    <w:p w14:paraId="12D6B910" w14:textId="77777777" w:rsidR="002776D1" w:rsidRPr="004034CF" w:rsidRDefault="002776D1" w:rsidP="002776D1">
      <w:pPr>
        <w:pStyle w:val="Paragraphedeliste"/>
        <w:spacing w:before="100" w:beforeAutospacing="1" w:after="100" w:afterAutospacing="1" w:line="276" w:lineRule="auto"/>
        <w:ind w:left="360"/>
        <w:rPr>
          <w:rFonts w:cstheme="minorHAnsi"/>
          <w:lang w:val="en-GB"/>
        </w:rPr>
      </w:pPr>
    </w:p>
    <w:bookmarkEnd w:id="73"/>
    <w:p w14:paraId="528658ED" w14:textId="77777777" w:rsidR="00440441" w:rsidRPr="004034CF" w:rsidRDefault="00440441" w:rsidP="001F1148">
      <w:pPr>
        <w:pStyle w:val="Paragraphedeliste"/>
        <w:numPr>
          <w:ilvl w:val="0"/>
          <w:numId w:val="36"/>
        </w:numPr>
        <w:spacing w:before="100" w:beforeAutospacing="1" w:after="100" w:afterAutospacing="1" w:line="276" w:lineRule="auto"/>
        <w:rPr>
          <w:lang w:val="en-GB"/>
        </w:rPr>
      </w:pPr>
      <w:r w:rsidRPr="004034CF">
        <w:rPr>
          <w:lang w:val="en-GB"/>
        </w:rPr>
        <w:t xml:space="preserve">If there is more than one </w:t>
      </w:r>
      <w:r w:rsidR="00CF5293" w:rsidRPr="004034CF">
        <w:rPr>
          <w:lang w:val="en-GB"/>
        </w:rPr>
        <w:t>scheduling area</w:t>
      </w:r>
      <w:r w:rsidRPr="004034CF">
        <w:rPr>
          <w:lang w:val="en-GB"/>
        </w:rPr>
        <w:t xml:space="preserve"> within a </w:t>
      </w:r>
      <w:r w:rsidR="00CF5293" w:rsidRPr="004034CF">
        <w:rPr>
          <w:lang w:val="en-GB"/>
        </w:rPr>
        <w:t>bidding zone</w:t>
      </w:r>
      <w:r w:rsidRPr="004034CF">
        <w:rPr>
          <w:lang w:val="en-GB"/>
        </w:rPr>
        <w:t xml:space="preserve"> then:</w:t>
      </w:r>
    </w:p>
    <w:p w14:paraId="070E6C32" w14:textId="77777777" w:rsidR="00066725" w:rsidRPr="004034CF" w:rsidRDefault="00440441" w:rsidP="00A84E39">
      <w:pPr>
        <w:pStyle w:val="Paragraphedeliste"/>
        <w:numPr>
          <w:ilvl w:val="0"/>
          <w:numId w:val="17"/>
        </w:numPr>
        <w:spacing w:before="100" w:beforeAutospacing="1" w:after="100" w:afterAutospacing="1" w:line="276" w:lineRule="auto"/>
        <w:rPr>
          <w:lang w:val="en-GB"/>
        </w:rPr>
      </w:pPr>
      <w:r w:rsidRPr="004034CF">
        <w:rPr>
          <w:lang w:val="en-GB"/>
        </w:rPr>
        <w:t xml:space="preserve">The </w:t>
      </w:r>
      <w:r w:rsidR="0014697D" w:rsidRPr="004034CF">
        <w:rPr>
          <w:lang w:val="en-GB"/>
        </w:rPr>
        <w:t>Scheduled Exchange Calculator</w:t>
      </w:r>
      <w:r w:rsidRPr="004034CF">
        <w:rPr>
          <w:lang w:val="en-GB"/>
        </w:rPr>
        <w:t xml:space="preserve"> shall calculate the </w:t>
      </w:r>
      <w:r w:rsidR="001C560B" w:rsidRPr="004034CF">
        <w:rPr>
          <w:lang w:val="en-GB"/>
        </w:rPr>
        <w:t>Scheduled Exchanges</w:t>
      </w:r>
      <w:r w:rsidRPr="004034CF">
        <w:rPr>
          <w:lang w:val="en-GB"/>
        </w:rPr>
        <w:t xml:space="preserve"> between the </w:t>
      </w:r>
      <w:r w:rsidR="00CF5293" w:rsidRPr="004034CF">
        <w:rPr>
          <w:lang w:val="en-GB"/>
        </w:rPr>
        <w:t>scheduling area</w:t>
      </w:r>
      <w:r w:rsidRPr="004034CF">
        <w:rPr>
          <w:lang w:val="en-GB"/>
        </w:rPr>
        <w:t xml:space="preserve">s using the </w:t>
      </w:r>
      <w:r w:rsidR="00CF5293" w:rsidRPr="004034CF">
        <w:rPr>
          <w:lang w:val="en-GB"/>
        </w:rPr>
        <w:t>scheduling area</w:t>
      </w:r>
      <w:r w:rsidR="009328EE" w:rsidRPr="004034CF">
        <w:rPr>
          <w:lang w:val="en-GB"/>
        </w:rPr>
        <w:t xml:space="preserve"> Net Position</w:t>
      </w:r>
      <w:r w:rsidR="008E6426" w:rsidRPr="004034CF">
        <w:rPr>
          <w:lang w:val="en-GB"/>
        </w:rPr>
        <w:t>s pro</w:t>
      </w:r>
      <w:r w:rsidR="00C467BE" w:rsidRPr="004034CF">
        <w:rPr>
          <w:lang w:val="en-GB"/>
        </w:rPr>
        <w:t>vi</w:t>
      </w:r>
      <w:r w:rsidR="008E6426" w:rsidRPr="004034CF">
        <w:rPr>
          <w:lang w:val="en-GB"/>
        </w:rPr>
        <w:t>ded according to Article 3</w:t>
      </w:r>
      <w:r w:rsidR="00917794" w:rsidRPr="004034CF">
        <w:rPr>
          <w:lang w:val="en-GB"/>
        </w:rPr>
        <w:t>.</w:t>
      </w:r>
    </w:p>
    <w:p w14:paraId="4F596373" w14:textId="77777777" w:rsidR="003D791B" w:rsidRPr="004034CF" w:rsidRDefault="003D791B" w:rsidP="00A84E39">
      <w:pPr>
        <w:pStyle w:val="Paragraphedeliste"/>
        <w:numPr>
          <w:ilvl w:val="0"/>
          <w:numId w:val="17"/>
        </w:numPr>
        <w:spacing w:before="100" w:beforeAutospacing="1" w:after="100" w:afterAutospacing="1" w:line="276" w:lineRule="auto"/>
        <w:rPr>
          <w:lang w:val="en-GB"/>
        </w:rPr>
      </w:pPr>
      <w:r w:rsidRPr="004034CF">
        <w:rPr>
          <w:lang w:val="en-GB"/>
        </w:rPr>
        <w:t>For the calculation of Scheduled Exchanges between scheduling areas the same optimisation approach shall be applied as for the Scheduled Exchanges between bidding zones following:</w:t>
      </w:r>
    </w:p>
    <w:commentRangeStart w:id="74"/>
    <w:p w14:paraId="33490FD7" w14:textId="77777777" w:rsidR="003D791B" w:rsidRPr="004034CF" w:rsidRDefault="003D791B" w:rsidP="003D791B">
      <w:pPr>
        <w:pStyle w:val="textregular"/>
        <w:spacing w:line="276" w:lineRule="auto"/>
        <w:ind w:left="1428"/>
      </w:pPr>
      <w:r w:rsidRPr="004034CF">
        <w:rPr>
          <w:position w:val="-32"/>
        </w:rPr>
        <w:object w:dxaOrig="5020" w:dyaOrig="600" w14:anchorId="54EBB3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30pt" o:ole="">
            <v:imagedata r:id="rId13" o:title=""/>
          </v:shape>
          <o:OLEObject Type="Embed" ProgID="Equation.3" ShapeID="_x0000_i1025" DrawAspect="Content" ObjectID="_1578332255" r:id="rId14"/>
        </w:object>
      </w:r>
      <w:commentRangeEnd w:id="74"/>
      <w:r w:rsidR="00660940">
        <w:rPr>
          <w:rStyle w:val="Marquedecommentaire"/>
        </w:rPr>
        <w:commentReference w:id="74"/>
      </w:r>
    </w:p>
    <w:p w14:paraId="14F17583" w14:textId="77777777" w:rsidR="00195392" w:rsidRPr="004034CF" w:rsidRDefault="00195392" w:rsidP="003D791B">
      <w:pPr>
        <w:pStyle w:val="textregular"/>
        <w:spacing w:line="276" w:lineRule="auto"/>
        <w:ind w:left="1428"/>
      </w:pPr>
      <w:r w:rsidRPr="004034CF">
        <w:t xml:space="preserve">Where </w:t>
      </w:r>
    </w:p>
    <w:p w14:paraId="0E35E43B" w14:textId="77777777" w:rsidR="00195392" w:rsidRPr="004034CF" w:rsidRDefault="00FB58B4" w:rsidP="00195392">
      <w:pPr>
        <w:ind w:left="1418"/>
      </w:pPr>
      <w:r w:rsidRPr="004034CF">
        <w:rPr>
          <w:position w:val="-14"/>
        </w:rPr>
        <w:object w:dxaOrig="980" w:dyaOrig="380" w14:anchorId="715C6042">
          <v:shape id="_x0000_i1026" type="#_x0000_t75" style="width:46.5pt;height:25.5pt" o:ole="">
            <v:imagedata r:id="rId15" o:title=""/>
          </v:shape>
          <o:OLEObject Type="Embed" ProgID="Equation.3" ShapeID="_x0000_i1026" DrawAspect="Content" ObjectID="_1578332256" r:id="rId16"/>
        </w:object>
      </w:r>
      <w:r w:rsidR="00195392" w:rsidRPr="004034CF">
        <w:t xml:space="preserve"> </w:t>
      </w:r>
      <w:proofErr w:type="gramStart"/>
      <w:r w:rsidR="00195392" w:rsidRPr="004034CF">
        <w:t>is</w:t>
      </w:r>
      <w:proofErr w:type="gramEnd"/>
      <w:r w:rsidR="00195392" w:rsidRPr="004034CF">
        <w:t xml:space="preserve"> the flow between scheduling areas sa1 and sa2, </w:t>
      </w:r>
    </w:p>
    <w:p w14:paraId="44816368" w14:textId="77777777" w:rsidR="00195392" w:rsidRPr="004034CF" w:rsidRDefault="00195392" w:rsidP="00195392">
      <w:pPr>
        <w:ind w:left="1418"/>
      </w:pPr>
      <w:r w:rsidRPr="004034CF">
        <w:rPr>
          <w:position w:val="-14"/>
        </w:rPr>
        <w:object w:dxaOrig="620" w:dyaOrig="380" w14:anchorId="7FE5C00E">
          <v:shape id="_x0000_i1027" type="#_x0000_t75" style="width:30pt;height:25.5pt" o:ole="">
            <v:imagedata r:id="rId17" o:title=""/>
          </v:shape>
          <o:OLEObject Type="Embed" ProgID="Equation.3" ShapeID="_x0000_i1027" DrawAspect="Content" ObjectID="_1578332257" r:id="rId18"/>
        </w:object>
      </w:r>
      <w:r w:rsidRPr="004034CF">
        <w:t xml:space="preserve"> </w:t>
      </w:r>
      <w:proofErr w:type="gramStart"/>
      <w:r w:rsidRPr="004034CF">
        <w:t>is</w:t>
      </w:r>
      <w:proofErr w:type="gramEnd"/>
      <w:r w:rsidRPr="004034CF">
        <w:t xml:space="preserve"> the linear cost coefficient between scheduling areas sa1 and sa2, </w:t>
      </w:r>
    </w:p>
    <w:p w14:paraId="32CF5A8F" w14:textId="77777777" w:rsidR="00195392" w:rsidRPr="004034CF" w:rsidRDefault="00195392" w:rsidP="00195392">
      <w:pPr>
        <w:ind w:left="1418"/>
      </w:pPr>
      <w:r w:rsidRPr="004034CF">
        <w:rPr>
          <w:position w:val="-14"/>
        </w:rPr>
        <w:object w:dxaOrig="639" w:dyaOrig="380" w14:anchorId="2C05D17F">
          <v:shape id="_x0000_i1028" type="#_x0000_t75" style="width:30pt;height:25.5pt" o:ole="">
            <v:imagedata r:id="rId19" o:title=""/>
          </v:shape>
          <o:OLEObject Type="Embed" ProgID="Equation.3" ShapeID="_x0000_i1028" DrawAspect="Content" ObjectID="_1578332258" r:id="rId20"/>
        </w:object>
      </w:r>
      <w:r w:rsidRPr="004034CF">
        <w:t xml:space="preserve"> </w:t>
      </w:r>
      <w:proofErr w:type="gramStart"/>
      <w:r w:rsidRPr="004034CF">
        <w:t>is</w:t>
      </w:r>
      <w:proofErr w:type="gramEnd"/>
      <w:r w:rsidRPr="004034CF">
        <w:t xml:space="preserve"> the quadratic cost coefficient between scheduling areas sa1 and sa2, </w:t>
      </w:r>
    </w:p>
    <w:p w14:paraId="57D1E841" w14:textId="77777777" w:rsidR="00195392" w:rsidRPr="004034CF" w:rsidRDefault="00195392" w:rsidP="00195392">
      <w:pPr>
        <w:pStyle w:val="textregular"/>
        <w:spacing w:line="276" w:lineRule="auto"/>
        <w:ind w:left="1418"/>
      </w:pPr>
    </w:p>
    <w:p w14:paraId="2AC7EA52" w14:textId="77777777" w:rsidR="00195392" w:rsidRPr="004034CF" w:rsidRDefault="00195392" w:rsidP="00A84E39">
      <w:pPr>
        <w:pStyle w:val="Paragraphedeliste"/>
        <w:numPr>
          <w:ilvl w:val="0"/>
          <w:numId w:val="17"/>
        </w:numPr>
        <w:spacing w:before="100" w:beforeAutospacing="1" w:after="100" w:afterAutospacing="1" w:line="276" w:lineRule="auto"/>
        <w:rPr>
          <w:lang w:val="en-GB"/>
        </w:rPr>
      </w:pPr>
      <w:r w:rsidRPr="004034CF">
        <w:rPr>
          <w:lang w:val="en-GB"/>
        </w:rPr>
        <w:t xml:space="preserve">If there are multiple scheduling areas on one (or both) side(s) of the bidding zone </w:t>
      </w:r>
      <w:r w:rsidR="00B42060">
        <w:rPr>
          <w:lang w:val="en-GB"/>
        </w:rPr>
        <w:t>b</w:t>
      </w:r>
      <w:r w:rsidRPr="004034CF">
        <w:rPr>
          <w:lang w:val="en-GB"/>
        </w:rPr>
        <w:t xml:space="preserve">order, then the Scheduled Exchanges between the scheduling areas, over the bidding zone </w:t>
      </w:r>
      <w:r w:rsidR="00B42060">
        <w:rPr>
          <w:lang w:val="en-GB"/>
        </w:rPr>
        <w:t>b</w:t>
      </w:r>
      <w:r w:rsidRPr="004034CF">
        <w:rPr>
          <w:lang w:val="en-GB"/>
        </w:rPr>
        <w:t xml:space="preserve">order, shall be attributed to each scheduling area </w:t>
      </w:r>
      <w:r w:rsidR="00B42060">
        <w:rPr>
          <w:lang w:val="en-GB"/>
        </w:rPr>
        <w:t>b</w:t>
      </w:r>
      <w:r w:rsidRPr="004034CF">
        <w:rPr>
          <w:lang w:val="en-GB"/>
        </w:rPr>
        <w:t xml:space="preserve">order proportionally to the installed thermal capacity of the </w:t>
      </w:r>
      <w:commentRangeStart w:id="75"/>
      <w:r w:rsidRPr="004034CF">
        <w:rPr>
          <w:lang w:val="en-GB"/>
        </w:rPr>
        <w:t>interconnections</w:t>
      </w:r>
      <w:commentRangeEnd w:id="75"/>
      <w:r w:rsidR="00D4607C">
        <w:rPr>
          <w:rStyle w:val="Marquedecommentaire"/>
          <w:lang w:val="en-GB"/>
        </w:rPr>
        <w:commentReference w:id="75"/>
      </w:r>
      <w:r w:rsidRPr="004034CF">
        <w:rPr>
          <w:lang w:val="en-GB"/>
        </w:rPr>
        <w:t xml:space="preserve">, following: </w:t>
      </w:r>
    </w:p>
    <w:commentRangeStart w:id="76"/>
    <w:commentRangeStart w:id="77"/>
    <w:p w14:paraId="5275040F" w14:textId="77777777" w:rsidR="001771A1" w:rsidRPr="004034CF" w:rsidRDefault="001771A1" w:rsidP="00E80269">
      <w:pPr>
        <w:pStyle w:val="textregular"/>
        <w:spacing w:line="276" w:lineRule="auto"/>
        <w:ind w:left="1560"/>
      </w:pPr>
      <w:r w:rsidRPr="004034CF">
        <w:rPr>
          <w:position w:val="-64"/>
        </w:rPr>
        <w:object w:dxaOrig="3660" w:dyaOrig="1040" w14:anchorId="7642CB14">
          <v:shape id="_x0000_i1029" type="#_x0000_t75" style="width:180pt;height:46.5pt" o:ole="">
            <v:imagedata r:id="rId21" o:title=""/>
          </v:shape>
          <o:OLEObject Type="Embed" ProgID="Equation.3" ShapeID="_x0000_i1029" DrawAspect="Content" ObjectID="_1578332259" r:id="rId22"/>
        </w:object>
      </w:r>
      <w:commentRangeEnd w:id="76"/>
      <w:commentRangeEnd w:id="77"/>
      <w:r w:rsidR="00D4607C">
        <w:rPr>
          <w:rStyle w:val="Marquedecommentaire"/>
        </w:rPr>
        <w:commentReference w:id="76"/>
      </w:r>
      <w:r w:rsidR="00C521DE">
        <w:rPr>
          <w:rStyle w:val="Marquedecommentaire"/>
        </w:rPr>
        <w:commentReference w:id="77"/>
      </w:r>
    </w:p>
    <w:p w14:paraId="6E299D18" w14:textId="77777777" w:rsidR="001771A1" w:rsidRPr="004034CF" w:rsidRDefault="00E80269" w:rsidP="003D791B">
      <w:pPr>
        <w:pStyle w:val="textregular"/>
        <w:spacing w:line="276" w:lineRule="auto"/>
        <w:ind w:left="1428"/>
      </w:pPr>
      <w:r w:rsidRPr="004034CF">
        <w:t>Where</w:t>
      </w:r>
    </w:p>
    <w:p w14:paraId="4D7CA644" w14:textId="77777777" w:rsidR="00E80269" w:rsidRPr="004034CF" w:rsidRDefault="00E80269" w:rsidP="00E80269">
      <w:pPr>
        <w:ind w:left="1560"/>
      </w:pPr>
      <w:r w:rsidRPr="004034CF">
        <w:rPr>
          <w:position w:val="-14"/>
        </w:rPr>
        <w:object w:dxaOrig="800" w:dyaOrig="380" w14:anchorId="7B75A537">
          <v:shape id="_x0000_i1030" type="#_x0000_t75" style="width:36pt;height:25.5pt" o:ole="">
            <v:imagedata r:id="rId23" o:title=""/>
          </v:shape>
          <o:OLEObject Type="Embed" ProgID="Equation.3" ShapeID="_x0000_i1030" DrawAspect="Content" ObjectID="_1578332260" r:id="rId24"/>
        </w:object>
      </w:r>
      <w:r w:rsidRPr="004034CF">
        <w:t xml:space="preserve"> </w:t>
      </w:r>
      <w:proofErr w:type="gramStart"/>
      <w:r w:rsidRPr="004034CF">
        <w:t>is</w:t>
      </w:r>
      <w:proofErr w:type="gramEnd"/>
      <w:r w:rsidRPr="004034CF">
        <w:t xml:space="preserve"> the thermal capacity installed between sa1 and sa2</w:t>
      </w:r>
      <w:r w:rsidR="00412309" w:rsidRPr="004034CF">
        <w:t>,</w:t>
      </w:r>
    </w:p>
    <w:commentRangeStart w:id="78"/>
    <w:p w14:paraId="420364FB" w14:textId="77777777" w:rsidR="00E80269" w:rsidRPr="004034CF" w:rsidRDefault="00412309" w:rsidP="003D791B">
      <w:pPr>
        <w:pStyle w:val="textregular"/>
        <w:spacing w:line="276" w:lineRule="auto"/>
        <w:ind w:left="1428"/>
      </w:pPr>
      <w:r w:rsidRPr="004034CF">
        <w:rPr>
          <w:position w:val="-14"/>
        </w:rPr>
        <w:object w:dxaOrig="859" w:dyaOrig="420" w14:anchorId="6B501EFF">
          <v:shape id="_x0000_i1031" type="#_x0000_t75" style="width:42pt;height:25.5pt" o:ole="">
            <v:imagedata r:id="rId25" o:title=""/>
          </v:shape>
          <o:OLEObject Type="Embed" ProgID="Equation.3" ShapeID="_x0000_i1031" DrawAspect="Content" ObjectID="_1578332261" r:id="rId26"/>
        </w:object>
      </w:r>
      <w:commentRangeEnd w:id="78"/>
      <w:r w:rsidR="00B82A10">
        <w:rPr>
          <w:rStyle w:val="Marquedecommentaire"/>
        </w:rPr>
        <w:commentReference w:id="78"/>
      </w:r>
      <w:r w:rsidRPr="004034CF">
        <w:t xml:space="preserve"> </w:t>
      </w:r>
      <w:proofErr w:type="gramStart"/>
      <w:r w:rsidRPr="004034CF">
        <w:t>is</w:t>
      </w:r>
      <w:proofErr w:type="gramEnd"/>
      <w:r w:rsidRPr="004034CF">
        <w:t xml:space="preserve"> the flow between bidding zones z1 and z2,  </w:t>
      </w:r>
    </w:p>
    <w:p w14:paraId="1745C8B4" w14:textId="77777777" w:rsidR="00E80269" w:rsidRPr="004034CF" w:rsidRDefault="00917794" w:rsidP="00A84E39">
      <w:pPr>
        <w:pStyle w:val="Paragraphedeliste"/>
        <w:numPr>
          <w:ilvl w:val="0"/>
          <w:numId w:val="17"/>
        </w:numPr>
        <w:spacing w:before="100" w:beforeAutospacing="1" w:after="100" w:afterAutospacing="1" w:line="276" w:lineRule="auto"/>
        <w:rPr>
          <w:lang w:val="en-GB"/>
        </w:rPr>
      </w:pPr>
      <w:r w:rsidRPr="004034CF">
        <w:rPr>
          <w:lang w:val="en-GB"/>
        </w:rPr>
        <w:t>The calculated Scheduled Exchanges between scheduling areas shall be consistent with the scheduling area net positions provided by NEMOs according to Article 3</w:t>
      </w:r>
      <w:r w:rsidR="00E80269" w:rsidRPr="004034CF">
        <w:rPr>
          <w:lang w:val="en-GB"/>
        </w:rPr>
        <w:t>:</w:t>
      </w:r>
    </w:p>
    <w:commentRangeStart w:id="79"/>
    <w:p w14:paraId="6B315ADC" w14:textId="77777777" w:rsidR="001771A1" w:rsidRPr="004034CF" w:rsidRDefault="008C032F" w:rsidP="003D791B">
      <w:pPr>
        <w:pStyle w:val="textregular"/>
        <w:spacing w:line="276" w:lineRule="auto"/>
        <w:ind w:left="1428"/>
      </w:pPr>
      <w:r w:rsidRPr="008C032F">
        <w:rPr>
          <w:position w:val="-32"/>
        </w:rPr>
        <w:object w:dxaOrig="4760" w:dyaOrig="580" w14:anchorId="7BC20BC1">
          <v:shape id="_x0000_i1032" type="#_x0000_t75" style="width:329pt;height:30pt" o:ole="">
            <v:imagedata r:id="rId27" o:title=""/>
          </v:shape>
          <o:OLEObject Type="Embed" ProgID="Equation.3" ShapeID="_x0000_i1032" DrawAspect="Content" ObjectID="_1578332262" r:id="rId28"/>
        </w:object>
      </w:r>
      <w:commentRangeEnd w:id="79"/>
      <w:r w:rsidR="00102221">
        <w:rPr>
          <w:rStyle w:val="Marquedecommentaire"/>
        </w:rPr>
        <w:commentReference w:id="79"/>
      </w:r>
    </w:p>
    <w:p w14:paraId="5F778FF9" w14:textId="77777777" w:rsidR="001771A1" w:rsidRPr="004034CF" w:rsidRDefault="00E80269" w:rsidP="003D791B">
      <w:pPr>
        <w:pStyle w:val="textregular"/>
        <w:spacing w:line="276" w:lineRule="auto"/>
        <w:ind w:left="1428"/>
      </w:pPr>
      <w:r w:rsidRPr="004034CF">
        <w:t xml:space="preserve">Where: </w:t>
      </w:r>
    </w:p>
    <w:p w14:paraId="08DB2C96" w14:textId="77777777" w:rsidR="00D76460" w:rsidRPr="004034CF" w:rsidRDefault="00D76460" w:rsidP="00E80269">
      <w:pPr>
        <w:ind w:left="1418"/>
      </w:pPr>
      <w:r w:rsidRPr="004034CF">
        <w:cr/>
      </w:r>
      <w:commentRangeStart w:id="80"/>
      <w:r w:rsidRPr="004034CF">
        <w:rPr>
          <w:position w:val="-6"/>
        </w:rPr>
        <w:object w:dxaOrig="560" w:dyaOrig="340" w14:anchorId="5E49D356">
          <v:shape id="_x0000_i1033" type="#_x0000_t75" style="width:30pt;height:10.5pt" o:ole="">
            <v:imagedata r:id="rId29" o:title=""/>
          </v:shape>
          <o:OLEObject Type="Embed" ProgID="Equation.3" ShapeID="_x0000_i1033" DrawAspect="Content" ObjectID="_1578332263" r:id="rId30"/>
        </w:object>
      </w:r>
      <w:commentRangeEnd w:id="80"/>
      <w:r w:rsidR="008B1188">
        <w:rPr>
          <w:rStyle w:val="Marquedecommentaire"/>
        </w:rPr>
        <w:commentReference w:id="80"/>
      </w:r>
      <w:r w:rsidRPr="004034CF">
        <w:t xml:space="preserve"> </w:t>
      </w:r>
      <w:proofErr w:type="gramStart"/>
      <w:r w:rsidRPr="004034CF">
        <w:t>is</w:t>
      </w:r>
      <w:proofErr w:type="gramEnd"/>
      <w:r w:rsidRPr="004034CF">
        <w:t xml:space="preserve"> the net position of scheduling area </w:t>
      </w:r>
      <w:proofErr w:type="spellStart"/>
      <w:r w:rsidRPr="004034CF">
        <w:t>sa</w:t>
      </w:r>
      <w:proofErr w:type="spellEnd"/>
      <w:r w:rsidR="00F05CC4">
        <w:t xml:space="preserve"> </w:t>
      </w:r>
    </w:p>
    <w:p w14:paraId="5B4A23E6" w14:textId="77777777" w:rsidR="00D76460" w:rsidRPr="004034CF" w:rsidRDefault="00D76460" w:rsidP="003D791B"/>
    <w:p w14:paraId="46500B3E" w14:textId="77777777" w:rsidR="008C032F" w:rsidRPr="004034CF" w:rsidRDefault="008C032F" w:rsidP="008C032F">
      <w:pPr>
        <w:pStyle w:val="headline1"/>
        <w:rPr>
          <w:rFonts w:asciiTheme="minorHAnsi" w:hAnsiTheme="minorHAnsi" w:cstheme="minorHAnsi"/>
        </w:rPr>
      </w:pPr>
      <w:bookmarkStart w:id="81" w:name="_Toc503966871"/>
      <w:r w:rsidRPr="004034CF">
        <w:rPr>
          <w:rFonts w:asciiTheme="minorHAnsi" w:hAnsiTheme="minorHAnsi" w:cstheme="minorHAnsi"/>
        </w:rPr>
        <w:t xml:space="preserve">Article </w:t>
      </w:r>
      <w:r>
        <w:rPr>
          <w:rFonts w:asciiTheme="minorHAnsi" w:hAnsiTheme="minorHAnsi" w:cstheme="minorHAnsi"/>
        </w:rPr>
        <w:t xml:space="preserve">9 - </w:t>
      </w:r>
      <w:r w:rsidRPr="004034CF">
        <w:rPr>
          <w:rFonts w:asciiTheme="minorHAnsi" w:hAnsiTheme="minorHAnsi" w:cstheme="minorHAnsi"/>
        </w:rPr>
        <w:t>Calculation of Scheduled Exchanges between NEMO Trading Hubs</w:t>
      </w:r>
      <w:bookmarkEnd w:id="81"/>
    </w:p>
    <w:p w14:paraId="07CC1774" w14:textId="77777777" w:rsidR="007D1B44" w:rsidRPr="004034CF" w:rsidRDefault="007D1B44" w:rsidP="001F1148">
      <w:pPr>
        <w:pStyle w:val="Paragraphedeliste"/>
        <w:numPr>
          <w:ilvl w:val="0"/>
          <w:numId w:val="37"/>
        </w:numPr>
        <w:spacing w:before="100" w:beforeAutospacing="1" w:after="100" w:afterAutospacing="1" w:line="276" w:lineRule="auto"/>
        <w:rPr>
          <w:rFonts w:cstheme="minorHAnsi"/>
          <w:lang w:val="en-GB"/>
        </w:rPr>
      </w:pPr>
      <w:r w:rsidRPr="004034CF">
        <w:rPr>
          <w:rFonts w:cstheme="minorHAnsi"/>
          <w:lang w:val="en-GB"/>
        </w:rPr>
        <w:t xml:space="preserve">After the calculation of the </w:t>
      </w:r>
      <w:r w:rsidR="001C560B" w:rsidRPr="004034CF">
        <w:rPr>
          <w:rFonts w:cstheme="minorHAnsi"/>
          <w:lang w:val="en-GB"/>
        </w:rPr>
        <w:t xml:space="preserve">Scheduled </w:t>
      </w:r>
      <w:r w:rsidRPr="004034CF">
        <w:rPr>
          <w:rFonts w:cstheme="minorHAnsi"/>
          <w:lang w:val="en-GB"/>
        </w:rPr>
        <w:t xml:space="preserve">Exchanges between </w:t>
      </w:r>
      <w:r w:rsidR="00CF5293" w:rsidRPr="004034CF">
        <w:rPr>
          <w:rFonts w:cstheme="minorHAnsi"/>
          <w:lang w:val="en-GB"/>
        </w:rPr>
        <w:t>bidding zone</w:t>
      </w:r>
      <w:r w:rsidRPr="004034CF">
        <w:rPr>
          <w:rFonts w:cstheme="minorHAnsi"/>
          <w:lang w:val="en-GB"/>
        </w:rPr>
        <w:t xml:space="preserve">s and </w:t>
      </w:r>
      <w:r w:rsidR="00CF5293" w:rsidRPr="004034CF">
        <w:rPr>
          <w:rFonts w:cstheme="minorHAnsi"/>
          <w:lang w:val="en-GB"/>
        </w:rPr>
        <w:t>scheduling area</w:t>
      </w:r>
      <w:r w:rsidRPr="004034CF">
        <w:rPr>
          <w:rFonts w:cstheme="minorHAnsi"/>
          <w:lang w:val="en-GB"/>
        </w:rPr>
        <w:t xml:space="preserve">s, </w:t>
      </w:r>
      <w:r w:rsidR="00761AE6" w:rsidRPr="004034CF">
        <w:rPr>
          <w:rFonts w:cstheme="minorHAnsi"/>
          <w:lang w:val="en-GB"/>
        </w:rPr>
        <w:t xml:space="preserve">the Scheduled Exchange Calculator </w:t>
      </w:r>
      <w:r w:rsidR="001617A1" w:rsidRPr="004034CF">
        <w:rPr>
          <w:rFonts w:cstheme="minorHAnsi"/>
          <w:lang w:val="en-GB"/>
        </w:rPr>
        <w:t>may</w:t>
      </w:r>
      <w:r w:rsidR="00761AE6" w:rsidRPr="004034CF">
        <w:rPr>
          <w:rFonts w:cstheme="minorHAnsi"/>
          <w:lang w:val="en-GB"/>
        </w:rPr>
        <w:t xml:space="preserve"> calculate </w:t>
      </w:r>
      <w:r w:rsidRPr="004034CF">
        <w:rPr>
          <w:rFonts w:cstheme="minorHAnsi"/>
          <w:lang w:val="en-GB"/>
        </w:rPr>
        <w:t xml:space="preserve">the </w:t>
      </w:r>
      <w:r w:rsidR="001C560B" w:rsidRPr="004034CF">
        <w:rPr>
          <w:rFonts w:cstheme="minorHAnsi"/>
          <w:lang w:val="en-GB"/>
        </w:rPr>
        <w:t>Scheduled</w:t>
      </w:r>
      <w:r w:rsidRPr="004034CF">
        <w:rPr>
          <w:rFonts w:cstheme="minorHAnsi"/>
          <w:lang w:val="en-GB"/>
        </w:rPr>
        <w:t xml:space="preserve"> Exchanges between the </w:t>
      </w:r>
      <w:r w:rsidR="00DD0D97" w:rsidRPr="004034CF">
        <w:rPr>
          <w:rFonts w:cstheme="minorHAnsi"/>
          <w:lang w:val="en-GB"/>
        </w:rPr>
        <w:t xml:space="preserve">NEMO Trading </w:t>
      </w:r>
      <w:r w:rsidRPr="004034CF">
        <w:rPr>
          <w:rFonts w:cstheme="minorHAnsi"/>
          <w:lang w:val="en-GB"/>
        </w:rPr>
        <w:t>Hubs</w:t>
      </w:r>
      <w:r w:rsidR="00583DB7" w:rsidRPr="004034CF">
        <w:rPr>
          <w:rFonts w:cstheme="minorHAnsi"/>
          <w:lang w:val="en-GB"/>
        </w:rPr>
        <w:t>, where appropriate</w:t>
      </w:r>
      <w:r w:rsidRPr="004034CF">
        <w:rPr>
          <w:rFonts w:cstheme="minorHAnsi"/>
          <w:lang w:val="en-GB"/>
        </w:rPr>
        <w:t xml:space="preserve">. These </w:t>
      </w:r>
      <w:r w:rsidR="001C560B" w:rsidRPr="004034CF">
        <w:rPr>
          <w:rFonts w:cstheme="minorHAnsi"/>
          <w:lang w:val="en-GB"/>
        </w:rPr>
        <w:t>Scheduled</w:t>
      </w:r>
      <w:r w:rsidR="001C560B" w:rsidRPr="004034CF" w:rsidDel="001C560B">
        <w:rPr>
          <w:rFonts w:cstheme="minorHAnsi"/>
          <w:lang w:val="en-GB"/>
        </w:rPr>
        <w:t xml:space="preserve"> </w:t>
      </w:r>
      <w:r w:rsidRPr="004034CF">
        <w:rPr>
          <w:rFonts w:cstheme="minorHAnsi"/>
          <w:lang w:val="en-GB"/>
        </w:rPr>
        <w:t xml:space="preserve">Exchanges shall respect </w:t>
      </w:r>
      <w:r w:rsidR="00B42060">
        <w:rPr>
          <w:rFonts w:cstheme="minorHAnsi"/>
          <w:lang w:val="en-GB"/>
        </w:rPr>
        <w:t xml:space="preserve">the calculated </w:t>
      </w:r>
      <w:r w:rsidRPr="004034CF">
        <w:rPr>
          <w:rFonts w:cstheme="minorHAnsi"/>
          <w:lang w:val="en-GB"/>
        </w:rPr>
        <w:t>Schedule</w:t>
      </w:r>
      <w:r w:rsidR="001C560B" w:rsidRPr="004034CF">
        <w:rPr>
          <w:rFonts w:cstheme="minorHAnsi"/>
          <w:lang w:val="en-GB"/>
        </w:rPr>
        <w:t>d Exchange</w:t>
      </w:r>
      <w:r w:rsidRPr="004034CF">
        <w:rPr>
          <w:rFonts w:cstheme="minorHAnsi"/>
          <w:lang w:val="en-GB"/>
        </w:rPr>
        <w:t>s</w:t>
      </w:r>
      <w:r w:rsidR="00300310" w:rsidRPr="004034CF">
        <w:rPr>
          <w:rFonts w:cstheme="minorHAnsi"/>
          <w:lang w:val="en-GB"/>
        </w:rPr>
        <w:t xml:space="preserve"> between </w:t>
      </w:r>
      <w:r w:rsidR="00CF5293" w:rsidRPr="004034CF">
        <w:rPr>
          <w:rFonts w:cstheme="minorHAnsi"/>
          <w:lang w:val="en-GB"/>
        </w:rPr>
        <w:t>bidding zone</w:t>
      </w:r>
      <w:r w:rsidR="00300310" w:rsidRPr="004034CF">
        <w:rPr>
          <w:rFonts w:cstheme="minorHAnsi"/>
          <w:lang w:val="en-GB"/>
        </w:rPr>
        <w:t xml:space="preserve">s and </w:t>
      </w:r>
      <w:r w:rsidR="00CF5293" w:rsidRPr="004034CF">
        <w:rPr>
          <w:rFonts w:cstheme="minorHAnsi"/>
          <w:lang w:val="en-GB"/>
        </w:rPr>
        <w:t>scheduling area</w:t>
      </w:r>
      <w:r w:rsidR="00300310" w:rsidRPr="004034CF">
        <w:rPr>
          <w:rFonts w:cstheme="minorHAnsi"/>
          <w:lang w:val="en-GB"/>
        </w:rPr>
        <w:t>s</w:t>
      </w:r>
      <w:r w:rsidRPr="004034CF">
        <w:rPr>
          <w:rFonts w:cstheme="minorHAnsi"/>
          <w:lang w:val="en-GB"/>
        </w:rPr>
        <w:t>.</w:t>
      </w:r>
      <w:r w:rsidR="001C560B" w:rsidRPr="004034CF">
        <w:rPr>
          <w:rFonts w:cstheme="minorHAnsi"/>
          <w:lang w:val="en-GB"/>
        </w:rPr>
        <w:t xml:space="preserve"> </w:t>
      </w:r>
      <w:r w:rsidRPr="004034CF">
        <w:rPr>
          <w:rFonts w:cstheme="minorHAnsi"/>
          <w:lang w:val="en-GB"/>
        </w:rPr>
        <w:t xml:space="preserve"> </w:t>
      </w:r>
    </w:p>
    <w:p w14:paraId="3BAC6D05" w14:textId="77777777" w:rsidR="0016301B" w:rsidRPr="004034CF" w:rsidRDefault="0016301B" w:rsidP="001F1148">
      <w:pPr>
        <w:pStyle w:val="Paragraphedeliste"/>
        <w:numPr>
          <w:ilvl w:val="0"/>
          <w:numId w:val="37"/>
        </w:numPr>
        <w:spacing w:before="100" w:beforeAutospacing="1" w:after="100" w:afterAutospacing="1" w:line="276" w:lineRule="auto"/>
        <w:rPr>
          <w:lang w:val="en-GB"/>
        </w:rPr>
      </w:pPr>
      <w:bookmarkStart w:id="82" w:name="_Toc422337372"/>
      <w:bookmarkStart w:id="83" w:name="_Toc422742328"/>
      <w:bookmarkStart w:id="84" w:name="_Toc422749331"/>
      <w:bookmarkStart w:id="85" w:name="_Toc426468206"/>
      <w:bookmarkStart w:id="86" w:name="_Toc432586785"/>
      <w:bookmarkStart w:id="87" w:name="_Toc432586805"/>
      <w:bookmarkStart w:id="88" w:name="_Toc413748339"/>
      <w:commentRangeStart w:id="89"/>
      <w:r w:rsidRPr="004034CF">
        <w:rPr>
          <w:lang w:val="en-GB"/>
        </w:rPr>
        <w:t>The Calculation of Scheduled Exchanges between NEMO Trading Hubs, also called Inter-NEMO Flow Calculation, aims at determining the quantitie</w:t>
      </w:r>
      <w:r w:rsidR="002832A5" w:rsidRPr="004034CF">
        <w:rPr>
          <w:lang w:val="en-GB"/>
        </w:rPr>
        <w:t>s</w:t>
      </w:r>
      <w:r w:rsidR="001A5F96">
        <w:rPr>
          <w:lang w:val="en-GB"/>
        </w:rPr>
        <w:t xml:space="preserve"> of flows</w:t>
      </w:r>
      <w:r w:rsidR="002832A5" w:rsidRPr="004034CF">
        <w:rPr>
          <w:lang w:val="en-GB"/>
        </w:rPr>
        <w:t xml:space="preserve"> to be exchanged between NEMO T</w:t>
      </w:r>
      <w:r w:rsidRPr="004034CF">
        <w:rPr>
          <w:lang w:val="en-GB"/>
        </w:rPr>
        <w:t xml:space="preserve">rading </w:t>
      </w:r>
      <w:r w:rsidR="002832A5" w:rsidRPr="004034CF">
        <w:rPr>
          <w:lang w:val="en-GB"/>
        </w:rPr>
        <w:t>H</w:t>
      </w:r>
      <w:r w:rsidRPr="004034CF">
        <w:rPr>
          <w:lang w:val="en-GB"/>
        </w:rPr>
        <w:t>ubs</w:t>
      </w:r>
      <w:r w:rsidR="001A5F96">
        <w:rPr>
          <w:lang w:val="en-GB"/>
        </w:rPr>
        <w:t xml:space="preserve"> and shall be developed by NEMOs in accordance with Article 77 of the CACM Regulation</w:t>
      </w:r>
      <w:bookmarkStart w:id="90" w:name="_GoBack"/>
      <w:bookmarkEnd w:id="90"/>
      <w:commentRangeEnd w:id="89"/>
      <w:r w:rsidR="0099661D">
        <w:rPr>
          <w:rStyle w:val="Marquedecommentaire"/>
          <w:lang w:val="en-GB"/>
        </w:rPr>
        <w:commentReference w:id="89"/>
      </w:r>
    </w:p>
    <w:p w14:paraId="60DF3547" w14:textId="77777777" w:rsidR="003832F2" w:rsidRPr="004034CF" w:rsidRDefault="00455A91" w:rsidP="003832F2">
      <w:pPr>
        <w:pStyle w:val="headline1"/>
        <w:rPr>
          <w:rFonts w:asciiTheme="minorHAnsi" w:hAnsiTheme="minorHAnsi" w:cstheme="minorHAnsi"/>
        </w:rPr>
      </w:pPr>
      <w:bookmarkStart w:id="91" w:name="_Toc503966872"/>
      <w:r w:rsidRPr="004034CF">
        <w:rPr>
          <w:rFonts w:asciiTheme="minorHAnsi" w:hAnsiTheme="minorHAnsi" w:cstheme="minorHAnsi"/>
        </w:rPr>
        <w:t xml:space="preserve">Article </w:t>
      </w:r>
      <w:bookmarkEnd w:id="82"/>
      <w:bookmarkEnd w:id="83"/>
      <w:bookmarkEnd w:id="84"/>
      <w:bookmarkEnd w:id="85"/>
      <w:bookmarkEnd w:id="86"/>
      <w:bookmarkEnd w:id="87"/>
      <w:r w:rsidR="001F1148">
        <w:rPr>
          <w:rFonts w:asciiTheme="minorHAnsi" w:hAnsiTheme="minorHAnsi" w:cstheme="minorHAnsi"/>
        </w:rPr>
        <w:t>10</w:t>
      </w:r>
      <w:r w:rsidR="0017018B" w:rsidRPr="004034CF">
        <w:rPr>
          <w:rFonts w:asciiTheme="minorHAnsi" w:hAnsiTheme="minorHAnsi" w:cstheme="minorHAnsi"/>
        </w:rPr>
        <w:t xml:space="preserve"> </w:t>
      </w:r>
      <w:r w:rsidR="00C46743" w:rsidRPr="004034CF">
        <w:rPr>
          <w:rFonts w:asciiTheme="minorHAnsi" w:hAnsiTheme="minorHAnsi" w:cstheme="minorHAnsi"/>
        </w:rPr>
        <w:t xml:space="preserve">- </w:t>
      </w:r>
      <w:r w:rsidR="00842577" w:rsidRPr="004034CF">
        <w:rPr>
          <w:rFonts w:asciiTheme="minorHAnsi" w:hAnsiTheme="minorHAnsi" w:cstheme="minorHAnsi"/>
        </w:rPr>
        <w:t>I</w:t>
      </w:r>
      <w:r w:rsidR="00A842D3" w:rsidRPr="004034CF">
        <w:rPr>
          <w:rFonts w:asciiTheme="minorHAnsi" w:hAnsiTheme="minorHAnsi" w:cstheme="minorHAnsi"/>
        </w:rPr>
        <w:t>mplementation of the</w:t>
      </w:r>
      <w:r w:rsidR="00C467BE" w:rsidRPr="004034CF">
        <w:rPr>
          <w:rFonts w:asciiTheme="minorHAnsi" w:hAnsiTheme="minorHAnsi" w:cstheme="minorHAnsi"/>
        </w:rPr>
        <w:t xml:space="preserve"> </w:t>
      </w:r>
      <w:r w:rsidR="009A4F10" w:rsidRPr="004034CF">
        <w:rPr>
          <w:rFonts w:asciiTheme="minorHAnsi" w:hAnsiTheme="minorHAnsi" w:cstheme="minorHAnsi"/>
        </w:rPr>
        <w:t xml:space="preserve">DA SEC </w:t>
      </w:r>
      <w:r w:rsidR="00A74FCA">
        <w:rPr>
          <w:rFonts w:asciiTheme="minorHAnsi" w:hAnsiTheme="minorHAnsi" w:cstheme="minorHAnsi"/>
        </w:rPr>
        <w:t>Methodology</w:t>
      </w:r>
      <w:bookmarkEnd w:id="91"/>
    </w:p>
    <w:p w14:paraId="6E0BC42D" w14:textId="77777777" w:rsidR="00A842D3" w:rsidRPr="004034CF" w:rsidRDefault="00A842D3" w:rsidP="00A964CF">
      <w:pPr>
        <w:pStyle w:val="Paragraphedeliste"/>
        <w:numPr>
          <w:ilvl w:val="0"/>
          <w:numId w:val="26"/>
        </w:numPr>
        <w:spacing w:before="100" w:beforeAutospacing="1" w:after="120" w:afterAutospacing="1" w:line="276" w:lineRule="auto"/>
        <w:rPr>
          <w:rFonts w:cs="Arial"/>
          <w:lang w:val="en-GB"/>
        </w:rPr>
      </w:pPr>
      <w:proofErr w:type="gramStart"/>
      <w:r w:rsidRPr="004034CF">
        <w:rPr>
          <w:rFonts w:cs="Arial"/>
          <w:lang w:val="en-GB"/>
        </w:rPr>
        <w:t xml:space="preserve">The TSOs shall implement the </w:t>
      </w:r>
      <w:r w:rsidR="009A4F10" w:rsidRPr="004034CF">
        <w:rPr>
          <w:rFonts w:cstheme="minorHAnsi"/>
          <w:color w:val="000000" w:themeColor="text1"/>
          <w:lang w:val="en-GB"/>
        </w:rPr>
        <w:t xml:space="preserve">DA SEC Proposal </w:t>
      </w:r>
      <w:r w:rsidRPr="004034CF">
        <w:rPr>
          <w:rFonts w:cstheme="minorHAnsi"/>
          <w:color w:val="000000" w:themeColor="text1"/>
          <w:lang w:val="en-GB"/>
        </w:rPr>
        <w:t xml:space="preserve">when </w:t>
      </w:r>
      <w:r w:rsidRPr="004034CF">
        <w:rPr>
          <w:rFonts w:cs="Arial"/>
          <w:lang w:val="en-GB"/>
        </w:rPr>
        <w:t xml:space="preserve">the day-ahead market coupling operator function developed in accordance with Article 7(3) of </w:t>
      </w:r>
      <w:r w:rsidR="00ED6D71" w:rsidRPr="004034CF">
        <w:rPr>
          <w:rFonts w:cs="Arial"/>
          <w:lang w:val="en-GB"/>
        </w:rPr>
        <w:t>CACM Regulation</w:t>
      </w:r>
      <w:r w:rsidR="009575F1" w:rsidRPr="004034CF">
        <w:rPr>
          <w:rFonts w:cs="Arial"/>
          <w:lang w:val="en-GB"/>
        </w:rPr>
        <w:t xml:space="preserve">, the Price Coupling Algorithm in accordance with Article 37 (5) of </w:t>
      </w:r>
      <w:r w:rsidR="00ED6D71" w:rsidRPr="004034CF">
        <w:rPr>
          <w:rFonts w:cs="Arial"/>
          <w:lang w:val="en-GB"/>
        </w:rPr>
        <w:t>CACM Regulation</w:t>
      </w:r>
      <w:r w:rsidRPr="004034CF">
        <w:rPr>
          <w:rFonts w:cs="Arial"/>
          <w:lang w:val="en-GB"/>
        </w:rPr>
        <w:t xml:space="preserve"> and, where relevant, arrangements concerning more than one NEMO in accordance with Article 45 of </w:t>
      </w:r>
      <w:r w:rsidR="00ED6D71" w:rsidRPr="004034CF">
        <w:rPr>
          <w:rFonts w:cs="Arial"/>
          <w:lang w:val="en-GB"/>
        </w:rPr>
        <w:t>CACM Regulation</w:t>
      </w:r>
      <w:r w:rsidR="009575F1" w:rsidRPr="004034CF">
        <w:rPr>
          <w:rFonts w:cs="Arial"/>
          <w:lang w:val="en-GB"/>
        </w:rPr>
        <w:t xml:space="preserve"> </w:t>
      </w:r>
      <w:r w:rsidRPr="004034CF">
        <w:rPr>
          <w:rFonts w:cs="Arial"/>
          <w:lang w:val="en-GB"/>
        </w:rPr>
        <w:t xml:space="preserve">are implemented on </w:t>
      </w:r>
      <w:r w:rsidR="00615E11" w:rsidRPr="004034CF">
        <w:rPr>
          <w:rFonts w:cs="Arial"/>
          <w:lang w:val="en-GB"/>
        </w:rPr>
        <w:t>each b</w:t>
      </w:r>
      <w:r w:rsidRPr="004034CF">
        <w:rPr>
          <w:rFonts w:cs="Arial"/>
          <w:lang w:val="en-GB"/>
        </w:rPr>
        <w:t xml:space="preserve">idding </w:t>
      </w:r>
      <w:r w:rsidR="00615E11" w:rsidRPr="004034CF">
        <w:rPr>
          <w:rFonts w:cs="Arial"/>
          <w:lang w:val="en-GB"/>
        </w:rPr>
        <w:t>z</w:t>
      </w:r>
      <w:r w:rsidRPr="004034CF">
        <w:rPr>
          <w:rFonts w:cs="Arial"/>
          <w:lang w:val="en-GB"/>
        </w:rPr>
        <w:t>one and its borders.</w:t>
      </w:r>
      <w:proofErr w:type="gramEnd"/>
      <w:r w:rsidRPr="004034CF">
        <w:rPr>
          <w:rFonts w:cs="Arial"/>
          <w:lang w:val="en-GB"/>
        </w:rPr>
        <w:t xml:space="preserve"> </w:t>
      </w:r>
    </w:p>
    <w:p w14:paraId="5471D4F4" w14:textId="77777777" w:rsidR="00B90FA6" w:rsidRPr="004034CF" w:rsidRDefault="00442D45" w:rsidP="00730769">
      <w:pPr>
        <w:pStyle w:val="headline1"/>
        <w:rPr>
          <w:rFonts w:asciiTheme="minorHAnsi" w:hAnsiTheme="minorHAnsi" w:cstheme="minorHAnsi"/>
        </w:rPr>
      </w:pPr>
      <w:bookmarkStart w:id="92" w:name="_Toc432586786"/>
      <w:bookmarkStart w:id="93" w:name="_Toc432586806"/>
      <w:bookmarkStart w:id="94" w:name="_Toc503966873"/>
      <w:r w:rsidRPr="004034CF">
        <w:rPr>
          <w:rFonts w:asciiTheme="minorHAnsi" w:hAnsiTheme="minorHAnsi" w:cstheme="minorHAnsi"/>
        </w:rPr>
        <w:t xml:space="preserve">Article </w:t>
      </w:r>
      <w:r w:rsidR="001F1148">
        <w:rPr>
          <w:rFonts w:asciiTheme="minorHAnsi" w:hAnsiTheme="minorHAnsi" w:cstheme="minorHAnsi"/>
        </w:rPr>
        <w:t>11</w:t>
      </w:r>
      <w:r w:rsidR="0017018B" w:rsidRPr="004034CF">
        <w:rPr>
          <w:rFonts w:asciiTheme="minorHAnsi" w:hAnsiTheme="minorHAnsi" w:cstheme="minorHAnsi"/>
        </w:rPr>
        <w:t xml:space="preserve"> </w:t>
      </w:r>
      <w:r w:rsidR="00C46743" w:rsidRPr="004034CF">
        <w:rPr>
          <w:rFonts w:asciiTheme="minorHAnsi" w:hAnsiTheme="minorHAnsi" w:cstheme="minorHAnsi"/>
        </w:rPr>
        <w:t xml:space="preserve">- </w:t>
      </w:r>
      <w:r w:rsidRPr="004034CF">
        <w:rPr>
          <w:rFonts w:asciiTheme="minorHAnsi" w:hAnsiTheme="minorHAnsi" w:cstheme="minorHAnsi"/>
        </w:rPr>
        <w:t>Language</w:t>
      </w:r>
      <w:bookmarkEnd w:id="92"/>
      <w:bookmarkEnd w:id="93"/>
      <w:bookmarkEnd w:id="94"/>
    </w:p>
    <w:p w14:paraId="2E036FFB" w14:textId="77777777" w:rsidR="00913615" w:rsidRPr="004034CF" w:rsidRDefault="00913615" w:rsidP="00A964CF">
      <w:pPr>
        <w:pStyle w:val="Paragraphedeliste"/>
        <w:numPr>
          <w:ilvl w:val="0"/>
          <w:numId w:val="27"/>
        </w:numPr>
        <w:spacing w:before="100" w:beforeAutospacing="1" w:after="100" w:afterAutospacing="1" w:line="276" w:lineRule="auto"/>
        <w:rPr>
          <w:rFonts w:cstheme="minorHAnsi"/>
          <w:color w:val="000000" w:themeColor="text1"/>
          <w:lang w:val="en-GB"/>
        </w:rPr>
      </w:pPr>
      <w:r w:rsidRPr="004034CF">
        <w:rPr>
          <w:rFonts w:cstheme="minorHAnsi"/>
          <w:color w:val="000000" w:themeColor="text1"/>
          <w:lang w:val="en-GB"/>
        </w:rPr>
        <w:t xml:space="preserve">The reference language for this </w:t>
      </w:r>
      <w:r w:rsidR="009A4F10" w:rsidRPr="004034CF">
        <w:rPr>
          <w:rFonts w:cstheme="minorHAnsi"/>
          <w:color w:val="000000" w:themeColor="text1"/>
          <w:lang w:val="en-GB"/>
        </w:rPr>
        <w:t xml:space="preserve">DA SEC Proposal </w:t>
      </w:r>
      <w:r w:rsidRPr="004034CF">
        <w:rPr>
          <w:rFonts w:cstheme="minorHAnsi"/>
          <w:color w:val="000000" w:themeColor="text1"/>
          <w:lang w:val="en-GB"/>
        </w:rPr>
        <w:t>shall be English. For the avoidance of doubt, where TSOs need</w:t>
      </w:r>
      <w:r w:rsidR="0057655C" w:rsidRPr="004034CF">
        <w:rPr>
          <w:rFonts w:cstheme="minorHAnsi"/>
          <w:color w:val="000000" w:themeColor="text1"/>
          <w:lang w:val="en-GB"/>
        </w:rPr>
        <w:t xml:space="preserve"> to translate this </w:t>
      </w:r>
      <w:r w:rsidR="009A4F10" w:rsidRPr="004034CF">
        <w:rPr>
          <w:rFonts w:cstheme="minorHAnsi"/>
          <w:color w:val="000000" w:themeColor="text1"/>
          <w:lang w:val="en-GB"/>
        </w:rPr>
        <w:t xml:space="preserve">DA SEC Proposal </w:t>
      </w:r>
      <w:r w:rsidRPr="004034CF">
        <w:rPr>
          <w:rFonts w:cstheme="minorHAnsi"/>
          <w:color w:val="000000" w:themeColor="text1"/>
          <w:lang w:val="en-GB"/>
        </w:rPr>
        <w:t xml:space="preserve">into their national language(s), in the event of inconsistencies between the English version published by TSOs in accordance with Article 9(14) of the </w:t>
      </w:r>
      <w:bookmarkStart w:id="95" w:name="_Hlk501375403"/>
      <w:r w:rsidR="00ED6D71" w:rsidRPr="004034CF">
        <w:rPr>
          <w:rFonts w:cstheme="minorHAnsi"/>
          <w:color w:val="000000" w:themeColor="text1"/>
          <w:lang w:val="en-GB"/>
        </w:rPr>
        <w:t>CACM Regulation</w:t>
      </w:r>
      <w:r w:rsidRPr="004034CF">
        <w:rPr>
          <w:rFonts w:cstheme="minorHAnsi"/>
          <w:color w:val="000000" w:themeColor="text1"/>
          <w:lang w:val="en-GB"/>
        </w:rPr>
        <w:t xml:space="preserve"> </w:t>
      </w:r>
      <w:bookmarkEnd w:id="95"/>
      <w:r w:rsidRPr="004034CF">
        <w:rPr>
          <w:rFonts w:cstheme="minorHAnsi"/>
          <w:color w:val="000000" w:themeColor="text1"/>
          <w:lang w:val="en-GB"/>
        </w:rPr>
        <w:t xml:space="preserve">and any version in another language, the relevant TSOs shall be obliged to dispel any inconsistencies by providing a revised translation of this </w:t>
      </w:r>
      <w:r w:rsidR="009A4F10" w:rsidRPr="004034CF">
        <w:rPr>
          <w:rFonts w:cstheme="minorHAnsi"/>
          <w:color w:val="000000" w:themeColor="text1"/>
          <w:lang w:val="en-GB"/>
        </w:rPr>
        <w:t xml:space="preserve">DA SEC Proposal </w:t>
      </w:r>
      <w:r w:rsidRPr="004034CF">
        <w:rPr>
          <w:rFonts w:cstheme="minorHAnsi"/>
          <w:color w:val="000000" w:themeColor="text1"/>
          <w:lang w:val="en-GB"/>
        </w:rPr>
        <w:t xml:space="preserve">to their relevant national regulatory authorities. </w:t>
      </w:r>
      <w:bookmarkEnd w:id="0"/>
      <w:bookmarkEnd w:id="88"/>
    </w:p>
    <w:sectPr w:rsidR="00913615" w:rsidRPr="004034CF" w:rsidSect="008E6BAB">
      <w:headerReference w:type="default" r:id="rId31"/>
      <w:footerReference w:type="default" r:id="rId32"/>
      <w:headerReference w:type="first" r:id="rId33"/>
      <w:footerReference w:type="first" r:id="rId34"/>
      <w:pgSz w:w="11906" w:h="16838"/>
      <w:pgMar w:top="1928" w:right="1021" w:bottom="1701" w:left="1361" w:header="709" w:footer="17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Morange Laureline" w:date="2018-01-24T20:26:00Z" w:initials="ML">
    <w:p w14:paraId="42B80B61" w14:textId="2411D9EB" w:rsidR="00A84388" w:rsidRDefault="00A84388">
      <w:pPr>
        <w:pStyle w:val="Commentaire"/>
      </w:pPr>
      <w:r>
        <w:rPr>
          <w:rStyle w:val="Marquedecommentaire"/>
        </w:rPr>
        <w:annotationRef/>
      </w:r>
      <w:r>
        <w:t>Then we should expect the calculation to be provided in the proposal</w:t>
      </w:r>
    </w:p>
  </w:comment>
  <w:comment w:id="6" w:author="Morange Laureline" w:date="2018-01-24T20:27:00Z" w:initials="ML">
    <w:p w14:paraId="5BE6C454" w14:textId="752DE993" w:rsidR="00A84388" w:rsidRDefault="00A84388">
      <w:pPr>
        <w:pStyle w:val="Commentaire"/>
      </w:pPr>
      <w:r>
        <w:rPr>
          <w:rStyle w:val="Marquedecommentaire"/>
        </w:rPr>
        <w:annotationRef/>
      </w:r>
      <w:r>
        <w:t xml:space="preserve">One unique for all </w:t>
      </w:r>
      <w:proofErr w:type="gramStart"/>
      <w:r>
        <w:t>Europe ?</w:t>
      </w:r>
      <w:proofErr w:type="gramEnd"/>
    </w:p>
  </w:comment>
  <w:comment w:id="9" w:author="Lisa-Marie Mohr" w:date="2018-01-19T15:36:00Z" w:initials="LM">
    <w:p w14:paraId="6A3D4267" w14:textId="77777777" w:rsidR="00A84388" w:rsidRDefault="00A84388">
      <w:pPr>
        <w:pStyle w:val="Commentaire"/>
      </w:pPr>
      <w:r>
        <w:rPr>
          <w:rStyle w:val="Marquedecommentaire"/>
        </w:rPr>
        <w:annotationRef/>
      </w:r>
      <w:r>
        <w:t>There are also flow calculations in the CIDM. How is consistency ensured?</w:t>
      </w:r>
    </w:p>
  </w:comment>
  <w:comment w:id="15" w:author="Morange Laureline" w:date="2018-01-24T20:29:00Z" w:initials="ML">
    <w:p w14:paraId="112C1487" w14:textId="72D06305" w:rsidR="00A84388" w:rsidRDefault="00A84388">
      <w:pPr>
        <w:pStyle w:val="Commentaire"/>
      </w:pPr>
      <w:r>
        <w:rPr>
          <w:rStyle w:val="Marquedecommentaire"/>
        </w:rPr>
        <w:annotationRef/>
      </w:r>
      <w:r>
        <w:t>Once again we then need the calculation in here</w:t>
      </w:r>
    </w:p>
  </w:comment>
  <w:comment w:id="33" w:author="Lisa-Marie Mohr" w:date="2018-01-19T14:41:00Z" w:initials="LM">
    <w:p w14:paraId="4B294C3F" w14:textId="77777777" w:rsidR="00A84388" w:rsidRDefault="00A84388">
      <w:pPr>
        <w:pStyle w:val="Commentaire"/>
      </w:pPr>
      <w:r>
        <w:rPr>
          <w:rStyle w:val="Marquedecommentaire"/>
        </w:rPr>
        <w:annotationRef/>
      </w:r>
      <w:r>
        <w:t xml:space="preserve">There should also be a “list” (cost </w:t>
      </w:r>
      <w:proofErr w:type="spellStart"/>
      <w:r>
        <w:t>coeffcients</w:t>
      </w:r>
      <w:proofErr w:type="spellEnd"/>
      <w:r>
        <w:t>) which is provided from TSOs to SCH EXC Calculator. Also with a deadline for provision. All necessary Input for the SEC need to be defined and provided.</w:t>
      </w:r>
    </w:p>
  </w:comment>
  <w:comment w:id="37" w:author="Morange Laureline" w:date="2018-01-24T20:13:00Z" w:initials="ML">
    <w:p w14:paraId="3D2347CB" w14:textId="77777777" w:rsidR="00A84388" w:rsidRDefault="00A84388" w:rsidP="00C223B1">
      <w:pPr>
        <w:pStyle w:val="Paragraphedeliste"/>
        <w:spacing w:after="0" w:line="240" w:lineRule="auto"/>
        <w:ind w:left="0"/>
        <w:contextualSpacing w:val="0"/>
        <w:jc w:val="left"/>
        <w:rPr>
          <w:rFonts w:ascii="Arial" w:hAnsi="Arial" w:cs="Arial"/>
          <w:color w:val="1F497D"/>
          <w:sz w:val="19"/>
          <w:szCs w:val="19"/>
          <w:lang w:val="en-US"/>
        </w:rPr>
      </w:pPr>
      <w:r>
        <w:rPr>
          <w:rStyle w:val="Marquedecommentaire"/>
        </w:rPr>
        <w:annotationRef/>
      </w:r>
      <w:r>
        <w:rPr>
          <w:rFonts w:ascii="Arial" w:hAnsi="Arial" w:cs="Arial"/>
          <w:color w:val="1F497D"/>
          <w:sz w:val="19"/>
          <w:szCs w:val="19"/>
          <w:lang w:val="en-US"/>
        </w:rPr>
        <w:t>How many scheduled exchange calculators are established? One per CCR or one for Europe?</w:t>
      </w:r>
    </w:p>
    <w:p w14:paraId="6E8D5031" w14:textId="3E4A6B4D" w:rsidR="00A84388" w:rsidRPr="00C223B1" w:rsidRDefault="00A84388">
      <w:pPr>
        <w:pStyle w:val="Commentaire"/>
        <w:rPr>
          <w:lang w:val="en-US"/>
        </w:rPr>
      </w:pPr>
    </w:p>
  </w:comment>
  <w:comment w:id="38" w:author="Morange Laureline" w:date="2018-01-24T20:31:00Z" w:initials="ML">
    <w:p w14:paraId="3D17FE9E" w14:textId="56A4F72A" w:rsidR="00A84388" w:rsidRDefault="00A84388">
      <w:pPr>
        <w:pStyle w:val="Commentaire"/>
      </w:pPr>
      <w:r>
        <w:rPr>
          <w:rStyle w:val="Marquedecommentaire"/>
        </w:rPr>
        <w:annotationRef/>
      </w:r>
      <w:r>
        <w:t>Not clear</w:t>
      </w:r>
    </w:p>
  </w:comment>
  <w:comment w:id="39" w:author="Morange Laureline" w:date="2018-01-24T20:32:00Z" w:initials="ML">
    <w:p w14:paraId="4C464A53" w14:textId="0DC96E57" w:rsidR="00A84388" w:rsidRDefault="00A84388">
      <w:pPr>
        <w:pStyle w:val="Commentaire"/>
      </w:pPr>
      <w:r>
        <w:rPr>
          <w:rStyle w:val="Marquedecommentaire"/>
        </w:rPr>
        <w:annotationRef/>
      </w:r>
      <w:r>
        <w:t>Once again we then need the calculation in here</w:t>
      </w:r>
    </w:p>
  </w:comment>
  <w:comment w:id="40" w:author="Lisa-Marie Mohr" w:date="2018-01-19T07:35:00Z" w:initials="LM">
    <w:p w14:paraId="0A5EFD22" w14:textId="77777777" w:rsidR="00A84388" w:rsidRDefault="00A84388">
      <w:pPr>
        <w:pStyle w:val="Commentaire"/>
      </w:pPr>
      <w:r>
        <w:rPr>
          <w:rStyle w:val="Marquedecommentaire"/>
        </w:rPr>
        <w:annotationRef/>
      </w:r>
      <w:r>
        <w:t>There should be a deadline.</w:t>
      </w:r>
    </w:p>
    <w:p w14:paraId="7921B892" w14:textId="77777777" w:rsidR="00A84388" w:rsidRDefault="00A84388">
      <w:pPr>
        <w:pStyle w:val="Commentaire"/>
      </w:pPr>
      <w:r>
        <w:t>(In the proposal which was published for consultation a deadline of 15 minutes after receipt of information was introduced.)</w:t>
      </w:r>
    </w:p>
  </w:comment>
  <w:comment w:id="44" w:author="Davd Allmann (BNetzA)" w:date="2018-01-19T14:48:00Z" w:initials="608g">
    <w:p w14:paraId="1DB2B439" w14:textId="77777777" w:rsidR="00A84388" w:rsidRDefault="00A84388">
      <w:pPr>
        <w:pStyle w:val="Commentaire"/>
      </w:pPr>
      <w:r>
        <w:rPr>
          <w:rStyle w:val="Marquedecommentaire"/>
        </w:rPr>
        <w:annotationRef/>
      </w:r>
      <w:r>
        <w:t>Shadow Opinion: “All TSOs shall clearly state which TSO will use which option at the relevant level (by capacity region, by border etc.)”</w:t>
      </w:r>
      <w:r w:rsidRPr="00B82399">
        <w:t xml:space="preserve"> </w:t>
      </w:r>
    </w:p>
  </w:comment>
  <w:comment w:id="45" w:author="Morange Laureline" w:date="2018-01-24T20:14:00Z" w:initials="ML">
    <w:p w14:paraId="7CC40B3E" w14:textId="7144C14F" w:rsidR="00A84388" w:rsidRDefault="00A84388" w:rsidP="00C223B1">
      <w:pPr>
        <w:pStyle w:val="Paragraphedeliste"/>
        <w:spacing w:after="0" w:line="240" w:lineRule="auto"/>
        <w:ind w:left="0"/>
        <w:contextualSpacing w:val="0"/>
        <w:jc w:val="left"/>
        <w:rPr>
          <w:rFonts w:ascii="Arial" w:hAnsi="Arial" w:cs="Arial"/>
          <w:color w:val="1F497D"/>
          <w:sz w:val="19"/>
          <w:szCs w:val="19"/>
          <w:lang w:val="en-US"/>
        </w:rPr>
      </w:pPr>
      <w:r>
        <w:rPr>
          <w:rStyle w:val="Marquedecommentaire"/>
        </w:rPr>
        <w:annotationRef/>
      </w:r>
      <w:r>
        <w:rPr>
          <w:rFonts w:ascii="Arial" w:hAnsi="Arial" w:cs="Arial"/>
          <w:color w:val="1F497D"/>
          <w:sz w:val="19"/>
          <w:szCs w:val="19"/>
          <w:lang w:val="en-US"/>
        </w:rPr>
        <w:t xml:space="preserve"> What is the purpose of “only”?</w:t>
      </w:r>
    </w:p>
    <w:p w14:paraId="5AF3CCDE" w14:textId="1084B59C" w:rsidR="00A84388" w:rsidRPr="00C223B1" w:rsidRDefault="00A84388">
      <w:pPr>
        <w:pStyle w:val="Commentaire"/>
        <w:rPr>
          <w:lang w:val="en-US"/>
        </w:rPr>
      </w:pPr>
    </w:p>
  </w:comment>
  <w:comment w:id="47" w:author="Morange Laureline" w:date="2018-01-24T20:36:00Z" w:initials="ML">
    <w:p w14:paraId="178E707C" w14:textId="64BDF3B1" w:rsidR="00A84388" w:rsidRDefault="00A84388">
      <w:pPr>
        <w:pStyle w:val="Commentaire"/>
      </w:pPr>
      <w:r>
        <w:rPr>
          <w:rStyle w:val="Marquedecommentaire"/>
        </w:rPr>
        <w:annotationRef/>
      </w:r>
      <w:r>
        <w:t>We need to know which TSO is using which option as requested in our shadow opinion.</w:t>
      </w:r>
    </w:p>
  </w:comment>
  <w:comment w:id="56" w:author="Morange Laureline" w:date="2018-01-24T20:42:00Z" w:initials="ML">
    <w:p w14:paraId="72E0D47F" w14:textId="66FAFB53" w:rsidR="00A84388" w:rsidRDefault="00A84388">
      <w:pPr>
        <w:pStyle w:val="Commentaire"/>
      </w:pPr>
      <w:r>
        <w:rPr>
          <w:rStyle w:val="Marquedecommentaire"/>
        </w:rPr>
        <w:annotationRef/>
      </w:r>
      <w:r>
        <w:t>We need the principles</w:t>
      </w:r>
    </w:p>
  </w:comment>
  <w:comment w:id="60" w:author="Morange Laureline" w:date="2018-01-24T20:15:00Z" w:initials="ML">
    <w:p w14:paraId="1ACB22F0" w14:textId="3753F572" w:rsidR="00A84388" w:rsidRDefault="00A84388">
      <w:pPr>
        <w:pStyle w:val="Commentaire"/>
      </w:pPr>
      <w:r>
        <w:rPr>
          <w:rStyle w:val="Marquedecommentaire"/>
        </w:rPr>
        <w:annotationRef/>
      </w:r>
      <w:r>
        <w:rPr>
          <w:rFonts w:ascii="Arial" w:hAnsi="Arial" w:cs="Arial"/>
          <w:color w:val="1F497D"/>
          <w:sz w:val="19"/>
          <w:szCs w:val="19"/>
          <w:lang w:val="en-US"/>
        </w:rPr>
        <w:t>We guess a boundary condition is missing which states that the flows add up to the net positions per bidding zone</w:t>
      </w:r>
    </w:p>
  </w:comment>
  <w:comment w:id="59" w:author="Lisa-Marie Mohr" w:date="2018-01-19T07:37:00Z" w:initials="LM">
    <w:p w14:paraId="6BB8B9DC" w14:textId="77777777" w:rsidR="00A84388" w:rsidRDefault="00A84388">
      <w:pPr>
        <w:pStyle w:val="Commentaire"/>
      </w:pPr>
      <w:r>
        <w:rPr>
          <w:rStyle w:val="Marquedecommentaire"/>
        </w:rPr>
        <w:annotationRef/>
      </w:r>
      <w:r>
        <w:t>If I understand correctly, this approach is especially used when applying the flow-based approach. If yes, this should be added here.</w:t>
      </w:r>
    </w:p>
  </w:comment>
  <w:comment w:id="61" w:author="Lisa-Marie Mohr" w:date="2018-01-19T15:39:00Z" w:initials="LM">
    <w:p w14:paraId="28BF0DE1" w14:textId="77777777" w:rsidR="00A84388" w:rsidRDefault="00A84388">
      <w:pPr>
        <w:pStyle w:val="Commentaire"/>
      </w:pPr>
      <w:r>
        <w:rPr>
          <w:rStyle w:val="Marquedecommentaire"/>
        </w:rPr>
        <w:annotationRef/>
      </w:r>
      <w:r>
        <w:t xml:space="preserve">Should this be replaced by “flows on interconnectors” or is </w:t>
      </w:r>
      <m:oMath>
        <m:r>
          <w:rPr>
            <w:rFonts w:ascii="Cambria Math" w:hAnsi="Cambria Math"/>
          </w:rPr>
          <m:t>φ</m:t>
        </m:r>
      </m:oMath>
      <w:r>
        <w:rPr>
          <w:rFonts w:eastAsiaTheme="minorEastAsia"/>
        </w:rPr>
        <w:t xml:space="preserve"> the scheduled exchange?</w:t>
      </w:r>
    </w:p>
  </w:comment>
  <w:comment w:id="62" w:author="Lisa-Marie Mohr" w:date="2018-01-19T07:35:00Z" w:initials="LM">
    <w:p w14:paraId="44844C60" w14:textId="77777777" w:rsidR="00A84388" w:rsidRDefault="00A84388">
      <w:pPr>
        <w:pStyle w:val="Commentaire"/>
      </w:pPr>
      <w:r>
        <w:rPr>
          <w:rStyle w:val="Marquedecommentaire"/>
        </w:rPr>
        <w:annotationRef/>
      </w:r>
      <w:r>
        <w:t>The summation index is missing (set of interconnectors?) and should be added.</w:t>
      </w:r>
    </w:p>
  </w:comment>
  <w:comment w:id="63" w:author="Lisa-Marie Mohr" w:date="2018-01-19T07:39:00Z" w:initials="LM">
    <w:p w14:paraId="2272DE56" w14:textId="77777777" w:rsidR="00A84388" w:rsidRDefault="00A84388">
      <w:pPr>
        <w:pStyle w:val="Commentaire"/>
      </w:pPr>
      <w:r>
        <w:rPr>
          <w:rStyle w:val="Marquedecommentaire"/>
        </w:rPr>
        <w:annotationRef/>
      </w:r>
      <w:r>
        <w:t xml:space="preserve">Period should </w:t>
      </w:r>
      <w:proofErr w:type="gramStart"/>
      <w:r>
        <w:t>be  replaced</w:t>
      </w:r>
      <w:proofErr w:type="gramEnd"/>
      <w:r>
        <w:t xml:space="preserve"> by MTU.</w:t>
      </w:r>
    </w:p>
  </w:comment>
  <w:comment w:id="64" w:author="Morange Laureline" w:date="2018-01-24T20:16:00Z" w:initials="ML">
    <w:p w14:paraId="3F718015" w14:textId="2FBE4638" w:rsidR="00A84388" w:rsidRDefault="00A84388">
      <w:pPr>
        <w:pStyle w:val="Commentaire"/>
      </w:pPr>
      <w:r>
        <w:rPr>
          <w:rStyle w:val="Marquedecommentaire"/>
        </w:rPr>
        <w:annotationRef/>
      </w:r>
      <w:r>
        <w:rPr>
          <w:rFonts w:ascii="Arial" w:hAnsi="Arial" w:cs="Arial"/>
          <w:color w:val="1F497D"/>
          <w:sz w:val="19"/>
          <w:szCs w:val="19"/>
          <w:lang w:val="en-US"/>
        </w:rPr>
        <w:t>We can only approve the methodology when it is described how the three objectives are converted to costs coefficient. Especially, how is the prioritization rule implemented and why is it needed? Is it even possible to have all three objectives in two coefficients per bidding zone border? Depending of the description it should be either included in the methodology itself, or in the explanatory document</w:t>
      </w:r>
    </w:p>
  </w:comment>
  <w:comment w:id="65" w:author="Morange Laureline" w:date="2018-01-24T20:45:00Z" w:initials="ML">
    <w:p w14:paraId="253ED2F8" w14:textId="54ED6E75" w:rsidR="0099661D" w:rsidRDefault="0099661D">
      <w:pPr>
        <w:pStyle w:val="Commentaire"/>
      </w:pPr>
      <w:r>
        <w:rPr>
          <w:rStyle w:val="Marquedecommentaire"/>
        </w:rPr>
        <w:annotationRef/>
      </w:r>
      <w:r>
        <w:t xml:space="preserve">Fixed </w:t>
      </w:r>
      <w:proofErr w:type="gramStart"/>
      <w:r>
        <w:t>coefficients ?</w:t>
      </w:r>
      <w:proofErr w:type="gramEnd"/>
    </w:p>
  </w:comment>
  <w:comment w:id="66" w:author="Lisa-Marie Mohr" w:date="2018-01-19T07:37:00Z" w:initials="LM">
    <w:p w14:paraId="2BC84C74" w14:textId="77777777" w:rsidR="00A84388" w:rsidRDefault="00A84388">
      <w:pPr>
        <w:pStyle w:val="Commentaire"/>
      </w:pPr>
      <w:r>
        <w:rPr>
          <w:rStyle w:val="Marquedecommentaire"/>
        </w:rPr>
        <w:annotationRef/>
      </w:r>
      <w:r>
        <w:t xml:space="preserve">Are there hourly changes in coefficients? When do TSOs provide those </w:t>
      </w:r>
      <w:proofErr w:type="spellStart"/>
      <w:r>
        <w:t>coeffcients</w:t>
      </w:r>
      <w:proofErr w:type="spellEnd"/>
      <w:r>
        <w:t xml:space="preserve"> to the Scheduled Exchange Calculator? (</w:t>
      </w:r>
      <w:proofErr w:type="gramStart"/>
      <w:r>
        <w:t>see</w:t>
      </w:r>
      <w:proofErr w:type="gramEnd"/>
      <w:r>
        <w:t xml:space="preserve"> also comment on Art. 4 (6))</w:t>
      </w:r>
    </w:p>
  </w:comment>
  <w:comment w:id="67" w:author="M.Rützel" w:date="2018-01-19T14:57:00Z" w:initials="MR">
    <w:p w14:paraId="3E29D55C" w14:textId="77777777" w:rsidR="00A84388" w:rsidRDefault="00A84388">
      <w:pPr>
        <w:pStyle w:val="Commentaire"/>
      </w:pPr>
      <w:r>
        <w:rPr>
          <w:rStyle w:val="Marquedecommentaire"/>
        </w:rPr>
        <w:annotationRef/>
      </w:r>
      <w:r>
        <w:t>Please explain (maybe in an explanatory note) in more detail. Which criteria are used?</w:t>
      </w:r>
    </w:p>
  </w:comment>
  <w:comment w:id="68" w:author="Morange Laureline" w:date="2018-01-24T20:46:00Z" w:initials="ML">
    <w:p w14:paraId="75D8BFA6" w14:textId="473770B8" w:rsidR="0099661D" w:rsidRDefault="0099661D">
      <w:pPr>
        <w:pStyle w:val="Commentaire"/>
      </w:pPr>
      <w:r>
        <w:rPr>
          <w:rStyle w:val="Marquedecommentaire"/>
        </w:rPr>
        <w:annotationRef/>
      </w:r>
      <w:r>
        <w:t xml:space="preserve">We are lacking the explanation on how to calculate the cost coefficients in practice. </w:t>
      </w:r>
    </w:p>
  </w:comment>
  <w:comment w:id="69" w:author="Lisa-Marie Mohr" w:date="2018-01-19T07:36:00Z" w:initials="LM">
    <w:p w14:paraId="65EAEE61" w14:textId="77777777" w:rsidR="00A84388" w:rsidRDefault="00A84388">
      <w:pPr>
        <w:pStyle w:val="Commentaire"/>
      </w:pPr>
      <w:r>
        <w:rPr>
          <w:rStyle w:val="Marquedecommentaire"/>
        </w:rPr>
        <w:annotationRef/>
      </w:r>
      <w:r>
        <w:t>What does that mean?</w:t>
      </w:r>
    </w:p>
  </w:comment>
  <w:comment w:id="71" w:author="M.Rützel" w:date="2018-01-19T15:04:00Z" w:initials="MR">
    <w:p w14:paraId="00C7F5C7" w14:textId="77777777" w:rsidR="00A84388" w:rsidRDefault="00A84388">
      <w:pPr>
        <w:pStyle w:val="Commentaire"/>
      </w:pPr>
      <w:r>
        <w:rPr>
          <w:rStyle w:val="Marquedecommentaire"/>
        </w:rPr>
        <w:annotationRef/>
      </w:r>
      <w:r>
        <w:t xml:space="preserve">Question: In the case of </w:t>
      </w:r>
      <w:proofErr w:type="spellStart"/>
      <w:r>
        <w:t>non intuitive</w:t>
      </w:r>
      <w:proofErr w:type="spellEnd"/>
      <w:r>
        <w:t xml:space="preserve"> flows, is it still convenient to have this restriction which forces scheduling exchanges away from physical flows?</w:t>
      </w:r>
    </w:p>
  </w:comment>
  <w:comment w:id="74" w:author="Lisa-Marie Mohr" w:date="2018-01-19T15:29:00Z" w:initials="LM">
    <w:p w14:paraId="122C9469" w14:textId="77777777" w:rsidR="00A84388" w:rsidRDefault="00A84388">
      <w:pPr>
        <w:pStyle w:val="Commentaire"/>
      </w:pPr>
      <w:r>
        <w:rPr>
          <w:rStyle w:val="Marquedecommentaire"/>
        </w:rPr>
        <w:annotationRef/>
      </w:r>
    </w:p>
    <w:p w14:paraId="53462DB4" w14:textId="77777777" w:rsidR="00A84388" w:rsidRDefault="00A84388" w:rsidP="0040187F">
      <w:pPr>
        <w:pStyle w:val="Commentaire"/>
        <w:numPr>
          <w:ilvl w:val="0"/>
          <w:numId w:val="38"/>
        </w:numPr>
      </w:pPr>
      <w:r>
        <w:t>Usage of consistent format (font, etc.) and description of formulas! The one above is actually the same just for different geographic areas but is formulated totally different!</w:t>
      </w:r>
    </w:p>
    <w:p w14:paraId="46542227" w14:textId="77777777" w:rsidR="00A84388" w:rsidRDefault="00A84388" w:rsidP="0040187F">
      <w:pPr>
        <w:pStyle w:val="Commentaire"/>
        <w:numPr>
          <w:ilvl w:val="0"/>
          <w:numId w:val="38"/>
        </w:numPr>
      </w:pPr>
      <w:r>
        <w:t>What is TOP_SA? The set of all scheduling areas? Description missing</w:t>
      </w:r>
    </w:p>
    <w:p w14:paraId="24AF068A" w14:textId="77777777" w:rsidR="00A84388" w:rsidRDefault="00A84388" w:rsidP="0040187F">
      <w:pPr>
        <w:pStyle w:val="Commentaire"/>
        <w:numPr>
          <w:ilvl w:val="0"/>
          <w:numId w:val="38"/>
        </w:numPr>
      </w:pPr>
      <w:r>
        <w:t xml:space="preserve"> Consistency with formula above: Flows on interconnectors? Or scheduled exchanges as flows between scheduling areas?</w:t>
      </w:r>
    </w:p>
    <w:p w14:paraId="699AA3D6" w14:textId="77777777" w:rsidR="00A84388" w:rsidRDefault="00A84388" w:rsidP="0040187F">
      <w:pPr>
        <w:pStyle w:val="Commentaire"/>
        <w:numPr>
          <w:ilvl w:val="0"/>
          <w:numId w:val="38"/>
        </w:numPr>
      </w:pPr>
      <w:r>
        <w:t>1</w:t>
      </w:r>
      <w:proofErr w:type="gramStart"/>
      <w:r>
        <w:t>,2</w:t>
      </w:r>
      <w:proofErr w:type="gramEnd"/>
      <w:r>
        <w:t xml:space="preserve"> for SA are </w:t>
      </w:r>
      <w:proofErr w:type="spellStart"/>
      <w:r>
        <w:t>subindices</w:t>
      </w:r>
      <w:proofErr w:type="spellEnd"/>
      <w:r>
        <w:t>, therefore they need to be lowered (subscript).</w:t>
      </w:r>
    </w:p>
    <w:p w14:paraId="6C8C426C" w14:textId="77777777" w:rsidR="00A84388" w:rsidRDefault="00A84388" w:rsidP="0040187F">
      <w:pPr>
        <w:pStyle w:val="Commentaire"/>
        <w:numPr>
          <w:ilvl w:val="0"/>
          <w:numId w:val="38"/>
        </w:numPr>
      </w:pPr>
      <w:r>
        <w:t>This is done for each MTU and should be added as in the formula for bidding zones.</w:t>
      </w:r>
    </w:p>
    <w:p w14:paraId="5BDD28D6" w14:textId="77777777" w:rsidR="00A84388" w:rsidRDefault="00A84388" w:rsidP="0040187F">
      <w:pPr>
        <w:pStyle w:val="Commentaire"/>
        <w:numPr>
          <w:ilvl w:val="0"/>
          <w:numId w:val="38"/>
        </w:numPr>
      </w:pPr>
      <w:r>
        <w:t>The formula should be formulated in a general way not only for two scheduling areas.</w:t>
      </w:r>
    </w:p>
  </w:comment>
  <w:comment w:id="75" w:author="Lisa-Marie Mohr" w:date="2018-01-19T15:13:00Z" w:initials="LM">
    <w:p w14:paraId="4E748078" w14:textId="77777777" w:rsidR="00A84388" w:rsidRDefault="00A84388">
      <w:pPr>
        <w:pStyle w:val="Commentaire"/>
      </w:pPr>
      <w:r>
        <w:rPr>
          <w:rStyle w:val="Marquedecommentaire"/>
        </w:rPr>
        <w:annotationRef/>
      </w:r>
      <w:r>
        <w:t>Capacity on the bidding zone border and into different scheduling areas or between scheduling areas in one bidding zone?</w:t>
      </w:r>
    </w:p>
  </w:comment>
  <w:comment w:id="76" w:author="Lisa-Marie Mohr" w:date="2018-01-19T07:49:00Z" w:initials="LM">
    <w:p w14:paraId="6671568E" w14:textId="77777777" w:rsidR="00A84388" w:rsidRDefault="00A84388">
      <w:pPr>
        <w:pStyle w:val="Commentaire"/>
      </w:pPr>
      <w:r>
        <w:rPr>
          <w:rStyle w:val="Marquedecommentaire"/>
        </w:rPr>
        <w:annotationRef/>
      </w:r>
      <w:r>
        <w:t xml:space="preserve">The formula – as written down here – doesn’t make sense. Please use indexation and descriptions correctly. What is </w:t>
      </w:r>
      <w:proofErr w:type="spellStart"/>
      <w:r>
        <w:t>i.z</w:t>
      </w:r>
      <w:proofErr w:type="spellEnd"/>
      <w:r>
        <w:t>?</w:t>
      </w:r>
    </w:p>
  </w:comment>
  <w:comment w:id="77" w:author="Lisa-Marie Mohr" w:date="2018-01-19T15:28:00Z" w:initials="LM">
    <w:p w14:paraId="2512730F" w14:textId="77777777" w:rsidR="00A84388" w:rsidRDefault="00A84388" w:rsidP="00C521DE">
      <w:pPr>
        <w:pStyle w:val="Commentaire"/>
      </w:pPr>
      <w:r>
        <w:rPr>
          <w:rStyle w:val="Marquedecommentaire"/>
        </w:rPr>
        <w:annotationRef/>
      </w:r>
    </w:p>
    <w:p w14:paraId="4FD4C863" w14:textId="77777777" w:rsidR="00A84388" w:rsidRDefault="00A84388" w:rsidP="00C521DE">
      <w:pPr>
        <w:pStyle w:val="Commentaire"/>
        <w:numPr>
          <w:ilvl w:val="0"/>
          <w:numId w:val="40"/>
        </w:numPr>
      </w:pPr>
      <w:r>
        <w:t>Usage of consistent format (font, etc.) and description of formulas (see above).</w:t>
      </w:r>
    </w:p>
    <w:p w14:paraId="311851D0" w14:textId="77777777" w:rsidR="00A84388" w:rsidRDefault="00A84388" w:rsidP="00C521DE">
      <w:pPr>
        <w:pStyle w:val="Commentaire"/>
        <w:numPr>
          <w:ilvl w:val="0"/>
          <w:numId w:val="40"/>
        </w:numPr>
      </w:pPr>
      <w:r>
        <w:t>What is TOP_SA? The set of all scheduling areas? Description missing</w:t>
      </w:r>
    </w:p>
    <w:p w14:paraId="0D0755DB" w14:textId="77777777" w:rsidR="00A84388" w:rsidRDefault="00A84388" w:rsidP="00C521DE">
      <w:pPr>
        <w:pStyle w:val="Commentaire"/>
        <w:numPr>
          <w:ilvl w:val="0"/>
          <w:numId w:val="40"/>
        </w:numPr>
      </w:pPr>
      <w:r>
        <w:t xml:space="preserve"> Consistency with formula above: Flows on interconnectors? </w:t>
      </w:r>
      <w:proofErr w:type="gramStart"/>
      <w:r>
        <w:t>Or</w:t>
      </w:r>
      <w:proofErr w:type="gramEnd"/>
      <w:r>
        <w:t xml:space="preserve"> scheduled exchanges as flows between bidding zones/scheduling areas?</w:t>
      </w:r>
    </w:p>
    <w:p w14:paraId="6D757C5C" w14:textId="77777777" w:rsidR="00A84388" w:rsidRDefault="00A84388" w:rsidP="00C521DE">
      <w:pPr>
        <w:pStyle w:val="Commentaire"/>
        <w:numPr>
          <w:ilvl w:val="0"/>
          <w:numId w:val="40"/>
        </w:numPr>
      </w:pPr>
      <w:r>
        <w:t>1</w:t>
      </w:r>
      <w:proofErr w:type="gramStart"/>
      <w:r>
        <w:t>,2</w:t>
      </w:r>
      <w:proofErr w:type="gramEnd"/>
      <w:r>
        <w:t xml:space="preserve"> for SA are </w:t>
      </w:r>
      <w:proofErr w:type="spellStart"/>
      <w:r>
        <w:t>subindices</w:t>
      </w:r>
      <w:proofErr w:type="spellEnd"/>
      <w:r>
        <w:t>, therefore they need to be lowered (subscript).</w:t>
      </w:r>
    </w:p>
    <w:p w14:paraId="4F30D267" w14:textId="77777777" w:rsidR="00A84388" w:rsidRDefault="00A84388" w:rsidP="00C521DE">
      <w:pPr>
        <w:pStyle w:val="Commentaire"/>
        <w:numPr>
          <w:ilvl w:val="0"/>
          <w:numId w:val="40"/>
        </w:numPr>
      </w:pPr>
      <w:r>
        <w:t>This is done for each MTU and should be added as in the formula for bidding zones.</w:t>
      </w:r>
    </w:p>
    <w:p w14:paraId="1F04925C" w14:textId="77777777" w:rsidR="00A84388" w:rsidRDefault="00A84388" w:rsidP="00C521DE">
      <w:pPr>
        <w:pStyle w:val="Commentaire"/>
        <w:numPr>
          <w:ilvl w:val="0"/>
          <w:numId w:val="40"/>
        </w:numPr>
      </w:pPr>
      <w:r>
        <w:t>The formula should be formulated in a general way not only for two scheduling areas.</w:t>
      </w:r>
    </w:p>
  </w:comment>
  <w:comment w:id="78" w:author="Lisa-Marie Mohr" w:date="2018-01-19T15:39:00Z" w:initials="LM">
    <w:p w14:paraId="0D6F9E34" w14:textId="77777777" w:rsidR="00A84388" w:rsidRDefault="00A84388">
      <w:pPr>
        <w:pStyle w:val="Commentaire"/>
      </w:pPr>
      <w:r>
        <w:rPr>
          <w:rStyle w:val="Marquedecommentaire"/>
        </w:rPr>
        <w:annotationRef/>
      </w:r>
      <w:r>
        <w:t xml:space="preserve">No </w:t>
      </w:r>
      <w:proofErr w:type="spellStart"/>
      <w:r>
        <w:t>overline</w:t>
      </w:r>
      <w:proofErr w:type="spellEnd"/>
    </w:p>
  </w:comment>
  <w:comment w:id="79" w:author="Lisa-Marie Mohr" w:date="2018-01-19T15:28:00Z" w:initials="LM">
    <w:p w14:paraId="0E14EF02" w14:textId="77777777" w:rsidR="00A84388" w:rsidRDefault="00A84388" w:rsidP="00AB30F7">
      <w:pPr>
        <w:pStyle w:val="Commentaire"/>
      </w:pPr>
      <w:r>
        <w:rPr>
          <w:rStyle w:val="Marquedecommentaire"/>
        </w:rPr>
        <w:annotationRef/>
      </w:r>
      <w:r>
        <w:t xml:space="preserve"> </w:t>
      </w:r>
    </w:p>
    <w:p w14:paraId="5421E975" w14:textId="77777777" w:rsidR="00A84388" w:rsidRDefault="00A84388" w:rsidP="00AB30F7">
      <w:pPr>
        <w:pStyle w:val="Commentaire"/>
        <w:numPr>
          <w:ilvl w:val="0"/>
          <w:numId w:val="41"/>
        </w:numPr>
      </w:pPr>
      <w:r>
        <w:t>Usage of consistent format (font, etc.) and description of formulas</w:t>
      </w:r>
    </w:p>
    <w:p w14:paraId="3405FD27" w14:textId="77777777" w:rsidR="00A84388" w:rsidRDefault="00A84388" w:rsidP="00AB30F7">
      <w:pPr>
        <w:pStyle w:val="Commentaire"/>
        <w:numPr>
          <w:ilvl w:val="0"/>
          <w:numId w:val="41"/>
        </w:numPr>
      </w:pPr>
      <w:r>
        <w:t>What is TOP_SA? The set of all scheduling areas? Description missing</w:t>
      </w:r>
    </w:p>
    <w:p w14:paraId="64CD9E3A" w14:textId="77777777" w:rsidR="00A84388" w:rsidRDefault="00A84388" w:rsidP="00AB30F7">
      <w:pPr>
        <w:pStyle w:val="Commentaire"/>
        <w:numPr>
          <w:ilvl w:val="0"/>
          <w:numId w:val="41"/>
        </w:numPr>
      </w:pPr>
      <w:r>
        <w:t xml:space="preserve"> Consistency with formula above: Flows on interconnectors? Or scheduled exchanges as flows between scheduling areas?</w:t>
      </w:r>
    </w:p>
    <w:p w14:paraId="3F3C07D6" w14:textId="77777777" w:rsidR="00A84388" w:rsidRDefault="00A84388" w:rsidP="00AB30F7">
      <w:pPr>
        <w:pStyle w:val="Commentaire"/>
        <w:numPr>
          <w:ilvl w:val="0"/>
          <w:numId w:val="41"/>
        </w:numPr>
      </w:pPr>
      <w:r>
        <w:t>1</w:t>
      </w:r>
      <w:proofErr w:type="gramStart"/>
      <w:r>
        <w:t>,2</w:t>
      </w:r>
      <w:proofErr w:type="gramEnd"/>
      <w:r>
        <w:t xml:space="preserve"> for SA are </w:t>
      </w:r>
      <w:proofErr w:type="spellStart"/>
      <w:r>
        <w:t>subindices</w:t>
      </w:r>
      <w:proofErr w:type="spellEnd"/>
      <w:r>
        <w:t>, therefore they need to be lowered (subscript).</w:t>
      </w:r>
    </w:p>
    <w:p w14:paraId="7D0584BD" w14:textId="77777777" w:rsidR="00A84388" w:rsidRDefault="00A84388" w:rsidP="00AB30F7">
      <w:pPr>
        <w:pStyle w:val="Commentaire"/>
        <w:numPr>
          <w:ilvl w:val="0"/>
          <w:numId w:val="41"/>
        </w:numPr>
      </w:pPr>
      <w:r>
        <w:t>This is done for each MTU and should be added as in the formula for bidding zones.</w:t>
      </w:r>
    </w:p>
    <w:p w14:paraId="57C24B5B" w14:textId="77777777" w:rsidR="00A84388" w:rsidRDefault="00A84388" w:rsidP="00AB30F7">
      <w:pPr>
        <w:pStyle w:val="Commentaire"/>
        <w:numPr>
          <w:ilvl w:val="0"/>
          <w:numId w:val="41"/>
        </w:numPr>
      </w:pPr>
      <w:r>
        <w:t>The formula should be formulated in a general way not only for two scheduling areas.</w:t>
      </w:r>
    </w:p>
  </w:comment>
  <w:comment w:id="80" w:author="Lisa-Marie Mohr" w:date="2018-01-19T07:42:00Z" w:initials="LM">
    <w:p w14:paraId="53D1D646" w14:textId="77777777" w:rsidR="00A84388" w:rsidRDefault="00A84388" w:rsidP="00EE6334">
      <w:pPr>
        <w:pStyle w:val="Commentaire"/>
      </w:pPr>
      <w:r>
        <w:rPr>
          <w:rStyle w:val="Marquedecommentaire"/>
        </w:rPr>
        <w:annotationRef/>
      </w:r>
    </w:p>
    <w:p w14:paraId="34160AB4" w14:textId="77777777" w:rsidR="00A84388" w:rsidRDefault="00A84388" w:rsidP="00EE6334">
      <w:pPr>
        <w:pStyle w:val="Commentaire"/>
        <w:numPr>
          <w:ilvl w:val="0"/>
          <w:numId w:val="42"/>
        </w:numPr>
      </w:pPr>
      <w:r>
        <w:t xml:space="preserve">No </w:t>
      </w:r>
      <w:proofErr w:type="spellStart"/>
      <w:r>
        <w:t>overline</w:t>
      </w:r>
      <w:proofErr w:type="spellEnd"/>
      <w:r>
        <w:t xml:space="preserve"> for NP</w:t>
      </w:r>
    </w:p>
    <w:p w14:paraId="4CA57BF9" w14:textId="77777777" w:rsidR="00A84388" w:rsidRDefault="00A84388" w:rsidP="00EE6334">
      <w:pPr>
        <w:pStyle w:val="Commentaire"/>
        <w:numPr>
          <w:ilvl w:val="0"/>
          <w:numId w:val="42"/>
        </w:numPr>
      </w:pPr>
      <w:r>
        <w:t>Further descriptions of variables are missing</w:t>
      </w:r>
    </w:p>
  </w:comment>
  <w:comment w:id="89" w:author="Morange Laureline" w:date="2018-01-24T20:50:00Z" w:initials="ML">
    <w:p w14:paraId="6B43B08A" w14:textId="06CDFFD1" w:rsidR="0099661D" w:rsidRDefault="0099661D">
      <w:pPr>
        <w:pStyle w:val="Commentaire"/>
      </w:pPr>
      <w:r>
        <w:rPr>
          <w:rStyle w:val="Marquedecommentaire"/>
        </w:rPr>
        <w:annotationRef/>
      </w:r>
      <w:r>
        <w:t>As indicated in the e-mail, we do not agree that this calculation is not part of this proposal.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B80B61" w15:done="0"/>
  <w15:commentEx w15:paraId="5BE6C454" w15:done="0"/>
  <w15:commentEx w15:paraId="6A3D4267" w15:done="0"/>
  <w15:commentEx w15:paraId="112C1487" w15:done="0"/>
  <w15:commentEx w15:paraId="4B294C3F" w15:done="0"/>
  <w15:commentEx w15:paraId="6E8D5031" w15:done="0"/>
  <w15:commentEx w15:paraId="3D17FE9E" w15:done="0"/>
  <w15:commentEx w15:paraId="4C464A53" w15:done="0"/>
  <w15:commentEx w15:paraId="7921B892" w15:done="0"/>
  <w15:commentEx w15:paraId="1DB2B439" w15:done="0"/>
  <w15:commentEx w15:paraId="5AF3CCDE" w15:done="0"/>
  <w15:commentEx w15:paraId="178E707C" w15:done="0"/>
  <w15:commentEx w15:paraId="72E0D47F" w15:done="0"/>
  <w15:commentEx w15:paraId="1ACB22F0" w15:done="0"/>
  <w15:commentEx w15:paraId="6BB8B9DC" w15:done="0"/>
  <w15:commentEx w15:paraId="28BF0DE1" w15:done="0"/>
  <w15:commentEx w15:paraId="44844C60" w15:done="0"/>
  <w15:commentEx w15:paraId="2272DE56" w15:done="0"/>
  <w15:commentEx w15:paraId="3F718015" w15:done="0"/>
  <w15:commentEx w15:paraId="253ED2F8" w15:done="0"/>
  <w15:commentEx w15:paraId="2BC84C74" w15:done="0"/>
  <w15:commentEx w15:paraId="3E29D55C" w15:done="0"/>
  <w15:commentEx w15:paraId="75D8BFA6" w15:done="0"/>
  <w15:commentEx w15:paraId="65EAEE61" w15:done="0"/>
  <w15:commentEx w15:paraId="00C7F5C7" w15:done="0"/>
  <w15:commentEx w15:paraId="5BDD28D6" w15:done="0"/>
  <w15:commentEx w15:paraId="4E748078" w15:done="0"/>
  <w15:commentEx w15:paraId="6671568E" w15:done="0"/>
  <w15:commentEx w15:paraId="1F04925C" w15:done="0"/>
  <w15:commentEx w15:paraId="0D6F9E34" w15:done="0"/>
  <w15:commentEx w15:paraId="57C24B5B" w15:done="0"/>
  <w15:commentEx w15:paraId="4CA57BF9" w15:done="0"/>
  <w15:commentEx w15:paraId="6B43B08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8E729" w14:textId="77777777" w:rsidR="00A84388" w:rsidRDefault="00A84388" w:rsidP="00B04144">
      <w:r>
        <w:separator/>
      </w:r>
    </w:p>
  </w:endnote>
  <w:endnote w:type="continuationSeparator" w:id="0">
    <w:p w14:paraId="355063CD" w14:textId="77777777" w:rsidR="00A84388" w:rsidRDefault="00A84388" w:rsidP="00B04144">
      <w:r>
        <w:continuationSeparator/>
      </w:r>
    </w:p>
  </w:endnote>
  <w:endnote w:type="continuationNotice" w:id="1">
    <w:p w14:paraId="04630D03" w14:textId="77777777" w:rsidR="00A84388" w:rsidRDefault="00A843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A84388" w:rsidRPr="00D12811" w14:paraId="0C9F2D19" w14:textId="77777777" w:rsidTr="003D0965">
      <w:trPr>
        <w:trHeight w:hRule="exact" w:val="284"/>
      </w:trPr>
      <w:tc>
        <w:tcPr>
          <w:tcW w:w="9923" w:type="dxa"/>
          <w:vAlign w:val="center"/>
        </w:tcPr>
        <w:p w14:paraId="03EF410C" w14:textId="77777777" w:rsidR="00A84388" w:rsidRPr="003D0965" w:rsidRDefault="00A84388" w:rsidP="00CD009F">
          <w:pPr>
            <w:pStyle w:val="Pieddepage"/>
            <w:rPr>
              <w:rFonts w:asciiTheme="majorHAnsi" w:hAnsiTheme="majorHAnsi" w:cstheme="majorHAnsi"/>
              <w:sz w:val="14"/>
              <w:szCs w:val="14"/>
              <w:lang w:val="de-DE"/>
            </w:rPr>
          </w:pPr>
          <w:r w:rsidRPr="003D0965">
            <w:rPr>
              <w:rFonts w:asciiTheme="majorHAnsi" w:hAnsiTheme="majorHAnsi" w:cstheme="majorHAnsi"/>
              <w:sz w:val="14"/>
              <w:szCs w:val="14"/>
              <w:lang w:val="de-DE"/>
            </w:rPr>
            <w:t xml:space="preserve">ENTSO-E </w:t>
          </w:r>
          <w:r w:rsidRPr="003D0965">
            <w:rPr>
              <w:rFonts w:asciiTheme="majorHAnsi" w:hAnsiTheme="majorHAnsi" w:cstheme="majorHAnsi"/>
              <w:sz w:val="10"/>
              <w:szCs w:val="14"/>
              <w:lang w:val="de-DE"/>
            </w:rPr>
            <w:t>AISBL</w:t>
          </w:r>
          <w:r w:rsidRPr="003D0965">
            <w:rPr>
              <w:rFonts w:asciiTheme="majorHAnsi" w:hAnsiTheme="majorHAnsi" w:cstheme="majorHAnsi"/>
              <w:sz w:val="14"/>
              <w:szCs w:val="14"/>
              <w:lang w:val="de-DE"/>
            </w:rPr>
            <w:t xml:space="preserve"> • Avenue de </w:t>
          </w:r>
          <w:proofErr w:type="spellStart"/>
          <w:r w:rsidRPr="003D0965">
            <w:rPr>
              <w:rFonts w:asciiTheme="majorHAnsi" w:hAnsiTheme="majorHAnsi" w:cstheme="majorHAnsi"/>
              <w:sz w:val="14"/>
              <w:szCs w:val="14"/>
              <w:lang w:val="de-DE"/>
            </w:rPr>
            <w:t>Cortenbergh</w:t>
          </w:r>
          <w:proofErr w:type="spellEnd"/>
          <w:r w:rsidRPr="003D0965">
            <w:rPr>
              <w:rFonts w:asciiTheme="majorHAnsi" w:hAnsiTheme="majorHAnsi" w:cstheme="majorHAnsi"/>
              <w:sz w:val="14"/>
              <w:szCs w:val="14"/>
              <w:lang w:val="de-DE"/>
            </w:rPr>
            <w:t xml:space="preserve"> 100 • 1000 </w:t>
          </w:r>
          <w:proofErr w:type="spellStart"/>
          <w:r w:rsidRPr="003D0965">
            <w:rPr>
              <w:rFonts w:asciiTheme="majorHAnsi" w:hAnsiTheme="majorHAnsi" w:cstheme="majorHAnsi"/>
              <w:sz w:val="14"/>
              <w:szCs w:val="14"/>
              <w:lang w:val="de-DE"/>
            </w:rPr>
            <w:t>Brussels</w:t>
          </w:r>
          <w:proofErr w:type="spellEnd"/>
          <w:r w:rsidRPr="003D0965">
            <w:rPr>
              <w:rFonts w:asciiTheme="majorHAnsi" w:hAnsiTheme="majorHAnsi" w:cstheme="majorHAnsi"/>
              <w:sz w:val="14"/>
              <w:szCs w:val="14"/>
              <w:lang w:val="de-DE"/>
            </w:rPr>
            <w:t xml:space="preserve"> • </w:t>
          </w:r>
          <w:proofErr w:type="spellStart"/>
          <w:r w:rsidRPr="003D0965">
            <w:rPr>
              <w:rFonts w:asciiTheme="majorHAnsi" w:hAnsiTheme="majorHAnsi" w:cstheme="majorHAnsi"/>
              <w:sz w:val="14"/>
              <w:szCs w:val="14"/>
              <w:lang w:val="de-DE"/>
            </w:rPr>
            <w:t>Belgium</w:t>
          </w:r>
          <w:proofErr w:type="spellEnd"/>
          <w:r w:rsidRPr="003D0965">
            <w:rPr>
              <w:rFonts w:asciiTheme="majorHAnsi" w:hAnsiTheme="majorHAnsi" w:cstheme="majorHAnsi"/>
              <w:sz w:val="14"/>
              <w:szCs w:val="14"/>
              <w:lang w:val="de-DE"/>
            </w:rPr>
            <w:t xml:space="preserve"> • Tel + 32 2 741 09 50 • Fax + 32 2 741 09 51 • info@entsoe.eu • www. entsoe.eu</w:t>
          </w:r>
        </w:p>
      </w:tc>
    </w:tr>
  </w:tbl>
  <w:tbl>
    <w:tblPr>
      <w:tblStyle w:val="Grilledutableau"/>
      <w:tblpPr w:leftFromText="142" w:rightFromText="142" w:vertAnchor="page" w:horzAnchor="margin" w:tblpXSpec="right"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A84388" w14:paraId="6265F12B" w14:textId="77777777" w:rsidTr="006E5DF6">
      <w:trPr>
        <w:trHeight w:hRule="exact" w:val="284"/>
      </w:trPr>
      <w:tc>
        <w:tcPr>
          <w:tcW w:w="624" w:type="dxa"/>
        </w:tcPr>
        <w:p w14:paraId="5191D359" w14:textId="4E72FE72" w:rsidR="00A84388" w:rsidRDefault="00A84388" w:rsidP="00B0464F">
          <w:pPr>
            <w:pStyle w:val="Pieddepage"/>
            <w:jc w:val="right"/>
          </w:pPr>
          <w:r>
            <w:fldChar w:fldCharType="begin"/>
          </w:r>
          <w:r>
            <w:instrText xml:space="preserve"> PAGE   \* MERGEFORMAT </w:instrText>
          </w:r>
          <w:r>
            <w:fldChar w:fldCharType="separate"/>
          </w:r>
          <w:r w:rsidR="0099661D">
            <w:rPr>
              <w:noProof/>
            </w:rPr>
            <w:t>11</w:t>
          </w:r>
          <w:r>
            <w:rPr>
              <w:noProof/>
            </w:rPr>
            <w:fldChar w:fldCharType="end"/>
          </w:r>
        </w:p>
      </w:tc>
    </w:tr>
  </w:tbl>
  <w:p w14:paraId="7BE1F7C7" w14:textId="77777777" w:rsidR="00A84388" w:rsidRPr="003D0965" w:rsidRDefault="00A84388" w:rsidP="003D0965">
    <w:pPr>
      <w:pStyle w:val="Pieddepage"/>
    </w:pPr>
    <w:r w:rsidRPr="008C038C">
      <w:rPr>
        <w:noProof/>
        <w:lang w:val="fr-FR" w:eastAsia="fr-FR"/>
      </w:rPr>
      <w:drawing>
        <wp:anchor distT="0" distB="0" distL="114300" distR="114300" simplePos="0" relativeHeight="251658242" behindDoc="1" locked="1" layoutInCell="1" allowOverlap="1" wp14:anchorId="274EA3BA" wp14:editId="0EEBD4FD">
          <wp:simplePos x="0" y="0"/>
          <wp:positionH relativeFrom="page">
            <wp:posOffset>0</wp:posOffset>
          </wp:positionH>
          <wp:positionV relativeFrom="page">
            <wp:posOffset>9725025</wp:posOffset>
          </wp:positionV>
          <wp:extent cx="7000875" cy="426085"/>
          <wp:effectExtent l="0" t="0" r="9525" b="0"/>
          <wp:wrapNone/>
          <wp:docPr id="1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000875" cy="42608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A84388" w:rsidRPr="00D12811" w14:paraId="0A58FC6C" w14:textId="77777777" w:rsidTr="003D0965">
      <w:trPr>
        <w:trHeight w:hRule="exact" w:val="284"/>
      </w:trPr>
      <w:tc>
        <w:tcPr>
          <w:tcW w:w="9923" w:type="dxa"/>
          <w:vAlign w:val="center"/>
        </w:tcPr>
        <w:p w14:paraId="0B425239" w14:textId="77777777" w:rsidR="00A84388" w:rsidRPr="00A10F07" w:rsidRDefault="00A84388" w:rsidP="003D0965">
          <w:pPr>
            <w:pStyle w:val="Pieddepage"/>
            <w:rPr>
              <w:rFonts w:asciiTheme="majorHAnsi" w:hAnsiTheme="majorHAnsi" w:cstheme="majorHAnsi"/>
              <w:sz w:val="14"/>
              <w:szCs w:val="14"/>
              <w:lang w:val="fr-FR"/>
            </w:rPr>
          </w:pPr>
          <w:r w:rsidRPr="00A10F07">
            <w:rPr>
              <w:rFonts w:asciiTheme="majorHAnsi" w:hAnsiTheme="majorHAnsi" w:cstheme="majorHAnsi"/>
              <w:sz w:val="14"/>
              <w:szCs w:val="14"/>
              <w:lang w:val="fr-FR"/>
            </w:rPr>
            <w:t xml:space="preserve">ENTSO-E </w:t>
          </w:r>
          <w:r w:rsidRPr="00A10F07">
            <w:rPr>
              <w:rFonts w:asciiTheme="majorHAnsi" w:hAnsiTheme="majorHAnsi" w:cstheme="majorHAnsi"/>
              <w:sz w:val="10"/>
              <w:szCs w:val="14"/>
              <w:lang w:val="fr-FR"/>
            </w:rPr>
            <w:t>AISBL</w:t>
          </w:r>
          <w:r w:rsidRPr="00A10F07">
            <w:rPr>
              <w:rFonts w:asciiTheme="majorHAnsi" w:hAnsiTheme="majorHAnsi" w:cstheme="majorHAnsi"/>
              <w:sz w:val="14"/>
              <w:szCs w:val="14"/>
              <w:lang w:val="fr-FR"/>
            </w:rPr>
            <w:t xml:space="preserve"> • Avenue de </w:t>
          </w:r>
          <w:proofErr w:type="spellStart"/>
          <w:r w:rsidRPr="00A10F07">
            <w:rPr>
              <w:rFonts w:asciiTheme="majorHAnsi" w:hAnsiTheme="majorHAnsi" w:cstheme="majorHAnsi"/>
              <w:sz w:val="14"/>
              <w:szCs w:val="14"/>
              <w:lang w:val="fr-FR"/>
            </w:rPr>
            <w:t>Cortenbergh</w:t>
          </w:r>
          <w:proofErr w:type="spellEnd"/>
          <w:r w:rsidRPr="00A10F07">
            <w:rPr>
              <w:rFonts w:asciiTheme="majorHAnsi" w:hAnsiTheme="majorHAnsi" w:cstheme="majorHAnsi"/>
              <w:sz w:val="14"/>
              <w:szCs w:val="14"/>
              <w:lang w:val="fr-FR"/>
            </w:rPr>
            <w:t xml:space="preserve"> 100 • 1000 Brussels • </w:t>
          </w:r>
          <w:proofErr w:type="spellStart"/>
          <w:r w:rsidRPr="00A10F07">
            <w:rPr>
              <w:rFonts w:asciiTheme="majorHAnsi" w:hAnsiTheme="majorHAnsi" w:cstheme="majorHAnsi"/>
              <w:sz w:val="14"/>
              <w:szCs w:val="14"/>
              <w:lang w:val="fr-FR"/>
            </w:rPr>
            <w:t>Belgium</w:t>
          </w:r>
          <w:proofErr w:type="spellEnd"/>
          <w:r w:rsidRPr="00A10F07">
            <w:rPr>
              <w:rFonts w:asciiTheme="majorHAnsi" w:hAnsiTheme="majorHAnsi" w:cstheme="majorHAnsi"/>
              <w:sz w:val="14"/>
              <w:szCs w:val="14"/>
              <w:lang w:val="fr-FR"/>
            </w:rPr>
            <w:t xml:space="preserve"> • Tel + 32 2 741 09 50 • Fax + 32 2 741 09 51 • info@entsoe.eu • www. entsoe.eu</w:t>
          </w:r>
        </w:p>
      </w:tc>
    </w:tr>
  </w:tbl>
  <w:p w14:paraId="12D8790E" w14:textId="77777777" w:rsidR="00A84388" w:rsidRDefault="00A84388">
    <w:pPr>
      <w:pStyle w:val="Pieddepage"/>
    </w:pPr>
    <w:r>
      <w:rPr>
        <w:noProof/>
        <w:lang w:val="fr-FR" w:eastAsia="fr-FR"/>
      </w:rPr>
      <mc:AlternateContent>
        <mc:Choice Requires="wps">
          <w:drawing>
            <wp:anchor distT="0" distB="0" distL="114300" distR="114300" simplePos="0" relativeHeight="251658246" behindDoc="1" locked="0" layoutInCell="1" allowOverlap="1" wp14:anchorId="500B4B70" wp14:editId="5C59EA5E">
              <wp:simplePos x="0" y="0"/>
              <wp:positionH relativeFrom="column">
                <wp:posOffset>-864235</wp:posOffset>
              </wp:positionH>
              <wp:positionV relativeFrom="paragraph">
                <wp:posOffset>-298450</wp:posOffset>
              </wp:positionV>
              <wp:extent cx="6991350" cy="638175"/>
              <wp:effectExtent l="0" t="0" r="0"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135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AE8E4" id="Rectangle 6" o:spid="_x0000_s1026" style="position:absolute;margin-left:-68.05pt;margin-top:-23.5pt;width:550.5pt;height:50.2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GE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WV0X51O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" fillcolor="white [3212]" stroked="f" strokecolor="#7f5a9b [3206]"/>
          </w:pict>
        </mc:Fallback>
      </mc:AlternateContent>
    </w:r>
    <w:r>
      <w:rPr>
        <w:noProof/>
        <w:lang w:val="fr-FR" w:eastAsia="fr-FR"/>
      </w:rPr>
      <mc:AlternateContent>
        <mc:Choice Requires="wps">
          <w:drawing>
            <wp:anchor distT="0" distB="0" distL="114300" distR="114300" simplePos="0" relativeHeight="251658244" behindDoc="1" locked="1" layoutInCell="1" allowOverlap="1" wp14:anchorId="008108D8" wp14:editId="713D0123">
              <wp:simplePos x="0" y="0"/>
              <wp:positionH relativeFrom="page">
                <wp:posOffset>0</wp:posOffset>
              </wp:positionH>
              <wp:positionV relativeFrom="page">
                <wp:posOffset>6642735</wp:posOffset>
              </wp:positionV>
              <wp:extent cx="7578090" cy="3834130"/>
              <wp:effectExtent l="0" t="0" r="381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3834130"/>
                      </a:xfrm>
                      <a:prstGeom prst="rect">
                        <a:avLst/>
                      </a:prstGeom>
                      <a:gradFill rotWithShape="1">
                        <a:gsLst>
                          <a:gs pos="0">
                            <a:srgbClr val="FFFFFF">
                              <a:alpha val="25000"/>
                            </a:srgbClr>
                          </a:gs>
                          <a:gs pos="100000">
                            <a:srgbClr val="DCDCDC"/>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BFC345" id="Rectangle 5" o:spid="_x0000_s1026" style="position:absolute;margin-left:0;margin-top:523.05pt;width:596.7pt;height:301.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mc:Fallback>
      </mc:AlternateContent>
    </w:r>
    <w:r>
      <w:rPr>
        <w:noProof/>
        <w:lang w:val="fr-FR" w:eastAsia="fr-FR"/>
      </w:rPr>
      <w:drawing>
        <wp:anchor distT="0" distB="0" distL="114300" distR="114300" simplePos="0" relativeHeight="251658245" behindDoc="1" locked="1" layoutInCell="1" allowOverlap="1" wp14:anchorId="4C617E2C" wp14:editId="533236EC">
          <wp:simplePos x="0" y="0"/>
          <wp:positionH relativeFrom="page">
            <wp:posOffset>0</wp:posOffset>
          </wp:positionH>
          <wp:positionV relativeFrom="page">
            <wp:posOffset>9725025</wp:posOffset>
          </wp:positionV>
          <wp:extent cx="6994525" cy="426085"/>
          <wp:effectExtent l="0" t="0" r="0" b="0"/>
          <wp:wrapNone/>
          <wp:docPr id="13"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6994525" cy="426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3D001" w14:textId="77777777" w:rsidR="00A84388" w:rsidRDefault="00A84388" w:rsidP="00B04144">
      <w:r>
        <w:separator/>
      </w:r>
    </w:p>
  </w:footnote>
  <w:footnote w:type="continuationSeparator" w:id="0">
    <w:p w14:paraId="71AE5634" w14:textId="77777777" w:rsidR="00A84388" w:rsidRDefault="00A84388" w:rsidP="00B04144">
      <w:r>
        <w:continuationSeparator/>
      </w:r>
    </w:p>
  </w:footnote>
  <w:footnote w:type="continuationNotice" w:id="1">
    <w:p w14:paraId="26B2CB67" w14:textId="77777777" w:rsidR="00A84388" w:rsidRDefault="00A84388"/>
  </w:footnote>
  <w:footnote w:id="2">
    <w:p w14:paraId="4871ECE0" w14:textId="77777777" w:rsidR="00A84388" w:rsidRPr="00EC2296" w:rsidRDefault="00A84388">
      <w:pPr>
        <w:pStyle w:val="Notedebasdepage"/>
      </w:pPr>
      <w:r>
        <w:rPr>
          <w:rStyle w:val="Appelnotedebasdep"/>
        </w:rPr>
        <w:footnoteRef/>
      </w:r>
      <w:r>
        <w:t xml:space="preserve"> </w:t>
      </w:r>
      <w:r w:rsidRPr="00EC2296">
        <w:t xml:space="preserve">In case there </w:t>
      </w:r>
      <w:r>
        <w:t>is no congestion</w:t>
      </w:r>
      <w:r w:rsidRPr="00EC2296">
        <w:t xml:space="preserve"> between two</w:t>
      </w:r>
      <w:r>
        <w:t xml:space="preserve"> or more</w:t>
      </w:r>
      <w:r w:rsidRPr="00EC2296">
        <w:t xml:space="preserve"> bidding zones applying a CNTC approach</w:t>
      </w:r>
      <w:r>
        <w:t xml:space="preserve"> (i.e. no allocation constraint was active and the bidding zone prices are equal), then multiple routes are available.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6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3"/>
    </w:tblGrid>
    <w:tr w:rsidR="00A84388" w:rsidRPr="00696EBB" w14:paraId="4F905833" w14:textId="77777777" w:rsidTr="009D64BC">
      <w:trPr>
        <w:trHeight w:hRule="exact" w:val="907"/>
      </w:trPr>
      <w:sdt>
        <w:sdtPr>
          <w:rPr>
            <w:sz w:val="20"/>
          </w:rPr>
          <w:alias w:val="Titel"/>
          <w:tag w:val="Titel"/>
          <w:id w:val="142390586"/>
          <w:dataBinding w:prefixMappings="xmlns:ns0='http://purl.org/dc/elements/1.1/' xmlns:ns1='http://schemas.openxmlformats.org/package/2006/metadata/core-properties' " w:xpath="/ns1:coreProperties[1]/ns0:title[1]" w:storeItemID="{6C3C8BC8-F283-45AE-878A-BAB7291924A1}"/>
          <w:text w:multiLine="1"/>
        </w:sdtPr>
        <w:sdtContent>
          <w:tc>
            <w:tcPr>
              <w:tcW w:w="6663" w:type="dxa"/>
            </w:tcPr>
            <w:p w14:paraId="2A3BB4B5" w14:textId="77777777" w:rsidR="00A84388" w:rsidRPr="00992ABA" w:rsidRDefault="00A84388" w:rsidP="00CA0C0C">
              <w:pPr>
                <w:rPr>
                  <w:lang w:val="en-US"/>
                </w:rPr>
              </w:pPr>
              <w:r>
                <w:rPr>
                  <w:sz w:val="20"/>
                </w:rPr>
                <w:t>All TSOs’ proposal for a Methodology for Calculating Scheduled Exchanges resulting from single day-ahead coupling in accordance with Article 43 of the Commission Regulation (EU) 2015/1222 of 24 July 2015 establishing a guideline on capacity allocation and congestion management</w:t>
              </w:r>
            </w:p>
          </w:tc>
        </w:sdtContent>
      </w:sdt>
    </w:tr>
  </w:tbl>
  <w:p w14:paraId="6F946B33" w14:textId="77777777" w:rsidR="00A84388" w:rsidRDefault="00A84388" w:rsidP="003D0965">
    <w:pPr>
      <w:pStyle w:val="Pieddepage"/>
    </w:pPr>
    <w:r>
      <w:rPr>
        <w:noProof/>
        <w:lang w:val="fr-FR" w:eastAsia="fr-FR"/>
      </w:rPr>
      <mc:AlternateContent>
        <mc:Choice Requires="wps">
          <w:drawing>
            <wp:anchor distT="4294967294" distB="4294967294" distL="114300" distR="114300" simplePos="0" relativeHeight="251658241" behindDoc="0" locked="1" layoutInCell="1" allowOverlap="1" wp14:anchorId="5A0AD123" wp14:editId="6C060434">
              <wp:simplePos x="0" y="0"/>
              <wp:positionH relativeFrom="page">
                <wp:posOffset>864235</wp:posOffset>
              </wp:positionH>
              <wp:positionV relativeFrom="page">
                <wp:posOffset>1062354</wp:posOffset>
              </wp:positionV>
              <wp:extent cx="6047740" cy="0"/>
              <wp:effectExtent l="0" t="0" r="29210" b="190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374915"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8241;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r>
      <w:rPr>
        <w:noProof/>
        <w:lang w:val="fr-FR" w:eastAsia="fr-FR"/>
      </w:rPr>
      <w:drawing>
        <wp:anchor distT="0" distB="0" distL="114300" distR="114300" simplePos="0" relativeHeight="251658240" behindDoc="0" locked="1" layoutInCell="1" allowOverlap="1" wp14:anchorId="3DDC2C96" wp14:editId="42A74D56">
          <wp:simplePos x="0" y="0"/>
          <wp:positionH relativeFrom="page">
            <wp:posOffset>5483225</wp:posOffset>
          </wp:positionH>
          <wp:positionV relativeFrom="page">
            <wp:posOffset>360045</wp:posOffset>
          </wp:positionV>
          <wp:extent cx="1514475" cy="381000"/>
          <wp:effectExtent l="0" t="0" r="9525" b="0"/>
          <wp:wrapNone/>
          <wp:docPr id="7"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A84388" w14:paraId="068F9AAA" w14:textId="77777777" w:rsidTr="006A737C">
      <w:tc>
        <w:tcPr>
          <w:tcW w:w="9524" w:type="dxa"/>
          <w:tcMar>
            <w:top w:w="198" w:type="dxa"/>
          </w:tcMar>
        </w:tcPr>
        <w:p w14:paraId="33F985D2" w14:textId="77777777" w:rsidR="00A84388" w:rsidRDefault="00A84388" w:rsidP="00696EBB">
          <w:pPr>
            <w:pStyle w:val="headlineheader"/>
            <w:rPr>
              <w:lang w:val="en-US"/>
            </w:rPr>
          </w:pPr>
        </w:p>
      </w:tc>
    </w:tr>
    <w:tr w:rsidR="00A84388" w14:paraId="35954124" w14:textId="77777777" w:rsidTr="006A737C">
      <w:tc>
        <w:tcPr>
          <w:tcW w:w="9524" w:type="dxa"/>
        </w:tcPr>
        <w:p w14:paraId="4E2D2946" w14:textId="77777777" w:rsidR="00A84388" w:rsidRPr="00AF06B7" w:rsidRDefault="00A84388" w:rsidP="006A737C">
          <w:pPr>
            <w:pStyle w:val="textheader"/>
          </w:pPr>
        </w:p>
      </w:tc>
    </w:tr>
    <w:tr w:rsidR="00A84388" w14:paraId="65DBB2F1" w14:textId="77777777" w:rsidTr="006A737C">
      <w:tc>
        <w:tcPr>
          <w:tcW w:w="9524" w:type="dxa"/>
        </w:tcPr>
        <w:p w14:paraId="39F0CC55" w14:textId="77777777" w:rsidR="00A84388" w:rsidRPr="007A686E" w:rsidRDefault="00A84388" w:rsidP="006A737C">
          <w:pPr>
            <w:pStyle w:val="textheader"/>
          </w:pPr>
        </w:p>
      </w:tc>
    </w:tr>
    <w:tr w:rsidR="00A84388" w:rsidRPr="00903B95" w14:paraId="3C60F504" w14:textId="77777777" w:rsidTr="006A737C">
      <w:tc>
        <w:tcPr>
          <w:tcW w:w="9524" w:type="dxa"/>
          <w:tcMar>
            <w:bottom w:w="142" w:type="dxa"/>
          </w:tcMar>
        </w:tcPr>
        <w:p w14:paraId="386CAE21" w14:textId="77777777" w:rsidR="00A84388" w:rsidRPr="00256312" w:rsidRDefault="00A84388" w:rsidP="006A737C">
          <w:pPr>
            <w:pStyle w:val="time"/>
            <w:framePr w:hSpace="0" w:vSpace="0" w:wrap="auto" w:vAnchor="margin" w:hAnchor="text" w:xAlign="left" w:yAlign="inline"/>
          </w:pPr>
        </w:p>
      </w:tc>
    </w:tr>
  </w:tbl>
  <w:p w14:paraId="6EA469CD" w14:textId="77777777" w:rsidR="00A84388" w:rsidRDefault="00A84388">
    <w:pPr>
      <w:pStyle w:val="En-tte"/>
    </w:pPr>
    <w:r>
      <w:rPr>
        <w:noProof/>
        <w:lang w:val="fr-FR" w:eastAsia="fr-FR"/>
      </w:rPr>
      <w:drawing>
        <wp:anchor distT="0" distB="0" distL="114300" distR="114300" simplePos="0" relativeHeight="251658243" behindDoc="0" locked="1" layoutInCell="1" allowOverlap="1" wp14:anchorId="0856AD27" wp14:editId="003D7056">
          <wp:simplePos x="0" y="0"/>
          <wp:positionH relativeFrom="page">
            <wp:posOffset>4068445</wp:posOffset>
          </wp:positionH>
          <wp:positionV relativeFrom="page">
            <wp:posOffset>720090</wp:posOffset>
          </wp:positionV>
          <wp:extent cx="2930400" cy="383059"/>
          <wp:effectExtent l="19050" t="0" r="3300" b="0"/>
          <wp:wrapNone/>
          <wp:docPr id="12"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44F59"/>
    <w:multiLevelType w:val="hybridMultilevel"/>
    <w:tmpl w:val="A4F01AA0"/>
    <w:lvl w:ilvl="0" w:tplc="47E0AEB4">
      <w:numFmt w:val="bullet"/>
      <w:lvlText w:val="-"/>
      <w:lvlJc w:val="left"/>
      <w:pPr>
        <w:ind w:left="720" w:hanging="360"/>
      </w:pPr>
      <w:rPr>
        <w:rFonts w:ascii="Times New Roman" w:eastAsiaTheme="minorHAnsi" w:hAnsi="Times New Roman" w:cs="Times New Roman"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91053B7"/>
    <w:multiLevelType w:val="hybridMultilevel"/>
    <w:tmpl w:val="03566618"/>
    <w:lvl w:ilvl="0" w:tplc="D49CE25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D5A6F85"/>
    <w:multiLevelType w:val="hybridMultilevel"/>
    <w:tmpl w:val="F2F06B1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1055E1"/>
    <w:multiLevelType w:val="hybridMultilevel"/>
    <w:tmpl w:val="A9467520"/>
    <w:lvl w:ilvl="0" w:tplc="0813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E2E4A"/>
    <w:multiLevelType w:val="hybridMultilevel"/>
    <w:tmpl w:val="3F10A496"/>
    <w:lvl w:ilvl="0" w:tplc="04090017">
      <w:start w:val="1"/>
      <w:numFmt w:val="lowerLetter"/>
      <w:lvlText w:val="%1)"/>
      <w:lvlJc w:val="left"/>
      <w:pPr>
        <w:ind w:left="720" w:hanging="360"/>
      </w:pPr>
    </w:lvl>
    <w:lvl w:ilvl="1" w:tplc="6C0A2FA8">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5" w15:restartNumberingAfterBreak="0">
    <w:nsid w:val="16711767"/>
    <w:multiLevelType w:val="hybridMultilevel"/>
    <w:tmpl w:val="CDCA5262"/>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97F459D"/>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9E6707"/>
    <w:multiLevelType w:val="hybridMultilevel"/>
    <w:tmpl w:val="F41EE4B0"/>
    <w:lvl w:ilvl="0" w:tplc="0813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3507228"/>
    <w:multiLevelType w:val="hybridMultilevel"/>
    <w:tmpl w:val="C5FE3D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1" w15:restartNumberingAfterBreak="0">
    <w:nsid w:val="28783B9E"/>
    <w:multiLevelType w:val="hybridMultilevel"/>
    <w:tmpl w:val="03566618"/>
    <w:lvl w:ilvl="0" w:tplc="D49CE25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90A2BBB"/>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2B411B3B"/>
    <w:multiLevelType w:val="hybridMultilevel"/>
    <w:tmpl w:val="F288D35C"/>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2D862B66"/>
    <w:multiLevelType w:val="hybridMultilevel"/>
    <w:tmpl w:val="455E958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5" w15:restartNumberingAfterBreak="0">
    <w:nsid w:val="2DA14555"/>
    <w:multiLevelType w:val="hybridMultilevel"/>
    <w:tmpl w:val="3134E5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49139F"/>
    <w:multiLevelType w:val="hybridMultilevel"/>
    <w:tmpl w:val="FC3E9992"/>
    <w:lvl w:ilvl="0" w:tplc="04090001">
      <w:start w:val="1"/>
      <w:numFmt w:val="bullet"/>
      <w:lvlText w:val=""/>
      <w:lvlJc w:val="left"/>
      <w:pPr>
        <w:ind w:left="720" w:hanging="360"/>
      </w:pPr>
      <w:rPr>
        <w:rFonts w:ascii="Symbol" w:hAnsi="Symbol" w:hint="default"/>
      </w:rPr>
    </w:lvl>
    <w:lvl w:ilvl="1" w:tplc="0813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DC193C"/>
    <w:multiLevelType w:val="hybridMultilevel"/>
    <w:tmpl w:val="7A3AAA7C"/>
    <w:lvl w:ilvl="0" w:tplc="81E48D9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ECD6F62"/>
    <w:multiLevelType w:val="hybridMultilevel"/>
    <w:tmpl w:val="14344F6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29B09A9"/>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44D61839"/>
    <w:multiLevelType w:val="hybridMultilevel"/>
    <w:tmpl w:val="FFF8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85C1F"/>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6FD1529"/>
    <w:multiLevelType w:val="hybridMultilevel"/>
    <w:tmpl w:val="F5D0DDD8"/>
    <w:lvl w:ilvl="0" w:tplc="FFDC201A">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485A5A2D"/>
    <w:multiLevelType w:val="hybridMultilevel"/>
    <w:tmpl w:val="5AD4F018"/>
    <w:lvl w:ilvl="0" w:tplc="0813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6B3248"/>
    <w:multiLevelType w:val="hybridMultilevel"/>
    <w:tmpl w:val="625257D4"/>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15:restartNumberingAfterBreak="0">
    <w:nsid w:val="4A914F8D"/>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4D224F14"/>
    <w:multiLevelType w:val="hybridMultilevel"/>
    <w:tmpl w:val="B742FB12"/>
    <w:lvl w:ilvl="0" w:tplc="75C68B7C">
      <w:numFmt w:val="bullet"/>
      <w:lvlText w:val="-"/>
      <w:lvlJc w:val="left"/>
      <w:pPr>
        <w:ind w:left="720" w:hanging="360"/>
      </w:pPr>
      <w:rPr>
        <w:rFonts w:ascii="Times New Roman" w:eastAsiaTheme="minorHAnsi" w:hAnsi="Times New Roman" w:cs="Times New Roman"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8" w15:restartNumberingAfterBreak="0">
    <w:nsid w:val="50934F92"/>
    <w:multiLevelType w:val="hybridMultilevel"/>
    <w:tmpl w:val="CEAC14EE"/>
    <w:lvl w:ilvl="0" w:tplc="53868CD6">
      <w:start w:val="1"/>
      <w:numFmt w:val="bullet"/>
      <w:lvlText w:val=""/>
      <w:lvlJc w:val="left"/>
      <w:pPr>
        <w:tabs>
          <w:tab w:val="num" w:pos="720"/>
        </w:tabs>
        <w:ind w:left="720" w:hanging="360"/>
      </w:pPr>
      <w:rPr>
        <w:rFonts w:ascii="Wingdings" w:hAnsi="Wingdings" w:hint="default"/>
      </w:rPr>
    </w:lvl>
    <w:lvl w:ilvl="1" w:tplc="54D4D680">
      <w:start w:val="1"/>
      <w:numFmt w:val="bullet"/>
      <w:lvlText w:val=""/>
      <w:lvlJc w:val="left"/>
      <w:pPr>
        <w:tabs>
          <w:tab w:val="num" w:pos="1440"/>
        </w:tabs>
        <w:ind w:left="1440" w:hanging="360"/>
      </w:pPr>
      <w:rPr>
        <w:rFonts w:ascii="Wingdings" w:hAnsi="Wingdings" w:hint="default"/>
      </w:rPr>
    </w:lvl>
    <w:lvl w:ilvl="2" w:tplc="71BA7528">
      <w:start w:val="1"/>
      <w:numFmt w:val="bullet"/>
      <w:lvlText w:val=""/>
      <w:lvlJc w:val="left"/>
      <w:pPr>
        <w:tabs>
          <w:tab w:val="num" w:pos="2160"/>
        </w:tabs>
        <w:ind w:left="2160" w:hanging="360"/>
      </w:pPr>
      <w:rPr>
        <w:rFonts w:ascii="Wingdings" w:hAnsi="Wingdings" w:hint="default"/>
      </w:rPr>
    </w:lvl>
    <w:lvl w:ilvl="3" w:tplc="0410000D">
      <w:start w:val="1"/>
      <w:numFmt w:val="bullet"/>
      <w:lvlText w:val=""/>
      <w:lvlJc w:val="left"/>
      <w:pPr>
        <w:tabs>
          <w:tab w:val="num" w:pos="2880"/>
        </w:tabs>
        <w:ind w:left="2880" w:hanging="360"/>
      </w:pPr>
      <w:rPr>
        <w:rFonts w:ascii="Wingdings" w:hAnsi="Wingdings" w:hint="default"/>
      </w:rPr>
    </w:lvl>
    <w:lvl w:ilvl="4" w:tplc="95600676" w:tentative="1">
      <w:start w:val="1"/>
      <w:numFmt w:val="bullet"/>
      <w:lvlText w:val=""/>
      <w:lvlJc w:val="left"/>
      <w:pPr>
        <w:tabs>
          <w:tab w:val="num" w:pos="3600"/>
        </w:tabs>
        <w:ind w:left="3600" w:hanging="360"/>
      </w:pPr>
      <w:rPr>
        <w:rFonts w:ascii="Wingdings" w:hAnsi="Wingdings" w:hint="default"/>
      </w:rPr>
    </w:lvl>
    <w:lvl w:ilvl="5" w:tplc="5832C8F4" w:tentative="1">
      <w:start w:val="1"/>
      <w:numFmt w:val="bullet"/>
      <w:lvlText w:val=""/>
      <w:lvlJc w:val="left"/>
      <w:pPr>
        <w:tabs>
          <w:tab w:val="num" w:pos="4320"/>
        </w:tabs>
        <w:ind w:left="4320" w:hanging="360"/>
      </w:pPr>
      <w:rPr>
        <w:rFonts w:ascii="Wingdings" w:hAnsi="Wingdings" w:hint="default"/>
      </w:rPr>
    </w:lvl>
    <w:lvl w:ilvl="6" w:tplc="E57E8FF4" w:tentative="1">
      <w:start w:val="1"/>
      <w:numFmt w:val="bullet"/>
      <w:lvlText w:val=""/>
      <w:lvlJc w:val="left"/>
      <w:pPr>
        <w:tabs>
          <w:tab w:val="num" w:pos="5040"/>
        </w:tabs>
        <w:ind w:left="5040" w:hanging="360"/>
      </w:pPr>
      <w:rPr>
        <w:rFonts w:ascii="Wingdings" w:hAnsi="Wingdings" w:hint="default"/>
      </w:rPr>
    </w:lvl>
    <w:lvl w:ilvl="7" w:tplc="FDA2E122" w:tentative="1">
      <w:start w:val="1"/>
      <w:numFmt w:val="bullet"/>
      <w:lvlText w:val=""/>
      <w:lvlJc w:val="left"/>
      <w:pPr>
        <w:tabs>
          <w:tab w:val="num" w:pos="5760"/>
        </w:tabs>
        <w:ind w:left="5760" w:hanging="360"/>
      </w:pPr>
      <w:rPr>
        <w:rFonts w:ascii="Wingdings" w:hAnsi="Wingdings" w:hint="default"/>
      </w:rPr>
    </w:lvl>
    <w:lvl w:ilvl="8" w:tplc="7A1E2BE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16087C"/>
    <w:multiLevelType w:val="hybridMultilevel"/>
    <w:tmpl w:val="03566618"/>
    <w:lvl w:ilvl="0" w:tplc="D49CE25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4B727E5"/>
    <w:multiLevelType w:val="hybridMultilevel"/>
    <w:tmpl w:val="441668FE"/>
    <w:lvl w:ilvl="0" w:tplc="505C2DC0">
      <w:start w:val="1"/>
      <w:numFmt w:val="decimal"/>
      <w:lvlText w:val="%1."/>
      <w:lvlJc w:val="left"/>
      <w:pPr>
        <w:ind w:left="720" w:hanging="360"/>
      </w:pPr>
      <w:rPr>
        <w:rFonts w:asciiTheme="minorHAnsi" w:eastAsiaTheme="minorHAnsi" w:hAnsiTheme="minorHAnsi" w:cstheme="minorBid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4B86E49"/>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6043038"/>
    <w:multiLevelType w:val="hybridMultilevel"/>
    <w:tmpl w:val="3F10A496"/>
    <w:lvl w:ilvl="0" w:tplc="04090017">
      <w:start w:val="1"/>
      <w:numFmt w:val="lowerLetter"/>
      <w:lvlText w:val="%1)"/>
      <w:lvlJc w:val="left"/>
      <w:pPr>
        <w:ind w:left="720" w:hanging="360"/>
      </w:pPr>
    </w:lvl>
    <w:lvl w:ilvl="1" w:tplc="6C0A2FA8">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33" w15:restartNumberingAfterBreak="0">
    <w:nsid w:val="58CA1657"/>
    <w:multiLevelType w:val="hybridMultilevel"/>
    <w:tmpl w:val="CDCA5262"/>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C422662"/>
    <w:multiLevelType w:val="hybridMultilevel"/>
    <w:tmpl w:val="4B1CE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4A3354"/>
    <w:multiLevelType w:val="multilevel"/>
    <w:tmpl w:val="080C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36" w15:restartNumberingAfterBreak="0">
    <w:nsid w:val="5E547AC5"/>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5EA1093A"/>
    <w:multiLevelType w:val="hybridMultilevel"/>
    <w:tmpl w:val="74AC81F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9" w15:restartNumberingAfterBreak="0">
    <w:nsid w:val="68043140"/>
    <w:multiLevelType w:val="hybridMultilevel"/>
    <w:tmpl w:val="07046B6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E614CB5"/>
    <w:multiLevelType w:val="hybridMultilevel"/>
    <w:tmpl w:val="14344F6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4617C99"/>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69B7121"/>
    <w:multiLevelType w:val="hybridMultilevel"/>
    <w:tmpl w:val="14344F6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5"/>
  </w:num>
  <w:num w:numId="2">
    <w:abstractNumId w:val="38"/>
  </w:num>
  <w:num w:numId="3">
    <w:abstractNumId w:val="27"/>
  </w:num>
  <w:num w:numId="4">
    <w:abstractNumId w:val="10"/>
  </w:num>
  <w:num w:numId="5">
    <w:abstractNumId w:val="5"/>
  </w:num>
  <w:num w:numId="6">
    <w:abstractNumId w:val="32"/>
  </w:num>
  <w:num w:numId="7">
    <w:abstractNumId w:val="8"/>
  </w:num>
  <w:num w:numId="8">
    <w:abstractNumId w:val="13"/>
  </w:num>
  <w:num w:numId="9">
    <w:abstractNumId w:val="20"/>
  </w:num>
  <w:num w:numId="10">
    <w:abstractNumId w:val="15"/>
  </w:num>
  <w:num w:numId="11">
    <w:abstractNumId w:val="9"/>
  </w:num>
  <w:num w:numId="12">
    <w:abstractNumId w:val="39"/>
  </w:num>
  <w:num w:numId="13">
    <w:abstractNumId w:val="24"/>
  </w:num>
  <w:num w:numId="14">
    <w:abstractNumId w:val="19"/>
  </w:num>
  <w:num w:numId="15">
    <w:abstractNumId w:val="28"/>
  </w:num>
  <w:num w:numId="16">
    <w:abstractNumId w:val="25"/>
  </w:num>
  <w:num w:numId="17">
    <w:abstractNumId w:val="4"/>
  </w:num>
  <w:num w:numId="18">
    <w:abstractNumId w:val="33"/>
  </w:num>
  <w:num w:numId="19">
    <w:abstractNumId w:val="41"/>
  </w:num>
  <w:num w:numId="20">
    <w:abstractNumId w:val="6"/>
  </w:num>
  <w:num w:numId="21">
    <w:abstractNumId w:val="34"/>
  </w:num>
  <w:num w:numId="22">
    <w:abstractNumId w:val="7"/>
  </w:num>
  <w:num w:numId="23">
    <w:abstractNumId w:val="16"/>
  </w:num>
  <w:num w:numId="24">
    <w:abstractNumId w:val="2"/>
  </w:num>
  <w:num w:numId="25">
    <w:abstractNumId w:val="37"/>
  </w:num>
  <w:num w:numId="26">
    <w:abstractNumId w:val="21"/>
  </w:num>
  <w:num w:numId="27">
    <w:abstractNumId w:val="31"/>
  </w:num>
  <w:num w:numId="28">
    <w:abstractNumId w:val="23"/>
  </w:num>
  <w:num w:numId="29">
    <w:abstractNumId w:val="3"/>
  </w:num>
  <w:num w:numId="30">
    <w:abstractNumId w:val="12"/>
  </w:num>
  <w:num w:numId="31">
    <w:abstractNumId w:val="36"/>
  </w:num>
  <w:num w:numId="32">
    <w:abstractNumId w:val="0"/>
  </w:num>
  <w:num w:numId="33">
    <w:abstractNumId w:val="26"/>
  </w:num>
  <w:num w:numId="34">
    <w:abstractNumId w:val="22"/>
  </w:num>
  <w:num w:numId="35">
    <w:abstractNumId w:val="40"/>
  </w:num>
  <w:num w:numId="36">
    <w:abstractNumId w:val="18"/>
  </w:num>
  <w:num w:numId="37">
    <w:abstractNumId w:val="42"/>
  </w:num>
  <w:num w:numId="38">
    <w:abstractNumId w:val="17"/>
  </w:num>
  <w:num w:numId="39">
    <w:abstractNumId w:val="29"/>
  </w:num>
  <w:num w:numId="40">
    <w:abstractNumId w:val="11"/>
  </w:num>
  <w:num w:numId="41">
    <w:abstractNumId w:val="1"/>
  </w:num>
  <w:num w:numId="42">
    <w:abstractNumId w:val="30"/>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range Laureline">
    <w15:presenceInfo w15:providerId="AD" w15:userId="S-1-5-21-3937936663-190188876-1528465544-61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trackRevisions/>
  <w:doNotTrackFormatting/>
  <w:defaultTabStop w:val="708"/>
  <w:hyphenationZone w:val="425"/>
  <w:drawingGridHorizontalSpacing w:val="110"/>
  <w:displayHorizontalDrawingGridEvery w:val="2"/>
  <w:characterSpacingControl w:val="doNotCompress"/>
  <w:hdrShapeDefaults>
    <o:shapedefaults v:ext="edit" spidmax="18433"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F07"/>
    <w:rsid w:val="00000169"/>
    <w:rsid w:val="00000249"/>
    <w:rsid w:val="000003B9"/>
    <w:rsid w:val="000005BD"/>
    <w:rsid w:val="0000065C"/>
    <w:rsid w:val="000011B0"/>
    <w:rsid w:val="00001EE3"/>
    <w:rsid w:val="00002150"/>
    <w:rsid w:val="00006873"/>
    <w:rsid w:val="00007F4F"/>
    <w:rsid w:val="00010408"/>
    <w:rsid w:val="000118B0"/>
    <w:rsid w:val="00012A1C"/>
    <w:rsid w:val="000137EB"/>
    <w:rsid w:val="000140AC"/>
    <w:rsid w:val="00015488"/>
    <w:rsid w:val="00015B72"/>
    <w:rsid w:val="00016903"/>
    <w:rsid w:val="000173D6"/>
    <w:rsid w:val="000179C1"/>
    <w:rsid w:val="00020055"/>
    <w:rsid w:val="000204A2"/>
    <w:rsid w:val="00021313"/>
    <w:rsid w:val="00022D11"/>
    <w:rsid w:val="000235E9"/>
    <w:rsid w:val="00023A5C"/>
    <w:rsid w:val="00023C94"/>
    <w:rsid w:val="00024957"/>
    <w:rsid w:val="000255FA"/>
    <w:rsid w:val="000275DC"/>
    <w:rsid w:val="00027B57"/>
    <w:rsid w:val="00030180"/>
    <w:rsid w:val="00031212"/>
    <w:rsid w:val="00032424"/>
    <w:rsid w:val="00032639"/>
    <w:rsid w:val="0003392C"/>
    <w:rsid w:val="000357A0"/>
    <w:rsid w:val="000359DC"/>
    <w:rsid w:val="00035A65"/>
    <w:rsid w:val="00035E73"/>
    <w:rsid w:val="00036823"/>
    <w:rsid w:val="00036B01"/>
    <w:rsid w:val="00036F87"/>
    <w:rsid w:val="00040C71"/>
    <w:rsid w:val="0004123A"/>
    <w:rsid w:val="00042115"/>
    <w:rsid w:val="000429D4"/>
    <w:rsid w:val="00042D86"/>
    <w:rsid w:val="00044996"/>
    <w:rsid w:val="00045313"/>
    <w:rsid w:val="00045E03"/>
    <w:rsid w:val="00046D0D"/>
    <w:rsid w:val="00046F36"/>
    <w:rsid w:val="00046FC1"/>
    <w:rsid w:val="00047992"/>
    <w:rsid w:val="00050398"/>
    <w:rsid w:val="000508B7"/>
    <w:rsid w:val="000510CE"/>
    <w:rsid w:val="00052215"/>
    <w:rsid w:val="000528A3"/>
    <w:rsid w:val="00053056"/>
    <w:rsid w:val="000530C8"/>
    <w:rsid w:val="00054050"/>
    <w:rsid w:val="000561DA"/>
    <w:rsid w:val="000626F6"/>
    <w:rsid w:val="00062E48"/>
    <w:rsid w:val="00063861"/>
    <w:rsid w:val="00063E5E"/>
    <w:rsid w:val="000640E2"/>
    <w:rsid w:val="0006467A"/>
    <w:rsid w:val="00064F0B"/>
    <w:rsid w:val="00066254"/>
    <w:rsid w:val="00066725"/>
    <w:rsid w:val="000675D9"/>
    <w:rsid w:val="000676BA"/>
    <w:rsid w:val="00070604"/>
    <w:rsid w:val="0007274E"/>
    <w:rsid w:val="00072E73"/>
    <w:rsid w:val="0007338A"/>
    <w:rsid w:val="000735DF"/>
    <w:rsid w:val="00073620"/>
    <w:rsid w:val="00073BFD"/>
    <w:rsid w:val="000763F9"/>
    <w:rsid w:val="00076649"/>
    <w:rsid w:val="0008019E"/>
    <w:rsid w:val="00082BB9"/>
    <w:rsid w:val="00083F22"/>
    <w:rsid w:val="00084461"/>
    <w:rsid w:val="00085222"/>
    <w:rsid w:val="00085425"/>
    <w:rsid w:val="00085C0F"/>
    <w:rsid w:val="00087731"/>
    <w:rsid w:val="000877E3"/>
    <w:rsid w:val="000920AE"/>
    <w:rsid w:val="00092C31"/>
    <w:rsid w:val="00093484"/>
    <w:rsid w:val="0009375D"/>
    <w:rsid w:val="0009502C"/>
    <w:rsid w:val="00095B96"/>
    <w:rsid w:val="000961F8"/>
    <w:rsid w:val="00097D19"/>
    <w:rsid w:val="00097E8E"/>
    <w:rsid w:val="000A0308"/>
    <w:rsid w:val="000A11C8"/>
    <w:rsid w:val="000A25FB"/>
    <w:rsid w:val="000A28B8"/>
    <w:rsid w:val="000A2C78"/>
    <w:rsid w:val="000A3A13"/>
    <w:rsid w:val="000A3FB8"/>
    <w:rsid w:val="000A45F7"/>
    <w:rsid w:val="000A5765"/>
    <w:rsid w:val="000A7492"/>
    <w:rsid w:val="000A7B19"/>
    <w:rsid w:val="000A7F43"/>
    <w:rsid w:val="000B23F1"/>
    <w:rsid w:val="000B2D2E"/>
    <w:rsid w:val="000B3D5F"/>
    <w:rsid w:val="000B5F21"/>
    <w:rsid w:val="000B6BD7"/>
    <w:rsid w:val="000B7651"/>
    <w:rsid w:val="000B7A6B"/>
    <w:rsid w:val="000B7DDB"/>
    <w:rsid w:val="000C02AA"/>
    <w:rsid w:val="000C081E"/>
    <w:rsid w:val="000C1901"/>
    <w:rsid w:val="000C282A"/>
    <w:rsid w:val="000C4633"/>
    <w:rsid w:val="000C50C7"/>
    <w:rsid w:val="000C5A1D"/>
    <w:rsid w:val="000C5D9C"/>
    <w:rsid w:val="000C5F91"/>
    <w:rsid w:val="000C6465"/>
    <w:rsid w:val="000C6F84"/>
    <w:rsid w:val="000C777B"/>
    <w:rsid w:val="000C7840"/>
    <w:rsid w:val="000C7929"/>
    <w:rsid w:val="000C7C91"/>
    <w:rsid w:val="000D0842"/>
    <w:rsid w:val="000D19EE"/>
    <w:rsid w:val="000D1A83"/>
    <w:rsid w:val="000D2604"/>
    <w:rsid w:val="000D360E"/>
    <w:rsid w:val="000D4552"/>
    <w:rsid w:val="000D4815"/>
    <w:rsid w:val="000D5C38"/>
    <w:rsid w:val="000D6CF2"/>
    <w:rsid w:val="000D6DDD"/>
    <w:rsid w:val="000D7AA3"/>
    <w:rsid w:val="000D7E96"/>
    <w:rsid w:val="000E04B1"/>
    <w:rsid w:val="000E0799"/>
    <w:rsid w:val="000E0873"/>
    <w:rsid w:val="000E1BB6"/>
    <w:rsid w:val="000E268A"/>
    <w:rsid w:val="000E32FA"/>
    <w:rsid w:val="000E41B2"/>
    <w:rsid w:val="000E4CD5"/>
    <w:rsid w:val="000E5E19"/>
    <w:rsid w:val="000E6149"/>
    <w:rsid w:val="000E7214"/>
    <w:rsid w:val="000E773E"/>
    <w:rsid w:val="000F0261"/>
    <w:rsid w:val="000F0523"/>
    <w:rsid w:val="000F08CA"/>
    <w:rsid w:val="000F105D"/>
    <w:rsid w:val="000F1582"/>
    <w:rsid w:val="000F1606"/>
    <w:rsid w:val="000F1D46"/>
    <w:rsid w:val="000F1F21"/>
    <w:rsid w:val="000F2416"/>
    <w:rsid w:val="000F2853"/>
    <w:rsid w:val="000F2DFC"/>
    <w:rsid w:val="000F3D7D"/>
    <w:rsid w:val="000F415F"/>
    <w:rsid w:val="000F4510"/>
    <w:rsid w:val="000F45F8"/>
    <w:rsid w:val="000F51E7"/>
    <w:rsid w:val="000F5893"/>
    <w:rsid w:val="000F693C"/>
    <w:rsid w:val="000F6F31"/>
    <w:rsid w:val="0010092F"/>
    <w:rsid w:val="00101814"/>
    <w:rsid w:val="00102221"/>
    <w:rsid w:val="00102A02"/>
    <w:rsid w:val="00102C27"/>
    <w:rsid w:val="001043D2"/>
    <w:rsid w:val="0010511E"/>
    <w:rsid w:val="00107537"/>
    <w:rsid w:val="0010762F"/>
    <w:rsid w:val="0010778D"/>
    <w:rsid w:val="00107A15"/>
    <w:rsid w:val="00111AFC"/>
    <w:rsid w:val="00111F9E"/>
    <w:rsid w:val="00112014"/>
    <w:rsid w:val="0011218E"/>
    <w:rsid w:val="001124B6"/>
    <w:rsid w:val="00112580"/>
    <w:rsid w:val="0011332D"/>
    <w:rsid w:val="00113784"/>
    <w:rsid w:val="00114EF0"/>
    <w:rsid w:val="001158C8"/>
    <w:rsid w:val="001170AF"/>
    <w:rsid w:val="00120464"/>
    <w:rsid w:val="001206D1"/>
    <w:rsid w:val="00120818"/>
    <w:rsid w:val="00121263"/>
    <w:rsid w:val="00121783"/>
    <w:rsid w:val="00121815"/>
    <w:rsid w:val="001220EC"/>
    <w:rsid w:val="00122521"/>
    <w:rsid w:val="001227E8"/>
    <w:rsid w:val="00122F33"/>
    <w:rsid w:val="0012310C"/>
    <w:rsid w:val="001246DB"/>
    <w:rsid w:val="00124B64"/>
    <w:rsid w:val="00124E0F"/>
    <w:rsid w:val="00125210"/>
    <w:rsid w:val="00125519"/>
    <w:rsid w:val="00126137"/>
    <w:rsid w:val="00134271"/>
    <w:rsid w:val="00135071"/>
    <w:rsid w:val="00142539"/>
    <w:rsid w:val="0014258F"/>
    <w:rsid w:val="00143192"/>
    <w:rsid w:val="001450E5"/>
    <w:rsid w:val="0014576E"/>
    <w:rsid w:val="0014697D"/>
    <w:rsid w:val="00150168"/>
    <w:rsid w:val="00151B4A"/>
    <w:rsid w:val="00151D7B"/>
    <w:rsid w:val="0015202E"/>
    <w:rsid w:val="00152963"/>
    <w:rsid w:val="00152CAE"/>
    <w:rsid w:val="001540CD"/>
    <w:rsid w:val="00155F93"/>
    <w:rsid w:val="00156976"/>
    <w:rsid w:val="0015747E"/>
    <w:rsid w:val="00157A4A"/>
    <w:rsid w:val="0016087D"/>
    <w:rsid w:val="001608DF"/>
    <w:rsid w:val="001617A1"/>
    <w:rsid w:val="00161CD5"/>
    <w:rsid w:val="00162B68"/>
    <w:rsid w:val="0016301B"/>
    <w:rsid w:val="00163319"/>
    <w:rsid w:val="001634B3"/>
    <w:rsid w:val="00165BCE"/>
    <w:rsid w:val="00165F77"/>
    <w:rsid w:val="00165FDE"/>
    <w:rsid w:val="00166888"/>
    <w:rsid w:val="001675C6"/>
    <w:rsid w:val="00167C50"/>
    <w:rsid w:val="00170027"/>
    <w:rsid w:val="0017018B"/>
    <w:rsid w:val="00170D5E"/>
    <w:rsid w:val="00170F1D"/>
    <w:rsid w:val="00172A5E"/>
    <w:rsid w:val="001735E0"/>
    <w:rsid w:val="00175575"/>
    <w:rsid w:val="00176FC9"/>
    <w:rsid w:val="001771A1"/>
    <w:rsid w:val="001779B1"/>
    <w:rsid w:val="0018178A"/>
    <w:rsid w:val="00182308"/>
    <w:rsid w:val="001827D8"/>
    <w:rsid w:val="0018322B"/>
    <w:rsid w:val="00184B03"/>
    <w:rsid w:val="001853A1"/>
    <w:rsid w:val="0018540A"/>
    <w:rsid w:val="001864B5"/>
    <w:rsid w:val="00186689"/>
    <w:rsid w:val="00186BD1"/>
    <w:rsid w:val="00186C7D"/>
    <w:rsid w:val="0018757E"/>
    <w:rsid w:val="00191310"/>
    <w:rsid w:val="001919A3"/>
    <w:rsid w:val="001933F9"/>
    <w:rsid w:val="00193D7A"/>
    <w:rsid w:val="00194D05"/>
    <w:rsid w:val="00195169"/>
    <w:rsid w:val="00195392"/>
    <w:rsid w:val="00195466"/>
    <w:rsid w:val="00195F56"/>
    <w:rsid w:val="00196528"/>
    <w:rsid w:val="00197B69"/>
    <w:rsid w:val="00197F68"/>
    <w:rsid w:val="001A0A9B"/>
    <w:rsid w:val="001A0C74"/>
    <w:rsid w:val="001A0EFF"/>
    <w:rsid w:val="001A1787"/>
    <w:rsid w:val="001A1989"/>
    <w:rsid w:val="001A1BB5"/>
    <w:rsid w:val="001A2330"/>
    <w:rsid w:val="001A2C09"/>
    <w:rsid w:val="001A4765"/>
    <w:rsid w:val="001A4B10"/>
    <w:rsid w:val="001A51C2"/>
    <w:rsid w:val="001A55A2"/>
    <w:rsid w:val="001A5F96"/>
    <w:rsid w:val="001A736A"/>
    <w:rsid w:val="001A7C3B"/>
    <w:rsid w:val="001A7CD8"/>
    <w:rsid w:val="001B1D50"/>
    <w:rsid w:val="001B1F19"/>
    <w:rsid w:val="001B2C21"/>
    <w:rsid w:val="001B2EB0"/>
    <w:rsid w:val="001B35ED"/>
    <w:rsid w:val="001B3A9B"/>
    <w:rsid w:val="001B4C4A"/>
    <w:rsid w:val="001B4F2D"/>
    <w:rsid w:val="001B57E7"/>
    <w:rsid w:val="001B5E44"/>
    <w:rsid w:val="001B646F"/>
    <w:rsid w:val="001B7C05"/>
    <w:rsid w:val="001C02BD"/>
    <w:rsid w:val="001C064F"/>
    <w:rsid w:val="001C09F1"/>
    <w:rsid w:val="001C1D51"/>
    <w:rsid w:val="001C1DF6"/>
    <w:rsid w:val="001C238F"/>
    <w:rsid w:val="001C268D"/>
    <w:rsid w:val="001C2ED2"/>
    <w:rsid w:val="001C4169"/>
    <w:rsid w:val="001C560B"/>
    <w:rsid w:val="001C69AF"/>
    <w:rsid w:val="001C72A5"/>
    <w:rsid w:val="001D03F1"/>
    <w:rsid w:val="001D050F"/>
    <w:rsid w:val="001D0606"/>
    <w:rsid w:val="001D178A"/>
    <w:rsid w:val="001D1B82"/>
    <w:rsid w:val="001D26F7"/>
    <w:rsid w:val="001D2B47"/>
    <w:rsid w:val="001D42AD"/>
    <w:rsid w:val="001D46C2"/>
    <w:rsid w:val="001D4CB4"/>
    <w:rsid w:val="001D5544"/>
    <w:rsid w:val="001D56D4"/>
    <w:rsid w:val="001D713B"/>
    <w:rsid w:val="001E07F1"/>
    <w:rsid w:val="001E0D37"/>
    <w:rsid w:val="001E1B29"/>
    <w:rsid w:val="001E2E2D"/>
    <w:rsid w:val="001E3DFD"/>
    <w:rsid w:val="001E55C0"/>
    <w:rsid w:val="001E5F7C"/>
    <w:rsid w:val="001E636E"/>
    <w:rsid w:val="001E637B"/>
    <w:rsid w:val="001E6652"/>
    <w:rsid w:val="001E6868"/>
    <w:rsid w:val="001E6BEF"/>
    <w:rsid w:val="001F098D"/>
    <w:rsid w:val="001F09FA"/>
    <w:rsid w:val="001F0B88"/>
    <w:rsid w:val="001F1148"/>
    <w:rsid w:val="001F13A6"/>
    <w:rsid w:val="001F28B9"/>
    <w:rsid w:val="001F5DBD"/>
    <w:rsid w:val="001F60FF"/>
    <w:rsid w:val="001F6977"/>
    <w:rsid w:val="001F6D8C"/>
    <w:rsid w:val="001F79E4"/>
    <w:rsid w:val="001F7DA6"/>
    <w:rsid w:val="002006EC"/>
    <w:rsid w:val="002021B1"/>
    <w:rsid w:val="00202AF0"/>
    <w:rsid w:val="00204595"/>
    <w:rsid w:val="002045AF"/>
    <w:rsid w:val="00204643"/>
    <w:rsid w:val="0020685A"/>
    <w:rsid w:val="00207EC8"/>
    <w:rsid w:val="002106B3"/>
    <w:rsid w:val="00210F80"/>
    <w:rsid w:val="002112A6"/>
    <w:rsid w:val="00211914"/>
    <w:rsid w:val="00211D7E"/>
    <w:rsid w:val="00212104"/>
    <w:rsid w:val="00213246"/>
    <w:rsid w:val="00214558"/>
    <w:rsid w:val="0021591E"/>
    <w:rsid w:val="00216130"/>
    <w:rsid w:val="00216EE9"/>
    <w:rsid w:val="00217B68"/>
    <w:rsid w:val="002204E4"/>
    <w:rsid w:val="00220937"/>
    <w:rsid w:val="002215F2"/>
    <w:rsid w:val="00221A91"/>
    <w:rsid w:val="00221FC8"/>
    <w:rsid w:val="00223F13"/>
    <w:rsid w:val="0022424E"/>
    <w:rsid w:val="00225492"/>
    <w:rsid w:val="002263BD"/>
    <w:rsid w:val="00227078"/>
    <w:rsid w:val="002275CF"/>
    <w:rsid w:val="0023120A"/>
    <w:rsid w:val="00231B5C"/>
    <w:rsid w:val="00231CA6"/>
    <w:rsid w:val="00231F6C"/>
    <w:rsid w:val="002332FB"/>
    <w:rsid w:val="00236B08"/>
    <w:rsid w:val="002371B7"/>
    <w:rsid w:val="002376B1"/>
    <w:rsid w:val="00237F76"/>
    <w:rsid w:val="00240F01"/>
    <w:rsid w:val="0024169C"/>
    <w:rsid w:val="00241BDA"/>
    <w:rsid w:val="0024239E"/>
    <w:rsid w:val="002423DE"/>
    <w:rsid w:val="002436FB"/>
    <w:rsid w:val="00244559"/>
    <w:rsid w:val="00245C26"/>
    <w:rsid w:val="00246321"/>
    <w:rsid w:val="00247325"/>
    <w:rsid w:val="00247449"/>
    <w:rsid w:val="00250379"/>
    <w:rsid w:val="00250A18"/>
    <w:rsid w:val="002517E8"/>
    <w:rsid w:val="00251C3B"/>
    <w:rsid w:val="00251EBB"/>
    <w:rsid w:val="002522CF"/>
    <w:rsid w:val="00252414"/>
    <w:rsid w:val="00252CF4"/>
    <w:rsid w:val="002549B0"/>
    <w:rsid w:val="00255204"/>
    <w:rsid w:val="00255697"/>
    <w:rsid w:val="0026179B"/>
    <w:rsid w:val="002624B9"/>
    <w:rsid w:val="002628DE"/>
    <w:rsid w:val="00266360"/>
    <w:rsid w:val="00267EAD"/>
    <w:rsid w:val="00267FB2"/>
    <w:rsid w:val="002704D4"/>
    <w:rsid w:val="0027088B"/>
    <w:rsid w:val="00273A50"/>
    <w:rsid w:val="002748F5"/>
    <w:rsid w:val="0027521B"/>
    <w:rsid w:val="002752A9"/>
    <w:rsid w:val="00275B12"/>
    <w:rsid w:val="002766B2"/>
    <w:rsid w:val="00276B65"/>
    <w:rsid w:val="002771C3"/>
    <w:rsid w:val="002776D1"/>
    <w:rsid w:val="00277F1E"/>
    <w:rsid w:val="00280367"/>
    <w:rsid w:val="00280618"/>
    <w:rsid w:val="002811AE"/>
    <w:rsid w:val="002832A5"/>
    <w:rsid w:val="00285B00"/>
    <w:rsid w:val="00286B4E"/>
    <w:rsid w:val="00290620"/>
    <w:rsid w:val="00293430"/>
    <w:rsid w:val="002934D5"/>
    <w:rsid w:val="00293CFD"/>
    <w:rsid w:val="00294933"/>
    <w:rsid w:val="00294F1F"/>
    <w:rsid w:val="00295216"/>
    <w:rsid w:val="00295AA0"/>
    <w:rsid w:val="002964F8"/>
    <w:rsid w:val="00296C02"/>
    <w:rsid w:val="00296D01"/>
    <w:rsid w:val="002A1ADF"/>
    <w:rsid w:val="002A1FC2"/>
    <w:rsid w:val="002A28E6"/>
    <w:rsid w:val="002A3E99"/>
    <w:rsid w:val="002A4598"/>
    <w:rsid w:val="002A4DDC"/>
    <w:rsid w:val="002A55F3"/>
    <w:rsid w:val="002A5603"/>
    <w:rsid w:val="002A560C"/>
    <w:rsid w:val="002A59DA"/>
    <w:rsid w:val="002A64BB"/>
    <w:rsid w:val="002A7432"/>
    <w:rsid w:val="002A76A8"/>
    <w:rsid w:val="002A7EA8"/>
    <w:rsid w:val="002A7F61"/>
    <w:rsid w:val="002B00FB"/>
    <w:rsid w:val="002B14B8"/>
    <w:rsid w:val="002B175E"/>
    <w:rsid w:val="002B1B54"/>
    <w:rsid w:val="002B2718"/>
    <w:rsid w:val="002B2A81"/>
    <w:rsid w:val="002B3B73"/>
    <w:rsid w:val="002B4BF6"/>
    <w:rsid w:val="002B4DBF"/>
    <w:rsid w:val="002B58F7"/>
    <w:rsid w:val="002B7CB7"/>
    <w:rsid w:val="002C00E4"/>
    <w:rsid w:val="002C01CE"/>
    <w:rsid w:val="002C0DC8"/>
    <w:rsid w:val="002C3F14"/>
    <w:rsid w:val="002C4C5F"/>
    <w:rsid w:val="002C4DC9"/>
    <w:rsid w:val="002C54AF"/>
    <w:rsid w:val="002C5555"/>
    <w:rsid w:val="002C565C"/>
    <w:rsid w:val="002C58A2"/>
    <w:rsid w:val="002C5F0B"/>
    <w:rsid w:val="002C64DA"/>
    <w:rsid w:val="002C70DF"/>
    <w:rsid w:val="002D0372"/>
    <w:rsid w:val="002D0B7D"/>
    <w:rsid w:val="002D0CAB"/>
    <w:rsid w:val="002D1A22"/>
    <w:rsid w:val="002D2A1B"/>
    <w:rsid w:val="002D322B"/>
    <w:rsid w:val="002D3868"/>
    <w:rsid w:val="002D47C5"/>
    <w:rsid w:val="002D6AE2"/>
    <w:rsid w:val="002D7945"/>
    <w:rsid w:val="002E0969"/>
    <w:rsid w:val="002E0E19"/>
    <w:rsid w:val="002E1684"/>
    <w:rsid w:val="002E16AB"/>
    <w:rsid w:val="002E189E"/>
    <w:rsid w:val="002E2A8C"/>
    <w:rsid w:val="002E34E9"/>
    <w:rsid w:val="002E470A"/>
    <w:rsid w:val="002E4F8E"/>
    <w:rsid w:val="002E537D"/>
    <w:rsid w:val="002E5CE0"/>
    <w:rsid w:val="002E6C99"/>
    <w:rsid w:val="002E6D8E"/>
    <w:rsid w:val="002E7452"/>
    <w:rsid w:val="002F08DD"/>
    <w:rsid w:val="002F1577"/>
    <w:rsid w:val="002F3569"/>
    <w:rsid w:val="002F3CEC"/>
    <w:rsid w:val="002F403D"/>
    <w:rsid w:val="002F49B4"/>
    <w:rsid w:val="002F4D6E"/>
    <w:rsid w:val="002F55D1"/>
    <w:rsid w:val="002F5EFD"/>
    <w:rsid w:val="002F5F91"/>
    <w:rsid w:val="002F664C"/>
    <w:rsid w:val="002F6B92"/>
    <w:rsid w:val="002F6F02"/>
    <w:rsid w:val="003000B2"/>
    <w:rsid w:val="00300310"/>
    <w:rsid w:val="0030235A"/>
    <w:rsid w:val="003024C9"/>
    <w:rsid w:val="0030366B"/>
    <w:rsid w:val="003037F3"/>
    <w:rsid w:val="00306BB5"/>
    <w:rsid w:val="00307033"/>
    <w:rsid w:val="003108E2"/>
    <w:rsid w:val="00312018"/>
    <w:rsid w:val="003128FE"/>
    <w:rsid w:val="00312961"/>
    <w:rsid w:val="00312ABB"/>
    <w:rsid w:val="003130C8"/>
    <w:rsid w:val="00313FDF"/>
    <w:rsid w:val="003164E8"/>
    <w:rsid w:val="0031773D"/>
    <w:rsid w:val="0032132C"/>
    <w:rsid w:val="00321683"/>
    <w:rsid w:val="0032180B"/>
    <w:rsid w:val="00323886"/>
    <w:rsid w:val="00323DF2"/>
    <w:rsid w:val="00324221"/>
    <w:rsid w:val="00324F43"/>
    <w:rsid w:val="00325452"/>
    <w:rsid w:val="0032618D"/>
    <w:rsid w:val="0032652F"/>
    <w:rsid w:val="00326C23"/>
    <w:rsid w:val="00327044"/>
    <w:rsid w:val="00327281"/>
    <w:rsid w:val="003274A2"/>
    <w:rsid w:val="00330B78"/>
    <w:rsid w:val="00331048"/>
    <w:rsid w:val="003314D0"/>
    <w:rsid w:val="00331DA0"/>
    <w:rsid w:val="003369E9"/>
    <w:rsid w:val="00336BDA"/>
    <w:rsid w:val="00337FDE"/>
    <w:rsid w:val="00340EA7"/>
    <w:rsid w:val="00344367"/>
    <w:rsid w:val="0034449C"/>
    <w:rsid w:val="00344901"/>
    <w:rsid w:val="00344AD2"/>
    <w:rsid w:val="00345787"/>
    <w:rsid w:val="00345F7E"/>
    <w:rsid w:val="00347D5E"/>
    <w:rsid w:val="0035028A"/>
    <w:rsid w:val="00350B7D"/>
    <w:rsid w:val="0035245F"/>
    <w:rsid w:val="00352F2A"/>
    <w:rsid w:val="00353037"/>
    <w:rsid w:val="00354269"/>
    <w:rsid w:val="003560E9"/>
    <w:rsid w:val="00356595"/>
    <w:rsid w:val="00356D38"/>
    <w:rsid w:val="0035703A"/>
    <w:rsid w:val="00357A7E"/>
    <w:rsid w:val="00360D60"/>
    <w:rsid w:val="003633CF"/>
    <w:rsid w:val="003636A7"/>
    <w:rsid w:val="003636D0"/>
    <w:rsid w:val="00364B63"/>
    <w:rsid w:val="00364B68"/>
    <w:rsid w:val="00364DB7"/>
    <w:rsid w:val="00364FF5"/>
    <w:rsid w:val="00365C79"/>
    <w:rsid w:val="003662AB"/>
    <w:rsid w:val="00367938"/>
    <w:rsid w:val="0037079F"/>
    <w:rsid w:val="00370ACD"/>
    <w:rsid w:val="0037308F"/>
    <w:rsid w:val="00373ABB"/>
    <w:rsid w:val="00373E92"/>
    <w:rsid w:val="003763C6"/>
    <w:rsid w:val="003765C1"/>
    <w:rsid w:val="00376708"/>
    <w:rsid w:val="00380111"/>
    <w:rsid w:val="00380867"/>
    <w:rsid w:val="0038164D"/>
    <w:rsid w:val="00382253"/>
    <w:rsid w:val="00382D1D"/>
    <w:rsid w:val="003832F2"/>
    <w:rsid w:val="00383B2E"/>
    <w:rsid w:val="00383F69"/>
    <w:rsid w:val="00384749"/>
    <w:rsid w:val="0038669D"/>
    <w:rsid w:val="00387A66"/>
    <w:rsid w:val="00390A85"/>
    <w:rsid w:val="00390DE4"/>
    <w:rsid w:val="003911EE"/>
    <w:rsid w:val="00392E34"/>
    <w:rsid w:val="00393A55"/>
    <w:rsid w:val="003950BD"/>
    <w:rsid w:val="00395764"/>
    <w:rsid w:val="00395F96"/>
    <w:rsid w:val="0039692F"/>
    <w:rsid w:val="00397038"/>
    <w:rsid w:val="003A0B3A"/>
    <w:rsid w:val="003A0CB3"/>
    <w:rsid w:val="003A1F20"/>
    <w:rsid w:val="003A260E"/>
    <w:rsid w:val="003A2884"/>
    <w:rsid w:val="003A50DB"/>
    <w:rsid w:val="003A61A1"/>
    <w:rsid w:val="003A7B3C"/>
    <w:rsid w:val="003B012B"/>
    <w:rsid w:val="003B18D1"/>
    <w:rsid w:val="003B3054"/>
    <w:rsid w:val="003B4745"/>
    <w:rsid w:val="003B495F"/>
    <w:rsid w:val="003B4BA9"/>
    <w:rsid w:val="003B50AE"/>
    <w:rsid w:val="003B5B08"/>
    <w:rsid w:val="003B6A4B"/>
    <w:rsid w:val="003C0C0A"/>
    <w:rsid w:val="003C245E"/>
    <w:rsid w:val="003C2EED"/>
    <w:rsid w:val="003C5D67"/>
    <w:rsid w:val="003C5EDD"/>
    <w:rsid w:val="003C66B3"/>
    <w:rsid w:val="003C6E2F"/>
    <w:rsid w:val="003C712A"/>
    <w:rsid w:val="003D0366"/>
    <w:rsid w:val="003D0965"/>
    <w:rsid w:val="003D09D2"/>
    <w:rsid w:val="003D0B4D"/>
    <w:rsid w:val="003D0E89"/>
    <w:rsid w:val="003D10E1"/>
    <w:rsid w:val="003D16BD"/>
    <w:rsid w:val="003D172F"/>
    <w:rsid w:val="003D1830"/>
    <w:rsid w:val="003D30E9"/>
    <w:rsid w:val="003D3585"/>
    <w:rsid w:val="003D5000"/>
    <w:rsid w:val="003D5350"/>
    <w:rsid w:val="003D6149"/>
    <w:rsid w:val="003D74BA"/>
    <w:rsid w:val="003D791B"/>
    <w:rsid w:val="003D7C54"/>
    <w:rsid w:val="003E01C0"/>
    <w:rsid w:val="003E045D"/>
    <w:rsid w:val="003E170C"/>
    <w:rsid w:val="003E4407"/>
    <w:rsid w:val="003E58CE"/>
    <w:rsid w:val="003E72D6"/>
    <w:rsid w:val="003E7350"/>
    <w:rsid w:val="003F0821"/>
    <w:rsid w:val="003F1C9E"/>
    <w:rsid w:val="003F4045"/>
    <w:rsid w:val="003F55AB"/>
    <w:rsid w:val="003F7AC2"/>
    <w:rsid w:val="00401845"/>
    <w:rsid w:val="0040187F"/>
    <w:rsid w:val="00402733"/>
    <w:rsid w:val="00402C48"/>
    <w:rsid w:val="004034CF"/>
    <w:rsid w:val="004038AE"/>
    <w:rsid w:val="00406E7E"/>
    <w:rsid w:val="00407D33"/>
    <w:rsid w:val="004104D9"/>
    <w:rsid w:val="00410A3C"/>
    <w:rsid w:val="00410D3F"/>
    <w:rsid w:val="00410D76"/>
    <w:rsid w:val="004111DB"/>
    <w:rsid w:val="00412309"/>
    <w:rsid w:val="00412590"/>
    <w:rsid w:val="00412B54"/>
    <w:rsid w:val="00412EAE"/>
    <w:rsid w:val="004131DA"/>
    <w:rsid w:val="00415136"/>
    <w:rsid w:val="004153EC"/>
    <w:rsid w:val="00415A76"/>
    <w:rsid w:val="00415FFF"/>
    <w:rsid w:val="00416028"/>
    <w:rsid w:val="00416120"/>
    <w:rsid w:val="00416E54"/>
    <w:rsid w:val="0041787F"/>
    <w:rsid w:val="00423C51"/>
    <w:rsid w:val="004250D3"/>
    <w:rsid w:val="004251EC"/>
    <w:rsid w:val="00425ED5"/>
    <w:rsid w:val="00426632"/>
    <w:rsid w:val="00426DBC"/>
    <w:rsid w:val="004306DF"/>
    <w:rsid w:val="00430C89"/>
    <w:rsid w:val="00431F55"/>
    <w:rsid w:val="00433669"/>
    <w:rsid w:val="004347A1"/>
    <w:rsid w:val="004351F3"/>
    <w:rsid w:val="0043549B"/>
    <w:rsid w:val="00435DC2"/>
    <w:rsid w:val="00436525"/>
    <w:rsid w:val="00436631"/>
    <w:rsid w:val="0043682A"/>
    <w:rsid w:val="00436908"/>
    <w:rsid w:val="00440441"/>
    <w:rsid w:val="00440B93"/>
    <w:rsid w:val="00440FF6"/>
    <w:rsid w:val="00441E84"/>
    <w:rsid w:val="004428A3"/>
    <w:rsid w:val="00442D45"/>
    <w:rsid w:val="00443C1F"/>
    <w:rsid w:val="004469F1"/>
    <w:rsid w:val="00447ED3"/>
    <w:rsid w:val="00451ECF"/>
    <w:rsid w:val="0045209B"/>
    <w:rsid w:val="0045210E"/>
    <w:rsid w:val="0045241A"/>
    <w:rsid w:val="0045336B"/>
    <w:rsid w:val="0045376C"/>
    <w:rsid w:val="00454C64"/>
    <w:rsid w:val="00455A91"/>
    <w:rsid w:val="00455E41"/>
    <w:rsid w:val="00456041"/>
    <w:rsid w:val="0045635C"/>
    <w:rsid w:val="004566DE"/>
    <w:rsid w:val="00460510"/>
    <w:rsid w:val="00461D9E"/>
    <w:rsid w:val="004635E3"/>
    <w:rsid w:val="00463A0B"/>
    <w:rsid w:val="00463D90"/>
    <w:rsid w:val="00465953"/>
    <w:rsid w:val="004664E1"/>
    <w:rsid w:val="00470F74"/>
    <w:rsid w:val="00471CC7"/>
    <w:rsid w:val="0047209D"/>
    <w:rsid w:val="00473947"/>
    <w:rsid w:val="00473949"/>
    <w:rsid w:val="00474E1F"/>
    <w:rsid w:val="00474E5B"/>
    <w:rsid w:val="00475A98"/>
    <w:rsid w:val="00476125"/>
    <w:rsid w:val="004764C0"/>
    <w:rsid w:val="004819A4"/>
    <w:rsid w:val="00481F16"/>
    <w:rsid w:val="00482400"/>
    <w:rsid w:val="004836D0"/>
    <w:rsid w:val="0048389E"/>
    <w:rsid w:val="00485275"/>
    <w:rsid w:val="00485554"/>
    <w:rsid w:val="004857D1"/>
    <w:rsid w:val="00485997"/>
    <w:rsid w:val="00490093"/>
    <w:rsid w:val="00490B5E"/>
    <w:rsid w:val="00490D92"/>
    <w:rsid w:val="00492089"/>
    <w:rsid w:val="00492466"/>
    <w:rsid w:val="00492578"/>
    <w:rsid w:val="00494030"/>
    <w:rsid w:val="00494113"/>
    <w:rsid w:val="00494AEC"/>
    <w:rsid w:val="00496106"/>
    <w:rsid w:val="00497693"/>
    <w:rsid w:val="0049784F"/>
    <w:rsid w:val="00497B29"/>
    <w:rsid w:val="004A095A"/>
    <w:rsid w:val="004A0968"/>
    <w:rsid w:val="004A1545"/>
    <w:rsid w:val="004A39B6"/>
    <w:rsid w:val="004A3DBC"/>
    <w:rsid w:val="004A5D6F"/>
    <w:rsid w:val="004A675F"/>
    <w:rsid w:val="004A7EA5"/>
    <w:rsid w:val="004B0092"/>
    <w:rsid w:val="004B1024"/>
    <w:rsid w:val="004B42F2"/>
    <w:rsid w:val="004B48F6"/>
    <w:rsid w:val="004B6993"/>
    <w:rsid w:val="004B7B56"/>
    <w:rsid w:val="004B7FD7"/>
    <w:rsid w:val="004C0185"/>
    <w:rsid w:val="004C0281"/>
    <w:rsid w:val="004C0FCF"/>
    <w:rsid w:val="004C2BA4"/>
    <w:rsid w:val="004C378A"/>
    <w:rsid w:val="004C3A16"/>
    <w:rsid w:val="004C3B9C"/>
    <w:rsid w:val="004C4614"/>
    <w:rsid w:val="004C471E"/>
    <w:rsid w:val="004C57FB"/>
    <w:rsid w:val="004D201F"/>
    <w:rsid w:val="004D22E4"/>
    <w:rsid w:val="004D38BE"/>
    <w:rsid w:val="004D3B71"/>
    <w:rsid w:val="004D4557"/>
    <w:rsid w:val="004D4B21"/>
    <w:rsid w:val="004D50A7"/>
    <w:rsid w:val="004D517C"/>
    <w:rsid w:val="004D787A"/>
    <w:rsid w:val="004E0E85"/>
    <w:rsid w:val="004E13CA"/>
    <w:rsid w:val="004E3E4A"/>
    <w:rsid w:val="004E3E72"/>
    <w:rsid w:val="004E4B71"/>
    <w:rsid w:val="004E4BEF"/>
    <w:rsid w:val="004E78EB"/>
    <w:rsid w:val="004E7FAE"/>
    <w:rsid w:val="004F0DBB"/>
    <w:rsid w:val="004F1D1D"/>
    <w:rsid w:val="004F24FF"/>
    <w:rsid w:val="004F2CE6"/>
    <w:rsid w:val="004F403B"/>
    <w:rsid w:val="004F490B"/>
    <w:rsid w:val="004F4991"/>
    <w:rsid w:val="004F5361"/>
    <w:rsid w:val="004F5A1B"/>
    <w:rsid w:val="004F6B5F"/>
    <w:rsid w:val="004F7D30"/>
    <w:rsid w:val="00500215"/>
    <w:rsid w:val="0050086A"/>
    <w:rsid w:val="0050091B"/>
    <w:rsid w:val="00501A8A"/>
    <w:rsid w:val="00501B16"/>
    <w:rsid w:val="00502668"/>
    <w:rsid w:val="00503E58"/>
    <w:rsid w:val="00504A30"/>
    <w:rsid w:val="00505AA3"/>
    <w:rsid w:val="00507160"/>
    <w:rsid w:val="00507703"/>
    <w:rsid w:val="005077B3"/>
    <w:rsid w:val="00510F1E"/>
    <w:rsid w:val="00512C27"/>
    <w:rsid w:val="00512EAD"/>
    <w:rsid w:val="00513350"/>
    <w:rsid w:val="005140BC"/>
    <w:rsid w:val="00514797"/>
    <w:rsid w:val="00514820"/>
    <w:rsid w:val="00514C5F"/>
    <w:rsid w:val="00516527"/>
    <w:rsid w:val="00516E2D"/>
    <w:rsid w:val="00516EBF"/>
    <w:rsid w:val="00517632"/>
    <w:rsid w:val="00520AFE"/>
    <w:rsid w:val="00521D87"/>
    <w:rsid w:val="0052329A"/>
    <w:rsid w:val="005234C9"/>
    <w:rsid w:val="0052357A"/>
    <w:rsid w:val="00523A83"/>
    <w:rsid w:val="0052468B"/>
    <w:rsid w:val="005256C4"/>
    <w:rsid w:val="005258F1"/>
    <w:rsid w:val="005273F8"/>
    <w:rsid w:val="00527845"/>
    <w:rsid w:val="005278AF"/>
    <w:rsid w:val="00530285"/>
    <w:rsid w:val="00530894"/>
    <w:rsid w:val="005319D4"/>
    <w:rsid w:val="00532172"/>
    <w:rsid w:val="0053286E"/>
    <w:rsid w:val="005329B5"/>
    <w:rsid w:val="00532E8C"/>
    <w:rsid w:val="00533398"/>
    <w:rsid w:val="0053447F"/>
    <w:rsid w:val="0053455C"/>
    <w:rsid w:val="00534D81"/>
    <w:rsid w:val="0053579F"/>
    <w:rsid w:val="005358A6"/>
    <w:rsid w:val="00536822"/>
    <w:rsid w:val="00537D0E"/>
    <w:rsid w:val="00540221"/>
    <w:rsid w:val="005407D8"/>
    <w:rsid w:val="00542A73"/>
    <w:rsid w:val="005432EA"/>
    <w:rsid w:val="0054429D"/>
    <w:rsid w:val="00545B24"/>
    <w:rsid w:val="00546950"/>
    <w:rsid w:val="00547043"/>
    <w:rsid w:val="005473E2"/>
    <w:rsid w:val="005508ED"/>
    <w:rsid w:val="005520D9"/>
    <w:rsid w:val="0055298F"/>
    <w:rsid w:val="00552C72"/>
    <w:rsid w:val="00553000"/>
    <w:rsid w:val="005536DA"/>
    <w:rsid w:val="0055458F"/>
    <w:rsid w:val="00554D8B"/>
    <w:rsid w:val="0055586B"/>
    <w:rsid w:val="00556772"/>
    <w:rsid w:val="005570A0"/>
    <w:rsid w:val="005578B4"/>
    <w:rsid w:val="00557D8E"/>
    <w:rsid w:val="00557FBF"/>
    <w:rsid w:val="0056114B"/>
    <w:rsid w:val="005614EE"/>
    <w:rsid w:val="0056152A"/>
    <w:rsid w:val="0056226F"/>
    <w:rsid w:val="005629B2"/>
    <w:rsid w:val="00562A4D"/>
    <w:rsid w:val="00562D09"/>
    <w:rsid w:val="005634C2"/>
    <w:rsid w:val="00564744"/>
    <w:rsid w:val="00565E00"/>
    <w:rsid w:val="005667EB"/>
    <w:rsid w:val="00570B83"/>
    <w:rsid w:val="00570C66"/>
    <w:rsid w:val="005717DA"/>
    <w:rsid w:val="00572069"/>
    <w:rsid w:val="0057300E"/>
    <w:rsid w:val="005742E2"/>
    <w:rsid w:val="00574542"/>
    <w:rsid w:val="00575101"/>
    <w:rsid w:val="00575177"/>
    <w:rsid w:val="00576216"/>
    <w:rsid w:val="0057655C"/>
    <w:rsid w:val="00576E3D"/>
    <w:rsid w:val="005770F9"/>
    <w:rsid w:val="00577C13"/>
    <w:rsid w:val="005803AB"/>
    <w:rsid w:val="005815EC"/>
    <w:rsid w:val="00581A76"/>
    <w:rsid w:val="00581B14"/>
    <w:rsid w:val="00583584"/>
    <w:rsid w:val="00583DB7"/>
    <w:rsid w:val="005840A1"/>
    <w:rsid w:val="00584BE3"/>
    <w:rsid w:val="00585336"/>
    <w:rsid w:val="005860DD"/>
    <w:rsid w:val="00586628"/>
    <w:rsid w:val="0058674F"/>
    <w:rsid w:val="00587B9D"/>
    <w:rsid w:val="00590383"/>
    <w:rsid w:val="00590A19"/>
    <w:rsid w:val="0059106B"/>
    <w:rsid w:val="00592DC2"/>
    <w:rsid w:val="00594DD6"/>
    <w:rsid w:val="00594E8C"/>
    <w:rsid w:val="00595095"/>
    <w:rsid w:val="00596FE1"/>
    <w:rsid w:val="005A0E21"/>
    <w:rsid w:val="005A1709"/>
    <w:rsid w:val="005A1DE2"/>
    <w:rsid w:val="005A2795"/>
    <w:rsid w:val="005A2DDF"/>
    <w:rsid w:val="005A3188"/>
    <w:rsid w:val="005A3475"/>
    <w:rsid w:val="005A4AE9"/>
    <w:rsid w:val="005A5DC8"/>
    <w:rsid w:val="005A73F8"/>
    <w:rsid w:val="005B13C0"/>
    <w:rsid w:val="005B1A9C"/>
    <w:rsid w:val="005B33FC"/>
    <w:rsid w:val="005B37E0"/>
    <w:rsid w:val="005B3B49"/>
    <w:rsid w:val="005B4A48"/>
    <w:rsid w:val="005B4D99"/>
    <w:rsid w:val="005B4F8D"/>
    <w:rsid w:val="005B6697"/>
    <w:rsid w:val="005B6CB3"/>
    <w:rsid w:val="005B77A3"/>
    <w:rsid w:val="005B783F"/>
    <w:rsid w:val="005C0746"/>
    <w:rsid w:val="005C0B1C"/>
    <w:rsid w:val="005C119B"/>
    <w:rsid w:val="005C160B"/>
    <w:rsid w:val="005C1731"/>
    <w:rsid w:val="005C2331"/>
    <w:rsid w:val="005C25EB"/>
    <w:rsid w:val="005C3A79"/>
    <w:rsid w:val="005C3E9C"/>
    <w:rsid w:val="005C498A"/>
    <w:rsid w:val="005C5312"/>
    <w:rsid w:val="005C5C98"/>
    <w:rsid w:val="005C5C9E"/>
    <w:rsid w:val="005C5FB8"/>
    <w:rsid w:val="005C610E"/>
    <w:rsid w:val="005D0002"/>
    <w:rsid w:val="005D04FD"/>
    <w:rsid w:val="005D1ED1"/>
    <w:rsid w:val="005D5061"/>
    <w:rsid w:val="005D626B"/>
    <w:rsid w:val="005D6D0D"/>
    <w:rsid w:val="005D76BA"/>
    <w:rsid w:val="005D7D74"/>
    <w:rsid w:val="005E1BC2"/>
    <w:rsid w:val="005E1F13"/>
    <w:rsid w:val="005E3ABC"/>
    <w:rsid w:val="005E4485"/>
    <w:rsid w:val="005E4A18"/>
    <w:rsid w:val="005E4C6F"/>
    <w:rsid w:val="005E51A3"/>
    <w:rsid w:val="005E5A4E"/>
    <w:rsid w:val="005E6847"/>
    <w:rsid w:val="005E75C0"/>
    <w:rsid w:val="005E77D8"/>
    <w:rsid w:val="005E7D4B"/>
    <w:rsid w:val="005F0AEA"/>
    <w:rsid w:val="005F117E"/>
    <w:rsid w:val="005F1580"/>
    <w:rsid w:val="005F336C"/>
    <w:rsid w:val="005F342A"/>
    <w:rsid w:val="005F40DA"/>
    <w:rsid w:val="005F45D3"/>
    <w:rsid w:val="005F4E7B"/>
    <w:rsid w:val="005F5A9C"/>
    <w:rsid w:val="005F5BC0"/>
    <w:rsid w:val="005F5D04"/>
    <w:rsid w:val="005F5DD9"/>
    <w:rsid w:val="005F6A13"/>
    <w:rsid w:val="005F6D7D"/>
    <w:rsid w:val="00600DDF"/>
    <w:rsid w:val="006016A8"/>
    <w:rsid w:val="00602101"/>
    <w:rsid w:val="006024D2"/>
    <w:rsid w:val="006045A5"/>
    <w:rsid w:val="00604BB9"/>
    <w:rsid w:val="00604D46"/>
    <w:rsid w:val="00606038"/>
    <w:rsid w:val="00606345"/>
    <w:rsid w:val="006066DE"/>
    <w:rsid w:val="0060678E"/>
    <w:rsid w:val="006074A4"/>
    <w:rsid w:val="006134BE"/>
    <w:rsid w:val="00613D66"/>
    <w:rsid w:val="006157B9"/>
    <w:rsid w:val="0061591E"/>
    <w:rsid w:val="00615D8C"/>
    <w:rsid w:val="00615E11"/>
    <w:rsid w:val="00616D4E"/>
    <w:rsid w:val="00617395"/>
    <w:rsid w:val="00617C64"/>
    <w:rsid w:val="00617CFD"/>
    <w:rsid w:val="00620CAF"/>
    <w:rsid w:val="006212C9"/>
    <w:rsid w:val="0062178A"/>
    <w:rsid w:val="006218DB"/>
    <w:rsid w:val="00621DE5"/>
    <w:rsid w:val="00622304"/>
    <w:rsid w:val="006229D2"/>
    <w:rsid w:val="006234EC"/>
    <w:rsid w:val="006237AE"/>
    <w:rsid w:val="00624F73"/>
    <w:rsid w:val="006279DB"/>
    <w:rsid w:val="00627B50"/>
    <w:rsid w:val="00627B9D"/>
    <w:rsid w:val="0063067E"/>
    <w:rsid w:val="00631210"/>
    <w:rsid w:val="00631298"/>
    <w:rsid w:val="0063152E"/>
    <w:rsid w:val="00631C1E"/>
    <w:rsid w:val="0063224C"/>
    <w:rsid w:val="00632C8A"/>
    <w:rsid w:val="00635566"/>
    <w:rsid w:val="006357A2"/>
    <w:rsid w:val="00636353"/>
    <w:rsid w:val="006364C9"/>
    <w:rsid w:val="006371F6"/>
    <w:rsid w:val="00637334"/>
    <w:rsid w:val="006375C4"/>
    <w:rsid w:val="0064058C"/>
    <w:rsid w:val="00640DC1"/>
    <w:rsid w:val="006418DC"/>
    <w:rsid w:val="00644562"/>
    <w:rsid w:val="00644791"/>
    <w:rsid w:val="0064656D"/>
    <w:rsid w:val="006467EC"/>
    <w:rsid w:val="006472A5"/>
    <w:rsid w:val="00647373"/>
    <w:rsid w:val="00651EE6"/>
    <w:rsid w:val="00652C6A"/>
    <w:rsid w:val="00652C7D"/>
    <w:rsid w:val="00653AF9"/>
    <w:rsid w:val="00653B83"/>
    <w:rsid w:val="0065400D"/>
    <w:rsid w:val="00656E21"/>
    <w:rsid w:val="00656E3B"/>
    <w:rsid w:val="00657076"/>
    <w:rsid w:val="00657727"/>
    <w:rsid w:val="00660940"/>
    <w:rsid w:val="00660A93"/>
    <w:rsid w:val="00661082"/>
    <w:rsid w:val="00661460"/>
    <w:rsid w:val="00662D39"/>
    <w:rsid w:val="00663649"/>
    <w:rsid w:val="00663793"/>
    <w:rsid w:val="00663D86"/>
    <w:rsid w:val="0066488A"/>
    <w:rsid w:val="0066506A"/>
    <w:rsid w:val="0066523F"/>
    <w:rsid w:val="0066599F"/>
    <w:rsid w:val="00665CBD"/>
    <w:rsid w:val="00666172"/>
    <w:rsid w:val="0066727E"/>
    <w:rsid w:val="00670ED8"/>
    <w:rsid w:val="006712DF"/>
    <w:rsid w:val="00671621"/>
    <w:rsid w:val="00672F13"/>
    <w:rsid w:val="006730B6"/>
    <w:rsid w:val="00673520"/>
    <w:rsid w:val="00676432"/>
    <w:rsid w:val="006774DF"/>
    <w:rsid w:val="00682DE2"/>
    <w:rsid w:val="00682EF8"/>
    <w:rsid w:val="00683CED"/>
    <w:rsid w:val="0068447A"/>
    <w:rsid w:val="00684C1F"/>
    <w:rsid w:val="0068636C"/>
    <w:rsid w:val="00687835"/>
    <w:rsid w:val="00687E97"/>
    <w:rsid w:val="00687FF0"/>
    <w:rsid w:val="0069027A"/>
    <w:rsid w:val="006910BF"/>
    <w:rsid w:val="006912C5"/>
    <w:rsid w:val="00691A4E"/>
    <w:rsid w:val="006937CB"/>
    <w:rsid w:val="006944F3"/>
    <w:rsid w:val="00696EBB"/>
    <w:rsid w:val="00697488"/>
    <w:rsid w:val="006A00E9"/>
    <w:rsid w:val="006A0CC6"/>
    <w:rsid w:val="006A1C42"/>
    <w:rsid w:val="006A294A"/>
    <w:rsid w:val="006A3655"/>
    <w:rsid w:val="006A47B4"/>
    <w:rsid w:val="006A4C13"/>
    <w:rsid w:val="006A52C3"/>
    <w:rsid w:val="006A609B"/>
    <w:rsid w:val="006A6748"/>
    <w:rsid w:val="006A737C"/>
    <w:rsid w:val="006A774E"/>
    <w:rsid w:val="006A77BB"/>
    <w:rsid w:val="006B16F2"/>
    <w:rsid w:val="006B24C4"/>
    <w:rsid w:val="006B3C6B"/>
    <w:rsid w:val="006B3C8D"/>
    <w:rsid w:val="006B4668"/>
    <w:rsid w:val="006B5E0B"/>
    <w:rsid w:val="006B72BD"/>
    <w:rsid w:val="006C0AC3"/>
    <w:rsid w:val="006C21A1"/>
    <w:rsid w:val="006C29A2"/>
    <w:rsid w:val="006C2E0B"/>
    <w:rsid w:val="006C3C9F"/>
    <w:rsid w:val="006C42BE"/>
    <w:rsid w:val="006C6004"/>
    <w:rsid w:val="006C7790"/>
    <w:rsid w:val="006C7C2E"/>
    <w:rsid w:val="006D0FC0"/>
    <w:rsid w:val="006D2559"/>
    <w:rsid w:val="006D3393"/>
    <w:rsid w:val="006D4130"/>
    <w:rsid w:val="006D5B9C"/>
    <w:rsid w:val="006D65D3"/>
    <w:rsid w:val="006D66E0"/>
    <w:rsid w:val="006D6D16"/>
    <w:rsid w:val="006D739F"/>
    <w:rsid w:val="006E1F48"/>
    <w:rsid w:val="006E282A"/>
    <w:rsid w:val="006E2C9B"/>
    <w:rsid w:val="006E31FD"/>
    <w:rsid w:val="006E4FEA"/>
    <w:rsid w:val="006E5DF6"/>
    <w:rsid w:val="006E614B"/>
    <w:rsid w:val="006E6408"/>
    <w:rsid w:val="006E6CE9"/>
    <w:rsid w:val="006E7258"/>
    <w:rsid w:val="006E7EA7"/>
    <w:rsid w:val="006F021A"/>
    <w:rsid w:val="006F0C67"/>
    <w:rsid w:val="006F1BB2"/>
    <w:rsid w:val="006F3D8E"/>
    <w:rsid w:val="006F5F92"/>
    <w:rsid w:val="006F6192"/>
    <w:rsid w:val="00700104"/>
    <w:rsid w:val="007014B4"/>
    <w:rsid w:val="00701741"/>
    <w:rsid w:val="00704866"/>
    <w:rsid w:val="0070626B"/>
    <w:rsid w:val="007102D5"/>
    <w:rsid w:val="007106BE"/>
    <w:rsid w:val="00713148"/>
    <w:rsid w:val="0071317E"/>
    <w:rsid w:val="007144CC"/>
    <w:rsid w:val="007147A8"/>
    <w:rsid w:val="00714CF1"/>
    <w:rsid w:val="007151ED"/>
    <w:rsid w:val="00715E1A"/>
    <w:rsid w:val="0071702B"/>
    <w:rsid w:val="00720FDC"/>
    <w:rsid w:val="0072291B"/>
    <w:rsid w:val="00723AE9"/>
    <w:rsid w:val="00724269"/>
    <w:rsid w:val="00726EA6"/>
    <w:rsid w:val="00727F68"/>
    <w:rsid w:val="00730421"/>
    <w:rsid w:val="00730434"/>
    <w:rsid w:val="00730769"/>
    <w:rsid w:val="00730A57"/>
    <w:rsid w:val="00731173"/>
    <w:rsid w:val="00732158"/>
    <w:rsid w:val="00734933"/>
    <w:rsid w:val="00735014"/>
    <w:rsid w:val="00735762"/>
    <w:rsid w:val="00736814"/>
    <w:rsid w:val="00737198"/>
    <w:rsid w:val="00737B91"/>
    <w:rsid w:val="007400E0"/>
    <w:rsid w:val="00740DD8"/>
    <w:rsid w:val="0074178D"/>
    <w:rsid w:val="00741A5F"/>
    <w:rsid w:val="00741CA8"/>
    <w:rsid w:val="00743E39"/>
    <w:rsid w:val="00744178"/>
    <w:rsid w:val="007441BC"/>
    <w:rsid w:val="007442CD"/>
    <w:rsid w:val="00744901"/>
    <w:rsid w:val="00745136"/>
    <w:rsid w:val="007452DF"/>
    <w:rsid w:val="0074542B"/>
    <w:rsid w:val="00745E9F"/>
    <w:rsid w:val="00746256"/>
    <w:rsid w:val="00746AFD"/>
    <w:rsid w:val="007470C0"/>
    <w:rsid w:val="0075000C"/>
    <w:rsid w:val="00750962"/>
    <w:rsid w:val="00750E9E"/>
    <w:rsid w:val="00751106"/>
    <w:rsid w:val="0075126F"/>
    <w:rsid w:val="00752CB5"/>
    <w:rsid w:val="0075388F"/>
    <w:rsid w:val="00754B28"/>
    <w:rsid w:val="00754EBC"/>
    <w:rsid w:val="00754FE2"/>
    <w:rsid w:val="00755F00"/>
    <w:rsid w:val="007560BF"/>
    <w:rsid w:val="00756761"/>
    <w:rsid w:val="00756A0A"/>
    <w:rsid w:val="00756FA7"/>
    <w:rsid w:val="00756FE9"/>
    <w:rsid w:val="00761820"/>
    <w:rsid w:val="00761AE6"/>
    <w:rsid w:val="00762198"/>
    <w:rsid w:val="0076250E"/>
    <w:rsid w:val="00763228"/>
    <w:rsid w:val="007632AF"/>
    <w:rsid w:val="0076351D"/>
    <w:rsid w:val="00764311"/>
    <w:rsid w:val="00764F17"/>
    <w:rsid w:val="007652E8"/>
    <w:rsid w:val="00765A00"/>
    <w:rsid w:val="00765C82"/>
    <w:rsid w:val="007669BF"/>
    <w:rsid w:val="00766AED"/>
    <w:rsid w:val="00767F4D"/>
    <w:rsid w:val="007704D7"/>
    <w:rsid w:val="00771582"/>
    <w:rsid w:val="00771F91"/>
    <w:rsid w:val="00772173"/>
    <w:rsid w:val="007737CA"/>
    <w:rsid w:val="00774A4F"/>
    <w:rsid w:val="007774B5"/>
    <w:rsid w:val="007775F5"/>
    <w:rsid w:val="00780647"/>
    <w:rsid w:val="007824AB"/>
    <w:rsid w:val="00784D79"/>
    <w:rsid w:val="00784F57"/>
    <w:rsid w:val="00786BEA"/>
    <w:rsid w:val="007905F7"/>
    <w:rsid w:val="007910CB"/>
    <w:rsid w:val="00792AA9"/>
    <w:rsid w:val="00792C7D"/>
    <w:rsid w:val="00793F75"/>
    <w:rsid w:val="00794298"/>
    <w:rsid w:val="007A1848"/>
    <w:rsid w:val="007A24A3"/>
    <w:rsid w:val="007A2736"/>
    <w:rsid w:val="007A4AAA"/>
    <w:rsid w:val="007A4FC0"/>
    <w:rsid w:val="007A63A6"/>
    <w:rsid w:val="007A686E"/>
    <w:rsid w:val="007A6E8A"/>
    <w:rsid w:val="007A7021"/>
    <w:rsid w:val="007A75B5"/>
    <w:rsid w:val="007B12FB"/>
    <w:rsid w:val="007B3222"/>
    <w:rsid w:val="007B3455"/>
    <w:rsid w:val="007B3A32"/>
    <w:rsid w:val="007B3D1D"/>
    <w:rsid w:val="007B43C3"/>
    <w:rsid w:val="007B5FAE"/>
    <w:rsid w:val="007B64A4"/>
    <w:rsid w:val="007B70D4"/>
    <w:rsid w:val="007B79CD"/>
    <w:rsid w:val="007C0667"/>
    <w:rsid w:val="007C0AD5"/>
    <w:rsid w:val="007C240E"/>
    <w:rsid w:val="007C3F89"/>
    <w:rsid w:val="007C4146"/>
    <w:rsid w:val="007C4160"/>
    <w:rsid w:val="007C4BA4"/>
    <w:rsid w:val="007C538C"/>
    <w:rsid w:val="007C5813"/>
    <w:rsid w:val="007C72F1"/>
    <w:rsid w:val="007D1B44"/>
    <w:rsid w:val="007D25D3"/>
    <w:rsid w:val="007D4407"/>
    <w:rsid w:val="007D4B49"/>
    <w:rsid w:val="007D4C7B"/>
    <w:rsid w:val="007D590C"/>
    <w:rsid w:val="007D5B17"/>
    <w:rsid w:val="007D7D53"/>
    <w:rsid w:val="007E1C6A"/>
    <w:rsid w:val="007E38EA"/>
    <w:rsid w:val="007E476B"/>
    <w:rsid w:val="007E4B69"/>
    <w:rsid w:val="007E6984"/>
    <w:rsid w:val="007E6BA1"/>
    <w:rsid w:val="007E7351"/>
    <w:rsid w:val="007F0E5E"/>
    <w:rsid w:val="007F2107"/>
    <w:rsid w:val="007F25D0"/>
    <w:rsid w:val="007F3266"/>
    <w:rsid w:val="007F3F2A"/>
    <w:rsid w:val="007F46B8"/>
    <w:rsid w:val="007F4917"/>
    <w:rsid w:val="007F4F0D"/>
    <w:rsid w:val="007F5BD3"/>
    <w:rsid w:val="007F64FB"/>
    <w:rsid w:val="007F7177"/>
    <w:rsid w:val="007F7350"/>
    <w:rsid w:val="008001AC"/>
    <w:rsid w:val="00800A15"/>
    <w:rsid w:val="008013AE"/>
    <w:rsid w:val="00802B2C"/>
    <w:rsid w:val="00804210"/>
    <w:rsid w:val="00805E9C"/>
    <w:rsid w:val="0080631B"/>
    <w:rsid w:val="008078DC"/>
    <w:rsid w:val="00807DC5"/>
    <w:rsid w:val="00810EAA"/>
    <w:rsid w:val="0081150F"/>
    <w:rsid w:val="00811D05"/>
    <w:rsid w:val="00812852"/>
    <w:rsid w:val="00813484"/>
    <w:rsid w:val="00813617"/>
    <w:rsid w:val="00813ADF"/>
    <w:rsid w:val="00813C12"/>
    <w:rsid w:val="0081407C"/>
    <w:rsid w:val="008140A0"/>
    <w:rsid w:val="00816C4E"/>
    <w:rsid w:val="00816C99"/>
    <w:rsid w:val="00816CD8"/>
    <w:rsid w:val="00821692"/>
    <w:rsid w:val="00821BDA"/>
    <w:rsid w:val="008220BB"/>
    <w:rsid w:val="008223C0"/>
    <w:rsid w:val="00822C59"/>
    <w:rsid w:val="00823A2C"/>
    <w:rsid w:val="00823CEE"/>
    <w:rsid w:val="00825667"/>
    <w:rsid w:val="008266E6"/>
    <w:rsid w:val="00826819"/>
    <w:rsid w:val="00826F97"/>
    <w:rsid w:val="00832F93"/>
    <w:rsid w:val="0083323A"/>
    <w:rsid w:val="008333E9"/>
    <w:rsid w:val="008333EA"/>
    <w:rsid w:val="00833A4C"/>
    <w:rsid w:val="0083592C"/>
    <w:rsid w:val="0084000C"/>
    <w:rsid w:val="0084049E"/>
    <w:rsid w:val="00841C97"/>
    <w:rsid w:val="00842496"/>
    <w:rsid w:val="00842577"/>
    <w:rsid w:val="00842896"/>
    <w:rsid w:val="00842C25"/>
    <w:rsid w:val="00842EA4"/>
    <w:rsid w:val="00843F71"/>
    <w:rsid w:val="00845F44"/>
    <w:rsid w:val="00846170"/>
    <w:rsid w:val="00846C2C"/>
    <w:rsid w:val="00847059"/>
    <w:rsid w:val="00850117"/>
    <w:rsid w:val="00851065"/>
    <w:rsid w:val="008521DF"/>
    <w:rsid w:val="0085259B"/>
    <w:rsid w:val="00853418"/>
    <w:rsid w:val="0085355F"/>
    <w:rsid w:val="00853FC9"/>
    <w:rsid w:val="00855165"/>
    <w:rsid w:val="008564B2"/>
    <w:rsid w:val="00857EFE"/>
    <w:rsid w:val="008600BB"/>
    <w:rsid w:val="008608C3"/>
    <w:rsid w:val="00860989"/>
    <w:rsid w:val="0086193A"/>
    <w:rsid w:val="008642B4"/>
    <w:rsid w:val="00864B8C"/>
    <w:rsid w:val="00864DEB"/>
    <w:rsid w:val="00864E46"/>
    <w:rsid w:val="00864F9C"/>
    <w:rsid w:val="00864FC5"/>
    <w:rsid w:val="00865A6E"/>
    <w:rsid w:val="008669C4"/>
    <w:rsid w:val="00867616"/>
    <w:rsid w:val="008700FC"/>
    <w:rsid w:val="0087143B"/>
    <w:rsid w:val="008720CE"/>
    <w:rsid w:val="008727E0"/>
    <w:rsid w:val="00873817"/>
    <w:rsid w:val="008743C7"/>
    <w:rsid w:val="00874DD0"/>
    <w:rsid w:val="00875065"/>
    <w:rsid w:val="00876A32"/>
    <w:rsid w:val="00876D5E"/>
    <w:rsid w:val="00877DA5"/>
    <w:rsid w:val="00880370"/>
    <w:rsid w:val="008804D3"/>
    <w:rsid w:val="008822DC"/>
    <w:rsid w:val="008827CD"/>
    <w:rsid w:val="00882BDC"/>
    <w:rsid w:val="00882F19"/>
    <w:rsid w:val="008832CE"/>
    <w:rsid w:val="00883ACD"/>
    <w:rsid w:val="0088446E"/>
    <w:rsid w:val="00885898"/>
    <w:rsid w:val="00886A7B"/>
    <w:rsid w:val="008871D6"/>
    <w:rsid w:val="0088737D"/>
    <w:rsid w:val="008921D1"/>
    <w:rsid w:val="0089280F"/>
    <w:rsid w:val="00893726"/>
    <w:rsid w:val="00893CB1"/>
    <w:rsid w:val="008947BD"/>
    <w:rsid w:val="00894F9C"/>
    <w:rsid w:val="008959BF"/>
    <w:rsid w:val="00895B01"/>
    <w:rsid w:val="0089642C"/>
    <w:rsid w:val="00897A52"/>
    <w:rsid w:val="008A0967"/>
    <w:rsid w:val="008A0F48"/>
    <w:rsid w:val="008A19F7"/>
    <w:rsid w:val="008A1FCC"/>
    <w:rsid w:val="008A35C4"/>
    <w:rsid w:val="008A459E"/>
    <w:rsid w:val="008A5392"/>
    <w:rsid w:val="008A63F3"/>
    <w:rsid w:val="008A75A0"/>
    <w:rsid w:val="008A7953"/>
    <w:rsid w:val="008B0933"/>
    <w:rsid w:val="008B0C7C"/>
    <w:rsid w:val="008B1188"/>
    <w:rsid w:val="008B1532"/>
    <w:rsid w:val="008B37C5"/>
    <w:rsid w:val="008B4CB0"/>
    <w:rsid w:val="008B4D69"/>
    <w:rsid w:val="008B5FB5"/>
    <w:rsid w:val="008B68AE"/>
    <w:rsid w:val="008B710C"/>
    <w:rsid w:val="008C032F"/>
    <w:rsid w:val="008C038C"/>
    <w:rsid w:val="008C1A44"/>
    <w:rsid w:val="008C2D9D"/>
    <w:rsid w:val="008C427A"/>
    <w:rsid w:val="008C4FC7"/>
    <w:rsid w:val="008C6C9D"/>
    <w:rsid w:val="008C6FB6"/>
    <w:rsid w:val="008D0F44"/>
    <w:rsid w:val="008D1567"/>
    <w:rsid w:val="008D28EE"/>
    <w:rsid w:val="008D3597"/>
    <w:rsid w:val="008D394C"/>
    <w:rsid w:val="008D4276"/>
    <w:rsid w:val="008D456E"/>
    <w:rsid w:val="008D6A4D"/>
    <w:rsid w:val="008D71B7"/>
    <w:rsid w:val="008E0451"/>
    <w:rsid w:val="008E0564"/>
    <w:rsid w:val="008E2B50"/>
    <w:rsid w:val="008E3DE8"/>
    <w:rsid w:val="008E5451"/>
    <w:rsid w:val="008E5AC9"/>
    <w:rsid w:val="008E6426"/>
    <w:rsid w:val="008E6BAB"/>
    <w:rsid w:val="008F0704"/>
    <w:rsid w:val="008F0FF0"/>
    <w:rsid w:val="008F2516"/>
    <w:rsid w:val="008F30DB"/>
    <w:rsid w:val="008F42BF"/>
    <w:rsid w:val="008F449D"/>
    <w:rsid w:val="008F4E13"/>
    <w:rsid w:val="008F5023"/>
    <w:rsid w:val="008F5797"/>
    <w:rsid w:val="008F59C3"/>
    <w:rsid w:val="008F6168"/>
    <w:rsid w:val="008F744F"/>
    <w:rsid w:val="009010AD"/>
    <w:rsid w:val="00902CD9"/>
    <w:rsid w:val="00903B95"/>
    <w:rsid w:val="0090642B"/>
    <w:rsid w:val="00907666"/>
    <w:rsid w:val="009076AB"/>
    <w:rsid w:val="009109D9"/>
    <w:rsid w:val="00911CA6"/>
    <w:rsid w:val="009134C5"/>
    <w:rsid w:val="00913615"/>
    <w:rsid w:val="00913BD9"/>
    <w:rsid w:val="00915564"/>
    <w:rsid w:val="009176CB"/>
    <w:rsid w:val="00917794"/>
    <w:rsid w:val="00917D34"/>
    <w:rsid w:val="00917EC5"/>
    <w:rsid w:val="00920370"/>
    <w:rsid w:val="0092054D"/>
    <w:rsid w:val="009205E4"/>
    <w:rsid w:val="00921397"/>
    <w:rsid w:val="009215C0"/>
    <w:rsid w:val="00921BB7"/>
    <w:rsid w:val="00922A3D"/>
    <w:rsid w:val="00922C7B"/>
    <w:rsid w:val="0092412B"/>
    <w:rsid w:val="00926984"/>
    <w:rsid w:val="00926D40"/>
    <w:rsid w:val="009276FE"/>
    <w:rsid w:val="00927B49"/>
    <w:rsid w:val="00927F59"/>
    <w:rsid w:val="009317FF"/>
    <w:rsid w:val="00931E38"/>
    <w:rsid w:val="00932269"/>
    <w:rsid w:val="009325C3"/>
    <w:rsid w:val="009328EE"/>
    <w:rsid w:val="00935219"/>
    <w:rsid w:val="0093524E"/>
    <w:rsid w:val="00937FF7"/>
    <w:rsid w:val="00940048"/>
    <w:rsid w:val="00940308"/>
    <w:rsid w:val="00940558"/>
    <w:rsid w:val="00941583"/>
    <w:rsid w:val="00941C9F"/>
    <w:rsid w:val="00941E96"/>
    <w:rsid w:val="0094201F"/>
    <w:rsid w:val="009426AF"/>
    <w:rsid w:val="00942AA1"/>
    <w:rsid w:val="00943152"/>
    <w:rsid w:val="00943731"/>
    <w:rsid w:val="009437D1"/>
    <w:rsid w:val="00944DF9"/>
    <w:rsid w:val="00946AAA"/>
    <w:rsid w:val="00946DF2"/>
    <w:rsid w:val="009500D6"/>
    <w:rsid w:val="009524AA"/>
    <w:rsid w:val="00952531"/>
    <w:rsid w:val="009536AC"/>
    <w:rsid w:val="00953718"/>
    <w:rsid w:val="00953900"/>
    <w:rsid w:val="009554EE"/>
    <w:rsid w:val="009575F1"/>
    <w:rsid w:val="00961802"/>
    <w:rsid w:val="00963F54"/>
    <w:rsid w:val="00964416"/>
    <w:rsid w:val="0096480A"/>
    <w:rsid w:val="009653B1"/>
    <w:rsid w:val="0096650C"/>
    <w:rsid w:val="00967AE4"/>
    <w:rsid w:val="00967FB8"/>
    <w:rsid w:val="009705DF"/>
    <w:rsid w:val="0097176C"/>
    <w:rsid w:val="00971973"/>
    <w:rsid w:val="00975412"/>
    <w:rsid w:val="00976185"/>
    <w:rsid w:val="00977123"/>
    <w:rsid w:val="0097791F"/>
    <w:rsid w:val="009817AE"/>
    <w:rsid w:val="00981CAA"/>
    <w:rsid w:val="0098264C"/>
    <w:rsid w:val="009834DF"/>
    <w:rsid w:val="009838DA"/>
    <w:rsid w:val="009842AB"/>
    <w:rsid w:val="00984E78"/>
    <w:rsid w:val="00985011"/>
    <w:rsid w:val="00985E5E"/>
    <w:rsid w:val="009866EF"/>
    <w:rsid w:val="009867B7"/>
    <w:rsid w:val="009902F4"/>
    <w:rsid w:val="00990BFA"/>
    <w:rsid w:val="00991E8A"/>
    <w:rsid w:val="00992536"/>
    <w:rsid w:val="00992927"/>
    <w:rsid w:val="00992ABA"/>
    <w:rsid w:val="0099378F"/>
    <w:rsid w:val="00993AAF"/>
    <w:rsid w:val="00993B7F"/>
    <w:rsid w:val="009953F6"/>
    <w:rsid w:val="0099661D"/>
    <w:rsid w:val="00996A53"/>
    <w:rsid w:val="009A01DD"/>
    <w:rsid w:val="009A2602"/>
    <w:rsid w:val="009A26F5"/>
    <w:rsid w:val="009A3371"/>
    <w:rsid w:val="009A479F"/>
    <w:rsid w:val="009A4F10"/>
    <w:rsid w:val="009A5598"/>
    <w:rsid w:val="009A656E"/>
    <w:rsid w:val="009A6725"/>
    <w:rsid w:val="009A7FAA"/>
    <w:rsid w:val="009B0393"/>
    <w:rsid w:val="009B04A6"/>
    <w:rsid w:val="009B0D23"/>
    <w:rsid w:val="009B1BD7"/>
    <w:rsid w:val="009B2DC6"/>
    <w:rsid w:val="009B4539"/>
    <w:rsid w:val="009B48E1"/>
    <w:rsid w:val="009B513D"/>
    <w:rsid w:val="009B526B"/>
    <w:rsid w:val="009B6777"/>
    <w:rsid w:val="009B765D"/>
    <w:rsid w:val="009C17D8"/>
    <w:rsid w:val="009C317B"/>
    <w:rsid w:val="009C3479"/>
    <w:rsid w:val="009C4126"/>
    <w:rsid w:val="009C5987"/>
    <w:rsid w:val="009C6E27"/>
    <w:rsid w:val="009C7006"/>
    <w:rsid w:val="009D0A5F"/>
    <w:rsid w:val="009D1AFD"/>
    <w:rsid w:val="009D3F43"/>
    <w:rsid w:val="009D4502"/>
    <w:rsid w:val="009D5AB1"/>
    <w:rsid w:val="009D5AC5"/>
    <w:rsid w:val="009D64BC"/>
    <w:rsid w:val="009D723D"/>
    <w:rsid w:val="009E1F4A"/>
    <w:rsid w:val="009E2FCA"/>
    <w:rsid w:val="009E3ACA"/>
    <w:rsid w:val="009E4230"/>
    <w:rsid w:val="009E5F3B"/>
    <w:rsid w:val="009E6BA4"/>
    <w:rsid w:val="009F10E6"/>
    <w:rsid w:val="009F2A08"/>
    <w:rsid w:val="009F3806"/>
    <w:rsid w:val="009F4F37"/>
    <w:rsid w:val="009F5445"/>
    <w:rsid w:val="009F554A"/>
    <w:rsid w:val="009F57BF"/>
    <w:rsid w:val="009F5A83"/>
    <w:rsid w:val="009F5A93"/>
    <w:rsid w:val="009F6BDE"/>
    <w:rsid w:val="009F77D6"/>
    <w:rsid w:val="00A0012F"/>
    <w:rsid w:val="00A00C7F"/>
    <w:rsid w:val="00A01913"/>
    <w:rsid w:val="00A02559"/>
    <w:rsid w:val="00A07012"/>
    <w:rsid w:val="00A07968"/>
    <w:rsid w:val="00A1036E"/>
    <w:rsid w:val="00A1045A"/>
    <w:rsid w:val="00A10F07"/>
    <w:rsid w:val="00A1101A"/>
    <w:rsid w:val="00A11F7D"/>
    <w:rsid w:val="00A123A8"/>
    <w:rsid w:val="00A12422"/>
    <w:rsid w:val="00A1265E"/>
    <w:rsid w:val="00A138E8"/>
    <w:rsid w:val="00A142B1"/>
    <w:rsid w:val="00A1536B"/>
    <w:rsid w:val="00A1590F"/>
    <w:rsid w:val="00A15B67"/>
    <w:rsid w:val="00A1664F"/>
    <w:rsid w:val="00A16DBE"/>
    <w:rsid w:val="00A17B4B"/>
    <w:rsid w:val="00A21311"/>
    <w:rsid w:val="00A2151C"/>
    <w:rsid w:val="00A21C13"/>
    <w:rsid w:val="00A21F94"/>
    <w:rsid w:val="00A237F1"/>
    <w:rsid w:val="00A239D0"/>
    <w:rsid w:val="00A23D29"/>
    <w:rsid w:val="00A24D9A"/>
    <w:rsid w:val="00A24EBD"/>
    <w:rsid w:val="00A24FF9"/>
    <w:rsid w:val="00A25161"/>
    <w:rsid w:val="00A25813"/>
    <w:rsid w:val="00A26359"/>
    <w:rsid w:val="00A26502"/>
    <w:rsid w:val="00A26774"/>
    <w:rsid w:val="00A26922"/>
    <w:rsid w:val="00A26B5E"/>
    <w:rsid w:val="00A26BCF"/>
    <w:rsid w:val="00A26CB0"/>
    <w:rsid w:val="00A27931"/>
    <w:rsid w:val="00A306DA"/>
    <w:rsid w:val="00A31C94"/>
    <w:rsid w:val="00A31FFF"/>
    <w:rsid w:val="00A32E44"/>
    <w:rsid w:val="00A32FBF"/>
    <w:rsid w:val="00A3496A"/>
    <w:rsid w:val="00A35FDA"/>
    <w:rsid w:val="00A3703E"/>
    <w:rsid w:val="00A37165"/>
    <w:rsid w:val="00A373D9"/>
    <w:rsid w:val="00A37528"/>
    <w:rsid w:val="00A37FB8"/>
    <w:rsid w:val="00A412A7"/>
    <w:rsid w:val="00A41C71"/>
    <w:rsid w:val="00A43FC6"/>
    <w:rsid w:val="00A44088"/>
    <w:rsid w:val="00A4450A"/>
    <w:rsid w:val="00A44A1F"/>
    <w:rsid w:val="00A44C3E"/>
    <w:rsid w:val="00A45633"/>
    <w:rsid w:val="00A4565E"/>
    <w:rsid w:val="00A46166"/>
    <w:rsid w:val="00A46564"/>
    <w:rsid w:val="00A46C79"/>
    <w:rsid w:val="00A46D65"/>
    <w:rsid w:val="00A470C1"/>
    <w:rsid w:val="00A47D69"/>
    <w:rsid w:val="00A51122"/>
    <w:rsid w:val="00A526F1"/>
    <w:rsid w:val="00A5293F"/>
    <w:rsid w:val="00A5314F"/>
    <w:rsid w:val="00A55277"/>
    <w:rsid w:val="00A5657A"/>
    <w:rsid w:val="00A566D3"/>
    <w:rsid w:val="00A57632"/>
    <w:rsid w:val="00A57FCB"/>
    <w:rsid w:val="00A601B9"/>
    <w:rsid w:val="00A62A70"/>
    <w:rsid w:val="00A64DF9"/>
    <w:rsid w:val="00A6516E"/>
    <w:rsid w:val="00A6604B"/>
    <w:rsid w:val="00A66D30"/>
    <w:rsid w:val="00A66D56"/>
    <w:rsid w:val="00A6738F"/>
    <w:rsid w:val="00A701E9"/>
    <w:rsid w:val="00A70CB3"/>
    <w:rsid w:val="00A71815"/>
    <w:rsid w:val="00A71CAF"/>
    <w:rsid w:val="00A72294"/>
    <w:rsid w:val="00A7307F"/>
    <w:rsid w:val="00A73381"/>
    <w:rsid w:val="00A742BA"/>
    <w:rsid w:val="00A74514"/>
    <w:rsid w:val="00A74FCA"/>
    <w:rsid w:val="00A7542A"/>
    <w:rsid w:val="00A756FA"/>
    <w:rsid w:val="00A75D68"/>
    <w:rsid w:val="00A76BA0"/>
    <w:rsid w:val="00A77A38"/>
    <w:rsid w:val="00A77B99"/>
    <w:rsid w:val="00A77C79"/>
    <w:rsid w:val="00A77D79"/>
    <w:rsid w:val="00A8181E"/>
    <w:rsid w:val="00A81A8E"/>
    <w:rsid w:val="00A81E0F"/>
    <w:rsid w:val="00A823FA"/>
    <w:rsid w:val="00A82706"/>
    <w:rsid w:val="00A842D3"/>
    <w:rsid w:val="00A84388"/>
    <w:rsid w:val="00A84580"/>
    <w:rsid w:val="00A84E39"/>
    <w:rsid w:val="00A85C8D"/>
    <w:rsid w:val="00A86053"/>
    <w:rsid w:val="00A86DBE"/>
    <w:rsid w:val="00A872A2"/>
    <w:rsid w:val="00A8788A"/>
    <w:rsid w:val="00A91641"/>
    <w:rsid w:val="00A92AD0"/>
    <w:rsid w:val="00A934A6"/>
    <w:rsid w:val="00A93586"/>
    <w:rsid w:val="00A93853"/>
    <w:rsid w:val="00A93C3F"/>
    <w:rsid w:val="00A93E39"/>
    <w:rsid w:val="00A947F7"/>
    <w:rsid w:val="00A95689"/>
    <w:rsid w:val="00A956D2"/>
    <w:rsid w:val="00A9577A"/>
    <w:rsid w:val="00A95A4C"/>
    <w:rsid w:val="00A95B29"/>
    <w:rsid w:val="00A964CF"/>
    <w:rsid w:val="00A96873"/>
    <w:rsid w:val="00AA1330"/>
    <w:rsid w:val="00AA1966"/>
    <w:rsid w:val="00AA26DD"/>
    <w:rsid w:val="00AA2D33"/>
    <w:rsid w:val="00AA34E0"/>
    <w:rsid w:val="00AA3CA5"/>
    <w:rsid w:val="00AA4949"/>
    <w:rsid w:val="00AA4E86"/>
    <w:rsid w:val="00AA514A"/>
    <w:rsid w:val="00AA5D41"/>
    <w:rsid w:val="00AA72FC"/>
    <w:rsid w:val="00AA76AF"/>
    <w:rsid w:val="00AA7AAB"/>
    <w:rsid w:val="00AA7B5D"/>
    <w:rsid w:val="00AA7FBE"/>
    <w:rsid w:val="00AB0F58"/>
    <w:rsid w:val="00AB30F7"/>
    <w:rsid w:val="00AB33B9"/>
    <w:rsid w:val="00AB6806"/>
    <w:rsid w:val="00AB707F"/>
    <w:rsid w:val="00AC023F"/>
    <w:rsid w:val="00AC0DFD"/>
    <w:rsid w:val="00AC10BA"/>
    <w:rsid w:val="00AC2CF1"/>
    <w:rsid w:val="00AC2DC3"/>
    <w:rsid w:val="00AC41F3"/>
    <w:rsid w:val="00AC6915"/>
    <w:rsid w:val="00AC794E"/>
    <w:rsid w:val="00AD02A8"/>
    <w:rsid w:val="00AD2305"/>
    <w:rsid w:val="00AD3208"/>
    <w:rsid w:val="00AD370A"/>
    <w:rsid w:val="00AD5B75"/>
    <w:rsid w:val="00AD7A8E"/>
    <w:rsid w:val="00AD7BAE"/>
    <w:rsid w:val="00AD7E60"/>
    <w:rsid w:val="00AE087E"/>
    <w:rsid w:val="00AE088D"/>
    <w:rsid w:val="00AE1863"/>
    <w:rsid w:val="00AE4F1F"/>
    <w:rsid w:val="00AE68F7"/>
    <w:rsid w:val="00AF00B2"/>
    <w:rsid w:val="00AF017A"/>
    <w:rsid w:val="00AF06B7"/>
    <w:rsid w:val="00AF0F2F"/>
    <w:rsid w:val="00AF1354"/>
    <w:rsid w:val="00AF17BB"/>
    <w:rsid w:val="00AF4B80"/>
    <w:rsid w:val="00AF5BE0"/>
    <w:rsid w:val="00AF5C4B"/>
    <w:rsid w:val="00AF7203"/>
    <w:rsid w:val="00AF77E5"/>
    <w:rsid w:val="00B0017F"/>
    <w:rsid w:val="00B02535"/>
    <w:rsid w:val="00B0292D"/>
    <w:rsid w:val="00B03B12"/>
    <w:rsid w:val="00B040EA"/>
    <w:rsid w:val="00B04144"/>
    <w:rsid w:val="00B0426B"/>
    <w:rsid w:val="00B043F4"/>
    <w:rsid w:val="00B0464F"/>
    <w:rsid w:val="00B04AC9"/>
    <w:rsid w:val="00B05183"/>
    <w:rsid w:val="00B05247"/>
    <w:rsid w:val="00B05DA0"/>
    <w:rsid w:val="00B063F3"/>
    <w:rsid w:val="00B06D03"/>
    <w:rsid w:val="00B07276"/>
    <w:rsid w:val="00B076C1"/>
    <w:rsid w:val="00B131B4"/>
    <w:rsid w:val="00B13929"/>
    <w:rsid w:val="00B13C3D"/>
    <w:rsid w:val="00B15314"/>
    <w:rsid w:val="00B15385"/>
    <w:rsid w:val="00B15703"/>
    <w:rsid w:val="00B208D9"/>
    <w:rsid w:val="00B21D59"/>
    <w:rsid w:val="00B2206F"/>
    <w:rsid w:val="00B234BE"/>
    <w:rsid w:val="00B23AA9"/>
    <w:rsid w:val="00B23BDF"/>
    <w:rsid w:val="00B23FB8"/>
    <w:rsid w:val="00B244CF"/>
    <w:rsid w:val="00B24EE3"/>
    <w:rsid w:val="00B25066"/>
    <w:rsid w:val="00B259A6"/>
    <w:rsid w:val="00B26DC7"/>
    <w:rsid w:val="00B26E68"/>
    <w:rsid w:val="00B27C18"/>
    <w:rsid w:val="00B30836"/>
    <w:rsid w:val="00B30D59"/>
    <w:rsid w:val="00B312E5"/>
    <w:rsid w:val="00B319CF"/>
    <w:rsid w:val="00B329CC"/>
    <w:rsid w:val="00B32C9D"/>
    <w:rsid w:val="00B35085"/>
    <w:rsid w:val="00B36519"/>
    <w:rsid w:val="00B37311"/>
    <w:rsid w:val="00B3744D"/>
    <w:rsid w:val="00B40988"/>
    <w:rsid w:val="00B4114A"/>
    <w:rsid w:val="00B41722"/>
    <w:rsid w:val="00B41E39"/>
    <w:rsid w:val="00B41E6F"/>
    <w:rsid w:val="00B42060"/>
    <w:rsid w:val="00B42949"/>
    <w:rsid w:val="00B43861"/>
    <w:rsid w:val="00B43CBB"/>
    <w:rsid w:val="00B45155"/>
    <w:rsid w:val="00B45906"/>
    <w:rsid w:val="00B4661B"/>
    <w:rsid w:val="00B469A3"/>
    <w:rsid w:val="00B46A8A"/>
    <w:rsid w:val="00B503DD"/>
    <w:rsid w:val="00B50543"/>
    <w:rsid w:val="00B505E9"/>
    <w:rsid w:val="00B51EF7"/>
    <w:rsid w:val="00B52E7D"/>
    <w:rsid w:val="00B5343F"/>
    <w:rsid w:val="00B5750A"/>
    <w:rsid w:val="00B5759F"/>
    <w:rsid w:val="00B6011E"/>
    <w:rsid w:val="00B606B3"/>
    <w:rsid w:val="00B60B10"/>
    <w:rsid w:val="00B63339"/>
    <w:rsid w:val="00B6339E"/>
    <w:rsid w:val="00B634F6"/>
    <w:rsid w:val="00B644AA"/>
    <w:rsid w:val="00B64680"/>
    <w:rsid w:val="00B64CA2"/>
    <w:rsid w:val="00B65243"/>
    <w:rsid w:val="00B65532"/>
    <w:rsid w:val="00B7033E"/>
    <w:rsid w:val="00B705B3"/>
    <w:rsid w:val="00B70BBF"/>
    <w:rsid w:val="00B717A1"/>
    <w:rsid w:val="00B72693"/>
    <w:rsid w:val="00B74759"/>
    <w:rsid w:val="00B772AE"/>
    <w:rsid w:val="00B7747F"/>
    <w:rsid w:val="00B80FC2"/>
    <w:rsid w:val="00B81865"/>
    <w:rsid w:val="00B81D6F"/>
    <w:rsid w:val="00B82399"/>
    <w:rsid w:val="00B82A10"/>
    <w:rsid w:val="00B8500A"/>
    <w:rsid w:val="00B85EFB"/>
    <w:rsid w:val="00B86262"/>
    <w:rsid w:val="00B868E7"/>
    <w:rsid w:val="00B86F23"/>
    <w:rsid w:val="00B872C5"/>
    <w:rsid w:val="00B87AB4"/>
    <w:rsid w:val="00B90B0F"/>
    <w:rsid w:val="00B90D74"/>
    <w:rsid w:val="00B90DCA"/>
    <w:rsid w:val="00B90FA6"/>
    <w:rsid w:val="00B91534"/>
    <w:rsid w:val="00B91B32"/>
    <w:rsid w:val="00B931B4"/>
    <w:rsid w:val="00B94173"/>
    <w:rsid w:val="00B96301"/>
    <w:rsid w:val="00B96CEC"/>
    <w:rsid w:val="00B96FB2"/>
    <w:rsid w:val="00BA00BD"/>
    <w:rsid w:val="00BA1B63"/>
    <w:rsid w:val="00BA1BB6"/>
    <w:rsid w:val="00BA2556"/>
    <w:rsid w:val="00BA2699"/>
    <w:rsid w:val="00BA3BAF"/>
    <w:rsid w:val="00BA3D7D"/>
    <w:rsid w:val="00BA71A4"/>
    <w:rsid w:val="00BB04DC"/>
    <w:rsid w:val="00BB1195"/>
    <w:rsid w:val="00BB206A"/>
    <w:rsid w:val="00BB28F2"/>
    <w:rsid w:val="00BB3CBD"/>
    <w:rsid w:val="00BB529E"/>
    <w:rsid w:val="00BB5A9C"/>
    <w:rsid w:val="00BB7606"/>
    <w:rsid w:val="00BC0271"/>
    <w:rsid w:val="00BC0867"/>
    <w:rsid w:val="00BC0C49"/>
    <w:rsid w:val="00BC1679"/>
    <w:rsid w:val="00BC1961"/>
    <w:rsid w:val="00BC2216"/>
    <w:rsid w:val="00BC2AA6"/>
    <w:rsid w:val="00BC3208"/>
    <w:rsid w:val="00BC3453"/>
    <w:rsid w:val="00BC35D6"/>
    <w:rsid w:val="00BC4927"/>
    <w:rsid w:val="00BC553E"/>
    <w:rsid w:val="00BC55EE"/>
    <w:rsid w:val="00BD17F1"/>
    <w:rsid w:val="00BD1996"/>
    <w:rsid w:val="00BD1C64"/>
    <w:rsid w:val="00BD21C2"/>
    <w:rsid w:val="00BD2BA0"/>
    <w:rsid w:val="00BD2D11"/>
    <w:rsid w:val="00BD3778"/>
    <w:rsid w:val="00BD4657"/>
    <w:rsid w:val="00BD4F54"/>
    <w:rsid w:val="00BD5779"/>
    <w:rsid w:val="00BD66EE"/>
    <w:rsid w:val="00BD7C3E"/>
    <w:rsid w:val="00BD7D6F"/>
    <w:rsid w:val="00BE08DC"/>
    <w:rsid w:val="00BE1C1B"/>
    <w:rsid w:val="00BE2701"/>
    <w:rsid w:val="00BE2A26"/>
    <w:rsid w:val="00BE3A9A"/>
    <w:rsid w:val="00BE3CE7"/>
    <w:rsid w:val="00BE77DF"/>
    <w:rsid w:val="00BF18DC"/>
    <w:rsid w:val="00BF2666"/>
    <w:rsid w:val="00BF39A7"/>
    <w:rsid w:val="00BF3DA8"/>
    <w:rsid w:val="00BF43B9"/>
    <w:rsid w:val="00BF4792"/>
    <w:rsid w:val="00BF5C26"/>
    <w:rsid w:val="00BF6165"/>
    <w:rsid w:val="00BF73FE"/>
    <w:rsid w:val="00BF7CCA"/>
    <w:rsid w:val="00BF7F12"/>
    <w:rsid w:val="00C011FC"/>
    <w:rsid w:val="00C015B5"/>
    <w:rsid w:val="00C018A2"/>
    <w:rsid w:val="00C02889"/>
    <w:rsid w:val="00C02F9C"/>
    <w:rsid w:val="00C035D2"/>
    <w:rsid w:val="00C0639F"/>
    <w:rsid w:val="00C0693E"/>
    <w:rsid w:val="00C07541"/>
    <w:rsid w:val="00C0775B"/>
    <w:rsid w:val="00C07E7F"/>
    <w:rsid w:val="00C100B4"/>
    <w:rsid w:val="00C107CE"/>
    <w:rsid w:val="00C11AC0"/>
    <w:rsid w:val="00C145F6"/>
    <w:rsid w:val="00C14890"/>
    <w:rsid w:val="00C150D1"/>
    <w:rsid w:val="00C158DE"/>
    <w:rsid w:val="00C16308"/>
    <w:rsid w:val="00C175B3"/>
    <w:rsid w:val="00C178EA"/>
    <w:rsid w:val="00C17E9C"/>
    <w:rsid w:val="00C20385"/>
    <w:rsid w:val="00C20AB7"/>
    <w:rsid w:val="00C21920"/>
    <w:rsid w:val="00C21E46"/>
    <w:rsid w:val="00C22098"/>
    <w:rsid w:val="00C223B1"/>
    <w:rsid w:val="00C22742"/>
    <w:rsid w:val="00C24017"/>
    <w:rsid w:val="00C24A11"/>
    <w:rsid w:val="00C24EF5"/>
    <w:rsid w:val="00C26866"/>
    <w:rsid w:val="00C27BB9"/>
    <w:rsid w:val="00C302F8"/>
    <w:rsid w:val="00C30CAB"/>
    <w:rsid w:val="00C312DF"/>
    <w:rsid w:val="00C31F48"/>
    <w:rsid w:val="00C31FCE"/>
    <w:rsid w:val="00C3279E"/>
    <w:rsid w:val="00C327BE"/>
    <w:rsid w:val="00C33374"/>
    <w:rsid w:val="00C33C3A"/>
    <w:rsid w:val="00C33E58"/>
    <w:rsid w:val="00C3555F"/>
    <w:rsid w:val="00C36140"/>
    <w:rsid w:val="00C36F1C"/>
    <w:rsid w:val="00C407C4"/>
    <w:rsid w:val="00C40AC8"/>
    <w:rsid w:val="00C40CFD"/>
    <w:rsid w:val="00C40E93"/>
    <w:rsid w:val="00C41348"/>
    <w:rsid w:val="00C4219D"/>
    <w:rsid w:val="00C42246"/>
    <w:rsid w:val="00C43E09"/>
    <w:rsid w:val="00C43F8C"/>
    <w:rsid w:val="00C441D7"/>
    <w:rsid w:val="00C46743"/>
    <w:rsid w:val="00C467BE"/>
    <w:rsid w:val="00C46FAF"/>
    <w:rsid w:val="00C470CA"/>
    <w:rsid w:val="00C500B2"/>
    <w:rsid w:val="00C5173B"/>
    <w:rsid w:val="00C521DE"/>
    <w:rsid w:val="00C53436"/>
    <w:rsid w:val="00C54619"/>
    <w:rsid w:val="00C54AD2"/>
    <w:rsid w:val="00C55EDB"/>
    <w:rsid w:val="00C56962"/>
    <w:rsid w:val="00C57494"/>
    <w:rsid w:val="00C57A52"/>
    <w:rsid w:val="00C60510"/>
    <w:rsid w:val="00C607C2"/>
    <w:rsid w:val="00C60E82"/>
    <w:rsid w:val="00C618C6"/>
    <w:rsid w:val="00C61933"/>
    <w:rsid w:val="00C62018"/>
    <w:rsid w:val="00C630FB"/>
    <w:rsid w:val="00C6436F"/>
    <w:rsid w:val="00C64A2E"/>
    <w:rsid w:val="00C64C78"/>
    <w:rsid w:val="00C66D1C"/>
    <w:rsid w:val="00C66FE3"/>
    <w:rsid w:val="00C67D97"/>
    <w:rsid w:val="00C67DF3"/>
    <w:rsid w:val="00C71DA8"/>
    <w:rsid w:val="00C74FC1"/>
    <w:rsid w:val="00C75D0A"/>
    <w:rsid w:val="00C8170A"/>
    <w:rsid w:val="00C81908"/>
    <w:rsid w:val="00C82F9F"/>
    <w:rsid w:val="00C830C6"/>
    <w:rsid w:val="00C835B0"/>
    <w:rsid w:val="00C87A5F"/>
    <w:rsid w:val="00C902AB"/>
    <w:rsid w:val="00C90C67"/>
    <w:rsid w:val="00C90DB3"/>
    <w:rsid w:val="00C91A79"/>
    <w:rsid w:val="00C91F97"/>
    <w:rsid w:val="00C92D1E"/>
    <w:rsid w:val="00C92D8F"/>
    <w:rsid w:val="00C931D9"/>
    <w:rsid w:val="00C93838"/>
    <w:rsid w:val="00C93847"/>
    <w:rsid w:val="00C94C2B"/>
    <w:rsid w:val="00C95B7A"/>
    <w:rsid w:val="00C95B7B"/>
    <w:rsid w:val="00C961D1"/>
    <w:rsid w:val="00C96425"/>
    <w:rsid w:val="00C964AF"/>
    <w:rsid w:val="00C97443"/>
    <w:rsid w:val="00CA0C0C"/>
    <w:rsid w:val="00CA1EDA"/>
    <w:rsid w:val="00CA2CF7"/>
    <w:rsid w:val="00CA308E"/>
    <w:rsid w:val="00CA36FA"/>
    <w:rsid w:val="00CA3BCB"/>
    <w:rsid w:val="00CA4418"/>
    <w:rsid w:val="00CA44FC"/>
    <w:rsid w:val="00CA4E20"/>
    <w:rsid w:val="00CA5851"/>
    <w:rsid w:val="00CB0837"/>
    <w:rsid w:val="00CB09E6"/>
    <w:rsid w:val="00CB0AC4"/>
    <w:rsid w:val="00CB0E77"/>
    <w:rsid w:val="00CB1C0B"/>
    <w:rsid w:val="00CB3C89"/>
    <w:rsid w:val="00CB598E"/>
    <w:rsid w:val="00CB5AE6"/>
    <w:rsid w:val="00CB62AA"/>
    <w:rsid w:val="00CB64A5"/>
    <w:rsid w:val="00CB73E8"/>
    <w:rsid w:val="00CB7F8C"/>
    <w:rsid w:val="00CC1708"/>
    <w:rsid w:val="00CC255C"/>
    <w:rsid w:val="00CC29D9"/>
    <w:rsid w:val="00CC406A"/>
    <w:rsid w:val="00CC53F9"/>
    <w:rsid w:val="00CC5D63"/>
    <w:rsid w:val="00CC7A30"/>
    <w:rsid w:val="00CD009F"/>
    <w:rsid w:val="00CD1860"/>
    <w:rsid w:val="00CD1E75"/>
    <w:rsid w:val="00CD2791"/>
    <w:rsid w:val="00CD3AC2"/>
    <w:rsid w:val="00CD57CE"/>
    <w:rsid w:val="00CD5C29"/>
    <w:rsid w:val="00CD61F6"/>
    <w:rsid w:val="00CD64CB"/>
    <w:rsid w:val="00CD6D85"/>
    <w:rsid w:val="00CE203F"/>
    <w:rsid w:val="00CE23FE"/>
    <w:rsid w:val="00CE3C63"/>
    <w:rsid w:val="00CE4D47"/>
    <w:rsid w:val="00CE5509"/>
    <w:rsid w:val="00CE680E"/>
    <w:rsid w:val="00CE7EF4"/>
    <w:rsid w:val="00CF12DF"/>
    <w:rsid w:val="00CF1A21"/>
    <w:rsid w:val="00CF2451"/>
    <w:rsid w:val="00CF2ACE"/>
    <w:rsid w:val="00CF5293"/>
    <w:rsid w:val="00CF59B7"/>
    <w:rsid w:val="00CF6EAB"/>
    <w:rsid w:val="00CF7E9D"/>
    <w:rsid w:val="00D018D1"/>
    <w:rsid w:val="00D01BCB"/>
    <w:rsid w:val="00D02812"/>
    <w:rsid w:val="00D028AB"/>
    <w:rsid w:val="00D02E1D"/>
    <w:rsid w:val="00D03046"/>
    <w:rsid w:val="00D034AD"/>
    <w:rsid w:val="00D03A7A"/>
    <w:rsid w:val="00D03B0B"/>
    <w:rsid w:val="00D03BF6"/>
    <w:rsid w:val="00D03EE0"/>
    <w:rsid w:val="00D042EA"/>
    <w:rsid w:val="00D049C8"/>
    <w:rsid w:val="00D04D9A"/>
    <w:rsid w:val="00D0529E"/>
    <w:rsid w:val="00D0537B"/>
    <w:rsid w:val="00D05EE6"/>
    <w:rsid w:val="00D06665"/>
    <w:rsid w:val="00D066A3"/>
    <w:rsid w:val="00D0688E"/>
    <w:rsid w:val="00D06E58"/>
    <w:rsid w:val="00D070C8"/>
    <w:rsid w:val="00D070DA"/>
    <w:rsid w:val="00D077C2"/>
    <w:rsid w:val="00D10B14"/>
    <w:rsid w:val="00D12811"/>
    <w:rsid w:val="00D13E8C"/>
    <w:rsid w:val="00D1470D"/>
    <w:rsid w:val="00D15D3B"/>
    <w:rsid w:val="00D15F1C"/>
    <w:rsid w:val="00D162F5"/>
    <w:rsid w:val="00D16BDD"/>
    <w:rsid w:val="00D16E1E"/>
    <w:rsid w:val="00D16F2F"/>
    <w:rsid w:val="00D22668"/>
    <w:rsid w:val="00D22908"/>
    <w:rsid w:val="00D22931"/>
    <w:rsid w:val="00D23A3D"/>
    <w:rsid w:val="00D243EC"/>
    <w:rsid w:val="00D24964"/>
    <w:rsid w:val="00D24BA0"/>
    <w:rsid w:val="00D25607"/>
    <w:rsid w:val="00D27152"/>
    <w:rsid w:val="00D27514"/>
    <w:rsid w:val="00D301AC"/>
    <w:rsid w:val="00D3065A"/>
    <w:rsid w:val="00D320BB"/>
    <w:rsid w:val="00D32561"/>
    <w:rsid w:val="00D3258E"/>
    <w:rsid w:val="00D33184"/>
    <w:rsid w:val="00D35957"/>
    <w:rsid w:val="00D36E7C"/>
    <w:rsid w:val="00D370ED"/>
    <w:rsid w:val="00D4155F"/>
    <w:rsid w:val="00D42133"/>
    <w:rsid w:val="00D4299C"/>
    <w:rsid w:val="00D43048"/>
    <w:rsid w:val="00D44026"/>
    <w:rsid w:val="00D448C6"/>
    <w:rsid w:val="00D45DCF"/>
    <w:rsid w:val="00D4607C"/>
    <w:rsid w:val="00D46295"/>
    <w:rsid w:val="00D466FC"/>
    <w:rsid w:val="00D47125"/>
    <w:rsid w:val="00D47946"/>
    <w:rsid w:val="00D50AD6"/>
    <w:rsid w:val="00D51747"/>
    <w:rsid w:val="00D53FE2"/>
    <w:rsid w:val="00D54019"/>
    <w:rsid w:val="00D548E3"/>
    <w:rsid w:val="00D5584E"/>
    <w:rsid w:val="00D5671C"/>
    <w:rsid w:val="00D60CAD"/>
    <w:rsid w:val="00D61E9A"/>
    <w:rsid w:val="00D62106"/>
    <w:rsid w:val="00D628F1"/>
    <w:rsid w:val="00D629B2"/>
    <w:rsid w:val="00D639D1"/>
    <w:rsid w:val="00D64AA1"/>
    <w:rsid w:val="00D65013"/>
    <w:rsid w:val="00D6529C"/>
    <w:rsid w:val="00D656F7"/>
    <w:rsid w:val="00D6583D"/>
    <w:rsid w:val="00D65F80"/>
    <w:rsid w:val="00D66EDB"/>
    <w:rsid w:val="00D6701A"/>
    <w:rsid w:val="00D6745E"/>
    <w:rsid w:val="00D679C8"/>
    <w:rsid w:val="00D67D03"/>
    <w:rsid w:val="00D702B9"/>
    <w:rsid w:val="00D71412"/>
    <w:rsid w:val="00D7190A"/>
    <w:rsid w:val="00D71EF5"/>
    <w:rsid w:val="00D73ECD"/>
    <w:rsid w:val="00D74BD5"/>
    <w:rsid w:val="00D74C08"/>
    <w:rsid w:val="00D74EC4"/>
    <w:rsid w:val="00D760A8"/>
    <w:rsid w:val="00D763BD"/>
    <w:rsid w:val="00D76460"/>
    <w:rsid w:val="00D766ED"/>
    <w:rsid w:val="00D8050F"/>
    <w:rsid w:val="00D8188F"/>
    <w:rsid w:val="00D81E7B"/>
    <w:rsid w:val="00D8242A"/>
    <w:rsid w:val="00D83540"/>
    <w:rsid w:val="00D83EF3"/>
    <w:rsid w:val="00D85622"/>
    <w:rsid w:val="00D8562D"/>
    <w:rsid w:val="00D858FD"/>
    <w:rsid w:val="00D85C28"/>
    <w:rsid w:val="00D85F3E"/>
    <w:rsid w:val="00D868FD"/>
    <w:rsid w:val="00D86E4F"/>
    <w:rsid w:val="00D908E7"/>
    <w:rsid w:val="00D928DD"/>
    <w:rsid w:val="00D92FE1"/>
    <w:rsid w:val="00D933F2"/>
    <w:rsid w:val="00D94273"/>
    <w:rsid w:val="00D942C2"/>
    <w:rsid w:val="00D943C8"/>
    <w:rsid w:val="00D9486F"/>
    <w:rsid w:val="00D94F76"/>
    <w:rsid w:val="00D96640"/>
    <w:rsid w:val="00D97CD3"/>
    <w:rsid w:val="00D97E2C"/>
    <w:rsid w:val="00DA1ACA"/>
    <w:rsid w:val="00DA1CA6"/>
    <w:rsid w:val="00DA2E33"/>
    <w:rsid w:val="00DA31B6"/>
    <w:rsid w:val="00DA3B2D"/>
    <w:rsid w:val="00DA3CDA"/>
    <w:rsid w:val="00DA3E20"/>
    <w:rsid w:val="00DA4BBA"/>
    <w:rsid w:val="00DA4CE3"/>
    <w:rsid w:val="00DA5164"/>
    <w:rsid w:val="00DA5530"/>
    <w:rsid w:val="00DA5B3D"/>
    <w:rsid w:val="00DB0030"/>
    <w:rsid w:val="00DB0160"/>
    <w:rsid w:val="00DB38B0"/>
    <w:rsid w:val="00DB3A36"/>
    <w:rsid w:val="00DB40F2"/>
    <w:rsid w:val="00DB49D9"/>
    <w:rsid w:val="00DB60D4"/>
    <w:rsid w:val="00DB65C5"/>
    <w:rsid w:val="00DB6F6C"/>
    <w:rsid w:val="00DB745F"/>
    <w:rsid w:val="00DC0427"/>
    <w:rsid w:val="00DC1469"/>
    <w:rsid w:val="00DC1C4F"/>
    <w:rsid w:val="00DC1D82"/>
    <w:rsid w:val="00DC2855"/>
    <w:rsid w:val="00DC4F63"/>
    <w:rsid w:val="00DC54AB"/>
    <w:rsid w:val="00DC5D6E"/>
    <w:rsid w:val="00DC6ACC"/>
    <w:rsid w:val="00DC7A72"/>
    <w:rsid w:val="00DD09AA"/>
    <w:rsid w:val="00DD0BB9"/>
    <w:rsid w:val="00DD0D97"/>
    <w:rsid w:val="00DD0E8A"/>
    <w:rsid w:val="00DD1036"/>
    <w:rsid w:val="00DD1717"/>
    <w:rsid w:val="00DD18C2"/>
    <w:rsid w:val="00DD21DF"/>
    <w:rsid w:val="00DD2CD9"/>
    <w:rsid w:val="00DD39C3"/>
    <w:rsid w:val="00DD3A1E"/>
    <w:rsid w:val="00DD4450"/>
    <w:rsid w:val="00DD4A6E"/>
    <w:rsid w:val="00DD5322"/>
    <w:rsid w:val="00DD540D"/>
    <w:rsid w:val="00DD561E"/>
    <w:rsid w:val="00DD6466"/>
    <w:rsid w:val="00DD6564"/>
    <w:rsid w:val="00DD66BD"/>
    <w:rsid w:val="00DD7548"/>
    <w:rsid w:val="00DE133F"/>
    <w:rsid w:val="00DE14D7"/>
    <w:rsid w:val="00DE161A"/>
    <w:rsid w:val="00DE450E"/>
    <w:rsid w:val="00DE4FD2"/>
    <w:rsid w:val="00DF06D9"/>
    <w:rsid w:val="00DF1520"/>
    <w:rsid w:val="00DF2456"/>
    <w:rsid w:val="00DF3344"/>
    <w:rsid w:val="00DF4CE1"/>
    <w:rsid w:val="00DF688A"/>
    <w:rsid w:val="00DF7400"/>
    <w:rsid w:val="00DF7E8C"/>
    <w:rsid w:val="00E00B0B"/>
    <w:rsid w:val="00E015E5"/>
    <w:rsid w:val="00E03398"/>
    <w:rsid w:val="00E03551"/>
    <w:rsid w:val="00E04F6D"/>
    <w:rsid w:val="00E0645C"/>
    <w:rsid w:val="00E06E09"/>
    <w:rsid w:val="00E11BC2"/>
    <w:rsid w:val="00E121EB"/>
    <w:rsid w:val="00E12539"/>
    <w:rsid w:val="00E13183"/>
    <w:rsid w:val="00E13B68"/>
    <w:rsid w:val="00E1620F"/>
    <w:rsid w:val="00E16819"/>
    <w:rsid w:val="00E2000C"/>
    <w:rsid w:val="00E2006C"/>
    <w:rsid w:val="00E210F0"/>
    <w:rsid w:val="00E212B6"/>
    <w:rsid w:val="00E22D31"/>
    <w:rsid w:val="00E22E15"/>
    <w:rsid w:val="00E2301F"/>
    <w:rsid w:val="00E248E1"/>
    <w:rsid w:val="00E24E52"/>
    <w:rsid w:val="00E2609D"/>
    <w:rsid w:val="00E26AC4"/>
    <w:rsid w:val="00E303E0"/>
    <w:rsid w:val="00E30943"/>
    <w:rsid w:val="00E31341"/>
    <w:rsid w:val="00E3141E"/>
    <w:rsid w:val="00E3421F"/>
    <w:rsid w:val="00E35370"/>
    <w:rsid w:val="00E3541D"/>
    <w:rsid w:val="00E35F42"/>
    <w:rsid w:val="00E36B5A"/>
    <w:rsid w:val="00E377D1"/>
    <w:rsid w:val="00E40636"/>
    <w:rsid w:val="00E413E8"/>
    <w:rsid w:val="00E41818"/>
    <w:rsid w:val="00E421EF"/>
    <w:rsid w:val="00E43659"/>
    <w:rsid w:val="00E4503E"/>
    <w:rsid w:val="00E45224"/>
    <w:rsid w:val="00E45EA5"/>
    <w:rsid w:val="00E47E51"/>
    <w:rsid w:val="00E503B7"/>
    <w:rsid w:val="00E50482"/>
    <w:rsid w:val="00E50C14"/>
    <w:rsid w:val="00E517BB"/>
    <w:rsid w:val="00E5376D"/>
    <w:rsid w:val="00E54D0F"/>
    <w:rsid w:val="00E554E6"/>
    <w:rsid w:val="00E55955"/>
    <w:rsid w:val="00E55CCE"/>
    <w:rsid w:val="00E56850"/>
    <w:rsid w:val="00E56E05"/>
    <w:rsid w:val="00E572D6"/>
    <w:rsid w:val="00E60B7B"/>
    <w:rsid w:val="00E60C97"/>
    <w:rsid w:val="00E618A3"/>
    <w:rsid w:val="00E63582"/>
    <w:rsid w:val="00E64155"/>
    <w:rsid w:val="00E6416B"/>
    <w:rsid w:val="00E6489A"/>
    <w:rsid w:val="00E64C02"/>
    <w:rsid w:val="00E651A8"/>
    <w:rsid w:val="00E65946"/>
    <w:rsid w:val="00E6636E"/>
    <w:rsid w:val="00E66981"/>
    <w:rsid w:val="00E67299"/>
    <w:rsid w:val="00E67CB4"/>
    <w:rsid w:val="00E70842"/>
    <w:rsid w:val="00E71731"/>
    <w:rsid w:val="00E71757"/>
    <w:rsid w:val="00E727AF"/>
    <w:rsid w:val="00E72E56"/>
    <w:rsid w:val="00E7480B"/>
    <w:rsid w:val="00E74FC4"/>
    <w:rsid w:val="00E75C80"/>
    <w:rsid w:val="00E76BA1"/>
    <w:rsid w:val="00E7785F"/>
    <w:rsid w:val="00E80197"/>
    <w:rsid w:val="00E80269"/>
    <w:rsid w:val="00E80A8E"/>
    <w:rsid w:val="00E80FE4"/>
    <w:rsid w:val="00E81A69"/>
    <w:rsid w:val="00E8376D"/>
    <w:rsid w:val="00E841D5"/>
    <w:rsid w:val="00E84528"/>
    <w:rsid w:val="00E877B1"/>
    <w:rsid w:val="00E87ED2"/>
    <w:rsid w:val="00E90C6B"/>
    <w:rsid w:val="00E918A8"/>
    <w:rsid w:val="00E9275A"/>
    <w:rsid w:val="00E92802"/>
    <w:rsid w:val="00E93426"/>
    <w:rsid w:val="00E9426B"/>
    <w:rsid w:val="00E94622"/>
    <w:rsid w:val="00E94FC4"/>
    <w:rsid w:val="00E9527C"/>
    <w:rsid w:val="00EA06A4"/>
    <w:rsid w:val="00EA16AC"/>
    <w:rsid w:val="00EA25C6"/>
    <w:rsid w:val="00EA34E8"/>
    <w:rsid w:val="00EA4A98"/>
    <w:rsid w:val="00EA5014"/>
    <w:rsid w:val="00EA5391"/>
    <w:rsid w:val="00EA5719"/>
    <w:rsid w:val="00EA58A3"/>
    <w:rsid w:val="00EA59C6"/>
    <w:rsid w:val="00EA671B"/>
    <w:rsid w:val="00EA7B40"/>
    <w:rsid w:val="00EA7CFB"/>
    <w:rsid w:val="00EB03AC"/>
    <w:rsid w:val="00EB0887"/>
    <w:rsid w:val="00EB18A2"/>
    <w:rsid w:val="00EB1AF1"/>
    <w:rsid w:val="00EB1E61"/>
    <w:rsid w:val="00EB21B9"/>
    <w:rsid w:val="00EB28F4"/>
    <w:rsid w:val="00EB29A1"/>
    <w:rsid w:val="00EB40E5"/>
    <w:rsid w:val="00EB4900"/>
    <w:rsid w:val="00EB59E7"/>
    <w:rsid w:val="00EC008B"/>
    <w:rsid w:val="00EC0368"/>
    <w:rsid w:val="00EC0A16"/>
    <w:rsid w:val="00EC0D14"/>
    <w:rsid w:val="00EC2296"/>
    <w:rsid w:val="00EC2908"/>
    <w:rsid w:val="00EC2C09"/>
    <w:rsid w:val="00EC366D"/>
    <w:rsid w:val="00EC60F5"/>
    <w:rsid w:val="00EC6858"/>
    <w:rsid w:val="00EC7FBE"/>
    <w:rsid w:val="00ED04D6"/>
    <w:rsid w:val="00ED0A3E"/>
    <w:rsid w:val="00ED1064"/>
    <w:rsid w:val="00ED15E7"/>
    <w:rsid w:val="00ED269E"/>
    <w:rsid w:val="00ED2E52"/>
    <w:rsid w:val="00ED400D"/>
    <w:rsid w:val="00ED45F6"/>
    <w:rsid w:val="00ED6574"/>
    <w:rsid w:val="00ED6B87"/>
    <w:rsid w:val="00ED6D71"/>
    <w:rsid w:val="00ED7EA6"/>
    <w:rsid w:val="00EE2F48"/>
    <w:rsid w:val="00EE3EB1"/>
    <w:rsid w:val="00EE445B"/>
    <w:rsid w:val="00EE5951"/>
    <w:rsid w:val="00EE5F89"/>
    <w:rsid w:val="00EE6334"/>
    <w:rsid w:val="00EE6A0B"/>
    <w:rsid w:val="00EF19A6"/>
    <w:rsid w:val="00EF31B3"/>
    <w:rsid w:val="00EF3E0A"/>
    <w:rsid w:val="00EF56E3"/>
    <w:rsid w:val="00EF5AED"/>
    <w:rsid w:val="00EF62D5"/>
    <w:rsid w:val="00EF7275"/>
    <w:rsid w:val="00EF7EA0"/>
    <w:rsid w:val="00F00645"/>
    <w:rsid w:val="00F01279"/>
    <w:rsid w:val="00F01598"/>
    <w:rsid w:val="00F01D97"/>
    <w:rsid w:val="00F026FF"/>
    <w:rsid w:val="00F0347F"/>
    <w:rsid w:val="00F0494E"/>
    <w:rsid w:val="00F05B2B"/>
    <w:rsid w:val="00F05CC4"/>
    <w:rsid w:val="00F06052"/>
    <w:rsid w:val="00F0648A"/>
    <w:rsid w:val="00F06C53"/>
    <w:rsid w:val="00F07B98"/>
    <w:rsid w:val="00F11EDF"/>
    <w:rsid w:val="00F12AFF"/>
    <w:rsid w:val="00F12ECA"/>
    <w:rsid w:val="00F136EE"/>
    <w:rsid w:val="00F1430D"/>
    <w:rsid w:val="00F1493F"/>
    <w:rsid w:val="00F17308"/>
    <w:rsid w:val="00F21479"/>
    <w:rsid w:val="00F23501"/>
    <w:rsid w:val="00F235DD"/>
    <w:rsid w:val="00F23798"/>
    <w:rsid w:val="00F23E81"/>
    <w:rsid w:val="00F248F1"/>
    <w:rsid w:val="00F25682"/>
    <w:rsid w:val="00F25AE0"/>
    <w:rsid w:val="00F25F29"/>
    <w:rsid w:val="00F26566"/>
    <w:rsid w:val="00F30245"/>
    <w:rsid w:val="00F30778"/>
    <w:rsid w:val="00F30FA2"/>
    <w:rsid w:val="00F3116A"/>
    <w:rsid w:val="00F31634"/>
    <w:rsid w:val="00F31C02"/>
    <w:rsid w:val="00F31DAA"/>
    <w:rsid w:val="00F328BE"/>
    <w:rsid w:val="00F33662"/>
    <w:rsid w:val="00F35573"/>
    <w:rsid w:val="00F35878"/>
    <w:rsid w:val="00F362CC"/>
    <w:rsid w:val="00F36F95"/>
    <w:rsid w:val="00F42722"/>
    <w:rsid w:val="00F42BB8"/>
    <w:rsid w:val="00F448B0"/>
    <w:rsid w:val="00F44C62"/>
    <w:rsid w:val="00F44F33"/>
    <w:rsid w:val="00F456C5"/>
    <w:rsid w:val="00F458D3"/>
    <w:rsid w:val="00F45CBB"/>
    <w:rsid w:val="00F46084"/>
    <w:rsid w:val="00F463F5"/>
    <w:rsid w:val="00F476F7"/>
    <w:rsid w:val="00F47A54"/>
    <w:rsid w:val="00F50795"/>
    <w:rsid w:val="00F51E46"/>
    <w:rsid w:val="00F51EE9"/>
    <w:rsid w:val="00F52A37"/>
    <w:rsid w:val="00F53C7C"/>
    <w:rsid w:val="00F54116"/>
    <w:rsid w:val="00F5593E"/>
    <w:rsid w:val="00F55BC7"/>
    <w:rsid w:val="00F57BBE"/>
    <w:rsid w:val="00F60201"/>
    <w:rsid w:val="00F61E50"/>
    <w:rsid w:val="00F62427"/>
    <w:rsid w:val="00F6279D"/>
    <w:rsid w:val="00F62F28"/>
    <w:rsid w:val="00F64116"/>
    <w:rsid w:val="00F64314"/>
    <w:rsid w:val="00F65B42"/>
    <w:rsid w:val="00F65EEA"/>
    <w:rsid w:val="00F664A3"/>
    <w:rsid w:val="00F66999"/>
    <w:rsid w:val="00F67DC1"/>
    <w:rsid w:val="00F70AE5"/>
    <w:rsid w:val="00F70ED6"/>
    <w:rsid w:val="00F721EB"/>
    <w:rsid w:val="00F7224D"/>
    <w:rsid w:val="00F72317"/>
    <w:rsid w:val="00F73A40"/>
    <w:rsid w:val="00F73D75"/>
    <w:rsid w:val="00F74745"/>
    <w:rsid w:val="00F75515"/>
    <w:rsid w:val="00F75E34"/>
    <w:rsid w:val="00F761B2"/>
    <w:rsid w:val="00F76871"/>
    <w:rsid w:val="00F76974"/>
    <w:rsid w:val="00F76B32"/>
    <w:rsid w:val="00F77352"/>
    <w:rsid w:val="00F77413"/>
    <w:rsid w:val="00F77B3F"/>
    <w:rsid w:val="00F80150"/>
    <w:rsid w:val="00F80655"/>
    <w:rsid w:val="00F80A5A"/>
    <w:rsid w:val="00F8207D"/>
    <w:rsid w:val="00F82AE6"/>
    <w:rsid w:val="00F83540"/>
    <w:rsid w:val="00F847BC"/>
    <w:rsid w:val="00F8493C"/>
    <w:rsid w:val="00F84B87"/>
    <w:rsid w:val="00F84C5E"/>
    <w:rsid w:val="00F85581"/>
    <w:rsid w:val="00F85693"/>
    <w:rsid w:val="00F85733"/>
    <w:rsid w:val="00F867F3"/>
    <w:rsid w:val="00F87219"/>
    <w:rsid w:val="00F926F8"/>
    <w:rsid w:val="00F94B7B"/>
    <w:rsid w:val="00FA054E"/>
    <w:rsid w:val="00FA153E"/>
    <w:rsid w:val="00FA19F4"/>
    <w:rsid w:val="00FA1C08"/>
    <w:rsid w:val="00FA1CA5"/>
    <w:rsid w:val="00FA1E36"/>
    <w:rsid w:val="00FA20CE"/>
    <w:rsid w:val="00FA2235"/>
    <w:rsid w:val="00FA4202"/>
    <w:rsid w:val="00FA522B"/>
    <w:rsid w:val="00FA6161"/>
    <w:rsid w:val="00FA7EB7"/>
    <w:rsid w:val="00FB0477"/>
    <w:rsid w:val="00FB10BF"/>
    <w:rsid w:val="00FB15B0"/>
    <w:rsid w:val="00FB2816"/>
    <w:rsid w:val="00FB39B2"/>
    <w:rsid w:val="00FB3FA0"/>
    <w:rsid w:val="00FB414A"/>
    <w:rsid w:val="00FB44AB"/>
    <w:rsid w:val="00FB53C3"/>
    <w:rsid w:val="00FB58B4"/>
    <w:rsid w:val="00FB60A6"/>
    <w:rsid w:val="00FB61AC"/>
    <w:rsid w:val="00FB726A"/>
    <w:rsid w:val="00FB7B45"/>
    <w:rsid w:val="00FB7B4A"/>
    <w:rsid w:val="00FB7DEE"/>
    <w:rsid w:val="00FC01B1"/>
    <w:rsid w:val="00FC0E63"/>
    <w:rsid w:val="00FC11F6"/>
    <w:rsid w:val="00FC2D89"/>
    <w:rsid w:val="00FC3460"/>
    <w:rsid w:val="00FC353C"/>
    <w:rsid w:val="00FC4336"/>
    <w:rsid w:val="00FC5501"/>
    <w:rsid w:val="00FC5C86"/>
    <w:rsid w:val="00FC62C9"/>
    <w:rsid w:val="00FC6DB4"/>
    <w:rsid w:val="00FC6F23"/>
    <w:rsid w:val="00FC7696"/>
    <w:rsid w:val="00FC7E90"/>
    <w:rsid w:val="00FD001B"/>
    <w:rsid w:val="00FD05DF"/>
    <w:rsid w:val="00FD09FE"/>
    <w:rsid w:val="00FD27F7"/>
    <w:rsid w:val="00FD34C2"/>
    <w:rsid w:val="00FD362B"/>
    <w:rsid w:val="00FD3794"/>
    <w:rsid w:val="00FD44B1"/>
    <w:rsid w:val="00FE1E6F"/>
    <w:rsid w:val="00FE1EC5"/>
    <w:rsid w:val="00FE23DA"/>
    <w:rsid w:val="00FE2849"/>
    <w:rsid w:val="00FE35E4"/>
    <w:rsid w:val="00FE3634"/>
    <w:rsid w:val="00FE36F2"/>
    <w:rsid w:val="00FE492C"/>
    <w:rsid w:val="00FE4B61"/>
    <w:rsid w:val="00FE4E2D"/>
    <w:rsid w:val="00FE5306"/>
    <w:rsid w:val="00FE61E4"/>
    <w:rsid w:val="00FE64B2"/>
    <w:rsid w:val="00FE6632"/>
    <w:rsid w:val="00FE7AEE"/>
    <w:rsid w:val="00FF05C5"/>
    <w:rsid w:val="00FF163C"/>
    <w:rsid w:val="00FF189F"/>
    <w:rsid w:val="00FF1F3F"/>
    <w:rsid w:val="00FF32D0"/>
    <w:rsid w:val="00FF379D"/>
    <w:rsid w:val="00FF5D21"/>
    <w:rsid w:val="00FF77BE"/>
    <w:rsid w:val="64B491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style="mso-position-horizontal-relative:page;mso-position-vertical-relative:page" strokecolor="none [3215]">
      <v:stroke color="none [3215]" weight="1pt"/>
    </o:shapedefaults>
    <o:shapelayout v:ext="edit">
      <o:idmap v:ext="edit" data="1"/>
    </o:shapelayout>
  </w:shapeDefaults>
  <w:decimalSymbol w:val=","/>
  <w:listSeparator w:val=";"/>
  <w14:docId w14:val="7D05B2B9"/>
  <w15:docId w15:val="{CC1D698A-9A66-4153-B00E-9DBB1067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CD009F"/>
    <w:rPr>
      <w:lang w:val="en-GB"/>
    </w:rPr>
  </w:style>
  <w:style w:type="paragraph" w:styleId="Titre1">
    <w:name w:val="heading 1"/>
    <w:basedOn w:val="Normal"/>
    <w:next w:val="Normal"/>
    <w:link w:val="Titre1C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Titre2">
    <w:name w:val="heading 2"/>
    <w:basedOn w:val="Normal"/>
    <w:next w:val="Normal"/>
    <w:link w:val="Titre2Car"/>
    <w:uiPriority w:val="9"/>
    <w:semiHidden/>
    <w:qFormat/>
    <w:rsid w:val="002C565C"/>
    <w:pPr>
      <w:keepNext/>
      <w:keepLines/>
      <w:spacing w:before="40"/>
      <w:outlineLvl w:val="1"/>
    </w:pPr>
    <w:rPr>
      <w:rFonts w:asciiTheme="majorHAnsi" w:eastAsiaTheme="majorEastAsia" w:hAnsiTheme="majorHAnsi" w:cstheme="majorBidi"/>
      <w:color w:val="424477"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En-tte">
    <w:name w:val="header"/>
    <w:basedOn w:val="Normal"/>
    <w:link w:val="En-tteCar"/>
    <w:uiPriority w:val="99"/>
    <w:unhideWhenUsed/>
    <w:rsid w:val="00B04144"/>
    <w:pPr>
      <w:tabs>
        <w:tab w:val="center" w:pos="4536"/>
        <w:tab w:val="right" w:pos="9072"/>
      </w:tabs>
    </w:pPr>
  </w:style>
  <w:style w:type="character" w:customStyle="1" w:styleId="En-tteCar">
    <w:name w:val="En-tête Car"/>
    <w:basedOn w:val="Policepardfaut"/>
    <w:link w:val="En-tte"/>
    <w:uiPriority w:val="99"/>
    <w:rsid w:val="00B04144"/>
  </w:style>
  <w:style w:type="paragraph" w:styleId="Pieddepage">
    <w:name w:val="footer"/>
    <w:basedOn w:val="Normal"/>
    <w:link w:val="PieddepageCar"/>
    <w:uiPriority w:val="99"/>
    <w:rsid w:val="00B04144"/>
    <w:pPr>
      <w:tabs>
        <w:tab w:val="center" w:pos="4536"/>
        <w:tab w:val="right" w:pos="9072"/>
      </w:tabs>
    </w:pPr>
  </w:style>
  <w:style w:type="character" w:customStyle="1" w:styleId="PieddepageCar">
    <w:name w:val="Pied de page Car"/>
    <w:basedOn w:val="Policepardfaut"/>
    <w:link w:val="Pieddepage"/>
    <w:uiPriority w:val="99"/>
    <w:rsid w:val="00CD009F"/>
    <w:rPr>
      <w:lang w:val="en-GB"/>
    </w:rPr>
  </w:style>
  <w:style w:type="paragraph" w:styleId="Textedebulles">
    <w:name w:val="Balloon Text"/>
    <w:basedOn w:val="Normal"/>
    <w:link w:val="TextedebullesCar"/>
    <w:uiPriority w:val="99"/>
    <w:semiHidden/>
    <w:unhideWhenUsed/>
    <w:rsid w:val="00B04144"/>
    <w:rPr>
      <w:rFonts w:ascii="Tahoma" w:hAnsi="Tahoma" w:cs="Tahoma"/>
      <w:sz w:val="16"/>
      <w:szCs w:val="16"/>
    </w:rPr>
  </w:style>
  <w:style w:type="character" w:customStyle="1" w:styleId="TextedebullesCar">
    <w:name w:val="Texte de bulles Car"/>
    <w:basedOn w:val="Policepardfaut"/>
    <w:link w:val="Textedebulles"/>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Textedelespacerserv">
    <w:name w:val="Placeholder Text"/>
    <w:basedOn w:val="Policepardfaut"/>
    <w:uiPriority w:val="99"/>
    <w:semiHidden/>
    <w:rsid w:val="00903B95"/>
    <w:rPr>
      <w:color w:val="808080"/>
    </w:rPr>
  </w:style>
  <w:style w:type="paragraph" w:customStyle="1" w:styleId="headline1">
    <w:name w:val="headline 1"/>
    <w:basedOn w:val="textregular"/>
    <w:uiPriority w:val="2"/>
    <w:qFormat/>
    <w:rsid w:val="00FF163C"/>
    <w:pPr>
      <w:spacing w:before="400" w:line="340" w:lineRule="exact"/>
      <w:jc w:val="center"/>
      <w:outlineLvl w:val="0"/>
    </w:pPr>
    <w:rPr>
      <w:rFonts w:ascii="Times New Roman" w:hAnsi="Times New Roman" w:cstheme="majorHAnsi"/>
      <w:b/>
      <w:color w:val="23236E" w:themeColor="text2"/>
      <w:sz w:val="24"/>
      <w:szCs w:val="28"/>
    </w:rPr>
  </w:style>
  <w:style w:type="numbering" w:customStyle="1" w:styleId="XXXList">
    <w:name w:val="XXX_List"/>
    <w:basedOn w:val="Aucuneliste"/>
    <w:uiPriority w:val="99"/>
    <w:rsid w:val="00D9486F"/>
    <w:pPr>
      <w:numPr>
        <w:numId w:val="1"/>
      </w:numPr>
    </w:pPr>
  </w:style>
  <w:style w:type="character" w:customStyle="1" w:styleId="Titre1Car">
    <w:name w:val="Titre 1 Car"/>
    <w:basedOn w:val="Policepardfaut"/>
    <w:link w:val="Titre1"/>
    <w:uiPriority w:val="9"/>
    <w:rsid w:val="004B6993"/>
    <w:rPr>
      <w:rFonts w:asciiTheme="majorHAnsi" w:eastAsiaTheme="majorEastAsia" w:hAnsiTheme="majorHAnsi" w:cstheme="majorBidi"/>
      <w:b/>
      <w:bCs/>
      <w:color w:val="424477" w:themeColor="accent1" w:themeShade="BF"/>
      <w:sz w:val="28"/>
      <w:szCs w:val="28"/>
    </w:rPr>
  </w:style>
  <w:style w:type="paragraph" w:styleId="TM1">
    <w:name w:val="toc 1"/>
    <w:basedOn w:val="Normal"/>
    <w:next w:val="Normal"/>
    <w:autoRedefine/>
    <w:uiPriority w:val="39"/>
    <w:unhideWhenUsed/>
    <w:rsid w:val="005F336C"/>
    <w:pPr>
      <w:tabs>
        <w:tab w:val="right" w:leader="dot" w:pos="9514"/>
      </w:tabs>
      <w:spacing w:after="100"/>
    </w:pPr>
    <w:rPr>
      <w:rFonts w:asciiTheme="majorHAnsi" w:hAnsiTheme="majorHAnsi"/>
    </w:rPr>
  </w:style>
  <w:style w:type="paragraph" w:styleId="En-ttedetabledesmatires">
    <w:name w:val="TOC Heading"/>
    <w:basedOn w:val="Titre1"/>
    <w:next w:val="Normal"/>
    <w:uiPriority w:val="39"/>
    <w:unhideWhenUsed/>
    <w:qFormat/>
    <w:rsid w:val="004B6993"/>
    <w:pPr>
      <w:spacing w:line="276" w:lineRule="auto"/>
      <w:outlineLvl w:val="9"/>
    </w:pPr>
  </w:style>
  <w:style w:type="character" w:styleId="Lienhypertexte">
    <w:name w:val="Hyperlink"/>
    <w:basedOn w:val="Policepardfau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Aucuneliste"/>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Aucuneliste"/>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3F4045"/>
    <w:pPr>
      <w:spacing w:line="260" w:lineRule="exact"/>
      <w:jc w:val="center"/>
      <w:outlineLvl w:val="1"/>
    </w:pPr>
    <w:rPr>
      <w:rFonts w:ascii="Times New Roman" w:hAnsi="Times New Roman" w:cstheme="majorHAnsi"/>
      <w:b/>
      <w:color w:val="23236E" w:themeColor="text2"/>
      <w:sz w:val="24"/>
      <w:szCs w:val="24"/>
    </w:rPr>
  </w:style>
  <w:style w:type="numbering" w:customStyle="1" w:styleId="XXXtextbullets">
    <w:name w:val="XXX_text bullets"/>
    <w:basedOn w:val="Aucuneliste"/>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au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M3">
    <w:name w:val="toc 3"/>
    <w:basedOn w:val="Normal"/>
    <w:next w:val="Normal"/>
    <w:autoRedefine/>
    <w:uiPriority w:val="39"/>
    <w:unhideWhenUsed/>
    <w:rsid w:val="000F693C"/>
    <w:pPr>
      <w:spacing w:after="100"/>
      <w:ind w:left="440"/>
    </w:pPr>
  </w:style>
  <w:style w:type="paragraph" w:styleId="TM2">
    <w:name w:val="toc 2"/>
    <w:basedOn w:val="Normal"/>
    <w:next w:val="Normal"/>
    <w:autoRedefine/>
    <w:uiPriority w:val="39"/>
    <w:unhideWhenUsed/>
    <w:rsid w:val="000F693C"/>
    <w:pPr>
      <w:spacing w:after="100"/>
      <w:ind w:left="220"/>
    </w:pPr>
  </w:style>
  <w:style w:type="character" w:styleId="Marquedecommentaire">
    <w:name w:val="annotation reference"/>
    <w:basedOn w:val="Policepardfaut"/>
    <w:uiPriority w:val="99"/>
    <w:semiHidden/>
    <w:unhideWhenUsed/>
    <w:rsid w:val="00E377D1"/>
    <w:rPr>
      <w:sz w:val="16"/>
      <w:szCs w:val="16"/>
    </w:rPr>
  </w:style>
  <w:style w:type="paragraph" w:styleId="Commentaire">
    <w:name w:val="annotation text"/>
    <w:basedOn w:val="Normal"/>
    <w:link w:val="CommentaireCar"/>
    <w:uiPriority w:val="99"/>
    <w:unhideWhenUsed/>
    <w:rsid w:val="00E377D1"/>
    <w:rPr>
      <w:sz w:val="20"/>
      <w:szCs w:val="20"/>
    </w:rPr>
  </w:style>
  <w:style w:type="character" w:customStyle="1" w:styleId="CommentaireCar">
    <w:name w:val="Commentaire Car"/>
    <w:basedOn w:val="Policepardfaut"/>
    <w:link w:val="Commentaire"/>
    <w:uiPriority w:val="99"/>
    <w:rsid w:val="00E377D1"/>
    <w:rPr>
      <w:sz w:val="20"/>
      <w:szCs w:val="20"/>
      <w:lang w:val="en-GB"/>
    </w:rPr>
  </w:style>
  <w:style w:type="paragraph" w:styleId="Titre">
    <w:name w:val="Title"/>
    <w:basedOn w:val="Normal"/>
    <w:next w:val="Normal"/>
    <w:link w:val="TitreCar"/>
    <w:uiPriority w:val="10"/>
    <w:qFormat/>
    <w:rsid w:val="00E377D1"/>
    <w:pPr>
      <w:contextualSpacing/>
    </w:pPr>
    <w:rPr>
      <w:rFonts w:asciiTheme="majorHAnsi" w:eastAsiaTheme="majorEastAsia" w:hAnsiTheme="majorHAnsi" w:cstheme="majorBidi"/>
      <w:spacing w:val="-10"/>
      <w:kern w:val="28"/>
      <w:sz w:val="56"/>
      <w:szCs w:val="56"/>
      <w:lang w:val="fi-FI"/>
    </w:rPr>
  </w:style>
  <w:style w:type="character" w:customStyle="1" w:styleId="TitreCar">
    <w:name w:val="Titre Car"/>
    <w:basedOn w:val="Policepardfaut"/>
    <w:link w:val="Titre"/>
    <w:uiPriority w:val="10"/>
    <w:rsid w:val="00E377D1"/>
    <w:rPr>
      <w:rFonts w:asciiTheme="majorHAnsi" w:eastAsiaTheme="majorEastAsia" w:hAnsiTheme="majorHAnsi" w:cstheme="majorBidi"/>
      <w:spacing w:val="-10"/>
      <w:kern w:val="28"/>
      <w:sz w:val="56"/>
      <w:szCs w:val="56"/>
      <w:lang w:val="fi-FI"/>
    </w:rPr>
  </w:style>
  <w:style w:type="paragraph" w:styleId="Notedebasdepage">
    <w:name w:val="footnote text"/>
    <w:aliases w:val="footnotes"/>
    <w:basedOn w:val="Normal"/>
    <w:link w:val="NotedebasdepageCar"/>
    <w:unhideWhenUsed/>
    <w:rsid w:val="006A737C"/>
    <w:rPr>
      <w:sz w:val="20"/>
      <w:szCs w:val="20"/>
    </w:rPr>
  </w:style>
  <w:style w:type="character" w:customStyle="1" w:styleId="NotedebasdepageCar">
    <w:name w:val="Note de bas de page Car"/>
    <w:aliases w:val="footnotes Car"/>
    <w:basedOn w:val="Policepardfaut"/>
    <w:link w:val="Notedebasdepage"/>
    <w:rsid w:val="006A737C"/>
    <w:rPr>
      <w:sz w:val="20"/>
      <w:szCs w:val="20"/>
      <w:lang w:val="en-GB"/>
    </w:rPr>
  </w:style>
  <w:style w:type="character" w:styleId="Appelnotedebasdep">
    <w:name w:val="footnote reference"/>
    <w:basedOn w:val="Policepardfaut"/>
    <w:semiHidden/>
    <w:unhideWhenUsed/>
    <w:rsid w:val="006A737C"/>
    <w:rPr>
      <w:vertAlign w:val="superscript"/>
    </w:rPr>
  </w:style>
  <w:style w:type="paragraph" w:styleId="Objetducommentaire">
    <w:name w:val="annotation subject"/>
    <w:basedOn w:val="Commentaire"/>
    <w:next w:val="Commentaire"/>
    <w:link w:val="ObjetducommentaireCar"/>
    <w:uiPriority w:val="99"/>
    <w:semiHidden/>
    <w:unhideWhenUsed/>
    <w:rsid w:val="006A737C"/>
    <w:pPr>
      <w:spacing w:after="160"/>
    </w:pPr>
    <w:rPr>
      <w:b/>
      <w:bCs/>
      <w:lang w:val="fi-FI"/>
    </w:rPr>
  </w:style>
  <w:style w:type="character" w:customStyle="1" w:styleId="ObjetducommentaireCar">
    <w:name w:val="Objet du commentaire Car"/>
    <w:basedOn w:val="CommentaireCar"/>
    <w:link w:val="Objetducommentaire"/>
    <w:uiPriority w:val="99"/>
    <w:semiHidden/>
    <w:rsid w:val="006A737C"/>
    <w:rPr>
      <w:b/>
      <w:bCs/>
      <w:sz w:val="20"/>
      <w:szCs w:val="20"/>
      <w:lang w:val="fi-FI"/>
    </w:rPr>
  </w:style>
  <w:style w:type="character" w:customStyle="1" w:styleId="KommentintekstiChar">
    <w:name w:val="Kommentin teksti Char"/>
    <w:basedOn w:val="Policepardfaut"/>
    <w:uiPriority w:val="99"/>
    <w:rsid w:val="006A737C"/>
    <w:rPr>
      <w:sz w:val="20"/>
      <w:szCs w:val="20"/>
    </w:rPr>
  </w:style>
  <w:style w:type="paragraph" w:styleId="Paragraphedeliste">
    <w:name w:val="List Paragraph"/>
    <w:aliases w:val="Odstavec1,Puce"/>
    <w:basedOn w:val="Normal"/>
    <w:link w:val="ParagraphedelisteCar"/>
    <w:uiPriority w:val="34"/>
    <w:qFormat/>
    <w:rsid w:val="004038AE"/>
    <w:pPr>
      <w:spacing w:after="160" w:line="259" w:lineRule="auto"/>
      <w:ind w:left="720"/>
      <w:contextualSpacing/>
      <w:jc w:val="both"/>
    </w:pPr>
    <w:rPr>
      <w:lang w:val="fi-FI"/>
    </w:rPr>
  </w:style>
  <w:style w:type="paragraph" w:customStyle="1" w:styleId="Default">
    <w:name w:val="Default"/>
    <w:rsid w:val="006A737C"/>
    <w:pPr>
      <w:autoSpaceDE w:val="0"/>
      <w:autoSpaceDN w:val="0"/>
      <w:adjustRightInd w:val="0"/>
    </w:pPr>
    <w:rPr>
      <w:rFonts w:ascii="EUAlbertina" w:hAnsi="EUAlbertina" w:cs="EUAlbertina"/>
      <w:color w:val="000000"/>
      <w:sz w:val="24"/>
      <w:szCs w:val="24"/>
      <w:lang w:val="de-AT"/>
    </w:rPr>
  </w:style>
  <w:style w:type="character" w:customStyle="1" w:styleId="AlaviitteentekstiChar">
    <w:name w:val="Alaviitteen teksti Char"/>
    <w:basedOn w:val="Policepardfaut"/>
    <w:uiPriority w:val="99"/>
    <w:semiHidden/>
    <w:rsid w:val="006A737C"/>
    <w:rPr>
      <w:sz w:val="20"/>
      <w:szCs w:val="20"/>
    </w:rPr>
  </w:style>
  <w:style w:type="character" w:customStyle="1" w:styleId="descriptionid1siteid2571">
    <w:name w:val="descriptionid1siteid2571"/>
    <w:basedOn w:val="Policepardfaut"/>
    <w:rsid w:val="006A737C"/>
    <w:rPr>
      <w:rFonts w:ascii="Arial" w:hAnsi="Arial" w:cs="Arial" w:hint="default"/>
      <w:color w:val="666666"/>
      <w:sz w:val="18"/>
      <w:szCs w:val="18"/>
    </w:rPr>
  </w:style>
  <w:style w:type="paragraph" w:customStyle="1" w:styleId="Normln1">
    <w:name w:val="Normální1"/>
    <w:aliases w:val="ČEPS Arial"/>
    <w:basedOn w:val="Normal"/>
    <w:rsid w:val="006A737C"/>
    <w:rPr>
      <w:rFonts w:ascii="Calibri" w:hAnsi="Calibri" w:cs="Times New Roman"/>
      <w:lang w:val="pl-PL"/>
    </w:rPr>
  </w:style>
  <w:style w:type="character" w:styleId="Lienhypertextesuivivisit">
    <w:name w:val="FollowedHyperlink"/>
    <w:basedOn w:val="Policepardfaut"/>
    <w:uiPriority w:val="99"/>
    <w:semiHidden/>
    <w:unhideWhenUsed/>
    <w:rsid w:val="006A737C"/>
    <w:rPr>
      <w:color w:val="800080" w:themeColor="followedHyperlink"/>
      <w:u w:val="single"/>
    </w:rPr>
  </w:style>
  <w:style w:type="paragraph" w:styleId="Rvision">
    <w:name w:val="Revision"/>
    <w:hidden/>
    <w:uiPriority w:val="99"/>
    <w:semiHidden/>
    <w:rsid w:val="006A737C"/>
    <w:rPr>
      <w:lang w:val="fi-FI"/>
    </w:rPr>
  </w:style>
  <w:style w:type="character" w:customStyle="1" w:styleId="textregularZchn">
    <w:name w:val="text regular Zchn"/>
    <w:basedOn w:val="Policepardfaut"/>
    <w:link w:val="textregular"/>
    <w:locked/>
    <w:rsid w:val="00FA1C08"/>
    <w:rPr>
      <w:lang w:val="en-GB"/>
    </w:rPr>
  </w:style>
  <w:style w:type="paragraph" w:styleId="NormalWeb">
    <w:name w:val="Normal (Web)"/>
    <w:basedOn w:val="Normal"/>
    <w:uiPriority w:val="99"/>
    <w:unhideWhenUsed/>
    <w:rsid w:val="007C72F1"/>
    <w:pPr>
      <w:spacing w:before="100" w:beforeAutospacing="1" w:after="100" w:afterAutospacing="1"/>
    </w:pPr>
    <w:rPr>
      <w:rFonts w:ascii="Times New Roman" w:eastAsia="Times New Roman" w:hAnsi="Times New Roman" w:cs="Times New Roman"/>
      <w:sz w:val="24"/>
      <w:szCs w:val="24"/>
      <w:lang w:val="en-US"/>
    </w:rPr>
  </w:style>
  <w:style w:type="character" w:customStyle="1" w:styleId="ParagraphedelisteCar">
    <w:name w:val="Paragraphe de liste Car"/>
    <w:aliases w:val="Odstavec1 Car,Puce Car"/>
    <w:basedOn w:val="Policepardfaut"/>
    <w:link w:val="Paragraphedeliste"/>
    <w:uiPriority w:val="34"/>
    <w:locked/>
    <w:rsid w:val="007C72F1"/>
    <w:rPr>
      <w:lang w:val="fi-FI"/>
    </w:rPr>
  </w:style>
  <w:style w:type="paragraph" w:customStyle="1" w:styleId="NumPar1">
    <w:name w:val="NumPar 1"/>
    <w:basedOn w:val="Normal"/>
    <w:next w:val="Normal"/>
    <w:rsid w:val="004A1545"/>
    <w:pPr>
      <w:numPr>
        <w:numId w:val="7"/>
      </w:numPr>
      <w:spacing w:before="120" w:after="120"/>
      <w:jc w:val="both"/>
    </w:pPr>
    <w:rPr>
      <w:rFonts w:ascii="Times New Roman" w:hAnsi="Times New Roman" w:cs="Times New Roman"/>
      <w:sz w:val="24"/>
    </w:rPr>
  </w:style>
  <w:style w:type="paragraph" w:customStyle="1" w:styleId="NumPar2">
    <w:name w:val="NumPar 2"/>
    <w:basedOn w:val="Normal"/>
    <w:next w:val="Normal"/>
    <w:rsid w:val="004A1545"/>
    <w:pPr>
      <w:numPr>
        <w:ilvl w:val="1"/>
        <w:numId w:val="7"/>
      </w:numPr>
      <w:spacing w:before="120" w:after="120"/>
      <w:jc w:val="both"/>
    </w:pPr>
    <w:rPr>
      <w:rFonts w:ascii="Times New Roman" w:hAnsi="Times New Roman" w:cs="Times New Roman"/>
      <w:sz w:val="24"/>
    </w:rPr>
  </w:style>
  <w:style w:type="paragraph" w:customStyle="1" w:styleId="NumPar3">
    <w:name w:val="NumPar 3"/>
    <w:basedOn w:val="Normal"/>
    <w:next w:val="Normal"/>
    <w:rsid w:val="004A1545"/>
    <w:pPr>
      <w:numPr>
        <w:ilvl w:val="2"/>
        <w:numId w:val="7"/>
      </w:numPr>
      <w:spacing w:before="120" w:after="120"/>
      <w:jc w:val="both"/>
    </w:pPr>
    <w:rPr>
      <w:rFonts w:ascii="Times New Roman" w:hAnsi="Times New Roman" w:cs="Times New Roman"/>
      <w:sz w:val="24"/>
    </w:rPr>
  </w:style>
  <w:style w:type="paragraph" w:customStyle="1" w:styleId="NumPar4">
    <w:name w:val="NumPar 4"/>
    <w:basedOn w:val="Normal"/>
    <w:next w:val="Normal"/>
    <w:rsid w:val="004A1545"/>
    <w:pPr>
      <w:numPr>
        <w:ilvl w:val="3"/>
        <w:numId w:val="7"/>
      </w:numPr>
      <w:spacing w:before="120" w:after="120"/>
      <w:jc w:val="both"/>
    </w:pPr>
    <w:rPr>
      <w:rFonts w:ascii="Times New Roman" w:hAnsi="Times New Roman" w:cs="Times New Roman"/>
      <w:sz w:val="24"/>
    </w:rPr>
  </w:style>
  <w:style w:type="paragraph" w:styleId="Lgende">
    <w:name w:val="caption"/>
    <w:basedOn w:val="Normal"/>
    <w:next w:val="Normal"/>
    <w:uiPriority w:val="35"/>
    <w:unhideWhenUsed/>
    <w:qFormat/>
    <w:rsid w:val="000E773E"/>
    <w:pPr>
      <w:spacing w:after="200"/>
    </w:pPr>
    <w:rPr>
      <w:i/>
      <w:iCs/>
      <w:color w:val="23236E" w:themeColor="text2"/>
      <w:sz w:val="18"/>
      <w:szCs w:val="18"/>
    </w:rPr>
  </w:style>
  <w:style w:type="character" w:styleId="Numrodeligne">
    <w:name w:val="line number"/>
    <w:basedOn w:val="Policepardfaut"/>
    <w:uiPriority w:val="99"/>
    <w:semiHidden/>
    <w:unhideWhenUsed/>
    <w:rsid w:val="003024C9"/>
  </w:style>
  <w:style w:type="character" w:customStyle="1" w:styleId="Titre2Car">
    <w:name w:val="Titre 2 Car"/>
    <w:basedOn w:val="Policepardfaut"/>
    <w:link w:val="Titre2"/>
    <w:uiPriority w:val="9"/>
    <w:semiHidden/>
    <w:rsid w:val="002C565C"/>
    <w:rPr>
      <w:rFonts w:asciiTheme="majorHAnsi" w:eastAsiaTheme="majorEastAsia" w:hAnsiTheme="majorHAnsi" w:cstheme="majorBidi"/>
      <w:color w:val="424477"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98124">
      <w:bodyDiv w:val="1"/>
      <w:marLeft w:val="0"/>
      <w:marRight w:val="0"/>
      <w:marTop w:val="0"/>
      <w:marBottom w:val="0"/>
      <w:divBdr>
        <w:top w:val="none" w:sz="0" w:space="0" w:color="auto"/>
        <w:left w:val="none" w:sz="0" w:space="0" w:color="auto"/>
        <w:bottom w:val="none" w:sz="0" w:space="0" w:color="auto"/>
        <w:right w:val="none" w:sz="0" w:space="0" w:color="auto"/>
      </w:divBdr>
    </w:div>
    <w:div w:id="188225808">
      <w:bodyDiv w:val="1"/>
      <w:marLeft w:val="0"/>
      <w:marRight w:val="0"/>
      <w:marTop w:val="0"/>
      <w:marBottom w:val="0"/>
      <w:divBdr>
        <w:top w:val="none" w:sz="0" w:space="0" w:color="auto"/>
        <w:left w:val="none" w:sz="0" w:space="0" w:color="auto"/>
        <w:bottom w:val="none" w:sz="0" w:space="0" w:color="auto"/>
        <w:right w:val="none" w:sz="0" w:space="0" w:color="auto"/>
      </w:divBdr>
    </w:div>
    <w:div w:id="302084168">
      <w:bodyDiv w:val="1"/>
      <w:marLeft w:val="0"/>
      <w:marRight w:val="0"/>
      <w:marTop w:val="0"/>
      <w:marBottom w:val="0"/>
      <w:divBdr>
        <w:top w:val="none" w:sz="0" w:space="0" w:color="auto"/>
        <w:left w:val="none" w:sz="0" w:space="0" w:color="auto"/>
        <w:bottom w:val="none" w:sz="0" w:space="0" w:color="auto"/>
        <w:right w:val="none" w:sz="0" w:space="0" w:color="auto"/>
      </w:divBdr>
    </w:div>
    <w:div w:id="401604933">
      <w:bodyDiv w:val="1"/>
      <w:marLeft w:val="0"/>
      <w:marRight w:val="0"/>
      <w:marTop w:val="0"/>
      <w:marBottom w:val="0"/>
      <w:divBdr>
        <w:top w:val="none" w:sz="0" w:space="0" w:color="auto"/>
        <w:left w:val="none" w:sz="0" w:space="0" w:color="auto"/>
        <w:bottom w:val="none" w:sz="0" w:space="0" w:color="auto"/>
        <w:right w:val="none" w:sz="0" w:space="0" w:color="auto"/>
      </w:divBdr>
    </w:div>
    <w:div w:id="642392771">
      <w:bodyDiv w:val="1"/>
      <w:marLeft w:val="0"/>
      <w:marRight w:val="0"/>
      <w:marTop w:val="0"/>
      <w:marBottom w:val="0"/>
      <w:divBdr>
        <w:top w:val="none" w:sz="0" w:space="0" w:color="auto"/>
        <w:left w:val="none" w:sz="0" w:space="0" w:color="auto"/>
        <w:bottom w:val="none" w:sz="0" w:space="0" w:color="auto"/>
        <w:right w:val="none" w:sz="0" w:space="0" w:color="auto"/>
      </w:divBdr>
    </w:div>
    <w:div w:id="761298046">
      <w:bodyDiv w:val="1"/>
      <w:marLeft w:val="0"/>
      <w:marRight w:val="0"/>
      <w:marTop w:val="0"/>
      <w:marBottom w:val="0"/>
      <w:divBdr>
        <w:top w:val="none" w:sz="0" w:space="0" w:color="auto"/>
        <w:left w:val="none" w:sz="0" w:space="0" w:color="auto"/>
        <w:bottom w:val="none" w:sz="0" w:space="0" w:color="auto"/>
        <w:right w:val="none" w:sz="0" w:space="0" w:color="auto"/>
      </w:divBdr>
    </w:div>
    <w:div w:id="802579339">
      <w:bodyDiv w:val="1"/>
      <w:marLeft w:val="0"/>
      <w:marRight w:val="0"/>
      <w:marTop w:val="0"/>
      <w:marBottom w:val="0"/>
      <w:divBdr>
        <w:top w:val="none" w:sz="0" w:space="0" w:color="auto"/>
        <w:left w:val="none" w:sz="0" w:space="0" w:color="auto"/>
        <w:bottom w:val="none" w:sz="0" w:space="0" w:color="auto"/>
        <w:right w:val="none" w:sz="0" w:space="0" w:color="auto"/>
      </w:divBdr>
      <w:divsChild>
        <w:div w:id="240527733">
          <w:marLeft w:val="547"/>
          <w:marRight w:val="0"/>
          <w:marTop w:val="0"/>
          <w:marBottom w:val="0"/>
          <w:divBdr>
            <w:top w:val="none" w:sz="0" w:space="0" w:color="auto"/>
            <w:left w:val="none" w:sz="0" w:space="0" w:color="auto"/>
            <w:bottom w:val="none" w:sz="0" w:space="0" w:color="auto"/>
            <w:right w:val="none" w:sz="0" w:space="0" w:color="auto"/>
          </w:divBdr>
        </w:div>
        <w:div w:id="333382749">
          <w:marLeft w:val="547"/>
          <w:marRight w:val="0"/>
          <w:marTop w:val="0"/>
          <w:marBottom w:val="0"/>
          <w:divBdr>
            <w:top w:val="none" w:sz="0" w:space="0" w:color="auto"/>
            <w:left w:val="none" w:sz="0" w:space="0" w:color="auto"/>
            <w:bottom w:val="none" w:sz="0" w:space="0" w:color="auto"/>
            <w:right w:val="none" w:sz="0" w:space="0" w:color="auto"/>
          </w:divBdr>
        </w:div>
        <w:div w:id="161624788">
          <w:marLeft w:val="547"/>
          <w:marRight w:val="0"/>
          <w:marTop w:val="0"/>
          <w:marBottom w:val="0"/>
          <w:divBdr>
            <w:top w:val="none" w:sz="0" w:space="0" w:color="auto"/>
            <w:left w:val="none" w:sz="0" w:space="0" w:color="auto"/>
            <w:bottom w:val="none" w:sz="0" w:space="0" w:color="auto"/>
            <w:right w:val="none" w:sz="0" w:space="0" w:color="auto"/>
          </w:divBdr>
        </w:div>
        <w:div w:id="2092314378">
          <w:marLeft w:val="547"/>
          <w:marRight w:val="0"/>
          <w:marTop w:val="0"/>
          <w:marBottom w:val="0"/>
          <w:divBdr>
            <w:top w:val="none" w:sz="0" w:space="0" w:color="auto"/>
            <w:left w:val="none" w:sz="0" w:space="0" w:color="auto"/>
            <w:bottom w:val="none" w:sz="0" w:space="0" w:color="auto"/>
            <w:right w:val="none" w:sz="0" w:space="0" w:color="auto"/>
          </w:divBdr>
        </w:div>
      </w:divsChild>
    </w:div>
    <w:div w:id="915163957">
      <w:bodyDiv w:val="1"/>
      <w:marLeft w:val="0"/>
      <w:marRight w:val="0"/>
      <w:marTop w:val="0"/>
      <w:marBottom w:val="0"/>
      <w:divBdr>
        <w:top w:val="none" w:sz="0" w:space="0" w:color="auto"/>
        <w:left w:val="none" w:sz="0" w:space="0" w:color="auto"/>
        <w:bottom w:val="none" w:sz="0" w:space="0" w:color="auto"/>
        <w:right w:val="none" w:sz="0" w:space="0" w:color="auto"/>
      </w:divBdr>
      <w:divsChild>
        <w:div w:id="1190072783">
          <w:marLeft w:val="547"/>
          <w:marRight w:val="0"/>
          <w:marTop w:val="0"/>
          <w:marBottom w:val="0"/>
          <w:divBdr>
            <w:top w:val="none" w:sz="0" w:space="0" w:color="auto"/>
            <w:left w:val="none" w:sz="0" w:space="0" w:color="auto"/>
            <w:bottom w:val="none" w:sz="0" w:space="0" w:color="auto"/>
            <w:right w:val="none" w:sz="0" w:space="0" w:color="auto"/>
          </w:divBdr>
        </w:div>
      </w:divsChild>
    </w:div>
    <w:div w:id="989332079">
      <w:bodyDiv w:val="1"/>
      <w:marLeft w:val="0"/>
      <w:marRight w:val="0"/>
      <w:marTop w:val="0"/>
      <w:marBottom w:val="0"/>
      <w:divBdr>
        <w:top w:val="none" w:sz="0" w:space="0" w:color="auto"/>
        <w:left w:val="none" w:sz="0" w:space="0" w:color="auto"/>
        <w:bottom w:val="none" w:sz="0" w:space="0" w:color="auto"/>
        <w:right w:val="none" w:sz="0" w:space="0" w:color="auto"/>
      </w:divBdr>
      <w:divsChild>
        <w:div w:id="803545482">
          <w:marLeft w:val="0"/>
          <w:marRight w:val="0"/>
          <w:marTop w:val="0"/>
          <w:marBottom w:val="0"/>
          <w:divBdr>
            <w:top w:val="none" w:sz="0" w:space="0" w:color="auto"/>
            <w:left w:val="none" w:sz="0" w:space="0" w:color="auto"/>
            <w:bottom w:val="none" w:sz="0" w:space="0" w:color="auto"/>
            <w:right w:val="none" w:sz="0" w:space="0" w:color="auto"/>
          </w:divBdr>
          <w:divsChild>
            <w:div w:id="1195926843">
              <w:marLeft w:val="0"/>
              <w:marRight w:val="0"/>
              <w:marTop w:val="0"/>
              <w:marBottom w:val="0"/>
              <w:divBdr>
                <w:top w:val="none" w:sz="0" w:space="0" w:color="auto"/>
                <w:left w:val="none" w:sz="0" w:space="0" w:color="auto"/>
                <w:bottom w:val="none" w:sz="0" w:space="0" w:color="auto"/>
                <w:right w:val="none" w:sz="0" w:space="0" w:color="auto"/>
              </w:divBdr>
              <w:divsChild>
                <w:div w:id="790707383">
                  <w:marLeft w:val="0"/>
                  <w:marRight w:val="0"/>
                  <w:marTop w:val="0"/>
                  <w:marBottom w:val="0"/>
                  <w:divBdr>
                    <w:top w:val="none" w:sz="0" w:space="0" w:color="auto"/>
                    <w:left w:val="none" w:sz="0" w:space="0" w:color="auto"/>
                    <w:bottom w:val="none" w:sz="0" w:space="0" w:color="auto"/>
                    <w:right w:val="none" w:sz="0" w:space="0" w:color="auto"/>
                  </w:divBdr>
                  <w:divsChild>
                    <w:div w:id="1348096397">
                      <w:marLeft w:val="1"/>
                      <w:marRight w:val="1"/>
                      <w:marTop w:val="0"/>
                      <w:marBottom w:val="0"/>
                      <w:divBdr>
                        <w:top w:val="none" w:sz="0" w:space="0" w:color="auto"/>
                        <w:left w:val="none" w:sz="0" w:space="0" w:color="auto"/>
                        <w:bottom w:val="none" w:sz="0" w:space="0" w:color="auto"/>
                        <w:right w:val="none" w:sz="0" w:space="0" w:color="auto"/>
                      </w:divBdr>
                      <w:divsChild>
                        <w:div w:id="612177350">
                          <w:marLeft w:val="0"/>
                          <w:marRight w:val="0"/>
                          <w:marTop w:val="0"/>
                          <w:marBottom w:val="0"/>
                          <w:divBdr>
                            <w:top w:val="none" w:sz="0" w:space="0" w:color="auto"/>
                            <w:left w:val="none" w:sz="0" w:space="0" w:color="auto"/>
                            <w:bottom w:val="none" w:sz="0" w:space="0" w:color="auto"/>
                            <w:right w:val="none" w:sz="0" w:space="0" w:color="auto"/>
                          </w:divBdr>
                          <w:divsChild>
                            <w:div w:id="374433226">
                              <w:marLeft w:val="0"/>
                              <w:marRight w:val="0"/>
                              <w:marTop w:val="0"/>
                              <w:marBottom w:val="360"/>
                              <w:divBdr>
                                <w:top w:val="none" w:sz="0" w:space="0" w:color="auto"/>
                                <w:left w:val="none" w:sz="0" w:space="0" w:color="auto"/>
                                <w:bottom w:val="none" w:sz="0" w:space="0" w:color="auto"/>
                                <w:right w:val="none" w:sz="0" w:space="0" w:color="auto"/>
                              </w:divBdr>
                              <w:divsChild>
                                <w:div w:id="1660844595">
                                  <w:marLeft w:val="0"/>
                                  <w:marRight w:val="0"/>
                                  <w:marTop w:val="0"/>
                                  <w:marBottom w:val="0"/>
                                  <w:divBdr>
                                    <w:top w:val="none" w:sz="0" w:space="0" w:color="auto"/>
                                    <w:left w:val="none" w:sz="0" w:space="0" w:color="auto"/>
                                    <w:bottom w:val="none" w:sz="0" w:space="0" w:color="auto"/>
                                    <w:right w:val="none" w:sz="0" w:space="0" w:color="auto"/>
                                  </w:divBdr>
                                  <w:divsChild>
                                    <w:div w:id="507061106">
                                      <w:marLeft w:val="0"/>
                                      <w:marRight w:val="0"/>
                                      <w:marTop w:val="0"/>
                                      <w:marBottom w:val="0"/>
                                      <w:divBdr>
                                        <w:top w:val="none" w:sz="0" w:space="0" w:color="auto"/>
                                        <w:left w:val="none" w:sz="0" w:space="0" w:color="auto"/>
                                        <w:bottom w:val="none" w:sz="0" w:space="0" w:color="auto"/>
                                        <w:right w:val="none" w:sz="0" w:space="0" w:color="auto"/>
                                      </w:divBdr>
                                      <w:divsChild>
                                        <w:div w:id="821695890">
                                          <w:marLeft w:val="0"/>
                                          <w:marRight w:val="0"/>
                                          <w:marTop w:val="0"/>
                                          <w:marBottom w:val="0"/>
                                          <w:divBdr>
                                            <w:top w:val="none" w:sz="0" w:space="0" w:color="auto"/>
                                            <w:left w:val="none" w:sz="0" w:space="0" w:color="auto"/>
                                            <w:bottom w:val="none" w:sz="0" w:space="0" w:color="auto"/>
                                            <w:right w:val="none" w:sz="0" w:space="0" w:color="auto"/>
                                          </w:divBdr>
                                          <w:divsChild>
                                            <w:div w:id="1351419836">
                                              <w:marLeft w:val="0"/>
                                              <w:marRight w:val="0"/>
                                              <w:marTop w:val="0"/>
                                              <w:marBottom w:val="0"/>
                                              <w:divBdr>
                                                <w:top w:val="none" w:sz="0" w:space="0" w:color="auto"/>
                                                <w:left w:val="none" w:sz="0" w:space="0" w:color="auto"/>
                                                <w:bottom w:val="none" w:sz="0" w:space="0" w:color="auto"/>
                                                <w:right w:val="none" w:sz="0" w:space="0" w:color="auto"/>
                                              </w:divBdr>
                                              <w:divsChild>
                                                <w:div w:id="38622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3911758">
      <w:bodyDiv w:val="1"/>
      <w:marLeft w:val="0"/>
      <w:marRight w:val="0"/>
      <w:marTop w:val="0"/>
      <w:marBottom w:val="0"/>
      <w:divBdr>
        <w:top w:val="none" w:sz="0" w:space="0" w:color="auto"/>
        <w:left w:val="none" w:sz="0" w:space="0" w:color="auto"/>
        <w:bottom w:val="none" w:sz="0" w:space="0" w:color="auto"/>
        <w:right w:val="none" w:sz="0" w:space="0" w:color="auto"/>
      </w:divBdr>
    </w:div>
    <w:div w:id="1170565438">
      <w:bodyDiv w:val="1"/>
      <w:marLeft w:val="0"/>
      <w:marRight w:val="0"/>
      <w:marTop w:val="0"/>
      <w:marBottom w:val="0"/>
      <w:divBdr>
        <w:top w:val="none" w:sz="0" w:space="0" w:color="auto"/>
        <w:left w:val="none" w:sz="0" w:space="0" w:color="auto"/>
        <w:bottom w:val="none" w:sz="0" w:space="0" w:color="auto"/>
        <w:right w:val="none" w:sz="0" w:space="0" w:color="auto"/>
      </w:divBdr>
    </w:div>
    <w:div w:id="1489129744">
      <w:bodyDiv w:val="1"/>
      <w:marLeft w:val="0"/>
      <w:marRight w:val="0"/>
      <w:marTop w:val="0"/>
      <w:marBottom w:val="0"/>
      <w:divBdr>
        <w:top w:val="none" w:sz="0" w:space="0" w:color="auto"/>
        <w:left w:val="none" w:sz="0" w:space="0" w:color="auto"/>
        <w:bottom w:val="none" w:sz="0" w:space="0" w:color="auto"/>
        <w:right w:val="none" w:sz="0" w:space="0" w:color="auto"/>
      </w:divBdr>
    </w:div>
    <w:div w:id="1518807986">
      <w:bodyDiv w:val="1"/>
      <w:marLeft w:val="0"/>
      <w:marRight w:val="0"/>
      <w:marTop w:val="0"/>
      <w:marBottom w:val="0"/>
      <w:divBdr>
        <w:top w:val="none" w:sz="0" w:space="0" w:color="auto"/>
        <w:left w:val="none" w:sz="0" w:space="0" w:color="auto"/>
        <w:bottom w:val="none" w:sz="0" w:space="0" w:color="auto"/>
        <w:right w:val="none" w:sz="0" w:space="0" w:color="auto"/>
      </w:divBdr>
    </w:div>
    <w:div w:id="1520923059">
      <w:bodyDiv w:val="1"/>
      <w:marLeft w:val="0"/>
      <w:marRight w:val="0"/>
      <w:marTop w:val="0"/>
      <w:marBottom w:val="0"/>
      <w:divBdr>
        <w:top w:val="none" w:sz="0" w:space="0" w:color="auto"/>
        <w:left w:val="none" w:sz="0" w:space="0" w:color="auto"/>
        <w:bottom w:val="none" w:sz="0" w:space="0" w:color="auto"/>
        <w:right w:val="none" w:sz="0" w:space="0" w:color="auto"/>
      </w:divBdr>
    </w:div>
    <w:div w:id="1528522219">
      <w:bodyDiv w:val="1"/>
      <w:marLeft w:val="0"/>
      <w:marRight w:val="0"/>
      <w:marTop w:val="0"/>
      <w:marBottom w:val="0"/>
      <w:divBdr>
        <w:top w:val="none" w:sz="0" w:space="0" w:color="auto"/>
        <w:left w:val="none" w:sz="0" w:space="0" w:color="auto"/>
        <w:bottom w:val="none" w:sz="0" w:space="0" w:color="auto"/>
        <w:right w:val="none" w:sz="0" w:space="0" w:color="auto"/>
      </w:divBdr>
    </w:div>
    <w:div w:id="1541698350">
      <w:bodyDiv w:val="1"/>
      <w:marLeft w:val="0"/>
      <w:marRight w:val="0"/>
      <w:marTop w:val="0"/>
      <w:marBottom w:val="0"/>
      <w:divBdr>
        <w:top w:val="none" w:sz="0" w:space="0" w:color="auto"/>
        <w:left w:val="none" w:sz="0" w:space="0" w:color="auto"/>
        <w:bottom w:val="none" w:sz="0" w:space="0" w:color="auto"/>
        <w:right w:val="none" w:sz="0" w:space="0" w:color="auto"/>
      </w:divBdr>
    </w:div>
    <w:div w:id="1627152331">
      <w:bodyDiv w:val="1"/>
      <w:marLeft w:val="0"/>
      <w:marRight w:val="0"/>
      <w:marTop w:val="0"/>
      <w:marBottom w:val="0"/>
      <w:divBdr>
        <w:top w:val="none" w:sz="0" w:space="0" w:color="auto"/>
        <w:left w:val="none" w:sz="0" w:space="0" w:color="auto"/>
        <w:bottom w:val="none" w:sz="0" w:space="0" w:color="auto"/>
        <w:right w:val="none" w:sz="0" w:space="0" w:color="auto"/>
      </w:divBdr>
    </w:div>
    <w:div w:id="1744371995">
      <w:bodyDiv w:val="1"/>
      <w:marLeft w:val="0"/>
      <w:marRight w:val="0"/>
      <w:marTop w:val="0"/>
      <w:marBottom w:val="0"/>
      <w:divBdr>
        <w:top w:val="none" w:sz="0" w:space="0" w:color="auto"/>
        <w:left w:val="none" w:sz="0" w:space="0" w:color="auto"/>
        <w:bottom w:val="none" w:sz="0" w:space="0" w:color="auto"/>
        <w:right w:val="none" w:sz="0" w:space="0" w:color="auto"/>
      </w:divBdr>
    </w:div>
    <w:div w:id="1745567611">
      <w:bodyDiv w:val="1"/>
      <w:marLeft w:val="0"/>
      <w:marRight w:val="0"/>
      <w:marTop w:val="0"/>
      <w:marBottom w:val="0"/>
      <w:divBdr>
        <w:top w:val="none" w:sz="0" w:space="0" w:color="auto"/>
        <w:left w:val="none" w:sz="0" w:space="0" w:color="auto"/>
        <w:bottom w:val="none" w:sz="0" w:space="0" w:color="auto"/>
        <w:right w:val="none" w:sz="0" w:space="0" w:color="auto"/>
      </w:divBdr>
    </w:div>
    <w:div w:id="1790390886">
      <w:bodyDiv w:val="1"/>
      <w:marLeft w:val="0"/>
      <w:marRight w:val="0"/>
      <w:marTop w:val="0"/>
      <w:marBottom w:val="0"/>
      <w:divBdr>
        <w:top w:val="none" w:sz="0" w:space="0" w:color="auto"/>
        <w:left w:val="none" w:sz="0" w:space="0" w:color="auto"/>
        <w:bottom w:val="none" w:sz="0" w:space="0" w:color="auto"/>
        <w:right w:val="none" w:sz="0" w:space="0" w:color="auto"/>
      </w:divBdr>
    </w:div>
    <w:div w:id="1902520947">
      <w:bodyDiv w:val="1"/>
      <w:marLeft w:val="0"/>
      <w:marRight w:val="0"/>
      <w:marTop w:val="0"/>
      <w:marBottom w:val="0"/>
      <w:divBdr>
        <w:top w:val="none" w:sz="0" w:space="0" w:color="auto"/>
        <w:left w:val="none" w:sz="0" w:space="0" w:color="auto"/>
        <w:bottom w:val="none" w:sz="0" w:space="0" w:color="auto"/>
        <w:right w:val="none" w:sz="0" w:space="0" w:color="auto"/>
      </w:divBdr>
    </w:div>
    <w:div w:id="1910455048">
      <w:bodyDiv w:val="1"/>
      <w:marLeft w:val="0"/>
      <w:marRight w:val="0"/>
      <w:marTop w:val="0"/>
      <w:marBottom w:val="0"/>
      <w:divBdr>
        <w:top w:val="none" w:sz="0" w:space="0" w:color="auto"/>
        <w:left w:val="none" w:sz="0" w:space="0" w:color="auto"/>
        <w:bottom w:val="none" w:sz="0" w:space="0" w:color="auto"/>
        <w:right w:val="none" w:sz="0" w:space="0" w:color="auto"/>
      </w:divBdr>
    </w:div>
    <w:div w:id="1957053994">
      <w:bodyDiv w:val="1"/>
      <w:marLeft w:val="0"/>
      <w:marRight w:val="0"/>
      <w:marTop w:val="0"/>
      <w:marBottom w:val="0"/>
      <w:divBdr>
        <w:top w:val="none" w:sz="0" w:space="0" w:color="auto"/>
        <w:left w:val="none" w:sz="0" w:space="0" w:color="auto"/>
        <w:bottom w:val="none" w:sz="0" w:space="0" w:color="auto"/>
        <w:right w:val="none" w:sz="0" w:space="0" w:color="auto"/>
      </w:divBdr>
    </w:div>
    <w:div w:id="2044398351">
      <w:bodyDiv w:val="1"/>
      <w:marLeft w:val="0"/>
      <w:marRight w:val="0"/>
      <w:marTop w:val="0"/>
      <w:marBottom w:val="0"/>
      <w:divBdr>
        <w:top w:val="none" w:sz="0" w:space="0" w:color="auto"/>
        <w:left w:val="none" w:sz="0" w:space="0" w:color="auto"/>
        <w:bottom w:val="none" w:sz="0" w:space="0" w:color="auto"/>
        <w:right w:val="none" w:sz="0" w:space="0" w:color="auto"/>
      </w:divBdr>
    </w:div>
    <w:div w:id="2072580184">
      <w:bodyDiv w:val="1"/>
      <w:marLeft w:val="0"/>
      <w:marRight w:val="0"/>
      <w:marTop w:val="0"/>
      <w:marBottom w:val="0"/>
      <w:divBdr>
        <w:top w:val="none" w:sz="0" w:space="0" w:color="auto"/>
        <w:left w:val="none" w:sz="0" w:space="0" w:color="auto"/>
        <w:bottom w:val="none" w:sz="0" w:space="0" w:color="auto"/>
        <w:right w:val="none" w:sz="0" w:space="0" w:color="auto"/>
      </w:divBdr>
    </w:div>
    <w:div w:id="20797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w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customXml" Target="../customXml/item3.xml"/><Relationship Id="rId21" Type="http://schemas.openxmlformats.org/officeDocument/2006/relationships/image" Target="media/image5.wmf"/><Relationship Id="rId34" Type="http://schemas.openxmlformats.org/officeDocument/2006/relationships/footer" Target="foot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3.wmf"/><Relationship Id="rId25" Type="http://schemas.openxmlformats.org/officeDocument/2006/relationships/image" Target="media/image7.wmf"/><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oleObject" Target="embeddings/oleObject6.bin"/><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2.wmf"/><Relationship Id="rId23" Type="http://schemas.openxmlformats.org/officeDocument/2006/relationships/image" Target="media/image6.wmf"/><Relationship Id="rId28" Type="http://schemas.openxmlformats.org/officeDocument/2006/relationships/oleObject" Target="embeddings/oleObject8.bin"/><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4.wmf"/><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8.wmf"/><Relationship Id="rId30" Type="http://schemas.openxmlformats.org/officeDocument/2006/relationships/oleObject" Target="embeddings/oleObject9.bin"/><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1.wmf"/></Relationships>
</file>

<file path=word/_rels/footer2.xml.rels><?xml version="1.0" encoding="UTF-8" standalone="yes"?>
<Relationships xmlns="http://schemas.openxmlformats.org/package/2006/relationships"><Relationship Id="rId1" Type="http://schemas.openxmlformats.org/officeDocument/2006/relationships/image" Target="media/image11.wmf"/></Relationships>
</file>

<file path=word/_rels/header1.xml.rels><?xml version="1.0" encoding="UTF-8" standalone="yes"?>
<Relationships xmlns="http://schemas.openxmlformats.org/package/2006/relationships"><Relationship Id="rId1" Type="http://schemas.openxmlformats.org/officeDocument/2006/relationships/image" Target="media/image10.wmf"/></Relationships>
</file>

<file path=word/_rels/header2.xml.rels><?xml version="1.0" encoding="UTF-8" standalone="yes"?>
<Relationships xmlns="http://schemas.openxmlformats.org/package/2006/relationships"><Relationship Id="rId1" Type="http://schemas.openxmlformats.org/officeDocument/2006/relationships/image" Target="media/image10.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vveramyeva\AppData\Roaming\Microsoft\Templates\ENTSOE\140121_ENTSO-E_Template_Report_no%20LSPp.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D2177B848EC4D8DAAF49E065A155815"/>
        <w:category>
          <w:name w:val="General"/>
          <w:gallery w:val="placeholder"/>
        </w:category>
        <w:types>
          <w:type w:val="bbPlcHdr"/>
        </w:types>
        <w:behaviors>
          <w:behavior w:val="content"/>
        </w:behaviors>
        <w:guid w:val="{C939558C-28CB-4FF5-AA96-886B91BCB2B4}"/>
      </w:docPartPr>
      <w:docPartBody>
        <w:p w:rsidR="00544909" w:rsidRDefault="00061F71" w:rsidP="00061F71">
          <w:pPr>
            <w:pStyle w:val="DD2177B848EC4D8DAAF49E065A155815"/>
          </w:pPr>
          <w:r w:rsidRPr="000C30E5">
            <w:rPr>
              <w:rStyle w:val="Textedelespacerserv"/>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inkAnnotations="0"/>
  <w:defaultTabStop w:val="720"/>
  <w:hyphenationZone w:val="425"/>
  <w:characterSpacingControl w:val="doNotCompress"/>
  <w:compat>
    <w:useFELayout/>
    <w:compatSetting w:name="compatibilityMode" w:uri="http://schemas.microsoft.com/office/word" w:val="12"/>
  </w:compat>
  <w:rsids>
    <w:rsidRoot w:val="000C1702"/>
    <w:rsid w:val="00030F2C"/>
    <w:rsid w:val="0004080D"/>
    <w:rsid w:val="00050A72"/>
    <w:rsid w:val="00061F71"/>
    <w:rsid w:val="0006451E"/>
    <w:rsid w:val="00074807"/>
    <w:rsid w:val="000C1702"/>
    <w:rsid w:val="000D39C1"/>
    <w:rsid w:val="0012119C"/>
    <w:rsid w:val="001212EA"/>
    <w:rsid w:val="00127C44"/>
    <w:rsid w:val="00146659"/>
    <w:rsid w:val="00157173"/>
    <w:rsid w:val="001761B0"/>
    <w:rsid w:val="00184531"/>
    <w:rsid w:val="001D574B"/>
    <w:rsid w:val="001E6A55"/>
    <w:rsid w:val="00212F67"/>
    <w:rsid w:val="00224DE2"/>
    <w:rsid w:val="00243D3A"/>
    <w:rsid w:val="0024712D"/>
    <w:rsid w:val="00254C04"/>
    <w:rsid w:val="00276AC9"/>
    <w:rsid w:val="00286C41"/>
    <w:rsid w:val="002B055A"/>
    <w:rsid w:val="002C327B"/>
    <w:rsid w:val="002E6C1F"/>
    <w:rsid w:val="002E6F92"/>
    <w:rsid w:val="002F769D"/>
    <w:rsid w:val="003001DF"/>
    <w:rsid w:val="00331E5B"/>
    <w:rsid w:val="00340C16"/>
    <w:rsid w:val="00353B7E"/>
    <w:rsid w:val="0037162F"/>
    <w:rsid w:val="00390FCC"/>
    <w:rsid w:val="003A447C"/>
    <w:rsid w:val="003B0C68"/>
    <w:rsid w:val="003C3806"/>
    <w:rsid w:val="003E3D5F"/>
    <w:rsid w:val="004012BD"/>
    <w:rsid w:val="004101BB"/>
    <w:rsid w:val="00411232"/>
    <w:rsid w:val="004239FB"/>
    <w:rsid w:val="00426CFD"/>
    <w:rsid w:val="0044376D"/>
    <w:rsid w:val="00482B0D"/>
    <w:rsid w:val="00484179"/>
    <w:rsid w:val="00491855"/>
    <w:rsid w:val="00495AFD"/>
    <w:rsid w:val="005025EE"/>
    <w:rsid w:val="005428DA"/>
    <w:rsid w:val="00544909"/>
    <w:rsid w:val="005630F1"/>
    <w:rsid w:val="005A2217"/>
    <w:rsid w:val="005A26A3"/>
    <w:rsid w:val="005C02AF"/>
    <w:rsid w:val="005D43D5"/>
    <w:rsid w:val="005D66E1"/>
    <w:rsid w:val="005E464A"/>
    <w:rsid w:val="00604EDC"/>
    <w:rsid w:val="006217A6"/>
    <w:rsid w:val="00622305"/>
    <w:rsid w:val="0065619D"/>
    <w:rsid w:val="00657CA0"/>
    <w:rsid w:val="00666A3B"/>
    <w:rsid w:val="006917A6"/>
    <w:rsid w:val="006A4E51"/>
    <w:rsid w:val="006A5F7B"/>
    <w:rsid w:val="006B7F56"/>
    <w:rsid w:val="006F0D0D"/>
    <w:rsid w:val="00700E72"/>
    <w:rsid w:val="00702D9E"/>
    <w:rsid w:val="007031E9"/>
    <w:rsid w:val="007045D1"/>
    <w:rsid w:val="00707A70"/>
    <w:rsid w:val="00746202"/>
    <w:rsid w:val="00751447"/>
    <w:rsid w:val="007572A6"/>
    <w:rsid w:val="007B030A"/>
    <w:rsid w:val="007B6273"/>
    <w:rsid w:val="007C202E"/>
    <w:rsid w:val="007D20DE"/>
    <w:rsid w:val="007F7CEE"/>
    <w:rsid w:val="00801837"/>
    <w:rsid w:val="00801CA6"/>
    <w:rsid w:val="008448E9"/>
    <w:rsid w:val="008511D8"/>
    <w:rsid w:val="00861F6D"/>
    <w:rsid w:val="0087550D"/>
    <w:rsid w:val="00883482"/>
    <w:rsid w:val="00893A56"/>
    <w:rsid w:val="008A0C50"/>
    <w:rsid w:val="008C1480"/>
    <w:rsid w:val="008C5782"/>
    <w:rsid w:val="00916986"/>
    <w:rsid w:val="00935465"/>
    <w:rsid w:val="009936C7"/>
    <w:rsid w:val="00A10954"/>
    <w:rsid w:val="00A1347B"/>
    <w:rsid w:val="00A14A99"/>
    <w:rsid w:val="00A51B02"/>
    <w:rsid w:val="00A55839"/>
    <w:rsid w:val="00A75640"/>
    <w:rsid w:val="00A93123"/>
    <w:rsid w:val="00B01E6E"/>
    <w:rsid w:val="00B32697"/>
    <w:rsid w:val="00B34BD9"/>
    <w:rsid w:val="00B40B9F"/>
    <w:rsid w:val="00B51CCE"/>
    <w:rsid w:val="00B53701"/>
    <w:rsid w:val="00B82BF7"/>
    <w:rsid w:val="00B87DA8"/>
    <w:rsid w:val="00BC3453"/>
    <w:rsid w:val="00BF3305"/>
    <w:rsid w:val="00BF76A4"/>
    <w:rsid w:val="00C364C0"/>
    <w:rsid w:val="00C77F2D"/>
    <w:rsid w:val="00CA3C0B"/>
    <w:rsid w:val="00CB0136"/>
    <w:rsid w:val="00CF16BF"/>
    <w:rsid w:val="00CF3B6D"/>
    <w:rsid w:val="00D04A0A"/>
    <w:rsid w:val="00D37EAF"/>
    <w:rsid w:val="00D41E98"/>
    <w:rsid w:val="00D446DB"/>
    <w:rsid w:val="00D450F2"/>
    <w:rsid w:val="00D47262"/>
    <w:rsid w:val="00D75D4E"/>
    <w:rsid w:val="00D910EA"/>
    <w:rsid w:val="00DB7881"/>
    <w:rsid w:val="00DD2100"/>
    <w:rsid w:val="00DE06A8"/>
    <w:rsid w:val="00E0523E"/>
    <w:rsid w:val="00E11AE1"/>
    <w:rsid w:val="00E214D3"/>
    <w:rsid w:val="00E263A2"/>
    <w:rsid w:val="00E6204C"/>
    <w:rsid w:val="00E74AD7"/>
    <w:rsid w:val="00E9098C"/>
    <w:rsid w:val="00E935B5"/>
    <w:rsid w:val="00EE3A76"/>
    <w:rsid w:val="00F009BE"/>
    <w:rsid w:val="00F0401F"/>
    <w:rsid w:val="00F23389"/>
    <w:rsid w:val="00F4137D"/>
    <w:rsid w:val="00F52621"/>
    <w:rsid w:val="00F57006"/>
    <w:rsid w:val="00F673CA"/>
    <w:rsid w:val="00F73DC9"/>
    <w:rsid w:val="00F76323"/>
    <w:rsid w:val="00F82F17"/>
    <w:rsid w:val="00F91158"/>
    <w:rsid w:val="00F93E60"/>
    <w:rsid w:val="00FB2057"/>
    <w:rsid w:val="00FB3EC8"/>
    <w:rsid w:val="00FC088D"/>
    <w:rsid w:val="00FD4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ECC18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02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917A6"/>
    <w:rPr>
      <w:color w:val="808080"/>
    </w:rPr>
  </w:style>
  <w:style w:type="paragraph" w:customStyle="1" w:styleId="CDFDBB588FF544A2BE4B07EF265F4079">
    <w:name w:val="CDFDBB588FF544A2BE4B07EF265F4079"/>
    <w:rsid w:val="007C202E"/>
  </w:style>
  <w:style w:type="paragraph" w:customStyle="1" w:styleId="E4808C9FD07C476C8EEE44B0023B0EA1">
    <w:name w:val="E4808C9FD07C476C8EEE44B0023B0EA1"/>
    <w:rsid w:val="007C202E"/>
  </w:style>
  <w:style w:type="paragraph" w:customStyle="1" w:styleId="6A213B2B9CDA4A7D9AD80267A67DE97B">
    <w:name w:val="6A213B2B9CDA4A7D9AD80267A67DE97B"/>
    <w:rsid w:val="00861F6D"/>
  </w:style>
  <w:style w:type="paragraph" w:customStyle="1" w:styleId="C3E2D64D79544F05964D1032302263CA">
    <w:name w:val="C3E2D64D79544F05964D1032302263CA"/>
    <w:rsid w:val="00861F6D"/>
  </w:style>
  <w:style w:type="paragraph" w:customStyle="1" w:styleId="61DE4AE60CCB44C898F9278ADA225A7F">
    <w:name w:val="61DE4AE60CCB44C898F9278ADA225A7F"/>
    <w:rsid w:val="00861F6D"/>
  </w:style>
  <w:style w:type="paragraph" w:customStyle="1" w:styleId="3761179C89C24EE3A2D6537CA53132F6">
    <w:name w:val="3761179C89C24EE3A2D6537CA53132F6"/>
    <w:rsid w:val="00061F71"/>
  </w:style>
  <w:style w:type="paragraph" w:customStyle="1" w:styleId="DD2177B848EC4D8DAAF49E065A155815">
    <w:name w:val="DD2177B848EC4D8DAAF49E065A155815"/>
    <w:rsid w:val="00061F71"/>
  </w:style>
  <w:style w:type="paragraph" w:customStyle="1" w:styleId="078E53168CDE41F6A0E1054BFA46CD8A">
    <w:name w:val="078E53168CDE41F6A0E1054BFA46CD8A"/>
    <w:rsid w:val="00061F71"/>
  </w:style>
  <w:style w:type="paragraph" w:customStyle="1" w:styleId="0C65DDC7C16B4CCAA6E295AFF143C8E6">
    <w:name w:val="0C65DDC7C16B4CCAA6E295AFF143C8E6"/>
    <w:rsid w:val="00061F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40056C-A517-4123-B0B0-0297228A98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898AF70-9683-4331-9854-0FCE3C15A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13020-ED37-46CE-86BF-CA854E2F0300}">
  <ds:schemaRefs>
    <ds:schemaRef ds:uri="http://schemas.microsoft.com/sharepoint/v3/contenttype/forms"/>
  </ds:schemaRefs>
</ds:datastoreItem>
</file>

<file path=customXml/itemProps4.xml><?xml version="1.0" encoding="utf-8"?>
<ds:datastoreItem xmlns:ds="http://schemas.openxmlformats.org/officeDocument/2006/customXml" ds:itemID="{B4C45BC2-B8C9-4189-87C0-F1AC3F2E3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Template>
  <TotalTime>40</TotalTime>
  <Pages>11</Pages>
  <Words>3792</Words>
  <Characters>20860</Characters>
  <Application>Microsoft Office Word</Application>
  <DocSecurity>0</DocSecurity>
  <Lines>173</Lines>
  <Paragraphs>49</Paragraphs>
  <ScaleCrop>false</ScaleCrop>
  <HeadingPairs>
    <vt:vector size="20" baseType="variant">
      <vt:variant>
        <vt:lpstr>Titre</vt:lpstr>
      </vt:variant>
      <vt:variant>
        <vt:i4>1</vt:i4>
      </vt:variant>
      <vt:variant>
        <vt:lpstr>Titel</vt:lpstr>
      </vt:variant>
      <vt:variant>
        <vt:i4>1</vt:i4>
      </vt:variant>
      <vt:variant>
        <vt:lpstr>Title</vt:lpstr>
      </vt:variant>
      <vt:variant>
        <vt:i4>1</vt:i4>
      </vt:variant>
      <vt:variant>
        <vt:lpstr>Názov</vt:lpstr>
      </vt:variant>
      <vt:variant>
        <vt:i4>1</vt:i4>
      </vt:variant>
      <vt:variant>
        <vt:lpstr>Título</vt:lpstr>
      </vt:variant>
      <vt:variant>
        <vt:i4>1</vt:i4>
      </vt:variant>
      <vt:variant>
        <vt:lpstr>Tytuł</vt:lpstr>
      </vt:variant>
      <vt:variant>
        <vt:i4>1</vt:i4>
      </vt:variant>
      <vt:variant>
        <vt:lpstr>Rubrik</vt:lpstr>
      </vt:variant>
      <vt:variant>
        <vt:i4>1</vt:i4>
      </vt:variant>
      <vt:variant>
        <vt:lpstr>Cím</vt:lpstr>
      </vt:variant>
      <vt:variant>
        <vt:i4>1</vt:i4>
      </vt:variant>
      <vt:variant>
        <vt:lpstr>Otsikko</vt:lpstr>
      </vt:variant>
      <vt:variant>
        <vt:i4>1</vt:i4>
      </vt:variant>
      <vt:variant>
        <vt:lpstr>Název</vt:lpstr>
      </vt:variant>
      <vt:variant>
        <vt:i4>1</vt:i4>
      </vt:variant>
    </vt:vector>
  </HeadingPairs>
  <TitlesOfParts>
    <vt:vector size="10" baseType="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 ahead coupling in accordance with Article 43 of the Commission Regulation (EU) 2015/1222 of 24 July 2015 establishing a guideline on capacity allocation and</vt:lpstr>
      <vt:lpstr>Draft methodology for calculating Scheduled Exchanges resulting from single day-ahead coupling</vt:lpstr>
      <vt:lpstr>Draft methodology for calculating scheduled exchanges resulting from single day ahead coupling</vt:lpstr>
      <vt:lpstr>All TSOs’ proposal for the day-ahead firmness deadline (DAFD) in accordance with Article 69 of the Commission Regulation (EU) 2015/1222 of 24 July 2015 establishing a guideline on capacity allocation and congestion management</vt:lpstr>
      <vt:lpstr>All TSOs’ proposal for Capacity Calculation Regions (CCRs)</vt:lpstr>
    </vt:vector>
  </TitlesOfParts>
  <Company>HP</Company>
  <LinksUpToDate>false</LinksUpToDate>
  <CharactersWithSpaces>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TSOs’ proposal for a Methodology for Calculating Scheduled Exchanges resulting from single day-ahead coupling in accordance with Article 43 of the Commission Regulation (EU) 2015/1222 of 24 July 2015 establishing a guideline on capacity allocation and congestion management</dc:title>
  <dc:creator>Volha Veramyeva</dc:creator>
  <cp:lastModifiedBy>Morange Laureline</cp:lastModifiedBy>
  <cp:revision>3</cp:revision>
  <cp:lastPrinted>2017-10-19T08:18:00Z</cp:lastPrinted>
  <dcterms:created xsi:type="dcterms:W3CDTF">2018-01-24T19:12:00Z</dcterms:created>
  <dcterms:modified xsi:type="dcterms:W3CDTF">2018-01-24T19:51:00Z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0x01010007E13F251F3D664980037DF6DCC9790E</vt:lpwstr>
  </property>
  <property fmtid="{D5CDD505-2E9C-101B-9397-08002B2CF9AE}" pid="4" name="TaxKeyword">
    <vt:lpwstr/>
  </property>
  <property fmtid="{D5CDD505-2E9C-101B-9397-08002B2CF9AE}" pid="5" name="m21e1f176c4a4ad491d679d83442a8a3">
    <vt:lpwstr/>
  </property>
  <property fmtid="{D5CDD505-2E9C-101B-9397-08002B2CF9AE}" pid="6" name="b">
    <vt:lpwstr/>
  </property>
  <property fmtid="{D5CDD505-2E9C-101B-9397-08002B2CF9AE}" pid="7" name="Addo_DocID">
    <vt:lpwstr>6fbf3a3b-6786-4633-b863-d335d3e7fcf8</vt:lpwstr>
  </property>
</Properties>
</file>