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2D3" w:rsidRPr="008B32C3" w:rsidRDefault="00E012D3" w:rsidP="0076689A">
      <w:pPr>
        <w:jc w:val="center"/>
        <w:rPr>
          <w:b/>
          <w:bCs/>
          <w:lang w:val="ro-RO"/>
        </w:rPr>
      </w:pPr>
      <w:r w:rsidRPr="008B32C3">
        <w:rPr>
          <w:b/>
          <w:bCs/>
          <w:lang w:val="ro-RO"/>
        </w:rPr>
        <w:t>Sinteza observaţiilor la proiectul de Ordin pentru aprobarea</w:t>
      </w:r>
    </w:p>
    <w:p w:rsidR="00E012D3" w:rsidRPr="008B32C3" w:rsidRDefault="00E012D3" w:rsidP="004158E9">
      <w:pPr>
        <w:spacing w:line="360" w:lineRule="auto"/>
        <w:jc w:val="center"/>
        <w:rPr>
          <w:b/>
          <w:bCs/>
          <w:color w:val="000000"/>
          <w:lang w:val="ro-RO"/>
        </w:rPr>
      </w:pPr>
      <w:r w:rsidRPr="008B32C3">
        <w:rPr>
          <w:b/>
          <w:bCs/>
          <w:lang w:val="ro-RO"/>
        </w:rPr>
        <w:t xml:space="preserve">Regulilor privind Părţile Responsabile cu Echilibrarea şi participanţilor din cadrul acestora şi modificarea art. 32 din Regulamentul de programare a unităţilor de producţie şi a consumatorilor dispecerizabili aprobat prin Ordinul preşedintelui Autorităţii Naţionale de Reglementare în Domeniul Energiei nr. 32/2013 </w:t>
      </w:r>
    </w:p>
    <w:p w:rsidR="00E012D3" w:rsidRPr="008B32C3" w:rsidRDefault="00E012D3" w:rsidP="004158E9">
      <w:pPr>
        <w:spacing w:line="360" w:lineRule="auto"/>
        <w:jc w:val="center"/>
        <w:rPr>
          <w:b/>
          <w:bCs/>
          <w:lang w:val="ro-RO"/>
        </w:rPr>
      </w:pPr>
    </w:p>
    <w:p w:rsidR="00E012D3" w:rsidRPr="008B32C3" w:rsidRDefault="00E012D3" w:rsidP="0076689A">
      <w:pPr>
        <w:tabs>
          <w:tab w:val="left" w:pos="2160"/>
          <w:tab w:val="left" w:pos="3060"/>
        </w:tabs>
        <w:rPr>
          <w:b/>
          <w:bCs/>
          <w:lang w:val="ro-RO"/>
        </w:rPr>
      </w:pPr>
    </w:p>
    <w:p w:rsidR="00E012D3" w:rsidRPr="008B32C3" w:rsidRDefault="00E012D3" w:rsidP="0076689A">
      <w:pPr>
        <w:jc w:val="center"/>
        <w:rPr>
          <w:b/>
          <w:bCs/>
          <w:lang w:val="ro-RO"/>
        </w:rPr>
      </w:pPr>
    </w:p>
    <w:tbl>
      <w:tblPr>
        <w:tblW w:w="146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
        <w:gridCol w:w="668"/>
        <w:gridCol w:w="1616"/>
        <w:gridCol w:w="1796"/>
        <w:gridCol w:w="5923"/>
        <w:gridCol w:w="4678"/>
      </w:tblGrid>
      <w:tr w:rsidR="00E012D3" w:rsidRPr="008B32C3">
        <w:tc>
          <w:tcPr>
            <w:tcW w:w="668" w:type="dxa"/>
            <w:gridSpan w:val="2"/>
          </w:tcPr>
          <w:p w:rsidR="00E012D3" w:rsidRPr="008B32C3" w:rsidRDefault="00E012D3" w:rsidP="0076689A">
            <w:pPr>
              <w:jc w:val="center"/>
              <w:rPr>
                <w:lang w:val="ro-RO"/>
              </w:rPr>
            </w:pPr>
            <w:r w:rsidRPr="008B32C3">
              <w:rPr>
                <w:lang w:val="ro-RO"/>
              </w:rPr>
              <w:t>Nr. crt.</w:t>
            </w:r>
          </w:p>
        </w:tc>
        <w:tc>
          <w:tcPr>
            <w:tcW w:w="1617" w:type="dxa"/>
          </w:tcPr>
          <w:p w:rsidR="00E012D3" w:rsidRPr="008B32C3" w:rsidRDefault="00E012D3" w:rsidP="0076689A">
            <w:pPr>
              <w:jc w:val="center"/>
              <w:rPr>
                <w:lang w:val="ro-RO"/>
              </w:rPr>
            </w:pPr>
            <w:r w:rsidRPr="008B32C3">
              <w:rPr>
                <w:lang w:val="ro-RO"/>
              </w:rPr>
              <w:t>Instituţia emitentă</w:t>
            </w:r>
          </w:p>
        </w:tc>
        <w:tc>
          <w:tcPr>
            <w:tcW w:w="1797" w:type="dxa"/>
          </w:tcPr>
          <w:p w:rsidR="00E012D3" w:rsidRPr="008B32C3" w:rsidRDefault="00E012D3" w:rsidP="0076689A">
            <w:pPr>
              <w:jc w:val="center"/>
              <w:rPr>
                <w:lang w:val="ro-RO"/>
              </w:rPr>
            </w:pPr>
            <w:r w:rsidRPr="008B32C3">
              <w:rPr>
                <w:lang w:val="ro-RO"/>
              </w:rPr>
              <w:t>Capitol/articol/</w:t>
            </w:r>
          </w:p>
          <w:p w:rsidR="00E012D3" w:rsidRPr="008B32C3" w:rsidRDefault="00E012D3" w:rsidP="0076689A">
            <w:pPr>
              <w:jc w:val="center"/>
              <w:rPr>
                <w:lang w:val="ro-RO"/>
              </w:rPr>
            </w:pPr>
            <w:r w:rsidRPr="008B32C3">
              <w:rPr>
                <w:lang w:val="ro-RO"/>
              </w:rPr>
              <w:t>paragraf</w:t>
            </w:r>
          </w:p>
        </w:tc>
        <w:tc>
          <w:tcPr>
            <w:tcW w:w="5926" w:type="dxa"/>
          </w:tcPr>
          <w:p w:rsidR="00E012D3" w:rsidRPr="008B32C3" w:rsidRDefault="00E012D3" w:rsidP="0076689A">
            <w:pPr>
              <w:jc w:val="center"/>
              <w:rPr>
                <w:lang w:val="ro-RO"/>
              </w:rPr>
            </w:pPr>
            <w:r w:rsidRPr="008B32C3">
              <w:rPr>
                <w:lang w:val="ro-RO"/>
              </w:rPr>
              <w:t>Modificarea propusă</w:t>
            </w:r>
          </w:p>
        </w:tc>
        <w:tc>
          <w:tcPr>
            <w:tcW w:w="4680" w:type="dxa"/>
          </w:tcPr>
          <w:p w:rsidR="00E012D3" w:rsidRPr="008B32C3" w:rsidRDefault="00E012D3" w:rsidP="0076689A">
            <w:pPr>
              <w:jc w:val="center"/>
              <w:rPr>
                <w:lang w:val="ro-RO"/>
              </w:rPr>
            </w:pPr>
            <w:r w:rsidRPr="008B32C3">
              <w:rPr>
                <w:lang w:val="ro-RO"/>
              </w:rPr>
              <w:t>Concluzia elaboratorului</w:t>
            </w:r>
          </w:p>
        </w:tc>
      </w:tr>
      <w:tr w:rsidR="00E012D3" w:rsidRPr="008B32C3">
        <w:tc>
          <w:tcPr>
            <w:tcW w:w="668" w:type="dxa"/>
            <w:gridSpan w:val="2"/>
          </w:tcPr>
          <w:p w:rsidR="00E012D3" w:rsidRPr="008B32C3" w:rsidRDefault="00E012D3" w:rsidP="0076689A">
            <w:pPr>
              <w:jc w:val="center"/>
              <w:rPr>
                <w:lang w:val="ro-RO"/>
              </w:rPr>
            </w:pPr>
            <w:r w:rsidRPr="008B32C3">
              <w:rPr>
                <w:lang w:val="ro-RO"/>
              </w:rPr>
              <w:t>0</w:t>
            </w:r>
          </w:p>
        </w:tc>
        <w:tc>
          <w:tcPr>
            <w:tcW w:w="1617" w:type="dxa"/>
          </w:tcPr>
          <w:p w:rsidR="00E012D3" w:rsidRPr="008B32C3" w:rsidRDefault="00E012D3" w:rsidP="0076689A">
            <w:pPr>
              <w:jc w:val="center"/>
              <w:rPr>
                <w:lang w:val="ro-RO"/>
              </w:rPr>
            </w:pPr>
            <w:r w:rsidRPr="008B32C3">
              <w:rPr>
                <w:lang w:val="ro-RO"/>
              </w:rPr>
              <w:t>1</w:t>
            </w:r>
          </w:p>
        </w:tc>
        <w:tc>
          <w:tcPr>
            <w:tcW w:w="1797" w:type="dxa"/>
          </w:tcPr>
          <w:p w:rsidR="00E012D3" w:rsidRPr="008B32C3" w:rsidRDefault="00E012D3" w:rsidP="0076689A">
            <w:pPr>
              <w:jc w:val="center"/>
              <w:rPr>
                <w:lang w:val="ro-RO"/>
              </w:rPr>
            </w:pPr>
            <w:r w:rsidRPr="008B32C3">
              <w:rPr>
                <w:lang w:val="ro-RO"/>
              </w:rPr>
              <w:t>2</w:t>
            </w:r>
          </w:p>
        </w:tc>
        <w:tc>
          <w:tcPr>
            <w:tcW w:w="5926" w:type="dxa"/>
          </w:tcPr>
          <w:p w:rsidR="00E012D3" w:rsidRPr="008B32C3" w:rsidRDefault="00E012D3" w:rsidP="0076689A">
            <w:pPr>
              <w:jc w:val="center"/>
              <w:rPr>
                <w:lang w:val="ro-RO"/>
              </w:rPr>
            </w:pPr>
            <w:r w:rsidRPr="008B32C3">
              <w:rPr>
                <w:lang w:val="ro-RO"/>
              </w:rPr>
              <w:t>3</w:t>
            </w:r>
          </w:p>
        </w:tc>
        <w:tc>
          <w:tcPr>
            <w:tcW w:w="4680" w:type="dxa"/>
          </w:tcPr>
          <w:p w:rsidR="00E012D3" w:rsidRPr="008B32C3" w:rsidRDefault="00E012D3" w:rsidP="0076689A">
            <w:pPr>
              <w:jc w:val="center"/>
              <w:rPr>
                <w:lang w:val="ro-RO"/>
              </w:rPr>
            </w:pPr>
            <w:r w:rsidRPr="008B32C3">
              <w:rPr>
                <w:lang w:val="ro-RO"/>
              </w:rPr>
              <w:t>4</w:t>
            </w:r>
          </w:p>
        </w:tc>
      </w:tr>
      <w:tr w:rsidR="00E012D3" w:rsidRPr="008B32C3">
        <w:tc>
          <w:tcPr>
            <w:tcW w:w="668" w:type="dxa"/>
            <w:gridSpan w:val="2"/>
          </w:tcPr>
          <w:p w:rsidR="00E012D3" w:rsidRPr="008B32C3" w:rsidRDefault="00E012D3" w:rsidP="0076689A">
            <w:pPr>
              <w:jc w:val="center"/>
              <w:rPr>
                <w:lang w:val="ro-RO"/>
              </w:rPr>
            </w:pPr>
            <w:r w:rsidRPr="008B32C3">
              <w:rPr>
                <w:lang w:val="ro-RO"/>
              </w:rPr>
              <w:t>1</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AFEER</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Obs. generale</w:t>
            </w:r>
          </w:p>
        </w:tc>
        <w:tc>
          <w:tcPr>
            <w:tcW w:w="5926" w:type="dxa"/>
          </w:tcPr>
          <w:p w:rsidR="00E012D3" w:rsidRPr="008B32C3" w:rsidRDefault="00E012D3" w:rsidP="00704E3A">
            <w:pPr>
              <w:numPr>
                <w:ilvl w:val="0"/>
                <w:numId w:val="17"/>
              </w:numPr>
              <w:ind w:left="248" w:hanging="292"/>
              <w:jc w:val="both"/>
              <w:rPr>
                <w:lang w:val="ro-RO"/>
              </w:rPr>
            </w:pPr>
            <w:r w:rsidRPr="008B32C3">
              <w:rPr>
                <w:lang w:val="ro-RO"/>
              </w:rPr>
              <w:t>La nivelul Uniunii Europene asistam la un proces de armonizare a legislatiei specifice domeniului energiei electrice cu accent chiar mai profund in aceasta perioada in contextul discutiilor privind crearea unei Uniuni Energetice;</w:t>
            </w:r>
          </w:p>
          <w:p w:rsidR="00E012D3" w:rsidRPr="008B32C3" w:rsidRDefault="00E012D3" w:rsidP="00704E3A">
            <w:pPr>
              <w:numPr>
                <w:ilvl w:val="0"/>
                <w:numId w:val="17"/>
              </w:numPr>
              <w:ind w:left="248" w:hanging="292"/>
              <w:jc w:val="both"/>
              <w:rPr>
                <w:lang w:val="ro-RO"/>
              </w:rPr>
            </w:pPr>
            <w:r w:rsidRPr="008B32C3">
              <w:rPr>
                <w:lang w:val="ro-RO"/>
              </w:rPr>
              <w:t>In acest proiect de Ordin nu se regasesc precizarile facute in cadrul programului de reglementari al ANRE: „ANRE urmăreste aplicarea celor mai bune practici europene în domeniu, adaptate la specificul national, în cadrul unui proces consultativ obligatoriu la nivelul transparentei decizionale“;</w:t>
            </w:r>
          </w:p>
          <w:p w:rsidR="00E012D3" w:rsidRPr="008B32C3" w:rsidRDefault="00E012D3" w:rsidP="00704E3A">
            <w:pPr>
              <w:numPr>
                <w:ilvl w:val="0"/>
                <w:numId w:val="17"/>
              </w:numPr>
              <w:ind w:left="248" w:hanging="292"/>
              <w:jc w:val="both"/>
              <w:rPr>
                <w:lang w:val="ro-RO"/>
              </w:rPr>
            </w:pPr>
            <w:r w:rsidRPr="008B32C3">
              <w:rPr>
                <w:lang w:val="ro-RO"/>
              </w:rPr>
              <w:t>In nici o alta tara europeana reglementatorul nu se implica in stabilirea regulilor si a relatiilor contractuale din cadrul unui PRE;</w:t>
            </w:r>
          </w:p>
          <w:p w:rsidR="00E012D3" w:rsidRPr="008B32C3" w:rsidRDefault="00E012D3" w:rsidP="00704E3A">
            <w:pPr>
              <w:numPr>
                <w:ilvl w:val="0"/>
                <w:numId w:val="17"/>
              </w:numPr>
              <w:ind w:left="248" w:hanging="292"/>
              <w:jc w:val="both"/>
              <w:rPr>
                <w:lang w:val="ro-RO"/>
              </w:rPr>
            </w:pPr>
            <w:r w:rsidRPr="008B32C3">
              <w:rPr>
                <w:lang w:val="ro-RO"/>
              </w:rPr>
              <w:t>Toate principiile acestui ordin se regasesc deja reglementate in cadrul:  Legii nr. 123/10 iulie 2012 a energiei electrice şi a gazelor naturale, Regulamentului de programare a unitatilor de productie si a consumatorilor dispecerizabili, si a Conventiei de Asumare a Responsabilitatii echilibrarii incheiate intre PRE si CN Transelectrica SA, conventia avizata de catre ANRE;</w:t>
            </w:r>
          </w:p>
          <w:p w:rsidR="00E012D3" w:rsidRPr="008B32C3" w:rsidRDefault="00E012D3" w:rsidP="000C7352">
            <w:pPr>
              <w:ind w:left="360"/>
              <w:jc w:val="both"/>
              <w:rPr>
                <w:lang w:val="ro-RO"/>
              </w:rPr>
            </w:pPr>
          </w:p>
          <w:p w:rsidR="00E012D3" w:rsidRPr="008B32C3" w:rsidRDefault="00E012D3" w:rsidP="000C7352">
            <w:pPr>
              <w:jc w:val="both"/>
              <w:rPr>
                <w:lang w:val="ro-RO"/>
              </w:rPr>
            </w:pPr>
            <w:r w:rsidRPr="008B32C3">
              <w:rPr>
                <w:lang w:val="ro-RO"/>
              </w:rPr>
              <w:t>Consideram ca ANRE, care are printre atributii ca prin reglementarile emise, sa armonizeze cat mai mult prevederile acestora cu cele existente deja la nivelul Uniunii Europene, prin emiterea acestui Ordin, unic in practica  europeana, va duce la un regres al cadrului de reglementare privind Piata de energie electrica din Romania</w:t>
            </w:r>
          </w:p>
          <w:p w:rsidR="00E012D3" w:rsidRPr="008B32C3" w:rsidRDefault="00E012D3" w:rsidP="002266BA">
            <w:pPr>
              <w:autoSpaceDE w:val="0"/>
              <w:autoSpaceDN w:val="0"/>
              <w:adjustRightInd w:val="0"/>
              <w:spacing w:before="240" w:line="276" w:lineRule="auto"/>
              <w:jc w:val="both"/>
              <w:rPr>
                <w:lang w:val="ro-RO"/>
              </w:rPr>
            </w:pPr>
          </w:p>
          <w:p w:rsidR="00E012D3" w:rsidRPr="008B32C3" w:rsidRDefault="00E012D3" w:rsidP="002266BA">
            <w:pPr>
              <w:autoSpaceDE w:val="0"/>
              <w:autoSpaceDN w:val="0"/>
              <w:adjustRightInd w:val="0"/>
              <w:spacing w:before="240" w:line="276" w:lineRule="auto"/>
              <w:jc w:val="both"/>
              <w:rPr>
                <w:lang w:val="ro-RO"/>
              </w:rPr>
            </w:pPr>
            <w:r w:rsidRPr="008B32C3">
              <w:rPr>
                <w:lang w:val="ro-RO"/>
              </w:rPr>
              <w:t>Avand in vedere observatiile transmise, propunem renuntarea la aprobarea Proiectului de Ordin privind Regulile aplicabile Partilor Responsabile cu Echilibrarea.</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Se respecta acest deziderat: este o reglementare generata de necesitati interne si a fost supusa consultarii publice.</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Regulile au fost restrânse la PRE-OR, prin raportare strictă la cerinţa prevăzută în Ordinul ANRE nr. 97/2013 şi pentru a evita amânarea aplicării prevederilor acestuia. </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Ordinul prevede şi alte cerinţe suplimentare/precizări clare pentru PRE şi participanţii la PRE.</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Regulile aplicate in cadrul PRE-urilor nu exced practica europeana. Un titular de licenţă din cadrul unei PRE poate acorda facilităţi clientilor lui, cu conditia respectarii regulilor PRE.</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Nu, conform celor de mai sus, precum şi ca urmare a constatării unui comportament inadecvat a unor PRE.</w:t>
            </w:r>
          </w:p>
        </w:tc>
      </w:tr>
      <w:tr w:rsidR="00E012D3" w:rsidRPr="008B32C3">
        <w:tc>
          <w:tcPr>
            <w:tcW w:w="668" w:type="dxa"/>
            <w:gridSpan w:val="2"/>
          </w:tcPr>
          <w:p w:rsidR="00E012D3" w:rsidRPr="008B32C3" w:rsidRDefault="00E012D3" w:rsidP="0076689A">
            <w:pPr>
              <w:jc w:val="center"/>
              <w:rPr>
                <w:lang w:val="ro-RO"/>
              </w:rPr>
            </w:pPr>
            <w:r w:rsidRPr="008B32C3">
              <w:rPr>
                <w:lang w:val="ro-RO"/>
              </w:rPr>
              <w:t>2</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Electrica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Obs. generale</w:t>
            </w:r>
          </w:p>
        </w:tc>
        <w:tc>
          <w:tcPr>
            <w:tcW w:w="5926" w:type="dxa"/>
          </w:tcPr>
          <w:p w:rsidR="00E012D3" w:rsidRPr="008B32C3" w:rsidRDefault="00E012D3" w:rsidP="0076689A">
            <w:pPr>
              <w:jc w:val="both"/>
              <w:rPr>
                <w:lang w:val="ro-RO"/>
              </w:rPr>
            </w:pPr>
            <w:r w:rsidRPr="008B32C3">
              <w:rPr>
                <w:lang w:val="ro-RO"/>
              </w:rPr>
              <w:t>Avand in vedere ca aplicarea regulilor stabilite prin acest ordin necesita modificari in platformele informatice va rugam ca de la publicarea si pana la intrarea in vigoare a prezentului ordin sa fie  prevazut un termen de cel putin trei luni.</w:t>
            </w:r>
          </w:p>
          <w:p w:rsidR="00E012D3" w:rsidRPr="008B32C3" w:rsidRDefault="00E012D3" w:rsidP="0076689A">
            <w:pPr>
              <w:jc w:val="both"/>
              <w:rPr>
                <w:lang w:val="ro-RO"/>
              </w:rPr>
            </w:pP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De acord.</w:t>
            </w:r>
          </w:p>
        </w:tc>
      </w:tr>
      <w:tr w:rsidR="00E012D3" w:rsidRPr="008B32C3">
        <w:tc>
          <w:tcPr>
            <w:tcW w:w="668" w:type="dxa"/>
            <w:gridSpan w:val="2"/>
          </w:tcPr>
          <w:p w:rsidR="00E012D3" w:rsidRPr="008B32C3" w:rsidRDefault="00E012D3" w:rsidP="0076689A">
            <w:pPr>
              <w:jc w:val="center"/>
              <w:rPr>
                <w:lang w:val="ro-RO"/>
              </w:rPr>
            </w:pPr>
            <w:r w:rsidRPr="008B32C3">
              <w:rPr>
                <w:lang w:val="ro-RO"/>
              </w:rPr>
              <w:t>3</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Electrica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Art. 2 </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Ordin</w:t>
            </w:r>
          </w:p>
        </w:tc>
        <w:tc>
          <w:tcPr>
            <w:tcW w:w="5926" w:type="dxa"/>
          </w:tcPr>
          <w:p w:rsidR="00E012D3" w:rsidRPr="008B32C3" w:rsidRDefault="00E012D3" w:rsidP="0076689A">
            <w:pPr>
              <w:jc w:val="both"/>
              <w:rPr>
                <w:lang w:val="ro-RO"/>
              </w:rPr>
            </w:pPr>
            <w:r w:rsidRPr="008B32C3">
              <w:rPr>
                <w:lang w:val="ro-RO"/>
              </w:rPr>
              <w:t xml:space="preserve">Propunem reformulare astfel: </w:t>
            </w:r>
          </w:p>
          <w:p w:rsidR="00E012D3" w:rsidRPr="008B32C3" w:rsidRDefault="00E012D3" w:rsidP="0076689A">
            <w:pPr>
              <w:jc w:val="both"/>
              <w:rPr>
                <w:lang w:val="ro-RO"/>
              </w:rPr>
            </w:pPr>
            <w:r w:rsidRPr="008B32C3">
              <w:rPr>
                <w:lang w:val="ro-RO"/>
              </w:rPr>
              <w:t xml:space="preserve">“Titularii de licenta, </w:t>
            </w:r>
            <w:r w:rsidRPr="008B32C3">
              <w:rPr>
                <w:b/>
                <w:bCs/>
                <w:lang w:val="ro-RO"/>
              </w:rPr>
              <w:t xml:space="preserve">cu exceptia producatorilor din surse regenerabile ce sunt exceptati de la regula tranzactionarii centralizate a energiei electrice si a certificatelor verzi </w:t>
            </w:r>
            <w:r w:rsidRPr="008B32C3">
              <w:rPr>
                <w:lang w:val="ro-RO"/>
              </w:rPr>
              <w:t>si Compania Nationala de Transport al Energiei Electrice Transelectrica SA duc la indeplinire prevederile prezentului ordin.”</w:t>
            </w: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Deoarece prin legea 23/2014 – Art.2 sunt producatori din surse regenerabile ce sunt exceptati de la regula tranzactionarii centralizate a energiei electrice si a certificatelor verzi, consideram ca aceasta categorie trebuie exceptata si de la aplicarea prezentului ordin. In perspectiva reconsiderarii acestei categorii, toti producatorii din surse regenerabile care au dreptul sa incheie contracte bilaterale negociate direct ar trebui exceptati de la prevederile prezentului ordin .</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Nu se acceptă. </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Art. II din Legea nr. 23/2014 prevede modalitatea de tranzacţionare a energiei electrice pentru categoriile menţionate.</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Potrivit Codului comercial, „fiecare titular de licenţă trebuie să îşi asume responsabilitatea echilibrării faţă de OTS, pentru întreaga sa producţie, achiziţie, import, consum, vânzare sau export de energie electrică”, aceştia având obligaţa înscrierii ca PRE (pct. 10.2.2.2).</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Modalitatea de tranzacţionare nu anulează obligaţia înscrierii ca PRE.</w:t>
            </w:r>
          </w:p>
        </w:tc>
      </w:tr>
      <w:tr w:rsidR="00E012D3" w:rsidRPr="008B32C3">
        <w:tc>
          <w:tcPr>
            <w:tcW w:w="668" w:type="dxa"/>
            <w:gridSpan w:val="2"/>
          </w:tcPr>
          <w:p w:rsidR="00E012D3" w:rsidRPr="008B32C3" w:rsidRDefault="00E012D3" w:rsidP="0076689A">
            <w:pPr>
              <w:jc w:val="center"/>
              <w:rPr>
                <w:lang w:val="ro-RO"/>
              </w:rPr>
            </w:pPr>
            <w:r w:rsidRPr="008B32C3">
              <w:rPr>
                <w:lang w:val="ro-RO"/>
              </w:rPr>
              <w:t>4</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Electrica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Art. 1  </w:t>
            </w:r>
          </w:p>
        </w:tc>
        <w:tc>
          <w:tcPr>
            <w:tcW w:w="5926" w:type="dxa"/>
          </w:tcPr>
          <w:p w:rsidR="00E012D3" w:rsidRPr="008B32C3" w:rsidRDefault="00E012D3" w:rsidP="0076689A">
            <w:pPr>
              <w:jc w:val="both"/>
              <w:rPr>
                <w:lang w:val="ro-RO"/>
              </w:rPr>
            </w:pPr>
            <w:r w:rsidRPr="008B32C3">
              <w:rPr>
                <w:lang w:val="ro-RO"/>
              </w:rPr>
              <w:t>În înţelesul prezentelor reguli, termenii şi expresiile de mai jos au următoarele semnificaţii:</w:t>
            </w:r>
          </w:p>
          <w:p w:rsidR="00E012D3" w:rsidRPr="008B32C3" w:rsidRDefault="00E012D3" w:rsidP="0076689A">
            <w:pPr>
              <w:jc w:val="both"/>
              <w:rPr>
                <w:lang w:val="ro-RO"/>
              </w:rPr>
            </w:pPr>
            <w:r w:rsidRPr="008B32C3">
              <w:rPr>
                <w:lang w:val="ro-RO"/>
              </w:rPr>
              <w:t xml:space="preserve">PRE - Parte Responsabilă cu Echilibrarea </w:t>
            </w:r>
          </w:p>
          <w:p w:rsidR="00E012D3" w:rsidRPr="008B32C3" w:rsidRDefault="00E012D3" w:rsidP="0076689A">
            <w:pPr>
              <w:jc w:val="both"/>
              <w:rPr>
                <w:lang w:val="ro-RO"/>
              </w:rPr>
            </w:pPr>
            <w:r w:rsidRPr="008B32C3">
              <w:rPr>
                <w:lang w:val="ro-RO"/>
              </w:rPr>
              <w:t xml:space="preserve">OTS - Operatorul de Transport şi de Sistem </w:t>
            </w:r>
          </w:p>
          <w:p w:rsidR="00E012D3" w:rsidRPr="008B32C3" w:rsidRDefault="00E012D3" w:rsidP="0076689A">
            <w:pPr>
              <w:jc w:val="both"/>
              <w:rPr>
                <w:lang w:val="ro-RO"/>
              </w:rPr>
            </w:pPr>
            <w:r w:rsidRPr="008B32C3">
              <w:rPr>
                <w:lang w:val="ro-RO"/>
              </w:rPr>
              <w:t>PE - Piaţa de Echilibrare</w:t>
            </w:r>
          </w:p>
          <w:p w:rsidR="00E012D3" w:rsidRPr="008B32C3" w:rsidRDefault="00E012D3" w:rsidP="0076689A">
            <w:pPr>
              <w:jc w:val="both"/>
              <w:rPr>
                <w:lang w:val="ro-RO"/>
              </w:rPr>
            </w:pPr>
            <w:r w:rsidRPr="008B32C3">
              <w:rPr>
                <w:lang w:val="ro-RO"/>
              </w:rPr>
              <w:t>UD - Unitate Dispecerizabilă</w:t>
            </w:r>
          </w:p>
          <w:p w:rsidR="00E012D3" w:rsidRPr="008B32C3" w:rsidRDefault="00E012D3" w:rsidP="0076689A">
            <w:pPr>
              <w:jc w:val="both"/>
              <w:rPr>
                <w:lang w:val="ro-RO"/>
              </w:rPr>
            </w:pPr>
            <w:r w:rsidRPr="008B32C3">
              <w:rPr>
                <w:lang w:val="ro-RO"/>
              </w:rPr>
              <w:t>SEN - Sistemul Electroenergetic Naţional</w:t>
            </w:r>
          </w:p>
          <w:p w:rsidR="00E012D3" w:rsidRPr="008B32C3" w:rsidRDefault="00E012D3" w:rsidP="0076689A">
            <w:pPr>
              <w:jc w:val="both"/>
              <w:rPr>
                <w:lang w:val="ro-RO"/>
              </w:rPr>
            </w:pPr>
            <w:r w:rsidRPr="008B32C3">
              <w:rPr>
                <w:lang w:val="ro-RO"/>
              </w:rPr>
              <w:t xml:space="preserve">OPE - Operatorul Pieţei de Echilibrare </w:t>
            </w:r>
          </w:p>
          <w:p w:rsidR="00E012D3" w:rsidRPr="008B32C3" w:rsidRDefault="00E012D3" w:rsidP="0076689A">
            <w:pPr>
              <w:jc w:val="both"/>
              <w:rPr>
                <w:lang w:val="ro-RO"/>
              </w:rPr>
            </w:pPr>
            <w:r w:rsidRPr="008B32C3">
              <w:rPr>
                <w:lang w:val="ro-RO"/>
              </w:rPr>
              <w:t>Notificare fizica - Document care stabileşte programul de funcţionare al producţiei nete, schimburilor şi consumului de energie electrică în SEN, precum şi al exporturilor sau importurilor, conform tranzacţiilor bilaterale pe care participanţii la piaţă le-au încheiat - Definitie conform Codului Comercial</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 fost definit termenul </w:t>
            </w:r>
            <w:r w:rsidRPr="00F32BE6">
              <w:rPr>
                <w:rFonts w:ascii="Times New Roman" w:hAnsi="Times New Roman" w:cs="Times New Roman"/>
                <w:sz w:val="24"/>
                <w:szCs w:val="24"/>
              </w:rPr>
              <w:t>“notificare”, acesta fiind diferit de notificarea fi</w:t>
            </w:r>
            <w:r w:rsidRPr="008B32C3">
              <w:rPr>
                <w:rFonts w:ascii="Times New Roman" w:hAnsi="Times New Roman" w:cs="Times New Roman"/>
                <w:sz w:val="24"/>
                <w:szCs w:val="24"/>
                <w:lang w:val="ro-RO"/>
              </w:rPr>
              <w:t>zică transmisă de PRE la OTS.</w:t>
            </w:r>
          </w:p>
          <w:p w:rsidR="00E012D3" w:rsidRPr="00F32BE6" w:rsidRDefault="00E012D3" w:rsidP="0076689A">
            <w:pPr>
              <w:pStyle w:val="Header"/>
              <w:tabs>
                <w:tab w:val="left" w:pos="1499"/>
              </w:tabs>
              <w:jc w:val="both"/>
              <w:rPr>
                <w:rFonts w:ascii="Times New Roman" w:hAnsi="Times New Roman" w:cs="Times New Roman"/>
                <w:sz w:val="24"/>
                <w:szCs w:val="24"/>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c>
          <w:tcPr>
            <w:tcW w:w="668" w:type="dxa"/>
            <w:gridSpan w:val="2"/>
          </w:tcPr>
          <w:p w:rsidR="00E012D3" w:rsidRPr="008B32C3" w:rsidRDefault="00E012D3" w:rsidP="0076689A">
            <w:pPr>
              <w:jc w:val="center"/>
              <w:rPr>
                <w:lang w:val="ro-RO"/>
              </w:rPr>
            </w:pPr>
            <w:r w:rsidRPr="008B32C3">
              <w:rPr>
                <w:lang w:val="ro-RO"/>
              </w:rPr>
              <w:t>5</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Entrex</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Art.2</w:t>
            </w:r>
          </w:p>
        </w:tc>
        <w:tc>
          <w:tcPr>
            <w:tcW w:w="5926" w:type="dxa"/>
          </w:tcPr>
          <w:p w:rsidR="00E012D3" w:rsidRPr="008B32C3" w:rsidRDefault="00E012D3" w:rsidP="000D6BDC">
            <w:pPr>
              <w:jc w:val="both"/>
              <w:rPr>
                <w:shd w:val="clear" w:color="auto" w:fill="FFFFFF"/>
                <w:lang w:val="ro-RO"/>
              </w:rPr>
            </w:pPr>
            <w:r w:rsidRPr="008B32C3">
              <w:rPr>
                <w:shd w:val="clear" w:color="auto" w:fill="FFFFFF"/>
                <w:lang w:val="ro-RO"/>
              </w:rPr>
              <w:t xml:space="preserve">Articolul reprezintă o îngrădire a drepturilor unul TL, deoarece condiţia introdusă este neclară şi echivocă. Astfel, cum se stabileşte necesitatea obiectivă? Cine poate garanta că o necesitate văzută ca obiectivă la un moment dat nu îşi pierde gradul de obiectivitate, în aceleaşi condiţii, după o anumită perioadă de timp, aceasta ducând la penalizări si amenzi din partea instituţiei dvs. Mai mult, în nota de prezentare a documentului afirmaţi următoarele: “Codul comercial […] a fost aplicat abuziv, prin înfiinţarea unor PRE […] care nu deţin locuri de producţie/consum”- tocmai acest fapt reprezintă o garanţie a securităţii datelor transmise către un PRE. </w:t>
            </w:r>
          </w:p>
        </w:tc>
        <w:tc>
          <w:tcPr>
            <w:tcW w:w="4680" w:type="dxa"/>
          </w:tcPr>
          <w:p w:rsidR="00E012D3" w:rsidRPr="008B32C3" w:rsidRDefault="00E012D3" w:rsidP="00587B4A">
            <w:pPr>
              <w:spacing w:before="120" w:after="120"/>
              <w:jc w:val="both"/>
              <w:rPr>
                <w:lang w:val="ro-RO"/>
              </w:rPr>
            </w:pPr>
            <w:r w:rsidRPr="008B32C3">
              <w:rPr>
                <w:lang w:val="ro-RO"/>
              </w:rPr>
              <w:t>Articolul a fost restructurat. Se păstrează însă condiţia asumării responsabilităţii echilibrării doar în una dintre PRE înfiinţate, pentru a preîntâmpina înfiinţarea de PRE de către titulari de licenţă care nu desfăşoară de fapt activitate pe piaţa de energie electrică, ci doar îşi asumă, contra cost, responsabilitatea financiară a echilibrării faţă de OTS.</w:t>
            </w:r>
          </w:p>
          <w:p w:rsidR="00E012D3" w:rsidRPr="008B32C3" w:rsidRDefault="00E012D3" w:rsidP="007D1B2A">
            <w:pPr>
              <w:spacing w:before="120" w:after="120"/>
              <w:jc w:val="both"/>
              <w:rPr>
                <w:lang w:val="ro-RO"/>
              </w:rPr>
            </w:pPr>
          </w:p>
        </w:tc>
      </w:tr>
      <w:tr w:rsidR="00E012D3" w:rsidRPr="008B32C3">
        <w:tc>
          <w:tcPr>
            <w:tcW w:w="668" w:type="dxa"/>
            <w:gridSpan w:val="2"/>
          </w:tcPr>
          <w:p w:rsidR="00E012D3" w:rsidRPr="008B32C3" w:rsidRDefault="00E012D3" w:rsidP="0076689A">
            <w:pPr>
              <w:jc w:val="center"/>
              <w:rPr>
                <w:lang w:val="ro-RO"/>
              </w:rPr>
            </w:pPr>
            <w:r w:rsidRPr="008B32C3">
              <w:rPr>
                <w:lang w:val="ro-RO"/>
              </w:rPr>
              <w:t>6</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AFEER</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Art. 2 </w:t>
            </w:r>
          </w:p>
        </w:tc>
        <w:tc>
          <w:tcPr>
            <w:tcW w:w="5926" w:type="dxa"/>
          </w:tcPr>
          <w:p w:rsidR="00E012D3" w:rsidRPr="008B32C3" w:rsidRDefault="00E012D3" w:rsidP="000D6BDC">
            <w:pPr>
              <w:jc w:val="both"/>
              <w:rPr>
                <w:shd w:val="clear" w:color="auto" w:fill="FFFFFF"/>
                <w:lang w:val="ro-RO"/>
              </w:rPr>
            </w:pPr>
            <w:r w:rsidRPr="008B32C3">
              <w:rPr>
                <w:shd w:val="clear" w:color="auto" w:fill="FFFFFF"/>
                <w:lang w:val="ro-RO"/>
              </w:rPr>
              <w:t>Un participant la piata de energie electrica va infiinta sau participa in mai multe PRE-uri  doar daca interesele acestuia sunt justificate economic. Consideram acest articol ca fiind redundant avand in vedere ca dimensiunea unui PRE este deja reglementata prin Ordinul ANRE nr 35/2010 – Ordin privind stabilirea unor reguli referitoare la piata de echilibrare de energie electrica.  Noile prevederi ale ordinului introduc limitari suplimentare a caror justificare nu a fost prezentata si a caror utilitate nu o intelegem.</w:t>
            </w:r>
          </w:p>
        </w:tc>
        <w:tc>
          <w:tcPr>
            <w:tcW w:w="4680" w:type="dxa"/>
          </w:tcPr>
          <w:p w:rsidR="00E012D3" w:rsidRPr="008B32C3" w:rsidRDefault="00E012D3" w:rsidP="007D1B2A">
            <w:pPr>
              <w:spacing w:before="120" w:after="120"/>
              <w:jc w:val="both"/>
              <w:rPr>
                <w:lang w:val="ro-RO"/>
              </w:rPr>
            </w:pPr>
            <w:r w:rsidRPr="008B32C3">
              <w:rPr>
                <w:lang w:val="ro-RO"/>
              </w:rPr>
              <w:t>Idem poziţia 5</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c>
          <w:tcPr>
            <w:tcW w:w="668" w:type="dxa"/>
            <w:gridSpan w:val="2"/>
          </w:tcPr>
          <w:p w:rsidR="00E012D3" w:rsidRPr="008B32C3" w:rsidRDefault="00E012D3" w:rsidP="0076689A">
            <w:pPr>
              <w:jc w:val="center"/>
              <w:rPr>
                <w:lang w:val="ro-RO"/>
              </w:rPr>
            </w:pPr>
            <w:r w:rsidRPr="008B32C3">
              <w:rPr>
                <w:lang w:val="ro-RO"/>
              </w:rPr>
              <w:t>7</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CEZ Vz</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2 (1)</w:t>
            </w:r>
          </w:p>
        </w:tc>
        <w:tc>
          <w:tcPr>
            <w:tcW w:w="5926" w:type="dxa"/>
          </w:tcPr>
          <w:p w:rsidR="00E012D3" w:rsidRPr="008B32C3" w:rsidRDefault="00E012D3" w:rsidP="0076689A">
            <w:pPr>
              <w:rPr>
                <w:lang w:val="ro-RO"/>
              </w:rPr>
            </w:pPr>
            <w:r w:rsidRPr="008B32C3">
              <w:rPr>
                <w:rFonts w:eastAsia="SimSun"/>
                <w:lang w:val="ro-RO"/>
              </w:rPr>
              <w:t>Reformulare: “Un titular de licenţă poate înfiinţa sau participa în mai multe PRE.”</w:t>
            </w:r>
          </w:p>
          <w:p w:rsidR="00E012D3" w:rsidRPr="008B32C3" w:rsidRDefault="00E012D3" w:rsidP="0076689A">
            <w:pPr>
              <w:spacing w:before="120" w:after="120"/>
              <w:jc w:val="both"/>
              <w:rPr>
                <w:lang w:val="ro-RO"/>
              </w:rPr>
            </w:pPr>
            <w:r w:rsidRPr="008B32C3">
              <w:rPr>
                <w:lang w:val="ro-RO"/>
              </w:rPr>
              <w:t>Nu trebuie conditionata si restrictionata delegarea responsabilitatii echilibrarii catre mai multe PREuri. Este decizia titularului de licenta daca si in ce conditii sa delege responsabilitatea echilibrarii catre mai multe PREuri, acesta asumandu-si castigul sau pierderea din realizarea acestui lucru.</w:t>
            </w:r>
          </w:p>
          <w:p w:rsidR="00E012D3" w:rsidRPr="008B32C3" w:rsidRDefault="00E012D3" w:rsidP="0076689A">
            <w:pPr>
              <w:rPr>
                <w:rFonts w:eastAsia="SimSun"/>
                <w:lang w:val="ro-RO"/>
              </w:rPr>
            </w:pPr>
            <w:r w:rsidRPr="008B32C3">
              <w:rPr>
                <w:lang w:val="ro-RO"/>
              </w:rPr>
              <w:t>NU intelegem ce reprezinta „necesitatea obiectiva determinata de tipul si volumul activitatii desfasurate de titularul de licenta respectiv”?</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5</w:t>
            </w:r>
          </w:p>
        </w:tc>
      </w:tr>
      <w:tr w:rsidR="00E012D3" w:rsidRPr="008B32C3">
        <w:tc>
          <w:tcPr>
            <w:tcW w:w="668" w:type="dxa"/>
            <w:gridSpan w:val="2"/>
          </w:tcPr>
          <w:p w:rsidR="00E012D3" w:rsidRPr="008B32C3" w:rsidRDefault="00E012D3" w:rsidP="0076689A">
            <w:pPr>
              <w:jc w:val="center"/>
              <w:rPr>
                <w:lang w:val="ro-RO"/>
              </w:rPr>
            </w:pPr>
            <w:r w:rsidRPr="008B32C3">
              <w:rPr>
                <w:lang w:val="ro-RO"/>
              </w:rPr>
              <w:t>8</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Aderro GP,</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CET Govora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2</w:t>
            </w:r>
          </w:p>
        </w:tc>
        <w:tc>
          <w:tcPr>
            <w:tcW w:w="5926" w:type="dxa"/>
          </w:tcPr>
          <w:p w:rsidR="00E012D3" w:rsidRPr="008B32C3" w:rsidRDefault="00E012D3" w:rsidP="000A2996">
            <w:pPr>
              <w:jc w:val="both"/>
              <w:rPr>
                <w:lang w:val="ro-RO"/>
              </w:rPr>
            </w:pPr>
          </w:p>
          <w:p w:rsidR="00E012D3" w:rsidRPr="008B32C3" w:rsidRDefault="00E012D3" w:rsidP="000A2996">
            <w:pPr>
              <w:jc w:val="both"/>
              <w:rPr>
                <w:lang w:val="ro-RO"/>
              </w:rPr>
            </w:pPr>
            <w:r w:rsidRPr="008B32C3">
              <w:rPr>
                <w:rFonts w:eastAsia="SimSun"/>
                <w:lang w:val="ro-RO"/>
              </w:rPr>
              <w:t>Reformulare alin (1): Un titular de licenţă poate înfiinţa sau participa în mai multe PRE.</w:t>
            </w:r>
          </w:p>
          <w:p w:rsidR="00E012D3" w:rsidRPr="008B32C3" w:rsidRDefault="00E012D3" w:rsidP="000A2996">
            <w:pPr>
              <w:jc w:val="both"/>
              <w:rPr>
                <w:lang w:val="ro-RO"/>
              </w:rPr>
            </w:pPr>
          </w:p>
          <w:p w:rsidR="00E012D3" w:rsidRPr="008B32C3" w:rsidRDefault="00E012D3" w:rsidP="000A2996">
            <w:pPr>
              <w:jc w:val="both"/>
              <w:rPr>
                <w:lang w:val="ro-RO"/>
              </w:rPr>
            </w:pPr>
            <w:r w:rsidRPr="008B32C3">
              <w:rPr>
                <w:lang w:val="ro-RO"/>
              </w:rPr>
              <w:t xml:space="preserve">Propunem eliminarea punctului 2 de la art 2. </w:t>
            </w:r>
          </w:p>
          <w:p w:rsidR="00E012D3" w:rsidRPr="008B32C3" w:rsidRDefault="00E012D3" w:rsidP="000A2996">
            <w:pPr>
              <w:jc w:val="both"/>
              <w:rPr>
                <w:lang w:val="ro-RO"/>
              </w:rPr>
            </w:pPr>
          </w:p>
          <w:p w:rsidR="00E012D3" w:rsidRPr="008B32C3" w:rsidRDefault="00E012D3" w:rsidP="000A2996">
            <w:pPr>
              <w:jc w:val="both"/>
              <w:rPr>
                <w:lang w:val="ro-RO"/>
              </w:rPr>
            </w:pPr>
            <w:r w:rsidRPr="008B32C3">
              <w:rPr>
                <w:lang w:val="ro-RO"/>
              </w:rPr>
              <w:t>Avand in vedere ca optiunea de delegare a responsabilitatii echilibrarii apartine titularului de licenta, consideram inoportună definirea unor condiţionări în înfiinţarea sau participarea în mai multe PRE-uri. Funcţionarea actuală a Pieţei de Echilibrare nu a dovedit nereguli sau probleme legate de înscrierea licenţiaţilor în mai multe PRE-uri.</w:t>
            </w:r>
          </w:p>
          <w:p w:rsidR="00E012D3" w:rsidRPr="008B32C3" w:rsidRDefault="00E012D3" w:rsidP="000A2996">
            <w:pPr>
              <w:jc w:val="both"/>
              <w:rPr>
                <w:lang w:val="ro-RO"/>
              </w:rPr>
            </w:pPr>
            <w:r w:rsidRPr="008B32C3">
              <w:rPr>
                <w:b/>
                <w:bCs/>
                <w:lang w:val="ro-RO"/>
              </w:rPr>
              <w:t>această limitare o consideram abuzivă şi nejustificată.</w:t>
            </w:r>
          </w:p>
        </w:tc>
        <w:tc>
          <w:tcPr>
            <w:tcW w:w="4680" w:type="dxa"/>
          </w:tcPr>
          <w:p w:rsidR="00E012D3" w:rsidRPr="008B32C3" w:rsidRDefault="00E012D3" w:rsidP="00987D33">
            <w:pPr>
              <w:rPr>
                <w:lang w:val="ro-RO"/>
              </w:rPr>
            </w:pPr>
            <w:r w:rsidRPr="008B32C3">
              <w:rPr>
                <w:b/>
                <w:bCs/>
                <w:lang w:val="ro-RO"/>
              </w:rPr>
              <w:t xml:space="preserve"> </w:t>
            </w:r>
            <w:r w:rsidRPr="008B32C3">
              <w:rPr>
                <w:lang w:val="ro-RO"/>
              </w:rPr>
              <w:t>Idem poziţia 5</w:t>
            </w:r>
          </w:p>
        </w:tc>
      </w:tr>
      <w:tr w:rsidR="00E012D3" w:rsidRPr="008B32C3">
        <w:trPr>
          <w:trHeight w:val="5473"/>
        </w:trPr>
        <w:tc>
          <w:tcPr>
            <w:tcW w:w="668" w:type="dxa"/>
            <w:gridSpan w:val="2"/>
          </w:tcPr>
          <w:p w:rsidR="00E012D3" w:rsidRPr="008B32C3" w:rsidRDefault="00E012D3" w:rsidP="0076689A">
            <w:pPr>
              <w:jc w:val="center"/>
              <w:rPr>
                <w:lang w:val="ro-RO"/>
              </w:rPr>
            </w:pPr>
            <w:r w:rsidRPr="008B32C3">
              <w:rPr>
                <w:lang w:val="ro-RO"/>
              </w:rPr>
              <w:t>9</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CIGA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Art.2 (1)</w:t>
            </w:r>
          </w:p>
          <w:p w:rsidR="00E012D3" w:rsidRPr="008B32C3" w:rsidRDefault="00E012D3" w:rsidP="0076689A">
            <w:pPr>
              <w:pStyle w:val="Header"/>
              <w:tabs>
                <w:tab w:val="left" w:pos="1499"/>
              </w:tabs>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2(2)</w:t>
            </w:r>
          </w:p>
        </w:tc>
        <w:tc>
          <w:tcPr>
            <w:tcW w:w="5926" w:type="dxa"/>
          </w:tcPr>
          <w:p w:rsidR="00E012D3" w:rsidRPr="008B32C3" w:rsidRDefault="00E012D3" w:rsidP="0076689A">
            <w:pPr>
              <w:rPr>
                <w:lang w:val="ro-RO"/>
              </w:rPr>
            </w:pPr>
            <w:r w:rsidRPr="008B32C3">
              <w:rPr>
                <w:rFonts w:eastAsia="SimSun"/>
                <w:lang w:val="ro-RO"/>
              </w:rPr>
              <w:t>Reformulare: “Un titular de licenţă poate înfiinţa sau participa în mai multe PRE.”</w:t>
            </w: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 xml:space="preserve">Propunem eliminarea </w:t>
            </w:r>
          </w:p>
          <w:p w:rsidR="00E012D3" w:rsidRPr="008B32C3" w:rsidRDefault="00E012D3" w:rsidP="0076689A">
            <w:pPr>
              <w:jc w:val="both"/>
              <w:rPr>
                <w:lang w:val="ro-RO"/>
              </w:rPr>
            </w:pPr>
          </w:p>
          <w:p w:rsidR="00E012D3" w:rsidRPr="008B32C3" w:rsidRDefault="00E012D3" w:rsidP="003333D1">
            <w:pPr>
              <w:jc w:val="both"/>
              <w:rPr>
                <w:lang w:val="ro-RO"/>
              </w:rPr>
            </w:pPr>
            <w:r w:rsidRPr="008B32C3">
              <w:rPr>
                <w:lang w:val="ro-RO"/>
              </w:rPr>
              <w:t>Consideram inoportună definirea unor condiţionări în înfiinţarea sau participarea în mai multe PRE-uri. Funcţionarea actuală a Pieţei de Echilibrare nu a dovedit nereguli sau probleme legate de înscrierea licenţiaţilor în mai multe PRE-uri.</w:t>
            </w:r>
          </w:p>
          <w:p w:rsidR="00E012D3" w:rsidRPr="008B32C3" w:rsidRDefault="00E012D3" w:rsidP="003333D1">
            <w:pPr>
              <w:jc w:val="both"/>
              <w:rPr>
                <w:lang w:val="ro-RO"/>
              </w:rPr>
            </w:pPr>
          </w:p>
          <w:p w:rsidR="00E012D3" w:rsidRPr="008B32C3" w:rsidRDefault="00E012D3" w:rsidP="003333D1">
            <w:pPr>
              <w:jc w:val="both"/>
              <w:rPr>
                <w:lang w:val="ro-RO"/>
              </w:rPr>
            </w:pPr>
            <w:r w:rsidRPr="008B32C3">
              <w:rPr>
                <w:lang w:val="ro-RO"/>
              </w:rPr>
              <w:t>Atâta timp cât în anul 2011 s-a acceptat de către Transelectrica înscrierea a 2 PRE-uri Ciga, activitatea noastră a fost de foarte bună calitate (dovada fiind cei peste 400 membri care ne-au delegat responsabilitatea  pentru cele 2 PRE-uri), am asigurat  decontarea la timp a peste 50% din Piata de Echilibrare, s-au respectat toate reglementările, nu există interferenţe între cele 2 PRE-uri, ele notificând şi fiind decontate total independent nu s-a prezentat nicio justificare a introducerii acestei limitări</w:t>
            </w:r>
          </w:p>
          <w:p w:rsidR="00E012D3" w:rsidRPr="008B32C3" w:rsidRDefault="00E012D3" w:rsidP="003333D1">
            <w:pPr>
              <w:jc w:val="both"/>
              <w:rPr>
                <w:lang w:val="ro-RO"/>
              </w:rPr>
            </w:pPr>
            <w:r w:rsidRPr="008B32C3">
              <w:rPr>
                <w:b/>
                <w:bCs/>
                <w:lang w:val="ro-RO"/>
              </w:rPr>
              <w:t>consideram abuzivă şi nejustificată această limitare.</w:t>
            </w:r>
          </w:p>
        </w:tc>
        <w:tc>
          <w:tcPr>
            <w:tcW w:w="4680" w:type="dxa"/>
          </w:tcPr>
          <w:p w:rsidR="00E012D3" w:rsidRPr="008B32C3" w:rsidRDefault="00E012D3" w:rsidP="003333D1">
            <w:pPr>
              <w:jc w:val="both"/>
              <w:rPr>
                <w:lang w:val="ro-RO"/>
              </w:rPr>
            </w:pPr>
            <w:r w:rsidRPr="008B32C3">
              <w:rPr>
                <w:lang w:val="ro-RO"/>
              </w:rPr>
              <w:t>Idem poziţia 5</w:t>
            </w:r>
          </w:p>
        </w:tc>
      </w:tr>
      <w:tr w:rsidR="00E012D3" w:rsidRPr="008B32C3">
        <w:tc>
          <w:tcPr>
            <w:tcW w:w="668" w:type="dxa"/>
            <w:gridSpan w:val="2"/>
          </w:tcPr>
          <w:p w:rsidR="00E012D3" w:rsidRPr="008B32C3" w:rsidRDefault="00E012D3" w:rsidP="0076689A">
            <w:pPr>
              <w:jc w:val="center"/>
              <w:rPr>
                <w:lang w:val="ro-RO"/>
              </w:rPr>
            </w:pPr>
            <w:r w:rsidRPr="008B32C3">
              <w:rPr>
                <w:lang w:val="ro-RO"/>
              </w:rPr>
              <w:t>10</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E-ON Energie</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2 (1)</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2 (2)</w:t>
            </w:r>
          </w:p>
        </w:tc>
        <w:tc>
          <w:tcPr>
            <w:tcW w:w="5926" w:type="dxa"/>
          </w:tcPr>
          <w:p w:rsidR="00E012D3" w:rsidRPr="008B32C3" w:rsidRDefault="00E012D3" w:rsidP="00B2792E">
            <w:pPr>
              <w:jc w:val="both"/>
              <w:rPr>
                <w:lang w:val="ro-RO"/>
              </w:rPr>
            </w:pPr>
            <w:r w:rsidRPr="008B32C3">
              <w:rPr>
                <w:rFonts w:eastAsia="SimSun"/>
                <w:lang w:val="ro-RO"/>
              </w:rPr>
              <w:t>Reformulare: “Un titular de licenţă poate înfiinţa sau participa în mai multe PRE.”</w:t>
            </w:r>
          </w:p>
          <w:p w:rsidR="00E012D3" w:rsidRPr="008B32C3" w:rsidRDefault="00E012D3" w:rsidP="00B2792E">
            <w:pPr>
              <w:jc w:val="both"/>
              <w:rPr>
                <w:lang w:val="ro-RO"/>
              </w:rPr>
            </w:pPr>
          </w:p>
          <w:p w:rsidR="00E012D3" w:rsidRPr="008B32C3" w:rsidRDefault="00E012D3" w:rsidP="00B2792E">
            <w:pPr>
              <w:jc w:val="both"/>
              <w:rPr>
                <w:lang w:val="ro-RO"/>
              </w:rPr>
            </w:pPr>
            <w:r w:rsidRPr="008B32C3">
              <w:rPr>
                <w:lang w:val="ro-RO"/>
              </w:rPr>
              <w:t xml:space="preserve">Propunem eliminarea </w:t>
            </w:r>
          </w:p>
          <w:p w:rsidR="00E012D3" w:rsidRPr="008B32C3" w:rsidRDefault="00E012D3" w:rsidP="00B2792E">
            <w:pPr>
              <w:jc w:val="both"/>
              <w:rPr>
                <w:lang w:val="ro-RO"/>
              </w:rPr>
            </w:pPr>
          </w:p>
          <w:p w:rsidR="00E012D3" w:rsidRPr="008B32C3" w:rsidRDefault="00E012D3" w:rsidP="00B2792E">
            <w:pPr>
              <w:jc w:val="both"/>
              <w:rPr>
                <w:lang w:val="ro-RO"/>
              </w:rPr>
            </w:pPr>
          </w:p>
          <w:p w:rsidR="00E012D3" w:rsidRPr="008B32C3" w:rsidRDefault="00E012D3" w:rsidP="00B2792E">
            <w:pPr>
              <w:jc w:val="both"/>
              <w:rPr>
                <w:lang w:val="ro-RO"/>
              </w:rPr>
            </w:pPr>
            <w:r w:rsidRPr="008B32C3">
              <w:rPr>
                <w:lang w:val="ro-RO"/>
              </w:rPr>
              <w:t>Nu sunt necesare condiţionări în înfiinţarea sau participarea în mai multe PRE-uri. Funcţionarea actuală a Pieţei de Echilibrare nu a dovedit nereguli sau probleme legate de înscrierea licenţiaţilor în mai multe PRE-uri.</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5</w:t>
            </w:r>
          </w:p>
        </w:tc>
      </w:tr>
      <w:tr w:rsidR="00E012D3" w:rsidRPr="008B32C3">
        <w:tc>
          <w:tcPr>
            <w:tcW w:w="668" w:type="dxa"/>
            <w:gridSpan w:val="2"/>
          </w:tcPr>
          <w:p w:rsidR="00E012D3" w:rsidRPr="008B32C3" w:rsidRDefault="00E012D3" w:rsidP="0076689A">
            <w:pPr>
              <w:jc w:val="center"/>
              <w:rPr>
                <w:lang w:val="ro-RO"/>
              </w:rPr>
            </w:pPr>
            <w:r w:rsidRPr="008B32C3">
              <w:rPr>
                <w:lang w:val="ro-RO"/>
              </w:rPr>
              <w:t>11</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Entrex</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2 (2)</w:t>
            </w:r>
          </w:p>
        </w:tc>
        <w:tc>
          <w:tcPr>
            <w:tcW w:w="5926" w:type="dxa"/>
          </w:tcPr>
          <w:p w:rsidR="00E012D3" w:rsidRPr="008B32C3" w:rsidRDefault="00E012D3" w:rsidP="0076689A">
            <w:pPr>
              <w:jc w:val="both"/>
              <w:rPr>
                <w:lang w:val="ro-RO"/>
              </w:rPr>
            </w:pPr>
            <w:r w:rsidRPr="008B32C3">
              <w:rPr>
                <w:lang w:val="ro-RO"/>
              </w:rPr>
              <w:t>Considerăm că este o îngrădire nejustificată a drepturilor unui TL.</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5</w:t>
            </w:r>
          </w:p>
        </w:tc>
      </w:tr>
      <w:tr w:rsidR="00E012D3" w:rsidRPr="008B32C3">
        <w:tc>
          <w:tcPr>
            <w:tcW w:w="668" w:type="dxa"/>
            <w:gridSpan w:val="2"/>
          </w:tcPr>
          <w:p w:rsidR="00E012D3" w:rsidRPr="008B32C3" w:rsidRDefault="00E012D3" w:rsidP="0076689A">
            <w:pPr>
              <w:jc w:val="center"/>
              <w:rPr>
                <w:lang w:val="ro-RO"/>
              </w:rPr>
            </w:pPr>
            <w:r w:rsidRPr="008B32C3">
              <w:rPr>
                <w:lang w:val="ro-RO"/>
              </w:rPr>
              <w:t>12</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Electrica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tc>
        <w:tc>
          <w:tcPr>
            <w:tcW w:w="5926" w:type="dxa"/>
          </w:tcPr>
          <w:p w:rsidR="00E012D3" w:rsidRPr="008B32C3" w:rsidRDefault="00E012D3" w:rsidP="0076689A">
            <w:pPr>
              <w:jc w:val="both"/>
              <w:rPr>
                <w:lang w:val="ro-RO"/>
              </w:rPr>
            </w:pPr>
            <w:r w:rsidRPr="008B32C3">
              <w:rPr>
                <w:lang w:val="ro-RO"/>
              </w:rPr>
              <w:t xml:space="preserve">Propunere reformulare: “Notificările </w:t>
            </w:r>
            <w:r w:rsidRPr="008B32C3">
              <w:rPr>
                <w:b/>
                <w:bCs/>
                <w:lang w:val="ro-RO"/>
              </w:rPr>
              <w:t>fizice</w:t>
            </w:r>
            <w:r w:rsidRPr="008B32C3">
              <w:rPr>
                <w:lang w:val="ro-RO"/>
              </w:rPr>
              <w:t xml:space="preserve"> transmise de un titular de licenţă către OTS, prin intermediul PRE, privind producţia planificată, consumul planificat, tranzacţiile de vânzare/cumpărare, importul/exportul de energie electrică trebuie să fie în echilibru.”</w:t>
            </w:r>
          </w:p>
          <w:p w:rsidR="00E012D3" w:rsidRPr="008B32C3" w:rsidRDefault="00E012D3" w:rsidP="0076689A">
            <w:pPr>
              <w:jc w:val="both"/>
              <w:rPr>
                <w:lang w:val="ro-RO"/>
              </w:rPr>
            </w:pPr>
          </w:p>
          <w:p w:rsidR="00E012D3" w:rsidRPr="008B32C3" w:rsidRDefault="00E012D3" w:rsidP="0076689A">
            <w:pPr>
              <w:jc w:val="both"/>
              <w:rPr>
                <w:highlight w:val="yellow"/>
                <w:lang w:val="ro-RO"/>
              </w:rPr>
            </w:pPr>
            <w:r w:rsidRPr="008B32C3">
              <w:rPr>
                <w:lang w:val="ro-RO"/>
              </w:rPr>
              <w:t>Conform definitiei din Codul Comercial notificarea fizică trebuie să  reflecte producţia/consumul conform tranzacţiilor bilaterale pe care participanţii la piaţă le-au încheiat.</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4.</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c>
          <w:tcPr>
            <w:tcW w:w="668" w:type="dxa"/>
            <w:gridSpan w:val="2"/>
          </w:tcPr>
          <w:p w:rsidR="00E012D3" w:rsidRPr="008B32C3" w:rsidRDefault="00E012D3" w:rsidP="0076689A">
            <w:pPr>
              <w:jc w:val="center"/>
              <w:rPr>
                <w:lang w:val="ro-RO"/>
              </w:rPr>
            </w:pPr>
            <w:r w:rsidRPr="008B32C3">
              <w:rPr>
                <w:lang w:val="ro-RO"/>
              </w:rPr>
              <w:t>13</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AFEER</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w:t>
            </w:r>
          </w:p>
        </w:tc>
        <w:tc>
          <w:tcPr>
            <w:tcW w:w="5926" w:type="dxa"/>
          </w:tcPr>
          <w:p w:rsidR="00E012D3" w:rsidRPr="008B32C3" w:rsidRDefault="00E012D3" w:rsidP="002266BA">
            <w:pPr>
              <w:jc w:val="both"/>
              <w:rPr>
                <w:shd w:val="clear" w:color="auto" w:fill="FFFFFF"/>
                <w:lang w:val="ro-RO"/>
              </w:rPr>
            </w:pPr>
            <w:r w:rsidRPr="008B32C3">
              <w:rPr>
                <w:lang w:val="ro-RO"/>
              </w:rPr>
              <w:t xml:space="preserve">Prevederile acestui articol se regasesc  deja  atat in cadrul  „Regulamentului de programare a unitatilor de productie si a consumatorilor dispecerizabili“ precum si in Conventia de Asumare a Responsabilitatii echilibrarii incheiate intre PRE si CN Transelectrica SA. </w:t>
            </w:r>
            <w:r w:rsidRPr="008B32C3">
              <w:rPr>
                <w:shd w:val="clear" w:color="auto" w:fill="FFFFFF"/>
                <w:lang w:val="ro-RO"/>
              </w:rPr>
              <w:t>In cadrul Art 32 din „</w:t>
            </w:r>
            <w:r w:rsidRPr="008B32C3">
              <w:rPr>
                <w:lang w:val="ro-RO"/>
              </w:rPr>
              <w:t>Regulamentul de programare a unitatilor de productie si a consumatorilor dispecerizabili“</w:t>
            </w:r>
            <w:r w:rsidRPr="008B32C3">
              <w:rPr>
                <w:shd w:val="clear" w:color="auto" w:fill="FFFFFF"/>
                <w:lang w:val="ro-RO"/>
              </w:rPr>
              <w:t xml:space="preserve"> se precizeaza ca „PRE trebuie să adapteze producţia şi/sau să realizeze contractarea astfel încât, cel mai târziu cu o oră înainte de începerea fiecărui interval de dispecerizare, notificare fizica (NF) să fie în echilibru. O NF este considerată ca fiind în dezechilibru dacă suma producţiei, importurilor şi SB primite nu este egală cu suma consumului, exporturilor şi SB livrate, separat pentru fiecare zonă de tranzacţionare şi interval de dispecerizare“.</w:t>
            </w:r>
          </w:p>
          <w:p w:rsidR="00E012D3" w:rsidRPr="008B32C3" w:rsidRDefault="00E012D3" w:rsidP="00BA23C5">
            <w:pPr>
              <w:jc w:val="both"/>
              <w:rPr>
                <w:lang w:val="ro-RO"/>
              </w:rPr>
            </w:pPr>
            <w:r w:rsidRPr="008B32C3">
              <w:rPr>
                <w:lang w:val="ro-RO"/>
              </w:rPr>
              <w:t xml:space="preserve">De asemnea in Legea 123 Partea Responsabilă cu Echilibrarea este prin definitie - titularul de licenţă care îşi asumă </w:t>
            </w:r>
            <w:r w:rsidRPr="008B32C3">
              <w:rPr>
                <w:i/>
                <w:iCs/>
                <w:u w:val="single"/>
                <w:lang w:val="ro-RO"/>
              </w:rPr>
              <w:t>responsabilitatea financiară</w:t>
            </w:r>
            <w:r w:rsidRPr="008B32C3">
              <w:rPr>
                <w:lang w:val="ro-RO"/>
              </w:rPr>
              <w:t xml:space="preserve"> pentru dezechilibrele dintre valorile notificate şi valorile măsurate de energie electrică.</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Articolul a fost reformulat.</w:t>
            </w:r>
          </w:p>
          <w:p w:rsidR="00E012D3" w:rsidRPr="008B32C3" w:rsidRDefault="00E012D3" w:rsidP="004853AC">
            <w:pPr>
              <w:spacing w:before="120" w:after="120"/>
              <w:jc w:val="both"/>
              <w:rPr>
                <w:lang w:val="ro-RO"/>
              </w:rPr>
            </w:pPr>
            <w:r w:rsidRPr="008B32C3">
              <w:rPr>
                <w:lang w:val="ro-RO"/>
              </w:rPr>
              <w:t>De regulă titularii de licenţă trebuie să se asigure că au depus toate eforturile pentru a fi cât mai echilibraţi şi să notifice în acord cu poziţia fiecăruia. Totuşi, pentru situaţiile în care un titular de licenţă se află în imposibilitatea de a notifica echilibrat, notificarea în dezechilibru a acestuia se consideră situaţie de excepţie.</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c>
          <w:tcPr>
            <w:tcW w:w="668" w:type="dxa"/>
            <w:gridSpan w:val="2"/>
          </w:tcPr>
          <w:p w:rsidR="00E012D3" w:rsidRPr="008B32C3" w:rsidRDefault="00E012D3" w:rsidP="0076689A">
            <w:pPr>
              <w:jc w:val="center"/>
              <w:rPr>
                <w:lang w:val="ro-RO"/>
              </w:rPr>
            </w:pPr>
            <w:r w:rsidRPr="008B32C3">
              <w:rPr>
                <w:lang w:val="ro-RO"/>
              </w:rPr>
              <w:t>14</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E-On Energie</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w:t>
            </w:r>
          </w:p>
        </w:tc>
        <w:tc>
          <w:tcPr>
            <w:tcW w:w="5926" w:type="dxa"/>
          </w:tcPr>
          <w:p w:rsidR="00E012D3" w:rsidRPr="008B32C3" w:rsidRDefault="00E012D3" w:rsidP="00925278">
            <w:pPr>
              <w:rPr>
                <w:lang w:val="ro-RO"/>
              </w:rPr>
            </w:pPr>
            <w:r w:rsidRPr="008B32C3">
              <w:rPr>
                <w:lang w:val="ro-RO"/>
              </w:rPr>
              <w:t>Propunem eliminarea acestui articol, având în vedere reglementarea acestui aspect prin prevederile Codului Comercial.</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13.</w:t>
            </w:r>
          </w:p>
        </w:tc>
      </w:tr>
      <w:tr w:rsidR="00E012D3" w:rsidRPr="008B32C3">
        <w:tc>
          <w:tcPr>
            <w:tcW w:w="668" w:type="dxa"/>
            <w:gridSpan w:val="2"/>
          </w:tcPr>
          <w:p w:rsidR="00E012D3" w:rsidRPr="008B32C3" w:rsidRDefault="00E012D3" w:rsidP="0076689A">
            <w:pPr>
              <w:jc w:val="center"/>
              <w:rPr>
                <w:lang w:val="ro-RO"/>
              </w:rPr>
            </w:pPr>
            <w:r w:rsidRPr="008B32C3">
              <w:rPr>
                <w:lang w:val="ro-RO"/>
              </w:rPr>
              <w:t>15</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ENtrex</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w:t>
            </w:r>
          </w:p>
        </w:tc>
        <w:tc>
          <w:tcPr>
            <w:tcW w:w="5926" w:type="dxa"/>
          </w:tcPr>
          <w:p w:rsidR="00E012D3" w:rsidRPr="008B32C3" w:rsidRDefault="00E012D3" w:rsidP="0076689A">
            <w:pPr>
              <w:tabs>
                <w:tab w:val="left" w:pos="9720"/>
              </w:tabs>
              <w:spacing w:before="120" w:after="120"/>
              <w:jc w:val="both"/>
              <w:rPr>
                <w:rFonts w:eastAsia="SimSun"/>
                <w:lang w:val="ro-RO"/>
              </w:rPr>
            </w:pPr>
            <w:r w:rsidRPr="008B32C3">
              <w:rPr>
                <w:rFonts w:eastAsia="SimSun"/>
                <w:lang w:val="ro-RO"/>
              </w:rPr>
              <w:t>„Notificările transmise de un TL […] trebuie să fie în echilibru”</w:t>
            </w:r>
          </w:p>
          <w:p w:rsidR="00E012D3" w:rsidRPr="008B32C3" w:rsidRDefault="00E012D3" w:rsidP="0076689A">
            <w:pPr>
              <w:tabs>
                <w:tab w:val="left" w:pos="9720"/>
              </w:tabs>
              <w:spacing w:before="120" w:after="120"/>
              <w:jc w:val="both"/>
              <w:rPr>
                <w:rFonts w:eastAsia="SimSun"/>
                <w:lang w:val="ro-RO"/>
              </w:rPr>
            </w:pPr>
            <w:r w:rsidRPr="008B32C3">
              <w:rPr>
                <w:rFonts w:eastAsia="SimSun"/>
                <w:lang w:val="ro-RO"/>
              </w:rPr>
              <w:t>Ce se întâmplă atunci când pieţele PZU şi PI nu asigură cantităţile de energie necesară? Ce se întâmplă cu producătorul care va produce, spre exemplu 0,15 mWh/h în contextul în care pe PZU şi PI se pot tranzacţiona cantităţi cu o singură zecimală? Cum poate acest producător să notifice în echilibru?</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Notificarile in dezechilibru sunt considerate situatii de exceptie. Recomandarea este ca, pentru o buna functionare a SEN, acestea sa fie transmise in echilibru. De altfel, si reglementarile europene care urmează a fi aprobate (Codul de retea pentru echilibrare) prevad ca orice PRE sa fie echilibrat in ziua anterioara PZU (care coincide cu ziua in care se transmit NF).</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În art. II din legea 23/2014 sunt prevăzute excepţiile de la regula tranzactionarii centralizate a energiei electrice si a certificatelor verzi. Aşadar, categoriile de producători regenerabili precizaţi pot încheia contracte negociate, astfel încât să îşi asigure o poziţie echilibrată.</w:t>
            </w:r>
          </w:p>
        </w:tc>
      </w:tr>
      <w:tr w:rsidR="00E012D3" w:rsidRPr="008B32C3">
        <w:tc>
          <w:tcPr>
            <w:tcW w:w="668" w:type="dxa"/>
            <w:gridSpan w:val="2"/>
          </w:tcPr>
          <w:p w:rsidR="00E012D3" w:rsidRPr="008B32C3" w:rsidRDefault="00E012D3" w:rsidP="0076689A">
            <w:pPr>
              <w:jc w:val="center"/>
              <w:rPr>
                <w:lang w:val="ro-RO"/>
              </w:rPr>
            </w:pPr>
            <w:r w:rsidRPr="008B32C3">
              <w:rPr>
                <w:lang w:val="ro-RO"/>
              </w:rPr>
              <w:t>16</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CIGA,</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Aderro GP Energy,</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CET Govora,</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Enel Energie Muntenia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 (1)</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tc>
        <w:tc>
          <w:tcPr>
            <w:tcW w:w="5926" w:type="dxa"/>
          </w:tcPr>
          <w:p w:rsidR="00E012D3" w:rsidRPr="008B32C3" w:rsidRDefault="00E012D3" w:rsidP="0076689A">
            <w:pPr>
              <w:tabs>
                <w:tab w:val="left" w:pos="9720"/>
              </w:tabs>
              <w:spacing w:before="120" w:after="120"/>
              <w:jc w:val="both"/>
              <w:rPr>
                <w:rFonts w:eastAsia="SimSun"/>
                <w:lang w:val="ro-RO"/>
              </w:rPr>
            </w:pPr>
            <w:r w:rsidRPr="008B32C3">
              <w:rPr>
                <w:rFonts w:eastAsia="SimSun"/>
                <w:lang w:val="ro-RO"/>
              </w:rPr>
              <w:t xml:space="preserve">Notificările fizice </w:t>
            </w:r>
            <w:r w:rsidRPr="008B32C3">
              <w:rPr>
                <w:rFonts w:eastAsia="SimSun"/>
                <w:b/>
                <w:bCs/>
                <w:lang w:val="ro-RO"/>
              </w:rPr>
              <w:t>(definite conform Codului Comercial)</w:t>
            </w:r>
            <w:r w:rsidRPr="008B32C3">
              <w:rPr>
                <w:rFonts w:eastAsia="SimSun"/>
                <w:lang w:val="ro-RO"/>
              </w:rPr>
              <w:t xml:space="preserve"> transmise de un titular de licenţă către OTS, prin intermediul PRE, privind producţia planificată, consumul planificat, tranzacţiile de vânzare/cumpărare, importul/exportul de energie electrică trebuie să fie în echilibru.</w:t>
            </w:r>
          </w:p>
          <w:p w:rsidR="00E012D3" w:rsidRPr="008B32C3" w:rsidRDefault="00E012D3" w:rsidP="0076689A">
            <w:pPr>
              <w:jc w:val="both"/>
              <w:rPr>
                <w:lang w:val="ro-RO"/>
              </w:rPr>
            </w:pPr>
            <w:r w:rsidRPr="008B32C3">
              <w:rPr>
                <w:lang w:val="ro-RO"/>
              </w:rPr>
              <w:t>Există o deosebire de înţelegere a Notificărilor fizice pentru producţia planificată şi consumul planificat între ANRE şi Transelectrica pe de-o parte şi toţi participanţii la Piaţa de Echilibrare (PRE-uri, producători, furnizori) pe de alta parte. Conform accepţiunii participanţilor la Piaţă, rezultata din definitia din Codul Comercial,  notificarea fizică trebuie să  reflecte producţia/consumul conform tranzacţiilor bilaterale pe care participanţii la piaţă le-au încheiat.</w:t>
            </w:r>
          </w:p>
          <w:p w:rsidR="00E012D3" w:rsidRPr="008B32C3" w:rsidRDefault="00E012D3" w:rsidP="0076689A">
            <w:pPr>
              <w:jc w:val="both"/>
              <w:rPr>
                <w:lang w:val="ro-RO"/>
              </w:rPr>
            </w:pPr>
            <w:r w:rsidRPr="008B32C3">
              <w:rPr>
                <w:lang w:val="ro-RO"/>
              </w:rPr>
              <w:t xml:space="preserve">Conform ANRE si Transelectrica notificarea fizică pentru producţie/consum  ar trebui să fie strict o prognoză, indiferent  de tranzacţiile bilaterale încheiate. </w:t>
            </w: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Pieţele anterioare celei de Echilibrare sunt definite ca opţionale şi neobligatorii iar cea de echilibrare este o piaţă penalizatoare, astfel încît conform legislaţiei actuale chiar dacă participanţii se străduiesc să evite rămânerea cu dezechilibre exista situatii in care nu îşi pot acoperi întrega prognoză,. Uneori în  PZU si Intraday (singurele piete de profilare a consumului/productiei) oferta de vanzare este semnificativ inferioara celei de cumparare. (cazul 10 noiembrie 2014 intervalele 19 si 20 dar nu numai).</w:t>
            </w:r>
          </w:p>
          <w:p w:rsidR="00E012D3" w:rsidRPr="008B32C3" w:rsidRDefault="00E012D3" w:rsidP="0076689A">
            <w:pPr>
              <w:jc w:val="both"/>
              <w:rPr>
                <w:lang w:val="ro-RO"/>
              </w:rPr>
            </w:pPr>
            <w:r w:rsidRPr="008B32C3">
              <w:rPr>
                <w:lang w:val="ro-RO"/>
              </w:rPr>
              <w:t xml:space="preserve">Pe de altă parte există mulţi participanţi în piaţa de echilibrare (producători sub 100KWh, producători regenerabili mici) care nu au posibilitatea efectivă de a-si vinde energia în pieţele existente deci aceştia notifică (conform înţelegerii Transelectrica)  intotdeauna  dezechilibrat. </w:t>
            </w:r>
          </w:p>
          <w:p w:rsidR="00E012D3" w:rsidRPr="008B32C3" w:rsidRDefault="00E012D3" w:rsidP="0076689A">
            <w:pPr>
              <w:jc w:val="both"/>
              <w:rPr>
                <w:lang w:val="ro-RO"/>
              </w:rPr>
            </w:pPr>
            <w:r w:rsidRPr="008B32C3">
              <w:rPr>
                <w:lang w:val="ro-RO"/>
              </w:rPr>
              <w:t>Considerăm că introducerea unor astfel de prevederi  ar trebui să fie corelată cu  introducerea unor  alte reglementări care să permita astfel de interpretări. De exemplu  modificarea ordinului 32 din 2013 care crează mari confuzii şi blocaje în zona notificărilor în dezechilibru. (articolele 32 si 33 blocheaza total activitatea unui PRE care sau notifică echilibrat considerând contractatul egal cu prognoza de producţie/consum sau este în permanenţă în dezechilibru findcă zilnic există membri care din diverse motive nu îşi pot tranzacţiona toate cantităţile prognozate).</w:t>
            </w:r>
          </w:p>
        </w:tc>
        <w:tc>
          <w:tcPr>
            <w:tcW w:w="4680" w:type="dxa"/>
          </w:tcPr>
          <w:p w:rsidR="00E012D3" w:rsidRPr="00F32BE6" w:rsidRDefault="00E012D3" w:rsidP="0076689A">
            <w:pPr>
              <w:pStyle w:val="Header"/>
              <w:tabs>
                <w:tab w:val="left" w:pos="1499"/>
              </w:tabs>
              <w:jc w:val="both"/>
              <w:rPr>
                <w:rFonts w:ascii="Times New Roman" w:hAnsi="Times New Roman" w:cs="Times New Roman"/>
                <w:sz w:val="24"/>
                <w:szCs w:val="24"/>
              </w:rPr>
            </w:pPr>
            <w:r w:rsidRPr="008B32C3">
              <w:rPr>
                <w:rFonts w:ascii="Times New Roman" w:hAnsi="Times New Roman" w:cs="Times New Roman"/>
                <w:sz w:val="24"/>
                <w:szCs w:val="24"/>
                <w:lang w:val="ro-RO"/>
              </w:rPr>
              <w:t>Idem poziţia 13</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c>
          <w:tcPr>
            <w:tcW w:w="668" w:type="dxa"/>
            <w:gridSpan w:val="2"/>
          </w:tcPr>
          <w:p w:rsidR="00E012D3" w:rsidRPr="008B32C3" w:rsidRDefault="00E012D3" w:rsidP="0076689A">
            <w:pPr>
              <w:jc w:val="center"/>
              <w:rPr>
                <w:lang w:val="ro-RO"/>
              </w:rPr>
            </w:pPr>
            <w:r w:rsidRPr="008B32C3">
              <w:rPr>
                <w:lang w:val="ro-RO"/>
              </w:rPr>
              <w:t>17</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CEZ Vz</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 (1)</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 (3)</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 (4)</w:t>
            </w:r>
          </w:p>
        </w:tc>
        <w:tc>
          <w:tcPr>
            <w:tcW w:w="5926" w:type="dxa"/>
            <w:vAlign w:val="center"/>
          </w:tcPr>
          <w:p w:rsidR="00E012D3" w:rsidRPr="008B32C3" w:rsidRDefault="00E012D3" w:rsidP="0076689A">
            <w:pPr>
              <w:spacing w:before="120" w:after="120"/>
              <w:jc w:val="both"/>
              <w:rPr>
                <w:lang w:val="ro-RO"/>
              </w:rPr>
            </w:pPr>
            <w:r w:rsidRPr="008B32C3">
              <w:rPr>
                <w:lang w:val="ro-RO"/>
              </w:rPr>
              <w:t>Propunem eliminare.</w:t>
            </w:r>
          </w:p>
          <w:p w:rsidR="00E012D3" w:rsidRPr="008B32C3" w:rsidRDefault="00E012D3" w:rsidP="0076689A">
            <w:pPr>
              <w:spacing w:before="120" w:after="120"/>
              <w:jc w:val="both"/>
              <w:rPr>
                <w:lang w:val="ro-RO"/>
              </w:rPr>
            </w:pPr>
            <w:r w:rsidRPr="008B32C3">
              <w:rPr>
                <w:lang w:val="ro-RO"/>
              </w:rPr>
              <w:t>In conditiile din propunerea de Art. 3 (1) va fi interzisa notificarea unor cantitati contractante/ tranzactionate care sa fie diferite de prognoza de consum la nivel orar. Acest lucru nu poate fi realizat atata timp cat prognoza de consum nu poate fi acoperita exclusiv prin produse standard ce se pot tranzactiona pe pietele centralizate. In plus, respectarea acestui articol ar face ca titularii de licenta sa oferteze pe PZU la orice preturi (ori cat de mari la cumparare si oricat de mici la vanzare), din dorinta de a se inchide pe prognoza de consum, distorsionand astfel pretul pietei spot.</w:t>
            </w:r>
          </w:p>
          <w:p w:rsidR="00E012D3" w:rsidRPr="008B32C3" w:rsidRDefault="00E012D3" w:rsidP="0076689A">
            <w:pPr>
              <w:spacing w:before="120" w:after="120"/>
              <w:jc w:val="both"/>
              <w:rPr>
                <w:lang w:val="ro-RO"/>
              </w:rPr>
            </w:pPr>
            <w:r w:rsidRPr="008B32C3">
              <w:rPr>
                <w:lang w:val="ro-RO"/>
              </w:rPr>
              <w:t>Pe de alta parte, piata de echilibrare trebuie sa reprezinte o alta modalitate de a acoperi pozitiile deschise la preturi mai bune decat pretul pe PZU.</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Articolul a fost reformulat.</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Titularii de licenţă au posibilitatea tranzacţionării şi pe piaţa intra-zilnică de energie electrică, iar notificările fizice ale PRE din care fac parte pot fi modificate conform prevederilor art.39 din Ordinul nr. 32/2013.</w:t>
            </w:r>
          </w:p>
        </w:tc>
      </w:tr>
      <w:tr w:rsidR="00E012D3" w:rsidRPr="008B32C3">
        <w:trPr>
          <w:gridBefore w:val="1"/>
        </w:trPr>
        <w:tc>
          <w:tcPr>
            <w:tcW w:w="668" w:type="dxa"/>
          </w:tcPr>
          <w:p w:rsidR="00E012D3" w:rsidRPr="008B32C3" w:rsidRDefault="00E012D3" w:rsidP="0076689A">
            <w:pPr>
              <w:jc w:val="center"/>
              <w:rPr>
                <w:lang w:val="ro-RO"/>
              </w:rPr>
            </w:pPr>
            <w:r w:rsidRPr="008B32C3">
              <w:rPr>
                <w:lang w:val="ro-RO"/>
              </w:rPr>
              <w:t>18</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CIGA,</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Aderro GP Energy,</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CET Govora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 (4)</w:t>
            </w:r>
          </w:p>
        </w:tc>
        <w:tc>
          <w:tcPr>
            <w:tcW w:w="5926" w:type="dxa"/>
            <w:vAlign w:val="center"/>
          </w:tcPr>
          <w:p w:rsidR="00E012D3" w:rsidRPr="008B32C3" w:rsidRDefault="00E012D3" w:rsidP="00C408C7">
            <w:pPr>
              <w:spacing w:before="120" w:after="120"/>
              <w:jc w:val="both"/>
              <w:rPr>
                <w:rFonts w:eastAsia="SimSun"/>
                <w:lang w:val="ro-RO"/>
              </w:rPr>
            </w:pPr>
            <w:r w:rsidRPr="008B32C3">
              <w:rPr>
                <w:rFonts w:eastAsia="SimSun"/>
                <w:lang w:val="ro-RO"/>
              </w:rPr>
              <w:t xml:space="preserve">În cazul în care PRE constată </w:t>
            </w:r>
            <w:r w:rsidRPr="008B32C3">
              <w:rPr>
                <w:rFonts w:eastAsia="SimSun"/>
                <w:b/>
                <w:bCs/>
                <w:lang w:val="ro-RO"/>
              </w:rPr>
              <w:t>la incheierea procesului de decontare</w:t>
            </w:r>
            <w:r w:rsidRPr="008B32C3">
              <w:rPr>
                <w:rFonts w:eastAsia="SimSun"/>
                <w:lang w:val="ro-RO"/>
              </w:rPr>
              <w:t xml:space="preserve"> realizarea, în mod repetat, de către un titular de licenţă a unor notificări în dezechilibru </w:t>
            </w:r>
            <w:r w:rsidRPr="008B32C3">
              <w:rPr>
                <w:rFonts w:eastAsia="SimSun"/>
                <w:b/>
                <w:bCs/>
                <w:lang w:val="ro-RO"/>
              </w:rPr>
              <w:t>definite printr-un prag semnificativ</w:t>
            </w:r>
            <w:r w:rsidRPr="008B32C3">
              <w:rPr>
                <w:rFonts w:eastAsia="SimSun"/>
                <w:lang w:val="ro-RO"/>
              </w:rPr>
              <w:t>, informează ANRE.</w:t>
            </w:r>
          </w:p>
          <w:p w:rsidR="00E012D3" w:rsidRPr="008B32C3" w:rsidRDefault="00E012D3" w:rsidP="00C408C7">
            <w:pPr>
              <w:jc w:val="both"/>
              <w:rPr>
                <w:lang w:val="ro-RO"/>
              </w:rPr>
            </w:pPr>
          </w:p>
          <w:p w:rsidR="00E012D3" w:rsidRPr="008B32C3" w:rsidRDefault="00E012D3" w:rsidP="00C408C7">
            <w:pPr>
              <w:jc w:val="both"/>
              <w:rPr>
                <w:lang w:val="ro-RO"/>
              </w:rPr>
            </w:pPr>
            <w:r w:rsidRPr="008B32C3">
              <w:rPr>
                <w:lang w:val="ro-RO"/>
              </w:rPr>
              <w:t>Trebuie avut in vedere faptul ca un titular de licenta poate cumpara/vande energie pe oricare dintre pietele de energie. Titularul de licenta decide cantitatea de energie pe care o cumpara pe fieare piata in parte.  Este necesar ca ANRE sa stabileasca un prag semnificativ, lunar, de la care ar trebui considerat necesara informarea sa pentru anumiti titular de licenta.</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Da. Articolul a fost reformulat.</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19</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CIGA, </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Aderro GP Energy</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3 (5)</w:t>
            </w:r>
          </w:p>
        </w:tc>
        <w:tc>
          <w:tcPr>
            <w:tcW w:w="5926" w:type="dxa"/>
            <w:vAlign w:val="center"/>
          </w:tcPr>
          <w:p w:rsidR="00E012D3" w:rsidRPr="008B32C3" w:rsidRDefault="00E012D3" w:rsidP="0076689A">
            <w:pPr>
              <w:spacing w:before="120" w:after="120"/>
              <w:jc w:val="both"/>
              <w:rPr>
                <w:lang w:val="ro-RO"/>
              </w:rPr>
            </w:pPr>
            <w:r w:rsidRPr="008B32C3">
              <w:rPr>
                <w:lang w:val="ro-RO"/>
              </w:rPr>
              <w:t>Propunem eliminarea.</w:t>
            </w:r>
          </w:p>
          <w:p w:rsidR="00E012D3" w:rsidRPr="008B32C3" w:rsidRDefault="00E012D3" w:rsidP="0076689A">
            <w:pPr>
              <w:spacing w:before="120" w:after="120"/>
              <w:jc w:val="both"/>
              <w:rPr>
                <w:i/>
                <w:iCs/>
                <w:lang w:val="ro-RO"/>
              </w:rPr>
            </w:pPr>
            <w:r w:rsidRPr="008B32C3">
              <w:rPr>
                <w:lang w:val="ro-RO"/>
              </w:rPr>
              <w:t>Responsabilii PRE sunt cei care fac notificarile zilnice, sunt nominalizati la OTS si cuprinsi in conventiile asumate de PRE.</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Dacă există deja desemnaţi responsabili PRE, aceştia pot asigura comunicarea şi cu titularii de licenţă. Prevederea nu prejudiciază în niciun fel nominalizarea existentă în convenţii</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20</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AFEER</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4</w:t>
            </w:r>
          </w:p>
        </w:tc>
        <w:tc>
          <w:tcPr>
            <w:tcW w:w="5926" w:type="dxa"/>
          </w:tcPr>
          <w:p w:rsidR="00E012D3" w:rsidRPr="008B32C3" w:rsidRDefault="00E012D3" w:rsidP="002266BA">
            <w:pPr>
              <w:jc w:val="both"/>
              <w:rPr>
                <w:shd w:val="clear" w:color="auto" w:fill="FFFFFF"/>
                <w:lang w:val="ro-RO"/>
              </w:rPr>
            </w:pPr>
            <w:r w:rsidRPr="008B32C3">
              <w:rPr>
                <w:shd w:val="clear" w:color="auto" w:fill="FFFFFF"/>
                <w:lang w:val="ro-RO"/>
              </w:rPr>
              <w:t>Impunerea unui anumit algoritm de calcul, dupa mai bine de 10 ani de la lansarea pietei de echilibrare din Romania, timp in care Autoritatea a lasat la latitudinea PRE-urilor sa alega dintre variantele prezentate de ANRE la momentul deschiderii acestei piete, limiteaza optiunea unui titular de de licenta de a-si gasi formula optima structurii profilului sau de productie/consum.</w:t>
            </w:r>
          </w:p>
          <w:p w:rsidR="00E012D3" w:rsidRPr="008B32C3" w:rsidRDefault="00E012D3" w:rsidP="002266BA">
            <w:pPr>
              <w:jc w:val="both"/>
              <w:rPr>
                <w:shd w:val="clear" w:color="auto" w:fill="FFFFFF"/>
                <w:lang w:val="ro-RO"/>
              </w:rPr>
            </w:pPr>
            <w:r w:rsidRPr="008B32C3">
              <w:rPr>
                <w:shd w:val="clear" w:color="auto" w:fill="FFFFFF"/>
                <w:lang w:val="ro-RO"/>
              </w:rPr>
              <w:t>Delegarea responsabilităţii de către un titular de licenţă către un PRE este o acţiune benevolă a acestuia, alaturarea in cadrul unui PRE facandu-se in funcţie de avantajele oferite de respectivul PRE. Diferitele metode de calcul utilizate în prezent de PRE-uri reprezinta un criteriu de alegere pentru participanţi la piata, iar uniformizarea metodei de calcul elimină acest criteriu de diferenţiere.</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Algoritmul de calcul a fost propus luând în considerare că majoritatea PRE-urilor deja îl utilizează. De altfel, în ordin s-a preluat metoda propusă de PRE-urile care au în componenţă OR. În vederea unui tratament echitabil tuturor TL din PRE-OR, aceeaşi metodă trebuie aplicată uniform.</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21</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CIGA,</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Aderro GP Energy,</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CET Govora,</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E-On Energie,</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Enel Energie Muntenia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Art.4 </w:t>
            </w:r>
          </w:p>
        </w:tc>
        <w:tc>
          <w:tcPr>
            <w:tcW w:w="5926" w:type="dxa"/>
          </w:tcPr>
          <w:p w:rsidR="00E012D3" w:rsidRPr="008B32C3" w:rsidRDefault="00E012D3" w:rsidP="0076689A">
            <w:pPr>
              <w:tabs>
                <w:tab w:val="left" w:pos="9720"/>
              </w:tabs>
              <w:spacing w:before="120" w:after="120"/>
              <w:jc w:val="both"/>
              <w:rPr>
                <w:lang w:val="ro-RO"/>
              </w:rPr>
            </w:pPr>
            <w:r w:rsidRPr="008B32C3">
              <w:rPr>
                <w:lang w:val="ro-RO"/>
              </w:rPr>
              <w:t>Propunem să se realizeze tot o avizare a  procedurilor  transmise de PRE-uri (eventual toate PRE-urile)  şi lăsarea la latitudinea acestora a metodei de alocare folosite.(dacă metoda propusă nu este avantajoasă pentru membri, aceştia nu se vor îndrepta către respectivul PRE).</w:t>
            </w:r>
          </w:p>
          <w:p w:rsidR="00E012D3" w:rsidRPr="008B32C3" w:rsidRDefault="00E012D3" w:rsidP="0076689A">
            <w:pPr>
              <w:jc w:val="both"/>
              <w:rPr>
                <w:lang w:val="ro-RO"/>
              </w:rPr>
            </w:pPr>
            <w:r w:rsidRPr="008B32C3">
              <w:rPr>
                <w:lang w:val="ro-RO"/>
              </w:rPr>
              <w:t>Principial însă considerăm că ANRE nu ar trebui să impună reguli în această zonă, delegarea responsabilităţii de către un titular de licenţă către un PRE fiind o acţiune benevolă a acestuia, funcţie de avantajele oferite de respectivul PRE.</w:t>
            </w:r>
          </w:p>
          <w:p w:rsidR="00E012D3" w:rsidRPr="008B32C3" w:rsidRDefault="00E012D3" w:rsidP="0076689A">
            <w:pPr>
              <w:jc w:val="both"/>
              <w:rPr>
                <w:lang w:val="ro-RO"/>
              </w:rPr>
            </w:pPr>
          </w:p>
          <w:p w:rsidR="00E012D3" w:rsidRPr="008B32C3" w:rsidRDefault="00E012D3" w:rsidP="00001F17">
            <w:pPr>
              <w:jc w:val="both"/>
              <w:rPr>
                <w:lang w:val="ro-RO"/>
              </w:rPr>
            </w:pPr>
            <w:r w:rsidRPr="008B32C3">
              <w:rPr>
                <w:lang w:val="ro-RO"/>
              </w:rPr>
              <w:t xml:space="preserve">Având în vedere faptul că ANRE în </w:t>
            </w:r>
            <w:r w:rsidRPr="008B32C3">
              <w:rPr>
                <w:i/>
                <w:iCs/>
                <w:lang w:val="ro-RO"/>
              </w:rPr>
              <w:t xml:space="preserve">Recomandarea </w:t>
            </w:r>
            <w:r w:rsidRPr="008B32C3">
              <w:rPr>
                <w:lang w:val="ro-RO"/>
              </w:rPr>
              <w:t>menţionată în Nota de prezentare a avut 3 metode de alocare a costurilor, principial considerăm că şi aici ANRE nu ar trebui să impună reguli în această zonă, delegarea responsabilităţii de către un titular de licenţă către un PRE fiind o acţiune benevolă a acestuia, funcţie de avantajele oferite de respectivul PRE. (</w:t>
            </w:r>
            <w:r w:rsidRPr="008B32C3">
              <w:rPr>
                <w:u w:val="single"/>
                <w:lang w:val="ro-RO"/>
              </w:rPr>
              <w:t>E-ON</w:t>
            </w:r>
            <w:r w:rsidRPr="008B32C3">
              <w:rPr>
                <w:lang w:val="ro-RO"/>
              </w:rPr>
              <w:t>)</w:t>
            </w:r>
          </w:p>
          <w:p w:rsidR="00E012D3" w:rsidRPr="008B32C3" w:rsidRDefault="00E012D3" w:rsidP="0076689A">
            <w:pPr>
              <w:jc w:val="both"/>
              <w:rPr>
                <w:lang w:val="ro-RO"/>
              </w:rPr>
            </w:pPr>
          </w:p>
          <w:p w:rsidR="00E012D3" w:rsidRPr="008B32C3" w:rsidRDefault="00E012D3" w:rsidP="0076689A">
            <w:pPr>
              <w:jc w:val="both"/>
              <w:rPr>
                <w:u w:val="single"/>
                <w:lang w:val="ro-RO"/>
              </w:rPr>
            </w:pPr>
            <w:r w:rsidRPr="008B32C3">
              <w:rPr>
                <w:lang w:val="ro-RO"/>
              </w:rPr>
              <w:t>Modul de alocare a costurilor/beneficiilor generate de dezechilibrele nete ale PRE este identic cu cel folosit de PRE Ciga dar care nu a fost avizat de ANRE timp de mai bine de un an de zile.(</w:t>
            </w:r>
            <w:r w:rsidRPr="008B32C3">
              <w:rPr>
                <w:u w:val="single"/>
                <w:lang w:val="ro-RO"/>
              </w:rPr>
              <w:t>CIGA</w:t>
            </w:r>
            <w:r w:rsidRPr="008B32C3">
              <w:rPr>
                <w:lang w:val="ro-RO"/>
              </w:rPr>
              <w:t>)</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Nu se acceptă.</w:t>
            </w:r>
          </w:p>
          <w:p w:rsidR="00E012D3" w:rsidRPr="008B32C3" w:rsidRDefault="00E012D3" w:rsidP="005E561D">
            <w:pPr>
              <w:pStyle w:val="Header"/>
              <w:tabs>
                <w:tab w:val="left" w:pos="1499"/>
              </w:tabs>
              <w:jc w:val="both"/>
              <w:rPr>
                <w:rFonts w:ascii="Times New Roman" w:hAnsi="Times New Roman" w:cs="Times New Roman"/>
                <w:i/>
                <w:iCs/>
                <w:sz w:val="24"/>
                <w:szCs w:val="24"/>
                <w:lang w:val="ro-RO"/>
              </w:rPr>
            </w:pPr>
            <w:r w:rsidRPr="008B32C3">
              <w:rPr>
                <w:rFonts w:ascii="Times New Roman" w:hAnsi="Times New Roman" w:cs="Times New Roman"/>
                <w:sz w:val="24"/>
                <w:szCs w:val="24"/>
                <w:lang w:val="ro-RO"/>
              </w:rPr>
              <w:t xml:space="preserve">Conform art. 45 (3) din legea nr. 123/2012, operatorii de distribuţie participă pe piaţa angro doar pentru tranzacţii necesare acoperirii CPT, pe baza unor proceduri </w:t>
            </w:r>
            <w:r w:rsidRPr="008B32C3">
              <w:rPr>
                <w:rFonts w:ascii="Times New Roman" w:hAnsi="Times New Roman" w:cs="Times New Roman"/>
                <w:i/>
                <w:iCs/>
                <w:sz w:val="24"/>
                <w:szCs w:val="24"/>
                <w:lang w:val="ro-RO"/>
              </w:rPr>
              <w:t xml:space="preserve">transparente şi nediscriminatorii. </w:t>
            </w:r>
          </w:p>
          <w:p w:rsidR="00E012D3" w:rsidRPr="008B32C3" w:rsidRDefault="00E012D3" w:rsidP="005E561D">
            <w:pPr>
              <w:pStyle w:val="Header"/>
              <w:tabs>
                <w:tab w:val="left" w:pos="1499"/>
              </w:tabs>
              <w:jc w:val="both"/>
              <w:rPr>
                <w:rFonts w:ascii="Times New Roman" w:hAnsi="Times New Roman" w:cs="Times New Roman"/>
                <w:i/>
                <w:iCs/>
                <w:sz w:val="24"/>
                <w:szCs w:val="24"/>
                <w:lang w:val="ro-RO"/>
              </w:rPr>
            </w:pPr>
          </w:p>
          <w:p w:rsidR="00E012D3" w:rsidRPr="008B32C3" w:rsidRDefault="00E012D3" w:rsidP="00027E77">
            <w:pPr>
              <w:spacing w:before="120" w:after="120"/>
              <w:jc w:val="both"/>
              <w:rPr>
                <w:lang w:val="ro-RO"/>
              </w:rPr>
            </w:pPr>
            <w:r w:rsidRPr="008B32C3">
              <w:rPr>
                <w:lang w:val="ro-RO"/>
              </w:rPr>
              <w:t xml:space="preserve">S-a considerat că doar avizarea unor proceduri de alocare a dezechilibrelor PRE-OR, care pot avea principii diferite de repartizare a costurilor cu dezechilibrele, nu reprezintă un instrument eficient din punct de vedere legal şi nu asigură transparenţa cu privire la activitatea OR în general şi a achiziţiei CPT, în particular. </w:t>
            </w:r>
          </w:p>
          <w:p w:rsidR="00E012D3" w:rsidRPr="008B32C3" w:rsidRDefault="00E012D3" w:rsidP="005E561D">
            <w:pPr>
              <w:pStyle w:val="Header"/>
              <w:tabs>
                <w:tab w:val="left" w:pos="1499"/>
              </w:tabs>
              <w:jc w:val="both"/>
              <w:rPr>
                <w:rFonts w:ascii="Times New Roman" w:hAnsi="Times New Roman" w:cs="Times New Roman"/>
                <w:i/>
                <w:iCs/>
                <w:sz w:val="24"/>
                <w:szCs w:val="24"/>
                <w:lang w:val="ro-RO"/>
              </w:rPr>
            </w:pPr>
          </w:p>
          <w:p w:rsidR="00E012D3" w:rsidRPr="008B32C3" w:rsidRDefault="00E012D3" w:rsidP="005E561D">
            <w:pPr>
              <w:pStyle w:val="Header"/>
              <w:tabs>
                <w:tab w:val="left" w:pos="1499"/>
              </w:tabs>
              <w:jc w:val="both"/>
              <w:rPr>
                <w:rFonts w:ascii="Times New Roman" w:hAnsi="Times New Roman" w:cs="Times New Roman"/>
                <w:i/>
                <w:iCs/>
                <w:sz w:val="24"/>
                <w:szCs w:val="24"/>
                <w:lang w:val="ro-RO"/>
              </w:rPr>
            </w:pPr>
          </w:p>
          <w:p w:rsidR="00E012D3" w:rsidRPr="008B32C3" w:rsidRDefault="00E012D3" w:rsidP="00027E77">
            <w:pPr>
              <w:pStyle w:val="Header"/>
              <w:tabs>
                <w:tab w:val="left" w:pos="1499"/>
              </w:tabs>
              <w:jc w:val="both"/>
              <w:rPr>
                <w:rFonts w:ascii="Times New Roman" w:hAnsi="Times New Roman" w:cs="Times New Roman"/>
                <w:sz w:val="24"/>
                <w:szCs w:val="24"/>
                <w:lang w:val="ro-RO"/>
              </w:rPr>
            </w:pP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22</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AFEER</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5</w:t>
            </w:r>
          </w:p>
        </w:tc>
        <w:tc>
          <w:tcPr>
            <w:tcW w:w="5926" w:type="dxa"/>
          </w:tcPr>
          <w:p w:rsidR="00E012D3" w:rsidRPr="008B32C3" w:rsidRDefault="00E012D3" w:rsidP="002266BA">
            <w:pPr>
              <w:jc w:val="both"/>
              <w:rPr>
                <w:lang w:val="ro-RO"/>
              </w:rPr>
            </w:pPr>
            <w:r w:rsidRPr="008B32C3">
              <w:rPr>
                <w:shd w:val="clear" w:color="auto" w:fill="FFFFFF"/>
                <w:lang w:val="ro-RO"/>
              </w:rPr>
              <w:t xml:space="preserve">Conform prevederilor </w:t>
            </w:r>
            <w:r w:rsidRPr="008B32C3">
              <w:rPr>
                <w:lang w:val="ro-RO"/>
              </w:rPr>
              <w:t>Regulamentului (UE) NR. 1227/2011 al Parlamentului European si al Consiliului privind integritatea si transparenta pietei angro de energie, obiectivul publicarii unor informatii se face in scopul sporirii integrită</w:t>
            </w:r>
            <w:r w:rsidRPr="008B32C3">
              <w:rPr>
                <w:rFonts w:ascii="Calibri" w:hAnsi="Calibri" w:cs="Calibri"/>
                <w:lang w:val="ro-RO"/>
              </w:rPr>
              <w:t>ț</w:t>
            </w:r>
            <w:r w:rsidRPr="008B32C3">
              <w:rPr>
                <w:lang w:val="ro-RO"/>
              </w:rPr>
              <w:t xml:space="preserve">ii </w:t>
            </w:r>
            <w:r w:rsidRPr="008B32C3">
              <w:rPr>
                <w:rFonts w:ascii="Calibri" w:hAnsi="Calibri" w:cs="Calibri"/>
                <w:lang w:val="ro-RO"/>
              </w:rPr>
              <w:t>ș</w:t>
            </w:r>
            <w:r w:rsidRPr="008B32C3">
              <w:rPr>
                <w:lang w:val="ro-RO"/>
              </w:rPr>
              <w:t>i transparen</w:t>
            </w:r>
            <w:r w:rsidRPr="008B32C3">
              <w:rPr>
                <w:rFonts w:ascii="Calibri" w:hAnsi="Calibri" w:cs="Calibri"/>
                <w:lang w:val="ro-RO"/>
              </w:rPr>
              <w:t>ț</w:t>
            </w:r>
            <w:r w:rsidRPr="008B32C3">
              <w:rPr>
                <w:lang w:val="ro-RO"/>
              </w:rPr>
              <w:t>ei pie</w:t>
            </w:r>
            <w:r w:rsidRPr="008B32C3">
              <w:rPr>
                <w:rFonts w:ascii="Calibri" w:hAnsi="Calibri" w:cs="Calibri"/>
                <w:lang w:val="ro-RO"/>
              </w:rPr>
              <w:t>ț</w:t>
            </w:r>
            <w:r w:rsidRPr="008B32C3">
              <w:rPr>
                <w:lang w:val="ro-RO"/>
              </w:rPr>
              <w:t>elor angro de energie ar trebui să fie promovarea unei concuren</w:t>
            </w:r>
            <w:r w:rsidRPr="008B32C3">
              <w:rPr>
                <w:rFonts w:ascii="Calibri" w:hAnsi="Calibri" w:cs="Calibri"/>
                <w:lang w:val="ro-RO"/>
              </w:rPr>
              <w:t>ț</w:t>
            </w:r>
            <w:r w:rsidRPr="008B32C3">
              <w:rPr>
                <w:lang w:val="ro-RO"/>
              </w:rPr>
              <w:t xml:space="preserve">e deschise </w:t>
            </w:r>
            <w:r w:rsidRPr="008B32C3">
              <w:rPr>
                <w:rFonts w:ascii="Calibri" w:hAnsi="Calibri" w:cs="Calibri"/>
                <w:lang w:val="ro-RO"/>
              </w:rPr>
              <w:t>ș</w:t>
            </w:r>
            <w:r w:rsidRPr="008B32C3">
              <w:rPr>
                <w:lang w:val="ro-RO"/>
              </w:rPr>
              <w:t>i echitabile pe pie</w:t>
            </w:r>
            <w:r w:rsidRPr="008B32C3">
              <w:rPr>
                <w:rFonts w:ascii="Calibri" w:hAnsi="Calibri" w:cs="Calibri"/>
                <w:lang w:val="ro-RO"/>
              </w:rPr>
              <w:t>ț</w:t>
            </w:r>
            <w:r w:rsidRPr="008B32C3">
              <w:rPr>
                <w:lang w:val="ro-RO"/>
              </w:rPr>
              <w:t>ele angro de energie în beneficiul consumatorilor finali. Nu credem ca publicarea datelor specificate in cadrul acestui articol pot aduce beneficii participantilor la piata sau si mai important clientilor finali.</w:t>
            </w:r>
          </w:p>
          <w:p w:rsidR="00E012D3" w:rsidRPr="008B32C3" w:rsidRDefault="00E012D3" w:rsidP="002266BA">
            <w:pPr>
              <w:jc w:val="both"/>
              <w:rPr>
                <w:lang w:val="ro-RO"/>
              </w:rPr>
            </w:pPr>
          </w:p>
          <w:p w:rsidR="00E012D3" w:rsidRPr="008B32C3" w:rsidRDefault="00E012D3" w:rsidP="002266BA">
            <w:pPr>
              <w:jc w:val="both"/>
              <w:rPr>
                <w:lang w:val="ro-RO"/>
              </w:rPr>
            </w:pPr>
            <w:r w:rsidRPr="008B32C3">
              <w:rPr>
                <w:lang w:val="ro-RO"/>
              </w:rPr>
              <w:t xml:space="preserve">Obligativitatea publicarii acestor informatii pe site ul PRE urilor nu reprezinta decat un cost suplimentar al unui furnizor/ producator, neoferind niciun beneficiu consumatorilor finali, cost care in final trebuie suportat tot de catre acestia.  In plus consideram ca publicarea zilnica a informatiilor privind un participant care este in dezechilibru ar putea afecta modul de functionare al Pietii Intrazilnice. </w:t>
            </w:r>
          </w:p>
          <w:p w:rsidR="00E012D3" w:rsidRPr="008B32C3" w:rsidRDefault="00E012D3" w:rsidP="002266BA">
            <w:pPr>
              <w:jc w:val="both"/>
              <w:rPr>
                <w:lang w:val="ro-RO"/>
              </w:rPr>
            </w:pPr>
          </w:p>
          <w:p w:rsidR="00E012D3" w:rsidRPr="008B32C3" w:rsidRDefault="00E012D3" w:rsidP="002266BA">
            <w:pPr>
              <w:jc w:val="both"/>
              <w:rPr>
                <w:lang w:val="ro-RO"/>
              </w:rPr>
            </w:pPr>
            <w:r w:rsidRPr="008B32C3">
              <w:rPr>
                <w:lang w:val="ro-RO"/>
              </w:rPr>
              <w:t>Referitor la publicarea datelor de catre PRE-OR acestea sunt deja stabilite prin Deciza ANRE 618/2015; de asemenea, raportarea catre ANRE a informatiilor prevazute in cadrul  articolului 5.3 se face ca urmare a unei reglementari ANRE dedicate si nu vedem sensul suprapunerii reglementarilor.</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Articol reformulat. Obligaţia publicării revine doar PRE-OR, in vederea asigurării transparentei prevăzute în Legea nr. 123/2012.</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BA23C5">
            <w:pPr>
              <w:autoSpaceDE w:val="0"/>
              <w:autoSpaceDN w:val="0"/>
              <w:adjustRightInd w:val="0"/>
              <w:jc w:val="both"/>
              <w:rPr>
                <w:color w:val="000000"/>
              </w:rPr>
            </w:pPr>
            <w:r w:rsidRPr="008B32C3">
              <w:t xml:space="preserve">Informatiile publicate nu se suprapun. Conform deciziei 618/2015, art. 2: “Operatorii de distribuţie concesionari şi operatorul de transport şi de sistem sunt </w:t>
            </w:r>
            <w:r w:rsidRPr="008B32C3">
              <w:rPr>
                <w:i/>
                <w:iCs/>
              </w:rPr>
              <w:t xml:space="preserve">obligaţi să publice </w:t>
            </w:r>
            <w:r w:rsidRPr="008B32C3">
              <w:t xml:space="preserve">pe site-urile proprii toate </w:t>
            </w:r>
            <w:r w:rsidRPr="008B32C3">
              <w:rPr>
                <w:i/>
                <w:iCs/>
              </w:rPr>
              <w:t>costurile privind operarea, menţinerea şi dezvoltarea reţelelor electrice</w:t>
            </w:r>
            <w:r w:rsidRPr="008B32C3">
              <w:t>”</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23</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Entrex</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5</w:t>
            </w:r>
          </w:p>
        </w:tc>
        <w:tc>
          <w:tcPr>
            <w:tcW w:w="5926" w:type="dxa"/>
          </w:tcPr>
          <w:p w:rsidR="00E012D3" w:rsidRPr="008B32C3" w:rsidRDefault="00E012D3" w:rsidP="0076689A">
            <w:pPr>
              <w:tabs>
                <w:tab w:val="left" w:pos="9720"/>
              </w:tabs>
              <w:spacing w:before="120" w:after="120"/>
              <w:jc w:val="both"/>
              <w:rPr>
                <w:lang w:val="ro-RO"/>
              </w:rPr>
            </w:pPr>
            <w:r w:rsidRPr="008B32C3">
              <w:rPr>
                <w:lang w:val="ro-RO"/>
              </w:rPr>
              <w:t>Nu suntem de acord cu publicarea informaţiilor privind redistribuirea internă în cadrul PRE.</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22.</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În ceea ce priveşte decontarea internă în celelalte PRE, care nu conţin OR, informaţiile vor fi disponibile doar membrilor acestora.</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24</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Electrica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5 (1)</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p w:rsidR="00E012D3" w:rsidRPr="008B32C3" w:rsidRDefault="00E012D3" w:rsidP="0076689A">
            <w:pPr>
              <w:pStyle w:val="Header"/>
              <w:tabs>
                <w:tab w:val="left" w:pos="1499"/>
              </w:tabs>
              <w:jc w:val="center"/>
              <w:rPr>
                <w:rFonts w:ascii="Times New Roman" w:hAnsi="Times New Roman" w:cs="Times New Roman"/>
                <w:sz w:val="24"/>
                <w:szCs w:val="24"/>
                <w:lang w:val="ro-RO"/>
              </w:rPr>
            </w:pPr>
          </w:p>
        </w:tc>
        <w:tc>
          <w:tcPr>
            <w:tcW w:w="5926" w:type="dxa"/>
          </w:tcPr>
          <w:p w:rsidR="00E012D3" w:rsidRPr="008B32C3" w:rsidRDefault="00E012D3" w:rsidP="0076689A">
            <w:pPr>
              <w:tabs>
                <w:tab w:val="left" w:pos="9720"/>
              </w:tabs>
              <w:spacing w:before="120" w:after="120"/>
              <w:jc w:val="both"/>
              <w:rPr>
                <w:lang w:val="ro-RO"/>
              </w:rPr>
            </w:pPr>
            <w:r w:rsidRPr="008B32C3">
              <w:rPr>
                <w:lang w:val="ro-RO"/>
              </w:rPr>
              <w:t xml:space="preserve">Reformulare: “PRE publică </w:t>
            </w:r>
            <w:r w:rsidRPr="008B32C3">
              <w:rPr>
                <w:b/>
                <w:bCs/>
                <w:lang w:val="ro-RO"/>
              </w:rPr>
              <w:t>lunar</w:t>
            </w:r>
            <w:r w:rsidRPr="008B32C3">
              <w:rPr>
                <w:lang w:val="ro-RO"/>
              </w:rPr>
              <w:t xml:space="preserve">, pentru fiecare participant la PRE care a transmis o notificare neechilibrată în </w:t>
            </w:r>
            <w:r w:rsidRPr="008B32C3">
              <w:rPr>
                <w:b/>
                <w:bCs/>
                <w:lang w:val="ro-RO"/>
              </w:rPr>
              <w:t xml:space="preserve">luna </w:t>
            </w:r>
            <w:r w:rsidRPr="008B32C3">
              <w:rPr>
                <w:lang w:val="ro-RO"/>
              </w:rPr>
              <w:t xml:space="preserve">anterioară motivele si dimensiunea dezechilibrului respectiv, </w:t>
            </w:r>
            <w:r w:rsidRPr="008B32C3">
              <w:rPr>
                <w:b/>
                <w:bCs/>
                <w:lang w:val="ro-RO"/>
              </w:rPr>
              <w:t>conform informarii primite de la titularul de licenta respectiv</w:t>
            </w:r>
            <w:r w:rsidRPr="008B32C3">
              <w:rPr>
                <w:lang w:val="ro-RO"/>
              </w:rPr>
              <w:t>.”</w:t>
            </w:r>
          </w:p>
          <w:p w:rsidR="00E012D3" w:rsidRPr="008B32C3" w:rsidRDefault="00E012D3" w:rsidP="00BA23C5">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Pentru publicarea, comunicarea, centralizarea si fundamentarea eventualelor situatii de notificare in dezechilibru este necesar un interval mai mare de timp. Publicarea de catre PRE se face in baza informarii primite de la titularul de licenta care a transmis o notificare neechilibrata.</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Articolul a fost reformulat.</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25</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E-ON Energie</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5 (1)</w:t>
            </w:r>
          </w:p>
        </w:tc>
        <w:tc>
          <w:tcPr>
            <w:tcW w:w="5926" w:type="dxa"/>
          </w:tcPr>
          <w:p w:rsidR="00E012D3" w:rsidRPr="008B32C3" w:rsidRDefault="00E012D3" w:rsidP="00F534FB">
            <w:pPr>
              <w:spacing w:after="200" w:line="276" w:lineRule="auto"/>
              <w:jc w:val="both"/>
              <w:rPr>
                <w:lang w:val="ro-RO"/>
              </w:rPr>
            </w:pPr>
            <w:r w:rsidRPr="008B32C3">
              <w:rPr>
                <w:lang w:val="ro-RO"/>
              </w:rPr>
              <w:t xml:space="preserve">Reformulare: PRE </w:t>
            </w:r>
            <w:r w:rsidRPr="008B32C3">
              <w:rPr>
                <w:b/>
                <w:bCs/>
                <w:lang w:val="ro-RO"/>
              </w:rPr>
              <w:t>transmite, la cererea Transelectrica,</w:t>
            </w:r>
            <w:r w:rsidRPr="008B32C3">
              <w:rPr>
                <w:lang w:val="ro-RO"/>
              </w:rPr>
              <w:t xml:space="preserve"> pentru fiecare participant la PRE care a transmis o notificare neechilibrată în ziua anterioară motivele si dimensiunea dezechilibrului respectiv, </w:t>
            </w:r>
            <w:r w:rsidRPr="008B32C3">
              <w:rPr>
                <w:b/>
                <w:bCs/>
                <w:lang w:val="ro-RO"/>
              </w:rPr>
              <w:t>conform informării primite de la participantul respectiv.</w:t>
            </w:r>
            <w:r w:rsidRPr="008B32C3">
              <w:rPr>
                <w:lang w:val="ro-RO"/>
              </w:rPr>
              <w:t xml:space="preserve"> </w:t>
            </w:r>
          </w:p>
          <w:p w:rsidR="00E012D3" w:rsidRPr="008B32C3" w:rsidRDefault="00E012D3" w:rsidP="0076689A">
            <w:pPr>
              <w:jc w:val="both"/>
              <w:rPr>
                <w:lang w:val="ro-RO"/>
              </w:rPr>
            </w:pPr>
            <w:r w:rsidRPr="008B32C3">
              <w:rPr>
                <w:lang w:val="ro-RO"/>
              </w:rPr>
              <w:t>Doar participantul la piaţă deţine aceste informaţii. Această activitate nu poate fi zilnică.</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24</w:t>
            </w:r>
          </w:p>
          <w:p w:rsidR="00E012D3" w:rsidRPr="008B32C3" w:rsidRDefault="00E012D3" w:rsidP="0076689A">
            <w:pPr>
              <w:pStyle w:val="Header"/>
              <w:tabs>
                <w:tab w:val="left" w:pos="1499"/>
              </w:tabs>
              <w:jc w:val="both"/>
              <w:rPr>
                <w:rFonts w:ascii="Times New Roman" w:hAnsi="Times New Roman" w:cs="Times New Roman"/>
                <w:sz w:val="24"/>
                <w:szCs w:val="24"/>
                <w:lang w:val="ro-RO"/>
              </w:rPr>
            </w:pP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26</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CIGA,</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Aderro GP Energy,</w:t>
            </w:r>
          </w:p>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CET Govora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Art.5 (1)</w:t>
            </w:r>
          </w:p>
        </w:tc>
        <w:tc>
          <w:tcPr>
            <w:tcW w:w="5926" w:type="dxa"/>
          </w:tcPr>
          <w:p w:rsidR="00E012D3" w:rsidRPr="008B32C3" w:rsidRDefault="00E012D3" w:rsidP="0076689A">
            <w:pPr>
              <w:jc w:val="both"/>
              <w:rPr>
                <w:lang w:val="ro-RO"/>
              </w:rPr>
            </w:pPr>
            <w:r w:rsidRPr="008B32C3">
              <w:rPr>
                <w:lang w:val="ro-RO"/>
              </w:rPr>
              <w:t xml:space="preserve">Reformulare: “PRE </w:t>
            </w:r>
            <w:r w:rsidRPr="008B32C3">
              <w:rPr>
                <w:b/>
                <w:bCs/>
                <w:lang w:val="ro-RO"/>
              </w:rPr>
              <w:t>transmite, la cererea Transelectrica,</w:t>
            </w:r>
            <w:r w:rsidRPr="008B32C3">
              <w:rPr>
                <w:lang w:val="ro-RO"/>
              </w:rPr>
              <w:t xml:space="preserve"> pentru fiecare participant la PRE care a transmis o notificare neechilibrată în ziua anterioară motivele si dimensiunea dezechilibrului respectiv, </w:t>
            </w:r>
            <w:r w:rsidRPr="008B32C3">
              <w:rPr>
                <w:b/>
                <w:bCs/>
                <w:lang w:val="ro-RO"/>
              </w:rPr>
              <w:t>conform informării primite de la participantul respectiv.</w:t>
            </w:r>
            <w:r w:rsidRPr="008B32C3">
              <w:rPr>
                <w:lang w:val="ro-RO"/>
              </w:rPr>
              <w:t>”</w:t>
            </w: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 PRE nu are cum să ştie care ar fi cauzele notificării neechilibrate ale unui membru dar ar putea, chiar dacă nu înţelegem sensul acţiunii, să fie un transmiţător al motivaţiilor comunicate de participant. Oricum activitatea nu poate fi zilnica.</w:t>
            </w:r>
          </w:p>
          <w:p w:rsidR="00E012D3" w:rsidRPr="008B32C3" w:rsidRDefault="00E012D3" w:rsidP="003A0BBA">
            <w:pPr>
              <w:jc w:val="both"/>
              <w:rPr>
                <w:lang w:val="ro-RO"/>
              </w:rPr>
            </w:pPr>
          </w:p>
          <w:p w:rsidR="00E012D3" w:rsidRPr="008B32C3" w:rsidRDefault="00E012D3" w:rsidP="003A0BBA">
            <w:pPr>
              <w:jc w:val="both"/>
              <w:rPr>
                <w:lang w:val="ro-RO"/>
              </w:rPr>
            </w:pPr>
            <w:r w:rsidRPr="008B32C3">
              <w:rPr>
                <w:lang w:val="ro-RO"/>
              </w:rPr>
              <w:t>- Pentru a transmite zilnic sau ori de cate ori se notifica in dezechilibru justificare catre PRE ar duce la ingreunarea activitatii operatorului. Totodata strategia de ofertare, respective cumparare pe piata este politica firmei si nu consideram oportuna publicarea acesteia.</w:t>
            </w:r>
          </w:p>
          <w:p w:rsidR="00E012D3" w:rsidRPr="008B32C3" w:rsidRDefault="00E012D3" w:rsidP="0076689A">
            <w:pPr>
              <w:jc w:val="both"/>
              <w:rPr>
                <w:lang w:val="ro-RO"/>
              </w:rPr>
            </w:pPr>
            <w:r w:rsidRPr="008B32C3">
              <w:rPr>
                <w:lang w:val="ro-RO"/>
              </w:rPr>
              <w:t>Numai in cazurile exceptionale consideram normala justificarea si publicarea cauzelor si implicit a modului de notificare.</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Idem poziţia 24</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27</w:t>
            </w:r>
          </w:p>
        </w:tc>
        <w:tc>
          <w:tcPr>
            <w:tcW w:w="161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Electrica</w:t>
            </w:r>
          </w:p>
        </w:tc>
        <w:tc>
          <w:tcPr>
            <w:tcW w:w="1797" w:type="dxa"/>
          </w:tcPr>
          <w:p w:rsidR="00E012D3" w:rsidRPr="008B32C3" w:rsidRDefault="00E012D3" w:rsidP="0076689A">
            <w:pPr>
              <w:pStyle w:val="Header"/>
              <w:tabs>
                <w:tab w:val="left" w:pos="1499"/>
              </w:tabs>
              <w:jc w:val="center"/>
              <w:rPr>
                <w:rFonts w:ascii="Times New Roman" w:hAnsi="Times New Roman" w:cs="Times New Roman"/>
                <w:sz w:val="24"/>
                <w:szCs w:val="24"/>
                <w:lang w:val="ro-RO"/>
              </w:rPr>
            </w:pPr>
            <w:r w:rsidRPr="008B32C3">
              <w:rPr>
                <w:rFonts w:ascii="Times New Roman" w:hAnsi="Times New Roman" w:cs="Times New Roman"/>
                <w:sz w:val="24"/>
                <w:szCs w:val="24"/>
                <w:lang w:val="ro-RO"/>
              </w:rPr>
              <w:t>Art. 5 (2)</w:t>
            </w:r>
          </w:p>
          <w:p w:rsidR="00E012D3" w:rsidRPr="008B32C3" w:rsidRDefault="00E012D3" w:rsidP="0076689A">
            <w:pPr>
              <w:pStyle w:val="Header"/>
              <w:tabs>
                <w:tab w:val="left" w:pos="1499"/>
              </w:tabs>
              <w:rPr>
                <w:rFonts w:ascii="Times New Roman" w:hAnsi="Times New Roman" w:cs="Times New Roman"/>
                <w:sz w:val="24"/>
                <w:szCs w:val="24"/>
                <w:lang w:val="ro-RO"/>
              </w:rPr>
            </w:pPr>
          </w:p>
        </w:tc>
        <w:tc>
          <w:tcPr>
            <w:tcW w:w="5926" w:type="dxa"/>
          </w:tcPr>
          <w:p w:rsidR="00E012D3" w:rsidRPr="008B32C3" w:rsidRDefault="00E012D3" w:rsidP="0076689A">
            <w:pPr>
              <w:jc w:val="both"/>
              <w:rPr>
                <w:lang w:val="ro-RO"/>
              </w:rPr>
            </w:pPr>
            <w:r w:rsidRPr="008B32C3">
              <w:rPr>
                <w:lang w:val="ro-RO"/>
              </w:rPr>
              <w:t>Propunem eliminare sau reformulare astfel:</w:t>
            </w: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“PRE transmite lunar la ANRE rezultatele aferente redistribuirii interne, respectiv castigul unitar mediu lunar, cantitatea si valoarea dezechilibrelor pozitive si negative ale PRE, pentru luna l-2.”</w:t>
            </w:r>
          </w:p>
          <w:p w:rsidR="00E012D3" w:rsidRPr="008B32C3" w:rsidRDefault="00E012D3" w:rsidP="0076689A">
            <w:pPr>
              <w:jc w:val="both"/>
              <w:rPr>
                <w:lang w:val="ro-RO"/>
              </w:rPr>
            </w:pP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Publicarea informatiilor privind cantitatile si preturile pentru dezechilibrele inregistrate de titularii de licenta ce au delegat responsabilitatea echilibrarii catre un PRE incalca clauzele de confidentialitate din contractele de prestari servicii incheiate cu acestia.</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Consideram ca aceste informatii pot fi transmise catre ANRE de catre PRE pentru indeplinirea cerintelor referitoare la transparenta activitatii ca Parte Responsabila cu Echilibrarea si pentru a nu se incalca principiul nediscriminarii este obligatorie transmiterea catre ANRE a acelorasi informatii de catre toate Partile Responsabile cu Echilibrarea. </w:t>
            </w:r>
          </w:p>
          <w:p w:rsidR="00E012D3" w:rsidRPr="008B32C3" w:rsidRDefault="00E012D3" w:rsidP="0076689A">
            <w:pPr>
              <w:jc w:val="both"/>
              <w:rPr>
                <w:lang w:val="ro-RO"/>
              </w:rPr>
            </w:pPr>
            <w:r w:rsidRPr="008B32C3">
              <w:rPr>
                <w:lang w:val="ro-RO"/>
              </w:rPr>
              <w:t>Serviciile in calitate de parte responsabila cu echilibrarea, precum si rezultatele obtinute in cadrul unei PRE sunt rezultatul unui mecanism concurential si publicarea acestora ar putea conduce la prejudicii prin utilizarea informatiilor de catre concurenti.</w:t>
            </w:r>
          </w:p>
        </w:tc>
        <w:tc>
          <w:tcPr>
            <w:tcW w:w="4680" w:type="dxa"/>
          </w:tcPr>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Conform art. 45 (3) din legea nr. 123/2012, operatorii de distribuţie participă pe piaţa angro doar pentru tranzacţii necesare acoperirii CPT, pe baza unor proceduri transparente şi nediscriminatorii. </w:t>
            </w:r>
          </w:p>
          <w:p w:rsidR="00E012D3" w:rsidRPr="008B32C3" w:rsidRDefault="00E012D3" w:rsidP="0076689A">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În urma aprobării Ordinului ANRE nr. 97/2013 </w:t>
            </w:r>
            <w:r w:rsidRPr="008B32C3">
              <w:rPr>
                <w:rFonts w:ascii="Times New Roman" w:hAnsi="Times New Roman" w:cs="Times New Roman"/>
                <w:i/>
                <w:iCs/>
                <w:sz w:val="24"/>
                <w:szCs w:val="24"/>
                <w:lang w:val="ro-RO"/>
              </w:rPr>
              <w:t>pentru aprobarea regulilor privind achiziţia energiei electrice pentru acoperirea consumului propriu tehnologic aferent reţelelor electrice,</w:t>
            </w:r>
            <w:r w:rsidRPr="008B32C3">
              <w:rPr>
                <w:rFonts w:ascii="Times New Roman" w:hAnsi="Times New Roman" w:cs="Times New Roman"/>
                <w:sz w:val="24"/>
                <w:szCs w:val="24"/>
                <w:lang w:val="ro-RO"/>
              </w:rPr>
              <w:t xml:space="preserve"> operatorii de reţea au avut obligaţia înregistrării ca PRE distinctă sau a </w:t>
            </w:r>
            <w:r w:rsidRPr="008B32C3">
              <w:rPr>
                <w:rFonts w:ascii="Times New Roman" w:hAnsi="Times New Roman" w:cs="Times New Roman"/>
                <w:sz w:val="24"/>
                <w:szCs w:val="24"/>
                <w:u w:val="single"/>
                <w:lang w:val="ro-RO"/>
              </w:rPr>
              <w:t>transferului responsabilităţii echilibrării către altă PRE.</w:t>
            </w:r>
            <w:r w:rsidRPr="008B32C3">
              <w:rPr>
                <w:rFonts w:ascii="Times New Roman" w:hAnsi="Times New Roman" w:cs="Times New Roman"/>
                <w:sz w:val="24"/>
                <w:szCs w:val="24"/>
                <w:lang w:val="ro-RO"/>
              </w:rPr>
              <w:t xml:space="preserve"> În situaţia ultimă, pentru asigurarea transparenţei prevăzute în legislaţia în vigoare, este necesar a fi publicate informaţiile rezultate în urma procesului de redistribuire internă.</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28</w:t>
            </w:r>
          </w:p>
        </w:tc>
        <w:tc>
          <w:tcPr>
            <w:tcW w:w="1617" w:type="dxa"/>
          </w:tcPr>
          <w:p w:rsidR="00E012D3" w:rsidRPr="008B32C3" w:rsidRDefault="00E012D3" w:rsidP="0076689A">
            <w:pPr>
              <w:jc w:val="both"/>
              <w:rPr>
                <w:lang w:val="ro-RO"/>
              </w:rPr>
            </w:pPr>
            <w:r w:rsidRPr="008B32C3">
              <w:rPr>
                <w:lang w:val="ro-RO"/>
              </w:rPr>
              <w:t>CIGA,</w:t>
            </w:r>
          </w:p>
          <w:p w:rsidR="00E012D3" w:rsidRPr="008B32C3" w:rsidRDefault="00E012D3" w:rsidP="0076689A">
            <w:pPr>
              <w:jc w:val="both"/>
              <w:rPr>
                <w:lang w:val="ro-RO"/>
              </w:rPr>
            </w:pPr>
            <w:r w:rsidRPr="008B32C3">
              <w:rPr>
                <w:lang w:val="ro-RO"/>
              </w:rPr>
              <w:t>Aderro GP Energy,</w:t>
            </w:r>
          </w:p>
          <w:p w:rsidR="00E012D3" w:rsidRPr="008B32C3" w:rsidRDefault="00E012D3" w:rsidP="0076689A">
            <w:pPr>
              <w:jc w:val="both"/>
              <w:rPr>
                <w:lang w:val="ro-RO"/>
              </w:rPr>
            </w:pPr>
            <w:r w:rsidRPr="008B32C3">
              <w:rPr>
                <w:lang w:val="ro-RO"/>
              </w:rPr>
              <w:t>CET Govora,</w:t>
            </w:r>
          </w:p>
          <w:p w:rsidR="00E012D3" w:rsidRPr="008B32C3" w:rsidRDefault="00E012D3" w:rsidP="0076689A">
            <w:pPr>
              <w:jc w:val="both"/>
              <w:rPr>
                <w:lang w:val="ro-RO"/>
              </w:rPr>
            </w:pPr>
            <w:r w:rsidRPr="008B32C3">
              <w:rPr>
                <w:lang w:val="ro-RO"/>
              </w:rPr>
              <w:t>E-ON Energie</w:t>
            </w:r>
          </w:p>
        </w:tc>
        <w:tc>
          <w:tcPr>
            <w:tcW w:w="1797" w:type="dxa"/>
          </w:tcPr>
          <w:p w:rsidR="00E012D3" w:rsidRPr="008B32C3" w:rsidRDefault="00E012D3" w:rsidP="0076689A">
            <w:pPr>
              <w:jc w:val="both"/>
              <w:rPr>
                <w:lang w:val="ro-RO"/>
              </w:rPr>
            </w:pPr>
            <w:r w:rsidRPr="008B32C3">
              <w:rPr>
                <w:lang w:val="ro-RO"/>
              </w:rPr>
              <w:t>Art. 5 (2)</w:t>
            </w:r>
          </w:p>
        </w:tc>
        <w:tc>
          <w:tcPr>
            <w:tcW w:w="5926" w:type="dxa"/>
          </w:tcPr>
          <w:p w:rsidR="00E012D3" w:rsidRPr="008B32C3" w:rsidRDefault="00E012D3" w:rsidP="0076689A">
            <w:pPr>
              <w:pStyle w:val="ListParagraph"/>
              <w:ind w:left="0"/>
              <w:jc w:val="both"/>
              <w:rPr>
                <w:lang w:val="ro-RO"/>
              </w:rPr>
            </w:pPr>
            <w:r w:rsidRPr="008B32C3">
              <w:rPr>
                <w:lang w:val="ro-RO"/>
              </w:rPr>
              <w:t>Propunem eliminare.</w:t>
            </w:r>
          </w:p>
          <w:p w:rsidR="00E012D3" w:rsidRPr="008B32C3" w:rsidRDefault="00E012D3" w:rsidP="0076689A">
            <w:pPr>
              <w:pStyle w:val="ListParagraph"/>
              <w:ind w:left="0"/>
              <w:jc w:val="both"/>
              <w:rPr>
                <w:lang w:val="ro-RO"/>
              </w:rPr>
            </w:pPr>
          </w:p>
          <w:p w:rsidR="00E012D3" w:rsidRPr="008B32C3" w:rsidRDefault="00E012D3" w:rsidP="0076689A">
            <w:pPr>
              <w:jc w:val="both"/>
              <w:rPr>
                <w:lang w:val="ro-RO"/>
              </w:rPr>
            </w:pPr>
            <w:r w:rsidRPr="008B32C3">
              <w:rPr>
                <w:lang w:val="ro-RO"/>
              </w:rPr>
              <w:t xml:space="preserve">În contractele încheiate cu membrii PRE există clauze de confidenţialitate care nu permit publicarea informaţiilor acestora (dezechilibre  cantitative şi valorice).  </w:t>
            </w:r>
          </w:p>
          <w:p w:rsidR="00E012D3" w:rsidRPr="008B32C3" w:rsidRDefault="00E012D3" w:rsidP="0076689A">
            <w:pPr>
              <w:jc w:val="both"/>
              <w:rPr>
                <w:lang w:val="ro-RO"/>
              </w:rPr>
            </w:pPr>
            <w:r w:rsidRPr="008B32C3">
              <w:rPr>
                <w:lang w:val="ro-RO"/>
              </w:rPr>
              <w:t>Prevederea este oricum discriminatorie atata timp cat nu s-ar aplica tuturor PRE-urilor iar pe de altă parte nu intelegem care ar fi interesul public pentru aceste informaţii.</w:t>
            </w:r>
          </w:p>
          <w:p w:rsidR="00E012D3" w:rsidRPr="008B32C3" w:rsidRDefault="00E012D3" w:rsidP="0076689A">
            <w:pPr>
              <w:jc w:val="both"/>
              <w:rPr>
                <w:lang w:val="ro-RO"/>
              </w:rPr>
            </w:pPr>
            <w:r w:rsidRPr="008B32C3">
              <w:rPr>
                <w:lang w:val="ro-RO"/>
              </w:rPr>
              <w:t>Dezechilibrele cantitative şi valoarea acestora  sunt transmise  şi în prezent  către ANRE şi pot fi verificate şi analizate pentru toţi participanţii la Piaţa de Echilibrare.</w:t>
            </w:r>
          </w:p>
        </w:tc>
        <w:tc>
          <w:tcPr>
            <w:tcW w:w="4680" w:type="dxa"/>
          </w:tcPr>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Idem poziţia 27. Contractele încheiate între membrii PRE succed prevederilor legislaţiei secundare. Acestea se vor modifica în consecinţă astfel încât să nu contravină.</w:t>
            </w:r>
          </w:p>
          <w:p w:rsidR="00E012D3" w:rsidRPr="008B32C3" w:rsidRDefault="00E012D3" w:rsidP="0076689A">
            <w:pPr>
              <w:jc w:val="both"/>
              <w:rPr>
                <w:lang w:val="ro-RO"/>
              </w:rPr>
            </w:pPr>
            <w:r w:rsidRPr="008B32C3">
              <w:rPr>
                <w:lang w:val="ro-RO"/>
              </w:rPr>
              <w:t xml:space="preserve"> </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29</w:t>
            </w:r>
          </w:p>
        </w:tc>
        <w:tc>
          <w:tcPr>
            <w:tcW w:w="1617" w:type="dxa"/>
          </w:tcPr>
          <w:p w:rsidR="00E012D3" w:rsidRPr="008B32C3" w:rsidRDefault="00E012D3" w:rsidP="0076689A">
            <w:pPr>
              <w:jc w:val="both"/>
              <w:rPr>
                <w:lang w:val="ro-RO"/>
              </w:rPr>
            </w:pPr>
            <w:r w:rsidRPr="008B32C3">
              <w:rPr>
                <w:lang w:val="ro-RO"/>
              </w:rPr>
              <w:t>CEZ Vz</w:t>
            </w:r>
          </w:p>
        </w:tc>
        <w:tc>
          <w:tcPr>
            <w:tcW w:w="1797" w:type="dxa"/>
          </w:tcPr>
          <w:p w:rsidR="00E012D3" w:rsidRPr="008B32C3" w:rsidRDefault="00E012D3" w:rsidP="0076689A">
            <w:pPr>
              <w:jc w:val="both"/>
              <w:rPr>
                <w:lang w:val="ro-RO"/>
              </w:rPr>
            </w:pPr>
            <w:r w:rsidRPr="008B32C3">
              <w:rPr>
                <w:lang w:val="ro-RO"/>
              </w:rPr>
              <w:t>Art. 5 (1)</w:t>
            </w:r>
          </w:p>
          <w:p w:rsidR="00E012D3" w:rsidRPr="008B32C3" w:rsidRDefault="00E012D3" w:rsidP="0076689A">
            <w:pPr>
              <w:jc w:val="both"/>
              <w:rPr>
                <w:lang w:val="ro-RO"/>
              </w:rPr>
            </w:pPr>
            <w:r w:rsidRPr="008B32C3">
              <w:rPr>
                <w:lang w:val="ro-RO"/>
              </w:rPr>
              <w:t>Art. 5 (2)</w:t>
            </w:r>
          </w:p>
        </w:tc>
        <w:tc>
          <w:tcPr>
            <w:tcW w:w="5926" w:type="dxa"/>
          </w:tcPr>
          <w:p w:rsidR="00E012D3" w:rsidRPr="008B32C3" w:rsidRDefault="00E012D3" w:rsidP="0076689A">
            <w:pPr>
              <w:jc w:val="both"/>
              <w:rPr>
                <w:lang w:val="ro-RO"/>
              </w:rPr>
            </w:pPr>
            <w:r w:rsidRPr="008B32C3">
              <w:rPr>
                <w:lang w:val="ro-RO"/>
              </w:rPr>
              <w:t>Propunem eliminare.</w:t>
            </w:r>
          </w:p>
          <w:p w:rsidR="00E012D3" w:rsidRPr="008B32C3" w:rsidRDefault="00E012D3" w:rsidP="0076689A">
            <w:pPr>
              <w:jc w:val="both"/>
              <w:rPr>
                <w:lang w:val="ro-RO"/>
              </w:rPr>
            </w:pPr>
            <w:r w:rsidRPr="008B32C3">
              <w:rPr>
                <w:lang w:val="ro-RO"/>
              </w:rPr>
              <w:t>Preturile rezultate pe Piata de Echilibrare trebuie sa ramana confidentiale. In plus, prevederea este oricum discriminatorie atata timp cat nu s-ar aplica tuturor PRE-urilor.</w:t>
            </w:r>
          </w:p>
        </w:tc>
        <w:tc>
          <w:tcPr>
            <w:tcW w:w="4680" w:type="dxa"/>
          </w:tcPr>
          <w:p w:rsidR="00E012D3" w:rsidRPr="008B32C3" w:rsidRDefault="00E012D3" w:rsidP="0038297D">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Idem poziţia 27. </w:t>
            </w:r>
          </w:p>
          <w:p w:rsidR="00E012D3" w:rsidRPr="008B32C3" w:rsidRDefault="00E012D3" w:rsidP="0038297D">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Prevederea se aplică doar PRE-OR, pentru a respecta cerinţa prevăzută în Ordinul nr. 97/2013.</w:t>
            </w: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30</w:t>
            </w:r>
          </w:p>
        </w:tc>
        <w:tc>
          <w:tcPr>
            <w:tcW w:w="1617" w:type="dxa"/>
          </w:tcPr>
          <w:p w:rsidR="00E012D3" w:rsidRPr="008B32C3" w:rsidRDefault="00E012D3" w:rsidP="0076689A">
            <w:pPr>
              <w:jc w:val="both"/>
              <w:rPr>
                <w:lang w:val="ro-RO"/>
              </w:rPr>
            </w:pPr>
            <w:r w:rsidRPr="008B32C3">
              <w:rPr>
                <w:lang w:val="ro-RO"/>
              </w:rPr>
              <w:t>Enel Energie Muntenia</w:t>
            </w:r>
          </w:p>
        </w:tc>
        <w:tc>
          <w:tcPr>
            <w:tcW w:w="1797" w:type="dxa"/>
          </w:tcPr>
          <w:p w:rsidR="00E012D3" w:rsidRPr="008B32C3" w:rsidRDefault="00E012D3" w:rsidP="0076689A">
            <w:pPr>
              <w:jc w:val="both"/>
              <w:rPr>
                <w:lang w:val="ro-RO"/>
              </w:rPr>
            </w:pPr>
            <w:r w:rsidRPr="008B32C3">
              <w:rPr>
                <w:lang w:val="ro-RO"/>
              </w:rPr>
              <w:t>Art. 5 (1)</w:t>
            </w: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p>
          <w:p w:rsidR="00E012D3" w:rsidRPr="008B32C3" w:rsidRDefault="00E012D3" w:rsidP="0076689A">
            <w:pPr>
              <w:jc w:val="both"/>
              <w:rPr>
                <w:lang w:val="ro-RO"/>
              </w:rPr>
            </w:pPr>
            <w:r w:rsidRPr="008B32C3">
              <w:rPr>
                <w:lang w:val="ro-RO"/>
              </w:rPr>
              <w:t>Art. 5 (2)</w:t>
            </w:r>
          </w:p>
        </w:tc>
        <w:tc>
          <w:tcPr>
            <w:tcW w:w="5926" w:type="dxa"/>
          </w:tcPr>
          <w:p w:rsidR="00E012D3" w:rsidRPr="008B32C3" w:rsidRDefault="00E012D3" w:rsidP="0003141E">
            <w:pPr>
              <w:jc w:val="both"/>
              <w:rPr>
                <w:lang w:val="ro-RO"/>
              </w:rPr>
            </w:pPr>
            <w:r w:rsidRPr="008B32C3">
              <w:rPr>
                <w:lang w:val="ro-RO"/>
              </w:rPr>
              <w:t>Propunem eliminare.</w:t>
            </w:r>
          </w:p>
          <w:p w:rsidR="00E012D3" w:rsidRPr="008B32C3" w:rsidRDefault="00E012D3" w:rsidP="0003141E">
            <w:pPr>
              <w:jc w:val="both"/>
              <w:rPr>
                <w:lang w:val="ro-RO"/>
              </w:rPr>
            </w:pPr>
            <w:r w:rsidRPr="008B32C3">
              <w:rPr>
                <w:lang w:val="ro-RO"/>
              </w:rPr>
              <w:t>PRE nu cunoaste strategia de ofertare pe PZU a furnizorului. Pentru optimizarea costurilor cu achizitia de pe PZU, si tinand cont si de eroarea de prognoza aceptata , se pot impune paliere cantitative si de pret pentru tranzactionare, acestea facand parte din strategii comerciale de tranzactionare si reprezinta informatii confidentiale.</w:t>
            </w:r>
          </w:p>
          <w:p w:rsidR="00E012D3" w:rsidRPr="008B32C3" w:rsidRDefault="00E012D3" w:rsidP="0003141E">
            <w:pPr>
              <w:jc w:val="both"/>
              <w:rPr>
                <w:lang w:val="ro-RO"/>
              </w:rPr>
            </w:pPr>
          </w:p>
          <w:p w:rsidR="00E012D3" w:rsidRPr="008B32C3" w:rsidRDefault="00E012D3" w:rsidP="0003141E">
            <w:pPr>
              <w:jc w:val="both"/>
              <w:rPr>
                <w:lang w:val="ro-RO"/>
              </w:rPr>
            </w:pPr>
            <w:r w:rsidRPr="008B32C3">
              <w:rPr>
                <w:lang w:val="ro-RO"/>
              </w:rPr>
              <w:t>Propunem eliminare.</w:t>
            </w:r>
          </w:p>
          <w:p w:rsidR="00E012D3" w:rsidRPr="008B32C3" w:rsidRDefault="00E012D3" w:rsidP="0003141E">
            <w:pPr>
              <w:jc w:val="both"/>
              <w:rPr>
                <w:lang w:val="ro-RO"/>
              </w:rPr>
            </w:pPr>
            <w:r w:rsidRPr="008B32C3">
              <w:rPr>
                <w:lang w:val="ro-RO"/>
              </w:rPr>
              <w:t>Atat in contractele de vanzare- cumparare energie electrica incheiate cu partenerii cat si in contractele încheiate cu PRE-ul  există clauze de confidenţialitate care nu permit publicarea informaţiilor acestora (cantitati contractate, dezechilibre  cantitative şi valorice), fara acordul partilor.</w:t>
            </w:r>
          </w:p>
          <w:p w:rsidR="00E012D3" w:rsidRPr="008B32C3" w:rsidRDefault="00E012D3" w:rsidP="0003141E">
            <w:pPr>
              <w:jc w:val="both"/>
              <w:rPr>
                <w:lang w:val="ro-RO"/>
              </w:rPr>
            </w:pPr>
          </w:p>
          <w:p w:rsidR="00E012D3" w:rsidRPr="008B32C3" w:rsidRDefault="00E012D3" w:rsidP="0003141E">
            <w:pPr>
              <w:jc w:val="both"/>
              <w:rPr>
                <w:lang w:val="ro-RO"/>
              </w:rPr>
            </w:pPr>
            <w:r w:rsidRPr="008B32C3">
              <w:rPr>
                <w:lang w:val="ro-RO"/>
              </w:rPr>
              <w:t>Datele privind dezechilibrele realizate, cantitate si valoarea,  sunt comunicate lunar de catre furnizor catre ANRE in machetele de raportare .</w:t>
            </w:r>
          </w:p>
          <w:p w:rsidR="00E012D3" w:rsidRPr="008B32C3" w:rsidRDefault="00E012D3" w:rsidP="0003141E">
            <w:pPr>
              <w:jc w:val="both"/>
              <w:rPr>
                <w:lang w:val="ro-RO"/>
              </w:rPr>
            </w:pPr>
            <w:r w:rsidRPr="008B32C3">
              <w:rPr>
                <w:lang w:val="ro-RO"/>
              </w:rPr>
              <w:t>In plus consideram faptul ca publicarea de catre PRE a cantitatilor de dezechilibru realizate precum si cantitatile care au stat la baza determinarii acestora , expune destul mult pozitia furnizorului respectiv in piata, lucru ce ar putea conduce la practici mai putin concurentiale din partea celorlalti participanti la piata.</w:t>
            </w:r>
          </w:p>
          <w:p w:rsidR="00E012D3" w:rsidRPr="008B32C3" w:rsidRDefault="00E012D3" w:rsidP="0003141E">
            <w:pPr>
              <w:jc w:val="both"/>
              <w:rPr>
                <w:lang w:val="ro-RO"/>
              </w:rPr>
            </w:pPr>
          </w:p>
        </w:tc>
        <w:tc>
          <w:tcPr>
            <w:tcW w:w="4680" w:type="dxa"/>
          </w:tcPr>
          <w:p w:rsidR="00E012D3" w:rsidRPr="008B32C3" w:rsidRDefault="00E012D3" w:rsidP="0076689A">
            <w:pPr>
              <w:jc w:val="both"/>
              <w:rPr>
                <w:lang w:val="ro-RO"/>
              </w:rPr>
            </w:pPr>
            <w:r w:rsidRPr="008B32C3">
              <w:rPr>
                <w:lang w:val="ro-RO"/>
              </w:rPr>
              <w:t>Idem poziţia 27.</w:t>
            </w:r>
          </w:p>
        </w:tc>
      </w:tr>
      <w:tr w:rsidR="00E012D3" w:rsidRPr="008B32C3">
        <w:trPr>
          <w:gridBefore w:val="1"/>
          <w:wBefore w:w="7" w:type="dxa"/>
        </w:trPr>
        <w:tc>
          <w:tcPr>
            <w:tcW w:w="661" w:type="dxa"/>
          </w:tcPr>
          <w:p w:rsidR="00E012D3" w:rsidRPr="008B32C3" w:rsidRDefault="00E012D3" w:rsidP="008B4623">
            <w:pPr>
              <w:jc w:val="center"/>
              <w:rPr>
                <w:lang w:val="ro-RO"/>
              </w:rPr>
            </w:pPr>
            <w:r w:rsidRPr="008B32C3">
              <w:rPr>
                <w:lang w:val="ro-RO"/>
              </w:rPr>
              <w:t>31</w:t>
            </w:r>
          </w:p>
        </w:tc>
        <w:tc>
          <w:tcPr>
            <w:tcW w:w="1617" w:type="dxa"/>
          </w:tcPr>
          <w:p w:rsidR="00E012D3" w:rsidRPr="008B32C3" w:rsidRDefault="00E012D3" w:rsidP="008B4623">
            <w:pPr>
              <w:jc w:val="both"/>
              <w:rPr>
                <w:lang w:val="ro-RO"/>
              </w:rPr>
            </w:pPr>
            <w:r w:rsidRPr="008B32C3">
              <w:rPr>
                <w:lang w:val="ro-RO"/>
              </w:rPr>
              <w:t>CIGA, Aderro GP Energy</w:t>
            </w:r>
          </w:p>
        </w:tc>
        <w:tc>
          <w:tcPr>
            <w:tcW w:w="1797" w:type="dxa"/>
          </w:tcPr>
          <w:p w:rsidR="00E012D3" w:rsidRPr="008B32C3" w:rsidRDefault="00E012D3" w:rsidP="008B4623">
            <w:pPr>
              <w:jc w:val="both"/>
              <w:rPr>
                <w:lang w:val="ro-RO"/>
              </w:rPr>
            </w:pPr>
            <w:r w:rsidRPr="008B32C3">
              <w:rPr>
                <w:lang w:val="ro-RO"/>
              </w:rPr>
              <w:t>Art. 5 (3)</w:t>
            </w:r>
          </w:p>
        </w:tc>
        <w:tc>
          <w:tcPr>
            <w:tcW w:w="5926" w:type="dxa"/>
          </w:tcPr>
          <w:p w:rsidR="00E012D3" w:rsidRPr="008B32C3" w:rsidRDefault="00E012D3" w:rsidP="008B4623">
            <w:pPr>
              <w:jc w:val="both"/>
              <w:rPr>
                <w:lang w:val="ro-RO"/>
              </w:rPr>
            </w:pPr>
            <w:r w:rsidRPr="008B32C3">
              <w:rPr>
                <w:lang w:val="ro-RO"/>
              </w:rPr>
              <w:t>Dezechilibrele cantitative şi valoarea acestora  sunt transmise  şi în prezent  către ANRE şi pot fi verificate şi analizate pentru toţi participanţii la Piaţa de Echilibrare</w:t>
            </w:r>
          </w:p>
        </w:tc>
        <w:tc>
          <w:tcPr>
            <w:tcW w:w="4680" w:type="dxa"/>
          </w:tcPr>
          <w:p w:rsidR="00E012D3" w:rsidRPr="008B32C3" w:rsidRDefault="00E012D3" w:rsidP="008B4623">
            <w:pPr>
              <w:jc w:val="both"/>
              <w:rPr>
                <w:lang w:val="ro-RO"/>
              </w:rPr>
            </w:pPr>
            <w:r w:rsidRPr="008B32C3">
              <w:rPr>
                <w:lang w:val="ro-RO"/>
              </w:rPr>
              <w:t>Idem poziţia 27.</w:t>
            </w:r>
          </w:p>
        </w:tc>
      </w:tr>
      <w:tr w:rsidR="00E012D3" w:rsidRPr="008B32C3">
        <w:trPr>
          <w:gridBefore w:val="1"/>
          <w:wBefore w:w="7" w:type="dxa"/>
        </w:trPr>
        <w:tc>
          <w:tcPr>
            <w:tcW w:w="661" w:type="dxa"/>
          </w:tcPr>
          <w:p w:rsidR="00E012D3" w:rsidRPr="008B32C3" w:rsidRDefault="00E012D3" w:rsidP="00D83FF2">
            <w:pPr>
              <w:jc w:val="center"/>
              <w:rPr>
                <w:lang w:val="ro-RO"/>
              </w:rPr>
            </w:pPr>
            <w:r w:rsidRPr="008B32C3">
              <w:rPr>
                <w:lang w:val="ro-RO"/>
              </w:rPr>
              <w:t>32</w:t>
            </w:r>
          </w:p>
        </w:tc>
        <w:tc>
          <w:tcPr>
            <w:tcW w:w="1617" w:type="dxa"/>
          </w:tcPr>
          <w:p w:rsidR="00E012D3" w:rsidRPr="008B32C3" w:rsidRDefault="00E012D3" w:rsidP="00D83FF2">
            <w:pPr>
              <w:jc w:val="both"/>
              <w:rPr>
                <w:lang w:val="ro-RO"/>
              </w:rPr>
            </w:pPr>
            <w:r w:rsidRPr="008B32C3">
              <w:rPr>
                <w:lang w:val="ro-RO"/>
              </w:rPr>
              <w:t>Energon Holding</w:t>
            </w:r>
          </w:p>
        </w:tc>
        <w:tc>
          <w:tcPr>
            <w:tcW w:w="1797" w:type="dxa"/>
          </w:tcPr>
          <w:p w:rsidR="00E012D3" w:rsidRPr="008B32C3" w:rsidRDefault="00E012D3" w:rsidP="00D83FF2">
            <w:pPr>
              <w:jc w:val="both"/>
              <w:rPr>
                <w:lang w:val="ro-RO"/>
              </w:rPr>
            </w:pPr>
            <w:r w:rsidRPr="008B32C3">
              <w:rPr>
                <w:lang w:val="ro-RO"/>
              </w:rPr>
              <w:t>Art. 4 pct 3</w:t>
            </w:r>
          </w:p>
        </w:tc>
        <w:tc>
          <w:tcPr>
            <w:tcW w:w="5926" w:type="dxa"/>
          </w:tcPr>
          <w:p w:rsidR="00E012D3" w:rsidRPr="008B32C3" w:rsidRDefault="00E012D3" w:rsidP="00D83FF2">
            <w:pPr>
              <w:jc w:val="both"/>
              <w:rPr>
                <w:lang w:val="ro-RO"/>
              </w:rPr>
            </w:pPr>
            <w:r w:rsidRPr="008B32C3">
              <w:rPr>
                <w:lang w:val="ro-RO"/>
              </w:rPr>
              <w:t>Este posibil ca preţul de excedent să fie mai mare decât preţul de deficit</w:t>
            </w:r>
            <w:r w:rsidRPr="008B32C3">
              <w:t>?</w:t>
            </w:r>
            <w:r w:rsidRPr="008B32C3">
              <w:rPr>
                <w:lang w:val="ro-RO"/>
              </w:rPr>
              <w:t xml:space="preserve"> Dacă p</w:t>
            </w:r>
            <w:r w:rsidRPr="008B32C3">
              <w:rPr>
                <w:vertAlign w:val="subscript"/>
                <w:lang w:val="ro-RO"/>
              </w:rPr>
              <w:t xml:space="preserve">ex </w:t>
            </w:r>
            <w:r w:rsidRPr="008B32C3">
              <w:rPr>
                <w:lang w:val="ro-RO"/>
              </w:rPr>
              <w:t>şi p</w:t>
            </w:r>
            <w:r w:rsidRPr="008B32C3">
              <w:rPr>
                <w:vertAlign w:val="subscript"/>
                <w:lang w:val="ro-RO"/>
              </w:rPr>
              <w:t xml:space="preserve">def  </w:t>
            </w:r>
            <w:r w:rsidRPr="008B32C3">
              <w:rPr>
                <w:lang w:val="ro-RO"/>
              </w:rPr>
              <w:t>reprezintă altceva, ar trebui definiţi</w:t>
            </w:r>
          </w:p>
        </w:tc>
        <w:tc>
          <w:tcPr>
            <w:tcW w:w="4680" w:type="dxa"/>
          </w:tcPr>
          <w:p w:rsidR="00E012D3" w:rsidRPr="008B32C3" w:rsidRDefault="00E012D3" w:rsidP="00D83FF2">
            <w:pPr>
              <w:pStyle w:val="ListParagraph1"/>
              <w:spacing w:before="120" w:after="120"/>
              <w:ind w:left="0"/>
              <w:jc w:val="both"/>
              <w:rPr>
                <w:rFonts w:ascii="Times New Roman" w:hAnsi="Times New Roman" w:cs="Times New Roman"/>
                <w:lang w:val="ro-RO"/>
              </w:rPr>
            </w:pPr>
            <w:r w:rsidRPr="008B32C3">
              <w:rPr>
                <w:rFonts w:ascii="Times New Roman" w:hAnsi="Times New Roman" w:cs="Times New Roman"/>
                <w:lang w:val="ro-RO"/>
              </w:rPr>
              <w:t>p</w:t>
            </w:r>
            <w:r w:rsidRPr="008B32C3">
              <w:rPr>
                <w:rFonts w:ascii="Times New Roman" w:hAnsi="Times New Roman" w:cs="Times New Roman"/>
                <w:vertAlign w:val="subscript"/>
                <w:lang w:val="ro-RO"/>
              </w:rPr>
              <w:t xml:space="preserve">ex </w:t>
            </w:r>
            <w:r w:rsidRPr="008B32C3">
              <w:rPr>
                <w:rFonts w:ascii="Times New Roman" w:hAnsi="Times New Roman" w:cs="Times New Roman"/>
                <w:lang w:val="ro-RO"/>
              </w:rPr>
              <w:t>şi p</w:t>
            </w:r>
            <w:r w:rsidRPr="008B32C3">
              <w:rPr>
                <w:rFonts w:ascii="Times New Roman" w:hAnsi="Times New Roman" w:cs="Times New Roman"/>
                <w:vertAlign w:val="subscript"/>
                <w:lang w:val="ro-RO"/>
              </w:rPr>
              <w:t xml:space="preserve">def  </w:t>
            </w:r>
            <w:r w:rsidRPr="008B32C3">
              <w:rPr>
                <w:rFonts w:ascii="Times New Roman" w:hAnsi="Times New Roman" w:cs="Times New Roman"/>
                <w:lang w:val="ro-RO"/>
              </w:rPr>
              <w:t>reprezintă preţurile de excedent, respectiv deficit. Există situaţii în care p</w:t>
            </w:r>
            <w:r w:rsidRPr="008B32C3">
              <w:rPr>
                <w:rFonts w:ascii="Times New Roman" w:hAnsi="Times New Roman" w:cs="Times New Roman"/>
                <w:vertAlign w:val="subscript"/>
                <w:lang w:val="ro-RO"/>
              </w:rPr>
              <w:t xml:space="preserve">ex </w:t>
            </w:r>
            <w:r w:rsidRPr="008B32C3">
              <w:rPr>
                <w:rFonts w:ascii="Times New Roman" w:hAnsi="Times New Roman" w:cs="Times New Roman"/>
                <w:lang w:val="ro-RO"/>
              </w:rPr>
              <w:t>să fie mai mare decât p</w:t>
            </w:r>
            <w:r w:rsidRPr="008B32C3">
              <w:rPr>
                <w:rFonts w:ascii="Times New Roman" w:hAnsi="Times New Roman" w:cs="Times New Roman"/>
                <w:vertAlign w:val="subscript"/>
                <w:lang w:val="ro-RO"/>
              </w:rPr>
              <w:t>def</w:t>
            </w:r>
            <w:r w:rsidRPr="008B32C3">
              <w:rPr>
                <w:rFonts w:ascii="Times New Roman" w:hAnsi="Times New Roman" w:cs="Times New Roman"/>
                <w:lang w:val="ro-RO"/>
              </w:rPr>
              <w:t>, conform prevederilor Ordinului nr. 60/2013 şi Ordinului nr. 82/2014.</w:t>
            </w:r>
          </w:p>
        </w:tc>
      </w:tr>
      <w:tr w:rsidR="00E012D3" w:rsidRPr="008B32C3">
        <w:trPr>
          <w:gridBefore w:val="1"/>
          <w:wBefore w:w="7" w:type="dxa"/>
        </w:trPr>
        <w:tc>
          <w:tcPr>
            <w:tcW w:w="661" w:type="dxa"/>
          </w:tcPr>
          <w:p w:rsidR="00E012D3" w:rsidRPr="008B32C3" w:rsidRDefault="00E012D3" w:rsidP="00D83FF2">
            <w:pPr>
              <w:jc w:val="center"/>
              <w:rPr>
                <w:lang w:val="ro-RO"/>
              </w:rPr>
            </w:pPr>
            <w:r w:rsidRPr="008B32C3">
              <w:rPr>
                <w:lang w:val="ro-RO"/>
              </w:rPr>
              <w:t>33</w:t>
            </w:r>
          </w:p>
        </w:tc>
        <w:tc>
          <w:tcPr>
            <w:tcW w:w="1617" w:type="dxa"/>
          </w:tcPr>
          <w:p w:rsidR="00E012D3" w:rsidRPr="008B32C3" w:rsidRDefault="00E012D3" w:rsidP="00D83FF2">
            <w:pPr>
              <w:jc w:val="both"/>
              <w:rPr>
                <w:lang w:val="ro-RO"/>
              </w:rPr>
            </w:pPr>
            <w:r w:rsidRPr="008B32C3">
              <w:rPr>
                <w:lang w:val="ro-RO"/>
              </w:rPr>
              <w:t>DGPE (dl. Gh. Sbârnea)</w:t>
            </w:r>
          </w:p>
        </w:tc>
        <w:tc>
          <w:tcPr>
            <w:tcW w:w="1797" w:type="dxa"/>
          </w:tcPr>
          <w:p w:rsidR="00E012D3" w:rsidRPr="008B32C3" w:rsidRDefault="00E012D3" w:rsidP="00D83FF2">
            <w:pPr>
              <w:jc w:val="both"/>
              <w:rPr>
                <w:lang w:val="ro-RO"/>
              </w:rPr>
            </w:pPr>
          </w:p>
        </w:tc>
        <w:tc>
          <w:tcPr>
            <w:tcW w:w="5926" w:type="dxa"/>
          </w:tcPr>
          <w:p w:rsidR="00E012D3" w:rsidRPr="008B32C3" w:rsidRDefault="00E012D3" w:rsidP="00D83FF2">
            <w:pPr>
              <w:jc w:val="both"/>
              <w:rPr>
                <w:lang w:val="ro-RO"/>
              </w:rPr>
            </w:pPr>
            <w:r w:rsidRPr="008B32C3">
              <w:rPr>
                <w:lang w:val="ro-RO"/>
              </w:rPr>
              <w:t xml:space="preserve">Redistribuirea în cadrul PRE duce la tranzactii cu energie electrică între membrii PRE. </w:t>
            </w:r>
          </w:p>
          <w:p w:rsidR="00E012D3" w:rsidRPr="008B32C3" w:rsidRDefault="00E012D3" w:rsidP="00D83FF2">
            <w:pPr>
              <w:pStyle w:val="ListParagraph"/>
              <w:spacing w:after="200" w:line="276" w:lineRule="auto"/>
              <w:ind w:left="0"/>
              <w:jc w:val="both"/>
              <w:rPr>
                <w:lang w:val="ro-RO"/>
              </w:rPr>
            </w:pPr>
            <w:r w:rsidRPr="008B32C3">
              <w:rPr>
                <w:lang w:val="ro-RO"/>
              </w:rPr>
              <w:t>Conform Codului comercial,  PE impune preturi dezavantajoase pentru dezechilibrele PRE, dar ulterior avantajează pe titularii de licenta agregati in PRE comparativ cu cei care sunt singuri in PRE. Rezultă astfel o discriminare si posibilitatea netransparentei.</w:t>
            </w:r>
          </w:p>
          <w:p w:rsidR="00E012D3" w:rsidRPr="008B32C3" w:rsidRDefault="00E012D3" w:rsidP="00D83FF2">
            <w:pPr>
              <w:pStyle w:val="ListParagraph"/>
              <w:spacing w:after="200" w:line="276" w:lineRule="auto"/>
              <w:ind w:left="0"/>
              <w:jc w:val="both"/>
              <w:rPr>
                <w:lang w:val="ro-RO"/>
              </w:rPr>
            </w:pPr>
            <w:r w:rsidRPr="008B32C3">
              <w:rPr>
                <w:lang w:val="ro-RO"/>
              </w:rPr>
              <w:t xml:space="preserve">Conform Legii nr. 123/2012, art.21(1) ” </w:t>
            </w:r>
            <w:r w:rsidRPr="008B32C3">
              <w:rPr>
                <w:i/>
                <w:iCs/>
                <w:lang w:val="ro-RO"/>
              </w:rPr>
              <w:t>Tranzacţiile cu energie electrică se desfăşoară pe piaţa concurenţială, în mod transparent, public, centralizat şi nediscriminatoriu</w:t>
            </w:r>
            <w:r w:rsidRPr="008B32C3">
              <w:rPr>
                <w:lang w:val="ro-RO"/>
              </w:rPr>
              <w:t>” si art.21.3: ”</w:t>
            </w:r>
            <w:r w:rsidRPr="008B32C3">
              <w:rPr>
                <w:i/>
                <w:iCs/>
                <w:lang w:val="ro-RO"/>
              </w:rPr>
              <w:t>Participanţii la piaţă sunt obligaţi să-şi asume responsabilitatea financiară pentru plata dezechilibrelor pe care le generează pe piaţa de energie electrică,</w:t>
            </w:r>
            <w:r w:rsidRPr="008B32C3">
              <w:rPr>
                <w:lang w:val="ro-RO"/>
              </w:rPr>
              <w:t xml:space="preserve"> ”…</w:t>
            </w:r>
          </w:p>
          <w:p w:rsidR="00E012D3" w:rsidRPr="008B32C3" w:rsidRDefault="00E012D3" w:rsidP="00D83FF2">
            <w:pPr>
              <w:jc w:val="both"/>
              <w:rPr>
                <w:lang w:val="ro-RO"/>
              </w:rPr>
            </w:pPr>
            <w:r w:rsidRPr="008B32C3">
              <w:rPr>
                <w:lang w:val="ro-RO"/>
              </w:rPr>
              <w:t>Rezulta asadar ca titularii de licenta nu se pot eschiva de responsabilitatea dezechilibrelor proprii.</w:t>
            </w:r>
          </w:p>
          <w:p w:rsidR="00E012D3" w:rsidRPr="008B32C3" w:rsidRDefault="00E012D3" w:rsidP="00D83FF2">
            <w:pPr>
              <w:pStyle w:val="ListParagraph"/>
              <w:spacing w:after="200" w:line="276" w:lineRule="auto"/>
              <w:ind w:left="0"/>
              <w:jc w:val="both"/>
              <w:rPr>
                <w:lang w:val="ro-RO"/>
              </w:rPr>
            </w:pPr>
            <w:r w:rsidRPr="008B32C3">
              <w:rPr>
                <w:lang w:val="ro-RO"/>
              </w:rPr>
              <w:t xml:space="preserve">Pentru a respecta </w:t>
            </w:r>
            <w:r w:rsidRPr="008B32C3">
              <w:rPr>
                <w:i/>
                <w:iCs/>
                <w:lang w:val="ro-RO"/>
              </w:rPr>
              <w:t>” centralizat</w:t>
            </w:r>
            <w:r w:rsidRPr="008B32C3">
              <w:rPr>
                <w:lang w:val="ro-RO"/>
              </w:rPr>
              <w:t>”,  decontarea este o  obligatie doar fată de PRE.</w:t>
            </w:r>
          </w:p>
          <w:p w:rsidR="00E012D3" w:rsidRPr="008B32C3" w:rsidRDefault="00E012D3" w:rsidP="00D83FF2">
            <w:pPr>
              <w:pStyle w:val="ListParagraph"/>
              <w:ind w:left="0"/>
              <w:rPr>
                <w:u w:val="single"/>
                <w:lang w:val="ro-RO"/>
              </w:rPr>
            </w:pPr>
            <w:r w:rsidRPr="008B32C3">
              <w:rPr>
                <w:u w:val="single"/>
                <w:lang w:val="ro-RO"/>
              </w:rPr>
              <w:t>Propunere:</w:t>
            </w:r>
          </w:p>
          <w:p w:rsidR="00E012D3" w:rsidRPr="008B32C3" w:rsidRDefault="00E012D3" w:rsidP="00D83FF2">
            <w:pPr>
              <w:pStyle w:val="ListParagraph"/>
              <w:numPr>
                <w:ilvl w:val="0"/>
                <w:numId w:val="21"/>
              </w:numPr>
              <w:ind w:left="63" w:firstLine="0"/>
              <w:jc w:val="both"/>
              <w:rPr>
                <w:lang w:val="ro-RO"/>
              </w:rPr>
            </w:pPr>
            <w:r w:rsidRPr="008B32C3">
              <w:rPr>
                <w:lang w:val="ro-RO"/>
              </w:rPr>
              <w:t>Anularea art. 10.2.2.5 din CCPA care permite agregarea TL in PRE (aplicarea art.21.3 din lege)</w:t>
            </w:r>
          </w:p>
          <w:p w:rsidR="00E012D3" w:rsidRPr="008B32C3" w:rsidRDefault="00E012D3" w:rsidP="00D83FF2">
            <w:pPr>
              <w:pStyle w:val="ListParagraph"/>
              <w:numPr>
                <w:ilvl w:val="0"/>
                <w:numId w:val="21"/>
              </w:numPr>
              <w:ind w:left="63" w:firstLine="0"/>
              <w:jc w:val="both"/>
              <w:rPr>
                <w:lang w:val="ro-RO"/>
              </w:rPr>
            </w:pPr>
            <w:r w:rsidRPr="008B32C3">
              <w:rPr>
                <w:lang w:val="ro-RO"/>
              </w:rPr>
              <w:t>Publicarea rezultatelor aferente decontarii pentru fiecare TL (aplic art.21.1 din lege)</w:t>
            </w:r>
          </w:p>
          <w:p w:rsidR="00E012D3" w:rsidRPr="008B32C3" w:rsidRDefault="00E012D3" w:rsidP="00D83FF2">
            <w:pPr>
              <w:ind w:left="63"/>
              <w:jc w:val="both"/>
              <w:rPr>
                <w:u w:val="single"/>
                <w:lang w:val="ro-RO"/>
              </w:rPr>
            </w:pPr>
            <w:r w:rsidRPr="008B32C3">
              <w:rPr>
                <w:u w:val="single"/>
                <w:lang w:val="ro-RO"/>
              </w:rPr>
              <w:t>Avantaje</w:t>
            </w:r>
          </w:p>
          <w:p w:rsidR="00E012D3" w:rsidRPr="008B32C3" w:rsidRDefault="00E012D3" w:rsidP="00D83FF2">
            <w:pPr>
              <w:pStyle w:val="ListParagraph"/>
              <w:numPr>
                <w:ilvl w:val="0"/>
                <w:numId w:val="20"/>
              </w:numPr>
              <w:ind w:left="63" w:firstLine="0"/>
              <w:jc w:val="both"/>
              <w:rPr>
                <w:lang w:val="ro-RO"/>
              </w:rPr>
            </w:pPr>
            <w:r w:rsidRPr="008B32C3">
              <w:rPr>
                <w:lang w:val="ro-RO"/>
              </w:rPr>
              <w:t>Simplitate, orice TL activ e si PRE; dispare dubla evidentă de la nivel OMEPA si OPCOM deci se reduc info din baza de date;</w:t>
            </w:r>
          </w:p>
          <w:p w:rsidR="00E012D3" w:rsidRPr="008B32C3" w:rsidRDefault="00E012D3" w:rsidP="00D83FF2">
            <w:pPr>
              <w:pStyle w:val="ListParagraph"/>
              <w:numPr>
                <w:ilvl w:val="0"/>
                <w:numId w:val="20"/>
              </w:numPr>
              <w:ind w:left="63" w:firstLine="0"/>
              <w:jc w:val="both"/>
              <w:rPr>
                <w:lang w:val="ro-RO"/>
              </w:rPr>
            </w:pPr>
            <w:r w:rsidRPr="008B32C3">
              <w:rPr>
                <w:lang w:val="ro-RO"/>
              </w:rPr>
              <w:t>toate tranzactiile rezultate din dezechilibrele PRE sunt tratate conform legii: public, transparent, nediscriminatoriu si centralizat de către OTS;</w:t>
            </w:r>
          </w:p>
          <w:p w:rsidR="00E012D3" w:rsidRPr="008B32C3" w:rsidRDefault="00E012D3" w:rsidP="00D83FF2">
            <w:pPr>
              <w:pStyle w:val="ListParagraph"/>
              <w:numPr>
                <w:ilvl w:val="0"/>
                <w:numId w:val="20"/>
              </w:numPr>
              <w:ind w:left="63" w:firstLine="0"/>
              <w:jc w:val="both"/>
              <w:rPr>
                <w:lang w:val="ro-RO"/>
              </w:rPr>
            </w:pPr>
            <w:r w:rsidRPr="008B32C3">
              <w:rPr>
                <w:lang w:val="ro-RO"/>
              </w:rPr>
              <w:t>dispare complicatia din actuala decontare care presupune agregare pe PRE si ulterioara redistribuire din PRE; OMEPA rămâne doar cu activitatea de OM-Central;</w:t>
            </w:r>
          </w:p>
          <w:p w:rsidR="00E012D3" w:rsidRPr="008B32C3" w:rsidRDefault="00E012D3" w:rsidP="00D83FF2">
            <w:pPr>
              <w:pStyle w:val="ListParagraph"/>
              <w:numPr>
                <w:ilvl w:val="0"/>
                <w:numId w:val="20"/>
              </w:numPr>
              <w:ind w:left="63" w:firstLine="0"/>
              <w:jc w:val="both"/>
              <w:rPr>
                <w:lang w:val="ro-RO"/>
              </w:rPr>
            </w:pPr>
            <w:r w:rsidRPr="008B32C3">
              <w:rPr>
                <w:lang w:val="ro-RO"/>
              </w:rPr>
              <w:t>se elimină costurile cu administrarea PRE, costuri netransparente ce erau incluse în pretul plătit de consumatori;</w:t>
            </w:r>
          </w:p>
          <w:p w:rsidR="00E012D3" w:rsidRPr="008B32C3" w:rsidRDefault="00E012D3" w:rsidP="00D83FF2">
            <w:pPr>
              <w:pStyle w:val="ListParagraph"/>
              <w:numPr>
                <w:ilvl w:val="0"/>
                <w:numId w:val="20"/>
              </w:numPr>
              <w:ind w:left="63" w:firstLine="0"/>
              <w:jc w:val="both"/>
              <w:rPr>
                <w:lang w:val="ro-RO"/>
              </w:rPr>
            </w:pPr>
            <w:r w:rsidRPr="008B32C3">
              <w:rPr>
                <w:lang w:val="ro-RO"/>
              </w:rPr>
              <w:t>se reduc garantiile mari asociate unor PRE si apar garantii mai mici pentru unii TL fapt ce pune in practică obligatia de a dispune de o rezervă de lichidităti, obligatie existentă in licenta.</w:t>
            </w:r>
          </w:p>
          <w:p w:rsidR="00E012D3" w:rsidRPr="008B32C3" w:rsidRDefault="00E012D3" w:rsidP="00D83FF2">
            <w:pPr>
              <w:pStyle w:val="ListParagraph"/>
              <w:numPr>
                <w:ilvl w:val="0"/>
                <w:numId w:val="20"/>
              </w:numPr>
              <w:ind w:left="63" w:firstLine="0"/>
              <w:jc w:val="both"/>
              <w:rPr>
                <w:lang w:val="ro-RO"/>
              </w:rPr>
            </w:pPr>
            <w:r w:rsidRPr="008B32C3">
              <w:rPr>
                <w:lang w:val="ro-RO"/>
              </w:rPr>
              <w:t>se simplifică evident s prelucrarea datelor in schimbarea furnizorului fapt care permite schimbarea rapidă a acestuia, as cum cere si legea;</w:t>
            </w:r>
          </w:p>
          <w:p w:rsidR="00E012D3" w:rsidRPr="008B32C3" w:rsidRDefault="00E012D3" w:rsidP="00D83FF2">
            <w:pPr>
              <w:pStyle w:val="ListParagraph"/>
              <w:numPr>
                <w:ilvl w:val="0"/>
                <w:numId w:val="20"/>
              </w:numPr>
              <w:ind w:left="63" w:firstLine="0"/>
              <w:jc w:val="both"/>
              <w:rPr>
                <w:lang w:val="ro-RO"/>
              </w:rPr>
            </w:pPr>
            <w:r w:rsidRPr="008B32C3">
              <w:rPr>
                <w:lang w:val="ro-RO"/>
              </w:rPr>
              <w:t>dispare dedublarea unui participant la piată care e si furnizor si producator, (si în PPE si in PRE), pt aceeasi IBD/lună, primeste bani de la OTS si plăteste dezechilibre PRE. Rezultă o mai rapidă si mai sigură plată pe PE pt OTS.</w:t>
            </w:r>
          </w:p>
          <w:p w:rsidR="00E012D3" w:rsidRPr="008B32C3" w:rsidRDefault="00E012D3" w:rsidP="00D83FF2">
            <w:pPr>
              <w:pStyle w:val="ListParagraph"/>
              <w:numPr>
                <w:ilvl w:val="0"/>
                <w:numId w:val="20"/>
              </w:numPr>
              <w:ind w:left="63" w:firstLine="0"/>
              <w:jc w:val="both"/>
              <w:rPr>
                <w:lang w:val="ro-RO"/>
              </w:rPr>
            </w:pPr>
            <w:r w:rsidRPr="008B32C3">
              <w:rPr>
                <w:lang w:val="ro-RO"/>
              </w:rPr>
              <w:t>Se reduc procedurile si conventiile încheiate de OTS; orice TL este concomitent PPE si PRE.</w:t>
            </w:r>
          </w:p>
          <w:p w:rsidR="00E012D3" w:rsidRPr="008B32C3" w:rsidRDefault="00E012D3" w:rsidP="00D83FF2">
            <w:pPr>
              <w:pStyle w:val="ListParagraph"/>
              <w:numPr>
                <w:ilvl w:val="0"/>
                <w:numId w:val="20"/>
              </w:numPr>
              <w:ind w:left="63" w:firstLine="0"/>
              <w:jc w:val="both"/>
              <w:rPr>
                <w:lang w:val="ro-RO"/>
              </w:rPr>
            </w:pPr>
            <w:r w:rsidRPr="008B32C3">
              <w:rPr>
                <w:lang w:val="ro-RO"/>
              </w:rPr>
              <w:t>O mai simplă monitorizare si posibilitate închiderii mai corecte a bilantului fizic la nivel SEN.</w:t>
            </w:r>
          </w:p>
          <w:p w:rsidR="00E012D3" w:rsidRPr="008B32C3" w:rsidRDefault="00E012D3" w:rsidP="00D83FF2">
            <w:pPr>
              <w:pStyle w:val="ListParagraph"/>
              <w:numPr>
                <w:ilvl w:val="0"/>
                <w:numId w:val="20"/>
              </w:numPr>
              <w:ind w:left="63" w:firstLine="0"/>
              <w:jc w:val="both"/>
              <w:rPr>
                <w:lang w:val="ro-RO"/>
              </w:rPr>
            </w:pPr>
            <w:r w:rsidRPr="008B32C3">
              <w:rPr>
                <w:lang w:val="ro-RO"/>
              </w:rPr>
              <w:t>Dat fiind obligativitate din lege ca TL să trimită la OTS toate cantitătile contractate se pot verifica operativ,  informatizat in mai mare parte NF, fapt ce va reduce erorile de decontare.</w:t>
            </w:r>
          </w:p>
          <w:p w:rsidR="00E012D3" w:rsidRPr="008B32C3" w:rsidRDefault="00E012D3" w:rsidP="00D83FF2">
            <w:pPr>
              <w:ind w:left="63"/>
              <w:jc w:val="both"/>
              <w:rPr>
                <w:lang w:val="ro-RO"/>
              </w:rPr>
            </w:pPr>
            <w:r w:rsidRPr="008B32C3">
              <w:rPr>
                <w:lang w:val="ro-RO"/>
              </w:rPr>
              <w:t>Dezavantaje</w:t>
            </w:r>
          </w:p>
          <w:p w:rsidR="00E012D3" w:rsidRPr="008B32C3" w:rsidRDefault="00E012D3" w:rsidP="00D83FF2">
            <w:pPr>
              <w:pStyle w:val="ListParagraph"/>
              <w:numPr>
                <w:ilvl w:val="0"/>
                <w:numId w:val="22"/>
              </w:numPr>
              <w:ind w:left="63" w:firstLine="0"/>
              <w:jc w:val="both"/>
              <w:rPr>
                <w:lang w:val="ro-RO"/>
              </w:rPr>
            </w:pPr>
            <w:r w:rsidRPr="008B32C3">
              <w:rPr>
                <w:lang w:val="ro-RO"/>
              </w:rPr>
              <w:t>Cresc penalizările pentru dezechilibre TL fapt ce poate duce la o mai mare concentrare in a contracta corect fapt posibil pe o multitudine de piete deja functionale; în compensatie mult mai rar vor fi de socializat pierderi la decontarea CVS;</w:t>
            </w:r>
          </w:p>
          <w:p w:rsidR="00E012D3" w:rsidRPr="008B32C3" w:rsidRDefault="00E012D3" w:rsidP="00D83FF2">
            <w:pPr>
              <w:pStyle w:val="ListParagraph"/>
              <w:numPr>
                <w:ilvl w:val="0"/>
                <w:numId w:val="22"/>
              </w:numPr>
              <w:ind w:left="63" w:firstLine="0"/>
              <w:jc w:val="both"/>
              <w:rPr>
                <w:lang w:val="ro-RO"/>
              </w:rPr>
            </w:pPr>
            <w:r w:rsidRPr="008B32C3">
              <w:rPr>
                <w:lang w:val="ro-RO"/>
              </w:rPr>
              <w:t>creste nr. de NLD calculate si emise de OPCOM, dar activitatea trebuie să fie informatizată după 10 ani de functionare; in acest sens avem deja informatizat la OTS</w:t>
            </w:r>
          </w:p>
          <w:p w:rsidR="00E012D3" w:rsidRPr="008B32C3" w:rsidRDefault="00E012D3" w:rsidP="00D83FF2">
            <w:pPr>
              <w:pStyle w:val="ListParagraph"/>
              <w:numPr>
                <w:ilvl w:val="0"/>
                <w:numId w:val="22"/>
              </w:numPr>
              <w:ind w:left="63" w:firstLine="0"/>
              <w:jc w:val="both"/>
              <w:rPr>
                <w:lang w:val="ro-RO"/>
              </w:rPr>
            </w:pPr>
            <w:r w:rsidRPr="008B32C3">
              <w:rPr>
                <w:lang w:val="ro-RO"/>
              </w:rPr>
              <w:t>cresc (mai putin) nr. de facturi emise intre OTS si TL fiind cuprinse concomitent unele obligatii de plătit cu cele de încasat. De notat că tot concomitent se desfăsoară si activitătile deci natural e să spunem că se fac plătile pentru reglajul injectiei si compensarea dezechilibrelor pentru aceleasi IBD.</w:t>
            </w:r>
          </w:p>
          <w:p w:rsidR="00E012D3" w:rsidRPr="008B32C3" w:rsidRDefault="00E012D3" w:rsidP="00D83FF2">
            <w:pPr>
              <w:ind w:left="63"/>
              <w:jc w:val="both"/>
              <w:rPr>
                <w:lang w:val="ro-RO"/>
              </w:rPr>
            </w:pPr>
          </w:p>
          <w:p w:rsidR="00E012D3" w:rsidRPr="008B32C3" w:rsidRDefault="00E012D3" w:rsidP="00D83FF2">
            <w:pPr>
              <w:jc w:val="both"/>
              <w:rPr>
                <w:lang w:val="ro-RO"/>
              </w:rPr>
            </w:pPr>
            <w:r w:rsidRPr="008B32C3">
              <w:rPr>
                <w:lang w:val="ro-RO"/>
              </w:rPr>
              <w:t>Prin participarea la un PRE titularul de licen</w:t>
            </w:r>
            <w:r w:rsidRPr="008B32C3">
              <w:rPr>
                <w:rFonts w:ascii="Calibri" w:hAnsi="Calibri" w:cs="Calibri"/>
                <w:lang w:val="ro-RO"/>
              </w:rPr>
              <w:t>ț</w:t>
            </w:r>
            <w:r w:rsidRPr="008B32C3">
              <w:rPr>
                <w:lang w:val="ro-RO"/>
              </w:rPr>
              <w:t xml:space="preserve">ă (TL) </w:t>
            </w:r>
            <w:r w:rsidRPr="008B32C3">
              <w:rPr>
                <w:b/>
                <w:bCs/>
                <w:lang w:val="ro-RO"/>
              </w:rPr>
              <w:t>î</w:t>
            </w:r>
            <w:r w:rsidRPr="008B32C3">
              <w:rPr>
                <w:rFonts w:ascii="Calibri" w:hAnsi="Calibri" w:cs="Calibri"/>
                <w:b/>
                <w:bCs/>
                <w:lang w:val="ro-RO"/>
              </w:rPr>
              <w:t>ș</w:t>
            </w:r>
            <w:r w:rsidRPr="008B32C3">
              <w:rPr>
                <w:b/>
                <w:bCs/>
                <w:lang w:val="ro-RO"/>
              </w:rPr>
              <w:t xml:space="preserve">i închide </w:t>
            </w:r>
            <w:r w:rsidRPr="008B32C3">
              <w:rPr>
                <w:rFonts w:ascii="Calibri" w:hAnsi="Calibri" w:cs="Calibri"/>
                <w:b/>
                <w:bCs/>
                <w:lang w:val="ro-RO"/>
              </w:rPr>
              <w:t>ș</w:t>
            </w:r>
            <w:r w:rsidRPr="008B32C3">
              <w:rPr>
                <w:b/>
                <w:bCs/>
                <w:lang w:val="ro-RO"/>
              </w:rPr>
              <w:t>i bilan</w:t>
            </w:r>
            <w:r w:rsidRPr="008B32C3">
              <w:rPr>
                <w:rFonts w:ascii="Calibri" w:hAnsi="Calibri" w:cs="Calibri"/>
                <w:b/>
                <w:bCs/>
                <w:lang w:val="ro-RO"/>
              </w:rPr>
              <w:t>ț</w:t>
            </w:r>
            <w:r w:rsidRPr="008B32C3">
              <w:rPr>
                <w:b/>
                <w:bCs/>
                <w:lang w:val="ro-RO"/>
              </w:rPr>
              <w:t>ul fizic</w:t>
            </w:r>
            <w:r w:rsidRPr="008B32C3">
              <w:rPr>
                <w:lang w:val="ro-RO"/>
              </w:rPr>
              <w:t>, adică cantitatea de MWh contractate cu cele livrate-măsurate, DJ concluzionând că activitatea din PRE ”</w:t>
            </w:r>
            <w:r w:rsidRPr="008B32C3">
              <w:rPr>
                <w:b/>
                <w:bCs/>
                <w:i/>
                <w:iCs/>
                <w:lang w:val="ro-RO"/>
              </w:rPr>
              <w:t xml:space="preserve">vizează exclusiv </w:t>
            </w:r>
            <w:r w:rsidRPr="008B32C3">
              <w:rPr>
                <w:i/>
                <w:iCs/>
                <w:lang w:val="ro-RO"/>
              </w:rPr>
              <w:t>decontarea în cadrul PRE, care presupune transferul de bani între membrii PRE</w:t>
            </w:r>
            <w:r w:rsidRPr="008B32C3">
              <w:rPr>
                <w:lang w:val="ro-RO"/>
              </w:rPr>
              <w:t xml:space="preserve">”. </w:t>
            </w:r>
          </w:p>
          <w:p w:rsidR="00E012D3" w:rsidRPr="008B32C3" w:rsidRDefault="00E012D3" w:rsidP="00D83FF2">
            <w:pPr>
              <w:jc w:val="both"/>
              <w:rPr>
                <w:lang w:val="ro-RO"/>
              </w:rPr>
            </w:pPr>
            <w:r w:rsidRPr="008B32C3">
              <w:rPr>
                <w:lang w:val="ro-RO"/>
              </w:rPr>
              <w:t>În PRE nu avem de a face cu o specula</w:t>
            </w:r>
            <w:r w:rsidRPr="008B32C3">
              <w:rPr>
                <w:rFonts w:ascii="Calibri" w:hAnsi="Calibri" w:cs="Calibri"/>
                <w:lang w:val="ro-RO"/>
              </w:rPr>
              <w:t>ț</w:t>
            </w:r>
            <w:r w:rsidRPr="008B32C3">
              <w:rPr>
                <w:lang w:val="ro-RO"/>
              </w:rPr>
              <w:t>ie financiară ci cu o plată pentru marfa energie electrică.</w:t>
            </w:r>
          </w:p>
          <w:p w:rsidR="00E012D3" w:rsidRPr="008B32C3" w:rsidRDefault="00E012D3" w:rsidP="00D83FF2">
            <w:pPr>
              <w:jc w:val="both"/>
              <w:rPr>
                <w:lang w:val="ro-RO"/>
              </w:rPr>
            </w:pPr>
            <w:r w:rsidRPr="008B32C3">
              <w:rPr>
                <w:lang w:val="ro-RO"/>
              </w:rPr>
              <w:t>Reamintesc că pia</w:t>
            </w:r>
            <w:r w:rsidRPr="008B32C3">
              <w:rPr>
                <w:rFonts w:ascii="Calibri" w:hAnsi="Calibri" w:cs="Calibri"/>
                <w:lang w:val="ro-RO"/>
              </w:rPr>
              <w:t>ț</w:t>
            </w:r>
            <w:r w:rsidRPr="008B32C3">
              <w:rPr>
                <w:lang w:val="ro-RO"/>
              </w:rPr>
              <w:t>a de energie, a</w:t>
            </w:r>
            <w:r w:rsidRPr="008B32C3">
              <w:rPr>
                <w:rFonts w:ascii="Calibri" w:hAnsi="Calibri" w:cs="Calibri"/>
                <w:lang w:val="ro-RO"/>
              </w:rPr>
              <w:t>ș</w:t>
            </w:r>
            <w:r w:rsidRPr="008B32C3">
              <w:rPr>
                <w:lang w:val="ro-RO"/>
              </w:rPr>
              <w:t xml:space="preserve">a cum lucrează </w:t>
            </w:r>
            <w:r w:rsidRPr="008B32C3">
              <w:rPr>
                <w:rFonts w:ascii="Calibri" w:hAnsi="Calibri" w:cs="Calibri"/>
                <w:lang w:val="ro-RO"/>
              </w:rPr>
              <w:t>ș</w:t>
            </w:r>
            <w:r w:rsidRPr="008B32C3">
              <w:rPr>
                <w:lang w:val="ro-RO"/>
              </w:rPr>
              <w:t>i sub OPCOM, nu presupune un transfer fizic la tranzac</w:t>
            </w:r>
            <w:r w:rsidRPr="008B32C3">
              <w:rPr>
                <w:rFonts w:ascii="Calibri" w:hAnsi="Calibri" w:cs="Calibri"/>
                <w:lang w:val="ro-RO"/>
              </w:rPr>
              <w:t>ț</w:t>
            </w:r>
            <w:r w:rsidRPr="008B32C3">
              <w:rPr>
                <w:lang w:val="ro-RO"/>
              </w:rPr>
              <w:t>ionare ci doar o asumare de răspundere de a livra sau a consuma, asumare ce se plăte</w:t>
            </w:r>
            <w:r w:rsidRPr="008B32C3">
              <w:rPr>
                <w:rFonts w:ascii="Calibri" w:hAnsi="Calibri" w:cs="Calibri"/>
                <w:lang w:val="ro-RO"/>
              </w:rPr>
              <w:t>ș</w:t>
            </w:r>
            <w:r w:rsidRPr="008B32C3">
              <w:rPr>
                <w:lang w:val="ro-RO"/>
              </w:rPr>
              <w:t xml:space="preserve">te. </w:t>
            </w:r>
          </w:p>
          <w:p w:rsidR="00E012D3" w:rsidRPr="008B32C3" w:rsidRDefault="00E012D3" w:rsidP="00D83FF2">
            <w:pPr>
              <w:jc w:val="both"/>
              <w:rPr>
                <w:lang w:val="ro-RO"/>
              </w:rPr>
            </w:pPr>
            <w:r w:rsidRPr="008B32C3">
              <w:rPr>
                <w:lang w:val="ro-RO"/>
              </w:rPr>
              <w:t>Referitor la concluzia că PRE ar avea doar activitate ”financiară”, reamintesc că în acest caz ar trebui ca PREurile să fie acreditate CNVM sau de Banca Na</w:t>
            </w:r>
            <w:r w:rsidRPr="008B32C3">
              <w:rPr>
                <w:rFonts w:ascii="Calibri" w:hAnsi="Calibri" w:cs="Calibri"/>
                <w:lang w:val="ro-RO"/>
              </w:rPr>
              <w:t>ț</w:t>
            </w:r>
            <w:r w:rsidRPr="008B32C3">
              <w:rPr>
                <w:lang w:val="ro-RO"/>
              </w:rPr>
              <w:t xml:space="preserve">ională. </w:t>
            </w:r>
          </w:p>
          <w:p w:rsidR="00E012D3" w:rsidRPr="008B32C3" w:rsidRDefault="00E012D3" w:rsidP="00D83FF2">
            <w:pPr>
              <w:jc w:val="both"/>
              <w:rPr>
                <w:lang w:val="ro-RO"/>
              </w:rPr>
            </w:pPr>
            <w:r w:rsidRPr="008B32C3">
              <w:rPr>
                <w:lang w:val="ro-RO"/>
              </w:rPr>
              <w:t>Privind elementele constitutive ale unei opera</w:t>
            </w:r>
            <w:r w:rsidRPr="008B32C3">
              <w:rPr>
                <w:rFonts w:ascii="Calibri" w:hAnsi="Calibri" w:cs="Calibri"/>
                <w:lang w:val="ro-RO"/>
              </w:rPr>
              <w:t>ț</w:t>
            </w:r>
            <w:r w:rsidRPr="008B32C3">
              <w:rPr>
                <w:lang w:val="ro-RO"/>
              </w:rPr>
              <w:t>ii comerciale amintesc:</w:t>
            </w:r>
          </w:p>
          <w:p w:rsidR="00E012D3" w:rsidRPr="008B32C3" w:rsidRDefault="00E012D3" w:rsidP="00D83FF2">
            <w:pPr>
              <w:numPr>
                <w:ilvl w:val="0"/>
                <w:numId w:val="23"/>
              </w:numPr>
              <w:spacing w:after="200" w:line="276" w:lineRule="auto"/>
              <w:jc w:val="both"/>
              <w:rPr>
                <w:lang w:val="ro-RO"/>
              </w:rPr>
            </w:pPr>
            <w:r w:rsidRPr="008B32C3">
              <w:rPr>
                <w:lang w:val="ro-RO"/>
              </w:rPr>
              <w:t>tranzac</w:t>
            </w:r>
            <w:r w:rsidRPr="008B32C3">
              <w:rPr>
                <w:rFonts w:ascii="Calibri" w:hAnsi="Calibri" w:cs="Calibri"/>
                <w:lang w:val="ro-RO"/>
              </w:rPr>
              <w:t>ț</w:t>
            </w:r>
            <w:r w:rsidRPr="008B32C3">
              <w:rPr>
                <w:lang w:val="ro-RO"/>
              </w:rPr>
              <w:t>ionarea presupune de obicei un act de voin</w:t>
            </w:r>
            <w:r w:rsidRPr="008B32C3">
              <w:rPr>
                <w:rFonts w:ascii="Calibri" w:hAnsi="Calibri" w:cs="Calibri"/>
                <w:lang w:val="ro-RO"/>
              </w:rPr>
              <w:t>ț</w:t>
            </w:r>
            <w:r w:rsidRPr="008B32C3">
              <w:rPr>
                <w:lang w:val="ro-RO"/>
              </w:rPr>
              <w:t xml:space="preserve">a; acesta există </w:t>
            </w:r>
            <w:r w:rsidRPr="008B32C3">
              <w:rPr>
                <w:rFonts w:ascii="Calibri" w:hAnsi="Calibri" w:cs="Calibri"/>
                <w:lang w:val="ro-RO"/>
              </w:rPr>
              <w:t>ș</w:t>
            </w:r>
            <w:r w:rsidRPr="008B32C3">
              <w:rPr>
                <w:lang w:val="ro-RO"/>
              </w:rPr>
              <w:t>i în acest caz, actul dublu de voin</w:t>
            </w:r>
            <w:r w:rsidRPr="008B32C3">
              <w:rPr>
                <w:rFonts w:ascii="Calibri" w:hAnsi="Calibri" w:cs="Calibri"/>
                <w:lang w:val="ro-RO"/>
              </w:rPr>
              <w:t>ț</w:t>
            </w:r>
            <w:r w:rsidRPr="008B32C3">
              <w:rPr>
                <w:lang w:val="ro-RO"/>
              </w:rPr>
              <w:t>ă prin care un titular de licen</w:t>
            </w:r>
            <w:r w:rsidRPr="008B32C3">
              <w:rPr>
                <w:rFonts w:ascii="Calibri" w:hAnsi="Calibri" w:cs="Calibri"/>
                <w:lang w:val="ro-RO"/>
              </w:rPr>
              <w:t>ț</w:t>
            </w:r>
            <w:r w:rsidRPr="008B32C3">
              <w:rPr>
                <w:lang w:val="ro-RO"/>
              </w:rPr>
              <w:t xml:space="preserve">ă intră intr-un anumit PRE iar PREul acceptă; actul se concretizează printr-un </w:t>
            </w:r>
            <w:r w:rsidRPr="008B32C3">
              <w:rPr>
                <w:b/>
                <w:bCs/>
                <w:u w:val="single"/>
                <w:lang w:val="ro-RO"/>
              </w:rPr>
              <w:t xml:space="preserve">contract </w:t>
            </w:r>
            <w:r w:rsidRPr="008B32C3">
              <w:rPr>
                <w:u w:val="single"/>
                <w:lang w:val="ro-RO"/>
              </w:rPr>
              <w:t>iar serviciul asociat de administrare in PRE se plăte</w:t>
            </w:r>
            <w:r w:rsidRPr="008B32C3">
              <w:rPr>
                <w:rFonts w:ascii="Calibri" w:hAnsi="Calibri" w:cs="Calibri"/>
                <w:u w:val="single"/>
                <w:lang w:val="ro-RO"/>
              </w:rPr>
              <w:t>ș</w:t>
            </w:r>
            <w:r w:rsidRPr="008B32C3">
              <w:rPr>
                <w:u w:val="single"/>
                <w:lang w:val="ro-RO"/>
              </w:rPr>
              <w:t>te separat</w:t>
            </w:r>
            <w:r w:rsidRPr="008B32C3">
              <w:rPr>
                <w:lang w:val="ro-RO"/>
              </w:rPr>
              <w:t xml:space="preserve">; totodată PREul are </w:t>
            </w:r>
            <w:r w:rsidRPr="008B32C3">
              <w:rPr>
                <w:b/>
                <w:bCs/>
                <w:u w:val="single"/>
                <w:lang w:val="ro-RO"/>
              </w:rPr>
              <w:t>contract</w:t>
            </w:r>
            <w:r w:rsidRPr="008B32C3">
              <w:rPr>
                <w:u w:val="single"/>
                <w:lang w:val="ro-RO"/>
              </w:rPr>
              <w:t xml:space="preserve"> </w:t>
            </w:r>
            <w:r w:rsidRPr="008B32C3">
              <w:rPr>
                <w:lang w:val="ro-RO"/>
              </w:rPr>
              <w:t>cu Transelectrica prin conven</w:t>
            </w:r>
            <w:r w:rsidRPr="008B32C3">
              <w:rPr>
                <w:rFonts w:ascii="Calibri" w:hAnsi="Calibri" w:cs="Calibri"/>
                <w:lang w:val="ro-RO"/>
              </w:rPr>
              <w:t>ț</w:t>
            </w:r>
            <w:r w:rsidRPr="008B32C3">
              <w:rPr>
                <w:lang w:val="ro-RO"/>
              </w:rPr>
              <w:t>ia PRE semnată.</w:t>
            </w:r>
          </w:p>
          <w:p w:rsidR="00E012D3" w:rsidRPr="008B32C3" w:rsidRDefault="00E012D3" w:rsidP="00D83FF2">
            <w:pPr>
              <w:numPr>
                <w:ilvl w:val="0"/>
                <w:numId w:val="23"/>
              </w:numPr>
              <w:spacing w:before="100" w:beforeAutospacing="1" w:after="100" w:afterAutospacing="1"/>
              <w:jc w:val="both"/>
              <w:rPr>
                <w:lang w:val="ro-RO"/>
              </w:rPr>
            </w:pPr>
            <w:r w:rsidRPr="008B32C3">
              <w:rPr>
                <w:lang w:val="ro-RO"/>
              </w:rPr>
              <w:t>Există act de voin</w:t>
            </w:r>
            <w:r w:rsidRPr="008B32C3">
              <w:rPr>
                <w:rFonts w:ascii="Tahoma" w:hAnsi="Tahoma" w:cs="Tahoma"/>
                <w:lang w:val="ro-RO"/>
              </w:rPr>
              <w:t>ț</w:t>
            </w:r>
            <w:r w:rsidRPr="008B32C3">
              <w:rPr>
                <w:lang w:val="ro-RO"/>
              </w:rPr>
              <w:t xml:space="preserve">a </w:t>
            </w:r>
            <w:r w:rsidRPr="008B32C3">
              <w:rPr>
                <w:rFonts w:ascii="Tahoma" w:hAnsi="Tahoma" w:cs="Tahoma"/>
                <w:lang w:val="ro-RO"/>
              </w:rPr>
              <w:t>ș</w:t>
            </w:r>
            <w:r w:rsidRPr="008B32C3">
              <w:rPr>
                <w:lang w:val="ro-RO"/>
              </w:rPr>
              <w:t xml:space="preserve">i e oferta ce </w:t>
            </w:r>
          </w:p>
          <w:p w:rsidR="00E012D3" w:rsidRPr="008B32C3" w:rsidRDefault="00E012D3" w:rsidP="00D83FF2">
            <w:pPr>
              <w:numPr>
                <w:ilvl w:val="1"/>
                <w:numId w:val="23"/>
              </w:numPr>
              <w:spacing w:before="100" w:beforeAutospacing="1" w:after="100" w:afterAutospacing="1"/>
              <w:jc w:val="both"/>
              <w:rPr>
                <w:lang w:val="ro-RO"/>
              </w:rPr>
            </w:pPr>
            <w:r w:rsidRPr="008B32C3">
              <w:rPr>
                <w:lang w:val="ro-RO"/>
              </w:rPr>
              <w:t xml:space="preserve">este cantitatea de ee, de dezechilibru cu care intră TL in PRE </w:t>
            </w:r>
            <w:r w:rsidRPr="008B32C3">
              <w:rPr>
                <w:rFonts w:ascii="Tahoma" w:hAnsi="Tahoma" w:cs="Tahoma"/>
                <w:lang w:val="ro-RO"/>
              </w:rPr>
              <w:t>ș</w:t>
            </w:r>
            <w:r w:rsidRPr="008B32C3">
              <w:rPr>
                <w:lang w:val="ro-RO"/>
              </w:rPr>
              <w:t>i</w:t>
            </w:r>
          </w:p>
          <w:p w:rsidR="00E012D3" w:rsidRPr="008B32C3" w:rsidRDefault="00E012D3" w:rsidP="00D83FF2">
            <w:pPr>
              <w:numPr>
                <w:ilvl w:val="1"/>
                <w:numId w:val="23"/>
              </w:numPr>
              <w:spacing w:before="100" w:beforeAutospacing="1" w:after="100" w:afterAutospacing="1"/>
              <w:jc w:val="both"/>
              <w:rPr>
                <w:lang w:val="ro-RO"/>
              </w:rPr>
            </w:pPr>
            <w:r w:rsidRPr="008B32C3">
              <w:rPr>
                <w:lang w:val="ro-RO"/>
              </w:rPr>
              <w:t>se vizează ob</w:t>
            </w:r>
            <w:r w:rsidRPr="008B32C3">
              <w:rPr>
                <w:rFonts w:ascii="Tahoma" w:hAnsi="Tahoma" w:cs="Tahoma"/>
                <w:lang w:val="ro-RO"/>
              </w:rPr>
              <w:t>ț</w:t>
            </w:r>
            <w:r w:rsidRPr="008B32C3">
              <w:rPr>
                <w:lang w:val="ro-RO"/>
              </w:rPr>
              <w:t>inerea unui pre</w:t>
            </w:r>
            <w:r w:rsidRPr="008B32C3">
              <w:rPr>
                <w:rFonts w:ascii="Tahoma" w:hAnsi="Tahoma" w:cs="Tahoma"/>
                <w:lang w:val="ro-RO"/>
              </w:rPr>
              <w:t>ț</w:t>
            </w:r>
            <w:r w:rsidRPr="008B32C3">
              <w:rPr>
                <w:lang w:val="ro-RO"/>
              </w:rPr>
              <w:t xml:space="preserve"> mai bun pentru această cantitate, pre</w:t>
            </w:r>
            <w:r w:rsidRPr="008B32C3">
              <w:rPr>
                <w:rFonts w:ascii="Tahoma" w:hAnsi="Tahoma" w:cs="Tahoma"/>
                <w:lang w:val="ro-RO"/>
              </w:rPr>
              <w:t>ț</w:t>
            </w:r>
            <w:r w:rsidRPr="008B32C3">
              <w:rPr>
                <w:lang w:val="ro-RO"/>
              </w:rPr>
              <w:t xml:space="preserve"> ce depinde de</w:t>
            </w:r>
          </w:p>
          <w:p w:rsidR="00E012D3" w:rsidRPr="008B32C3" w:rsidRDefault="00E012D3" w:rsidP="00D83FF2">
            <w:pPr>
              <w:numPr>
                <w:ilvl w:val="2"/>
                <w:numId w:val="23"/>
              </w:numPr>
              <w:spacing w:before="100" w:beforeAutospacing="1" w:after="100" w:afterAutospacing="1"/>
              <w:jc w:val="both"/>
              <w:rPr>
                <w:lang w:val="ro-RO"/>
              </w:rPr>
            </w:pPr>
            <w:r w:rsidRPr="008B32C3">
              <w:rPr>
                <w:lang w:val="ro-RO"/>
              </w:rPr>
              <w:t xml:space="preserve"> regulile de alocare internă </w:t>
            </w:r>
            <w:r w:rsidRPr="008B32C3">
              <w:rPr>
                <w:rFonts w:ascii="Tahoma" w:hAnsi="Tahoma" w:cs="Tahoma"/>
                <w:lang w:val="ro-RO"/>
              </w:rPr>
              <w:t>ș</w:t>
            </w:r>
            <w:r w:rsidRPr="008B32C3">
              <w:rPr>
                <w:lang w:val="ro-RO"/>
              </w:rPr>
              <w:t xml:space="preserve">i </w:t>
            </w:r>
          </w:p>
          <w:p w:rsidR="00E012D3" w:rsidRPr="008B32C3" w:rsidRDefault="00E012D3" w:rsidP="00D83FF2">
            <w:pPr>
              <w:numPr>
                <w:ilvl w:val="2"/>
                <w:numId w:val="23"/>
              </w:numPr>
              <w:spacing w:before="100" w:beforeAutospacing="1" w:after="100" w:afterAutospacing="1"/>
              <w:jc w:val="both"/>
              <w:rPr>
                <w:lang w:val="ro-RO"/>
              </w:rPr>
            </w:pPr>
            <w:r w:rsidRPr="008B32C3">
              <w:rPr>
                <w:lang w:val="ro-RO"/>
              </w:rPr>
              <w:t>de ceilal</w:t>
            </w:r>
            <w:r w:rsidRPr="008B32C3">
              <w:rPr>
                <w:rFonts w:ascii="Tahoma" w:hAnsi="Tahoma" w:cs="Tahoma"/>
                <w:lang w:val="ro-RO"/>
              </w:rPr>
              <w:t>ț</w:t>
            </w:r>
            <w:r w:rsidRPr="008B32C3">
              <w:rPr>
                <w:lang w:val="ro-RO"/>
              </w:rPr>
              <w:t>i membrii inclu</w:t>
            </w:r>
            <w:r w:rsidRPr="008B32C3">
              <w:rPr>
                <w:rFonts w:ascii="Tahoma" w:hAnsi="Tahoma" w:cs="Tahoma"/>
                <w:lang w:val="ro-RO"/>
              </w:rPr>
              <w:t>ș</w:t>
            </w:r>
            <w:r w:rsidRPr="008B32C3">
              <w:rPr>
                <w:lang w:val="ro-RO"/>
              </w:rPr>
              <w:t>i în PRE;</w:t>
            </w:r>
          </w:p>
          <w:p w:rsidR="00E012D3" w:rsidRPr="008B32C3" w:rsidRDefault="00E012D3" w:rsidP="00D83FF2">
            <w:pPr>
              <w:numPr>
                <w:ilvl w:val="0"/>
                <w:numId w:val="23"/>
              </w:numPr>
              <w:spacing w:before="100" w:beforeAutospacing="1" w:after="100" w:afterAutospacing="1"/>
              <w:jc w:val="both"/>
              <w:rPr>
                <w:lang w:val="ro-RO"/>
              </w:rPr>
            </w:pPr>
            <w:r w:rsidRPr="008B32C3">
              <w:rPr>
                <w:lang w:val="ro-RO"/>
              </w:rPr>
              <w:t xml:space="preserve">in final orice TL trebuie să închidă </w:t>
            </w:r>
            <w:r w:rsidRPr="008B32C3">
              <w:rPr>
                <w:rFonts w:ascii="Tahoma" w:hAnsi="Tahoma" w:cs="Tahoma"/>
                <w:lang w:val="ro-RO"/>
              </w:rPr>
              <w:t>ș</w:t>
            </w:r>
            <w:r w:rsidRPr="008B32C3">
              <w:rPr>
                <w:lang w:val="ro-RO"/>
              </w:rPr>
              <w:t>i un bilan</w:t>
            </w:r>
            <w:r w:rsidRPr="008B32C3">
              <w:rPr>
                <w:rFonts w:ascii="Tahoma" w:hAnsi="Tahoma" w:cs="Tahoma"/>
                <w:lang w:val="ro-RO"/>
              </w:rPr>
              <w:t>ț</w:t>
            </w:r>
            <w:r w:rsidRPr="008B32C3">
              <w:rPr>
                <w:lang w:val="ro-RO"/>
              </w:rPr>
              <w:t xml:space="preserve"> fizic pe energie electrică.</w:t>
            </w:r>
          </w:p>
          <w:p w:rsidR="00E012D3" w:rsidRPr="008B32C3" w:rsidRDefault="00E012D3" w:rsidP="00D83FF2">
            <w:pPr>
              <w:jc w:val="both"/>
              <w:rPr>
                <w:lang w:val="ro-RO"/>
              </w:rPr>
            </w:pPr>
          </w:p>
        </w:tc>
        <w:tc>
          <w:tcPr>
            <w:tcW w:w="4680" w:type="dxa"/>
          </w:tcPr>
          <w:p w:rsidR="00E012D3" w:rsidRPr="008B32C3" w:rsidRDefault="00E012D3" w:rsidP="00D83FF2">
            <w:pPr>
              <w:pStyle w:val="ListParagraph1"/>
              <w:spacing w:before="120" w:after="120"/>
              <w:ind w:left="0"/>
              <w:jc w:val="both"/>
              <w:rPr>
                <w:rStyle w:val="def"/>
                <w:rFonts w:ascii="Times New Roman" w:hAnsi="Times New Roman" w:cs="Times New Roman"/>
                <w:color w:val="000000"/>
              </w:rPr>
            </w:pPr>
            <w:r w:rsidRPr="008B32C3">
              <w:rPr>
                <w:rFonts w:ascii="Times New Roman" w:hAnsi="Times New Roman" w:cs="Times New Roman"/>
                <w:lang w:val="ro-RO"/>
              </w:rPr>
              <w:t>Potrivit definiţiei DEX, un act de comerţ presupune un s</w:t>
            </w:r>
            <w:r w:rsidRPr="008B32C3">
              <w:rPr>
                <w:rStyle w:val="def"/>
                <w:rFonts w:ascii="Times New Roman" w:hAnsi="Times New Roman" w:cs="Times New Roman"/>
                <w:color w:val="000000"/>
              </w:rPr>
              <w:t xml:space="preserve">chimb de produse prin cumpărarea şi vânzarea lor. </w:t>
            </w:r>
          </w:p>
          <w:p w:rsidR="00E012D3" w:rsidRPr="008B32C3" w:rsidRDefault="00E012D3" w:rsidP="00D83FF2">
            <w:pPr>
              <w:autoSpaceDE w:val="0"/>
              <w:autoSpaceDN w:val="0"/>
              <w:adjustRightInd w:val="0"/>
              <w:spacing w:before="120" w:after="120"/>
              <w:jc w:val="both"/>
            </w:pPr>
            <w:r w:rsidRPr="008B32C3">
              <w:rPr>
                <w:rStyle w:val="def"/>
                <w:color w:val="000000"/>
              </w:rPr>
              <w:t>De asemenea, p</w:t>
            </w:r>
            <w:r w:rsidRPr="008B32C3">
              <w:rPr>
                <w:lang w:val="ro-RO"/>
              </w:rPr>
              <w:t xml:space="preserve">otrivit </w:t>
            </w:r>
            <w:r w:rsidRPr="008B32C3">
              <w:rPr>
                <w:i/>
                <w:iCs/>
                <w:lang w:val="ro-RO"/>
              </w:rPr>
              <w:t>Ghidului de alocare a capacităţii şi management al congestiilor</w:t>
            </w:r>
            <w:r w:rsidRPr="008B32C3">
              <w:rPr>
                <w:lang w:val="ro-RO"/>
              </w:rPr>
              <w:t>, acţiunea de a tranzacţiona presupune existenţa uneia sau a mai multor oferte corelate, iar procesul de corelare este definit ca modul de tranzacţionare prin care ordine de vânzare sunt atribuite ordinelor de cumpărare adecvate [...</w:t>
            </w:r>
            <w:r w:rsidRPr="008B32C3">
              <w:t>]</w:t>
            </w:r>
          </w:p>
          <w:p w:rsidR="00E012D3" w:rsidRPr="008B32C3" w:rsidRDefault="00E012D3" w:rsidP="00D83FF2">
            <w:pPr>
              <w:autoSpaceDE w:val="0"/>
              <w:autoSpaceDN w:val="0"/>
              <w:adjustRightInd w:val="0"/>
              <w:spacing w:before="120" w:after="120"/>
              <w:jc w:val="both"/>
            </w:pPr>
            <w:r w:rsidRPr="008B32C3">
              <w:rPr>
                <w:lang w:val="ro-RO"/>
              </w:rPr>
              <w:t xml:space="preserve">Calitativ, acest lucru nu se întâmplă în cazul decontării PRE, deoarece nu există oferte care să fie corelate. Acest lucru se întâmplă în schimb pe PE, unde se fac oferte si se încheie tranzacţii. </w:t>
            </w:r>
          </w:p>
          <w:p w:rsidR="00E012D3" w:rsidRPr="008B32C3" w:rsidRDefault="00E012D3" w:rsidP="00D83FF2">
            <w:pPr>
              <w:spacing w:before="120" w:after="120"/>
              <w:jc w:val="both"/>
              <w:rPr>
                <w:lang w:val="ro-RO"/>
              </w:rPr>
            </w:pPr>
            <w:r w:rsidRPr="008B32C3">
              <w:rPr>
                <w:lang w:val="ro-RO"/>
              </w:rPr>
              <w:t xml:space="preserve">De altfel, conform prevederilor </w:t>
            </w:r>
            <w:r w:rsidRPr="008B32C3">
              <w:rPr>
                <w:i/>
                <w:iCs/>
                <w:lang w:val="ro-RO"/>
              </w:rPr>
              <w:t>Regulamentului UE nr. 1227/ 2011 privind integritatea şi transparenţa pe piaţa angro de energie electrică</w:t>
            </w:r>
            <w:r w:rsidRPr="008B32C3">
              <w:rPr>
                <w:lang w:val="ro-RO"/>
              </w:rPr>
              <w:t xml:space="preserve"> nu se consideră tranzacţie decontarea în cadrul PRE-ului; în caz contrar tranzacţia ar fi trebuit raportată, împreună cu toate celelalte categorii, începând de la o anumită dată.</w:t>
            </w:r>
          </w:p>
          <w:p w:rsidR="00E012D3" w:rsidRPr="008B32C3" w:rsidRDefault="00E012D3" w:rsidP="00D83FF2">
            <w:pPr>
              <w:pStyle w:val="ListParagraph1"/>
              <w:spacing w:before="120" w:after="120"/>
              <w:ind w:left="0"/>
              <w:jc w:val="both"/>
              <w:rPr>
                <w:rFonts w:ascii="Times New Roman" w:hAnsi="Times New Roman" w:cs="Times New Roman"/>
                <w:lang w:val="ro-RO"/>
              </w:rPr>
            </w:pPr>
            <w:r w:rsidRPr="008B32C3">
              <w:rPr>
                <w:rFonts w:ascii="Times New Roman" w:hAnsi="Times New Roman" w:cs="Times New Roman"/>
                <w:lang w:val="ro-RO"/>
              </w:rPr>
              <w:t xml:space="preserve">Opinia DGPE este susţinută şi de punctul de vedere al Direcţiei Juridice. Direcţia Juridică consideră că, referindu-se strict la semnificaţia juridică a tranzacţiei, prin raportare la prevederile art. 23 alin. (1) şi alin. (2) din Legea energiei electrice şi gazelor naturale, cu modificările şi completările ulterioare, aceasta presupune ca şi condiţie </w:t>
            </w:r>
            <w:r w:rsidRPr="008B32C3">
              <w:rPr>
                <w:rFonts w:ascii="Times New Roman" w:hAnsi="Times New Roman" w:cs="Times New Roman"/>
                <w:i/>
                <w:iCs/>
                <w:lang w:val="ro-RO"/>
              </w:rPr>
              <w:t xml:space="preserve">sine qua non </w:t>
            </w:r>
            <w:r w:rsidRPr="008B32C3">
              <w:rPr>
                <w:rFonts w:ascii="Times New Roman" w:hAnsi="Times New Roman" w:cs="Times New Roman"/>
                <w:lang w:val="ro-RO"/>
              </w:rPr>
              <w:t xml:space="preserve">o natură pur comercială, mai precis o operaţiune de vânzare-cumpărare a energiei electrice în condiţiile legii, concretizată prin încheierea unui contract între părţi. Luând în considerare că PRE trebuie să îşi asume </w:t>
            </w:r>
            <w:r w:rsidRPr="008B32C3">
              <w:rPr>
                <w:rFonts w:ascii="Times New Roman" w:hAnsi="Times New Roman" w:cs="Times New Roman"/>
                <w:i/>
                <w:iCs/>
                <w:lang w:val="ro-RO"/>
              </w:rPr>
              <w:t>responsabilitatea financiară</w:t>
            </w:r>
            <w:r w:rsidRPr="008B32C3">
              <w:rPr>
                <w:rFonts w:ascii="Times New Roman" w:hAnsi="Times New Roman" w:cs="Times New Roman"/>
                <w:lang w:val="ro-RO"/>
              </w:rPr>
              <w:t xml:space="preserve"> pentru dezechilibrele dintre valorile notificate şi cele măsurate de energie electrică, se apreciază că nu ar fi posibilă asimilarea decontării/asumarea respnsabilităţii financiare cu efectuarea unei tranzacţii în sensul art. 23 alin. (1) şi alin. (2) din Legea nr. 123/2012, decât dacă ar întruni elementele constitutive ale unei operaţiuni comerciale.</w:t>
            </w:r>
          </w:p>
          <w:p w:rsidR="00E012D3" w:rsidRPr="008B32C3" w:rsidRDefault="00E012D3" w:rsidP="00D83FF2">
            <w:pPr>
              <w:pStyle w:val="ListParagraph1"/>
              <w:spacing w:before="120" w:after="120"/>
              <w:ind w:left="0"/>
              <w:jc w:val="both"/>
              <w:rPr>
                <w:rFonts w:ascii="Times New Roman" w:hAnsi="Times New Roman" w:cs="Times New Roman"/>
                <w:lang w:val="ro-RO"/>
              </w:rPr>
            </w:pPr>
          </w:p>
          <w:p w:rsidR="00E012D3" w:rsidRPr="008B32C3" w:rsidRDefault="00E012D3" w:rsidP="00D83FF2">
            <w:pPr>
              <w:spacing w:before="120" w:after="120"/>
              <w:jc w:val="both"/>
              <w:rPr>
                <w:lang w:val="ro-RO"/>
              </w:rPr>
            </w:pPr>
          </w:p>
          <w:p w:rsidR="00E012D3" w:rsidRPr="008B32C3" w:rsidRDefault="00E012D3" w:rsidP="00D83FF2">
            <w:pPr>
              <w:spacing w:before="120" w:after="120"/>
              <w:jc w:val="both"/>
              <w:rPr>
                <w:lang w:val="ro-RO"/>
              </w:rPr>
            </w:pPr>
          </w:p>
          <w:p w:rsidR="00E012D3" w:rsidRPr="008B32C3" w:rsidRDefault="00E012D3" w:rsidP="00D83FF2">
            <w:pPr>
              <w:spacing w:before="120" w:after="120"/>
              <w:jc w:val="both"/>
              <w:rPr>
                <w:lang w:val="ro-RO"/>
              </w:rPr>
            </w:pPr>
          </w:p>
        </w:tc>
      </w:tr>
      <w:tr w:rsidR="00E012D3" w:rsidRPr="008B32C3">
        <w:trPr>
          <w:gridBefore w:val="1"/>
          <w:wBefore w:w="7" w:type="dxa"/>
        </w:trPr>
        <w:tc>
          <w:tcPr>
            <w:tcW w:w="661" w:type="dxa"/>
          </w:tcPr>
          <w:p w:rsidR="00E012D3" w:rsidRPr="008B32C3" w:rsidRDefault="00E012D3" w:rsidP="0076689A">
            <w:pPr>
              <w:jc w:val="center"/>
              <w:rPr>
                <w:lang w:val="ro-RO"/>
              </w:rPr>
            </w:pPr>
            <w:r w:rsidRPr="008B32C3">
              <w:rPr>
                <w:lang w:val="ro-RO"/>
              </w:rPr>
              <w:t>33</w:t>
            </w:r>
          </w:p>
        </w:tc>
        <w:tc>
          <w:tcPr>
            <w:tcW w:w="1617" w:type="dxa"/>
          </w:tcPr>
          <w:p w:rsidR="00E012D3" w:rsidRPr="008B32C3" w:rsidRDefault="00E012D3" w:rsidP="0076689A">
            <w:pPr>
              <w:jc w:val="both"/>
              <w:rPr>
                <w:lang w:val="ro-RO"/>
              </w:rPr>
            </w:pPr>
            <w:r w:rsidRPr="008B32C3">
              <w:rPr>
                <w:lang w:val="ro-RO"/>
              </w:rPr>
              <w:t>AFEER</w:t>
            </w:r>
          </w:p>
        </w:tc>
        <w:tc>
          <w:tcPr>
            <w:tcW w:w="1797" w:type="dxa"/>
          </w:tcPr>
          <w:p w:rsidR="00E012D3" w:rsidRPr="008B32C3" w:rsidRDefault="00E012D3" w:rsidP="0076689A">
            <w:pPr>
              <w:jc w:val="both"/>
              <w:rPr>
                <w:lang w:val="ro-RO"/>
              </w:rPr>
            </w:pPr>
            <w:r w:rsidRPr="008B32C3">
              <w:rPr>
                <w:lang w:val="ro-RO"/>
              </w:rPr>
              <w:t>Observaţii după dezbatere publică</w:t>
            </w:r>
          </w:p>
        </w:tc>
        <w:tc>
          <w:tcPr>
            <w:tcW w:w="5926" w:type="dxa"/>
          </w:tcPr>
          <w:p w:rsidR="00E012D3" w:rsidRPr="008B32C3" w:rsidRDefault="00E012D3" w:rsidP="00FE2AE0">
            <w:pPr>
              <w:jc w:val="both"/>
            </w:pPr>
            <w:r w:rsidRPr="008B32C3">
              <w:rPr>
                <w:b/>
                <w:bCs/>
              </w:rPr>
              <w:t>1.</w:t>
            </w:r>
            <w:r w:rsidRPr="008B32C3">
              <w:t xml:space="preserve"> Între OTS şi un PRE, precum şi între titularii de licenţă (TL) din cadrul unui PRE </w:t>
            </w:r>
            <w:r w:rsidRPr="008B32C3">
              <w:rPr>
                <w:b/>
                <w:bCs/>
              </w:rPr>
              <w:t xml:space="preserve">nu se fac tranzacţii cu energie electrică. </w:t>
            </w:r>
            <w:r w:rsidRPr="008B32C3">
              <w:t>Argumentele noastre sunt identice cu cele prezentate</w:t>
            </w:r>
            <w:r w:rsidRPr="008B32C3">
              <w:rPr>
                <w:b/>
                <w:bCs/>
              </w:rPr>
              <w:t xml:space="preserve"> </w:t>
            </w:r>
            <w:r w:rsidRPr="008B32C3">
              <w:t xml:space="preserve">la Nr. crt. 32, coloana „Concluzia elaboratorului“ din tabelul cuprins în </w:t>
            </w:r>
            <w:r w:rsidRPr="008B32C3">
              <w:rPr>
                <w:b/>
                <w:bCs/>
              </w:rPr>
              <w:t>Sinteza</w:t>
            </w:r>
            <w:r w:rsidRPr="008B32C3">
              <w:t xml:space="preserve">. </w:t>
            </w:r>
          </w:p>
          <w:p w:rsidR="00E012D3" w:rsidRPr="008B32C3" w:rsidRDefault="00E012D3" w:rsidP="00FE2AE0">
            <w:pPr>
              <w:jc w:val="both"/>
            </w:pPr>
          </w:p>
          <w:p w:rsidR="00E012D3" w:rsidRPr="008B32C3" w:rsidRDefault="00E012D3" w:rsidP="00FE2AE0">
            <w:pPr>
              <w:jc w:val="both"/>
            </w:pPr>
            <w:r w:rsidRPr="008B32C3">
              <w:rPr>
                <w:b/>
                <w:bCs/>
              </w:rPr>
              <w:t>Singura acţiune a unui PRE</w:t>
            </w:r>
            <w:r w:rsidRPr="008B32C3">
              <w:t xml:space="preserve"> este aceea de a </w:t>
            </w:r>
            <w:r w:rsidRPr="008B32C3">
              <w:rPr>
                <w:b/>
                <w:bCs/>
              </w:rPr>
              <w:t>nominaliza OTS</w:t>
            </w:r>
            <w:r w:rsidRPr="008B32C3">
              <w:t xml:space="preserve">, prin transmiterea notificării fizice (NF), conform reglementărilor, situaţia contractării şi a prognozei de producţie/consum, cunoscute până în momentul transmiterii NF. </w:t>
            </w:r>
          </w:p>
          <w:p w:rsidR="00E012D3" w:rsidRPr="008B32C3" w:rsidRDefault="00E012D3" w:rsidP="00FE2AE0">
            <w:pPr>
              <w:jc w:val="both"/>
            </w:pPr>
          </w:p>
          <w:p w:rsidR="00E012D3" w:rsidRPr="008B32C3" w:rsidRDefault="00E012D3" w:rsidP="00FE2AE0">
            <w:pPr>
              <w:jc w:val="both"/>
            </w:pPr>
            <w:r w:rsidRPr="008B32C3">
              <w:t>Ca urmare a acestei singure acţiuni a PRE-ului, precum şi faptul foarte important că între OTS şi un PRE şi între membrii unui PRE nu se fac tranzacţii cu energie electrică, în nicio ţară a UE reglementatorul nu reglementează relaţiile contractuale între membrii PRE-ului. Iar noi suntem din punct de vedere al reglementării PRE-urilor, în mare parte, o ţară a UE încă din 2004, din perspectiva regulilor specifice PRE-urilor din Codul comercial al pieţei angro de energie electrică.</w:t>
            </w:r>
          </w:p>
          <w:p w:rsidR="00E012D3" w:rsidRPr="008B32C3" w:rsidRDefault="00E012D3" w:rsidP="00FE2AE0">
            <w:pPr>
              <w:jc w:val="both"/>
            </w:pPr>
          </w:p>
          <w:p w:rsidR="00E012D3" w:rsidRPr="008B32C3" w:rsidRDefault="00E012D3" w:rsidP="00FE2AE0">
            <w:pPr>
              <w:jc w:val="both"/>
            </w:pPr>
          </w:p>
          <w:p w:rsidR="00E012D3" w:rsidRPr="008B32C3" w:rsidRDefault="00E012D3" w:rsidP="00FE2AE0">
            <w:pPr>
              <w:jc w:val="both"/>
            </w:pPr>
          </w:p>
          <w:p w:rsidR="00E012D3" w:rsidRPr="008B32C3" w:rsidRDefault="00E012D3" w:rsidP="00FE2AE0">
            <w:pPr>
              <w:jc w:val="both"/>
            </w:pPr>
          </w:p>
          <w:p w:rsidR="00E012D3" w:rsidRPr="008B32C3" w:rsidRDefault="00E012D3" w:rsidP="00FE2AE0">
            <w:pPr>
              <w:jc w:val="both"/>
              <w:rPr>
                <w:b/>
                <w:bCs/>
              </w:rPr>
            </w:pPr>
            <w:r w:rsidRPr="008B32C3">
              <w:rPr>
                <w:b/>
                <w:bCs/>
              </w:rPr>
              <w:t>2. Referitor la argumentele prezentate de către ANRE în Notă la pct. 1 şi 2:</w:t>
            </w:r>
          </w:p>
          <w:p w:rsidR="00E012D3" w:rsidRPr="008B32C3" w:rsidRDefault="00E012D3" w:rsidP="00FE2AE0">
            <w:pPr>
              <w:jc w:val="both"/>
            </w:pPr>
            <w:r w:rsidRPr="008B32C3">
              <w:t>La art. 45, alin.(3) din Legea nr. 123/2012, cu modificările şi completările ulterioare, se prevede:</w:t>
            </w:r>
          </w:p>
          <w:p w:rsidR="00E012D3" w:rsidRPr="008B32C3" w:rsidRDefault="00E012D3" w:rsidP="00FE2AE0">
            <w:pPr>
              <w:jc w:val="both"/>
            </w:pPr>
          </w:p>
          <w:p w:rsidR="00E012D3" w:rsidRPr="008B32C3" w:rsidRDefault="00E012D3" w:rsidP="00FE2AE0">
            <w:pPr>
              <w:autoSpaceDE w:val="0"/>
              <w:autoSpaceDN w:val="0"/>
              <w:adjustRightInd w:val="0"/>
              <w:jc w:val="both"/>
              <w:rPr>
                <w:lang w:eastAsia="ii-CN"/>
              </w:rPr>
            </w:pPr>
            <w:r w:rsidRPr="008B32C3">
              <w:rPr>
                <w:lang w:eastAsia="ii-CN"/>
              </w:rPr>
              <w:t xml:space="preserve">„(3) </w:t>
            </w:r>
            <w:r w:rsidRPr="008B32C3">
              <w:rPr>
                <w:b/>
                <w:bCs/>
                <w:lang w:eastAsia="ii-CN"/>
              </w:rPr>
              <w:t>Operatorul de distribuţie</w:t>
            </w:r>
            <w:r w:rsidRPr="008B32C3">
              <w:rPr>
                <w:lang w:eastAsia="ii-CN"/>
              </w:rPr>
              <w:t xml:space="preserve"> poate participa la piaţa angro de energie electrică numai </w:t>
            </w:r>
            <w:r w:rsidRPr="008B32C3">
              <w:rPr>
                <w:b/>
                <w:bCs/>
                <w:lang w:eastAsia="ii-CN"/>
              </w:rPr>
              <w:t xml:space="preserve">pentru tranzacţii </w:t>
            </w:r>
            <w:r w:rsidRPr="008B32C3">
              <w:rPr>
                <w:lang w:eastAsia="ii-CN"/>
              </w:rPr>
              <w:t xml:space="preserve">necesare acoperirii consumului propriu tehnologic aferent reţelelor electrice de distribuţie şi pentru locurile de consum proprii pe baza unor proceduri </w:t>
            </w:r>
            <w:r w:rsidRPr="008B32C3">
              <w:rPr>
                <w:b/>
                <w:bCs/>
                <w:lang w:eastAsia="ii-CN"/>
              </w:rPr>
              <w:t>transparente şi nediscriminatorii</w:t>
            </w:r>
            <w:r w:rsidRPr="008B32C3">
              <w:rPr>
                <w:lang w:eastAsia="ii-CN"/>
              </w:rPr>
              <w:t>, cu respectarea mecanismelor concurenţiale aprobate de autoritatea competentă.“</w:t>
            </w:r>
          </w:p>
          <w:p w:rsidR="00E012D3" w:rsidRPr="008B32C3" w:rsidRDefault="00E012D3" w:rsidP="00FE2AE0">
            <w:pPr>
              <w:autoSpaceDE w:val="0"/>
              <w:autoSpaceDN w:val="0"/>
              <w:adjustRightInd w:val="0"/>
              <w:jc w:val="both"/>
              <w:rPr>
                <w:lang w:eastAsia="ii-CN"/>
              </w:rPr>
            </w:pPr>
          </w:p>
          <w:p w:rsidR="00E012D3" w:rsidRPr="008B32C3" w:rsidRDefault="00E012D3" w:rsidP="00FE2AE0">
            <w:pPr>
              <w:autoSpaceDE w:val="0"/>
              <w:autoSpaceDN w:val="0"/>
              <w:adjustRightInd w:val="0"/>
              <w:jc w:val="both"/>
              <w:rPr>
                <w:lang w:eastAsia="ii-CN"/>
              </w:rPr>
            </w:pPr>
            <w:r w:rsidRPr="008B32C3">
              <w:rPr>
                <w:lang w:eastAsia="ii-CN"/>
              </w:rPr>
              <w:t xml:space="preserve">Având în vedere că în cadrul membrilor unui PRE </w:t>
            </w:r>
            <w:r w:rsidRPr="008B32C3">
              <w:rPr>
                <w:b/>
                <w:bCs/>
                <w:lang w:eastAsia="ii-CN"/>
              </w:rPr>
              <w:t>nu se fac tranzacţii cu energie electrică şi că</w:t>
            </w:r>
            <w:r w:rsidRPr="008B32C3">
              <w:rPr>
                <w:lang w:eastAsia="ii-CN"/>
              </w:rPr>
              <w:t xml:space="preserve"> prevederile art. 45 alin. (3) din Legea nr. 123/2012 </w:t>
            </w:r>
            <w:r w:rsidRPr="008B32C3">
              <w:rPr>
                <w:b/>
                <w:bCs/>
                <w:lang w:eastAsia="ii-CN"/>
              </w:rPr>
              <w:t>se referă la tranzacţiile</w:t>
            </w:r>
            <w:r w:rsidRPr="008B32C3">
              <w:rPr>
                <w:lang w:eastAsia="ii-CN"/>
              </w:rPr>
              <w:t xml:space="preserve"> cu energie electrică, considerăm că argumentele aduse de către ANRE privind transparenţa şi nedisciminarea tranzacţiilor pentru acoperirea CPT-ului unui distribuitor nu pot susţine propunerile ANRE de reglementare a metodei de alocare a dezechilibrelor între membrii unui PRE şi de transparentizare a unor informaţii pentru piaţă (nerelevante în opinia noastră) în cazul în care unul din membrii PRE-ului este un OD.</w:t>
            </w:r>
          </w:p>
          <w:p w:rsidR="00E012D3" w:rsidRPr="008B32C3" w:rsidRDefault="00E012D3" w:rsidP="00FE2AE0">
            <w:pPr>
              <w:autoSpaceDE w:val="0"/>
              <w:autoSpaceDN w:val="0"/>
              <w:adjustRightInd w:val="0"/>
              <w:jc w:val="both"/>
              <w:rPr>
                <w:lang w:eastAsia="ii-CN"/>
              </w:rPr>
            </w:pPr>
          </w:p>
          <w:p w:rsidR="00E012D3" w:rsidRPr="008B32C3" w:rsidRDefault="00E012D3" w:rsidP="00FE2AE0">
            <w:pPr>
              <w:autoSpaceDE w:val="0"/>
              <w:autoSpaceDN w:val="0"/>
              <w:adjustRightInd w:val="0"/>
              <w:jc w:val="both"/>
              <w:rPr>
                <w:b/>
                <w:bCs/>
                <w:lang w:eastAsia="ii-CN"/>
              </w:rPr>
            </w:pPr>
            <w:r w:rsidRPr="008B32C3">
              <w:rPr>
                <w:b/>
                <w:bCs/>
                <w:lang w:eastAsia="ii-CN"/>
              </w:rPr>
              <w:t>3. Referitor la prevederile art. 2 din Ordin</w:t>
            </w:r>
          </w:p>
          <w:p w:rsidR="00E012D3" w:rsidRPr="008B32C3" w:rsidRDefault="00E012D3" w:rsidP="00FE2AE0">
            <w:pPr>
              <w:autoSpaceDE w:val="0"/>
              <w:autoSpaceDN w:val="0"/>
              <w:adjustRightInd w:val="0"/>
              <w:jc w:val="both"/>
              <w:rPr>
                <w:b/>
                <w:bCs/>
                <w:lang w:eastAsia="ii-CN"/>
              </w:rPr>
            </w:pPr>
          </w:p>
          <w:p w:rsidR="00E012D3" w:rsidRPr="008B32C3" w:rsidRDefault="00E012D3" w:rsidP="00FE2AE0">
            <w:pPr>
              <w:autoSpaceDE w:val="0"/>
              <w:autoSpaceDN w:val="0"/>
              <w:adjustRightInd w:val="0"/>
              <w:jc w:val="both"/>
              <w:rPr>
                <w:lang w:eastAsia="ii-CN"/>
              </w:rPr>
            </w:pPr>
            <w:r w:rsidRPr="008B32C3">
              <w:rPr>
                <w:lang w:eastAsia="ii-CN"/>
              </w:rPr>
              <w:t>În conformitate cu prevederile art. 21, alin. (2) din legea nr. 123/2012, participanţii la piaţa sunt:</w:t>
            </w:r>
          </w:p>
          <w:p w:rsidR="00E012D3" w:rsidRPr="008B32C3" w:rsidRDefault="00E012D3" w:rsidP="00FE2AE0">
            <w:pPr>
              <w:autoSpaceDE w:val="0"/>
              <w:autoSpaceDN w:val="0"/>
              <w:adjustRightInd w:val="0"/>
              <w:jc w:val="both"/>
              <w:rPr>
                <w:lang w:eastAsia="ii-CN"/>
              </w:rPr>
            </w:pPr>
            <w:r w:rsidRPr="008B32C3">
              <w:rPr>
                <w:lang w:eastAsia="ii-CN"/>
              </w:rPr>
              <w:t xml:space="preserve">„(2) Participanţii la piaţa de energie electrică şi structurile operaţionale asociate sunt: </w:t>
            </w:r>
            <w:r w:rsidRPr="008B32C3">
              <w:rPr>
                <w:b/>
                <w:bCs/>
                <w:lang w:eastAsia="ii-CN"/>
              </w:rPr>
              <w:t>producătorul, operatorul de transport şi de sistem</w:t>
            </w:r>
            <w:r w:rsidRPr="008B32C3">
              <w:rPr>
                <w:lang w:eastAsia="ii-CN"/>
              </w:rPr>
              <w:t xml:space="preserve">, operatorul pieţei de energie electrică, </w:t>
            </w:r>
            <w:r w:rsidRPr="008B32C3">
              <w:rPr>
                <w:b/>
                <w:bCs/>
                <w:lang w:eastAsia="ii-CN"/>
              </w:rPr>
              <w:t>operatorul de distribuţie, furnizorul, traderul de energie electrică</w:t>
            </w:r>
            <w:r w:rsidRPr="008B32C3">
              <w:rPr>
                <w:lang w:eastAsia="ii-CN"/>
              </w:rPr>
              <w:t xml:space="preserve"> şi </w:t>
            </w:r>
            <w:r w:rsidRPr="008B32C3">
              <w:rPr>
                <w:b/>
                <w:bCs/>
                <w:lang w:eastAsia="ii-CN"/>
              </w:rPr>
              <w:t>clientul final</w:t>
            </w:r>
            <w:r w:rsidRPr="008B32C3">
              <w:rPr>
                <w:lang w:eastAsia="ii-CN"/>
              </w:rPr>
              <w:t>.“</w:t>
            </w:r>
          </w:p>
          <w:p w:rsidR="00E012D3" w:rsidRPr="008B32C3" w:rsidRDefault="00E012D3" w:rsidP="00FE2AE0">
            <w:pPr>
              <w:autoSpaceDE w:val="0"/>
              <w:autoSpaceDN w:val="0"/>
              <w:adjustRightInd w:val="0"/>
              <w:jc w:val="both"/>
              <w:rPr>
                <w:lang w:eastAsia="ii-CN"/>
              </w:rPr>
            </w:pPr>
          </w:p>
          <w:p w:rsidR="00E012D3" w:rsidRPr="008B32C3" w:rsidRDefault="00E012D3" w:rsidP="00FE2AE0">
            <w:pPr>
              <w:autoSpaceDE w:val="0"/>
              <w:autoSpaceDN w:val="0"/>
              <w:adjustRightInd w:val="0"/>
              <w:jc w:val="both"/>
              <w:rPr>
                <w:lang w:eastAsia="ii-CN"/>
              </w:rPr>
            </w:pPr>
            <w:r w:rsidRPr="008B32C3">
              <w:rPr>
                <w:lang w:eastAsia="ii-CN"/>
              </w:rPr>
              <w:t xml:space="preserve">Ca şi număr, observăm că sunt de </w:t>
            </w:r>
            <w:r w:rsidRPr="008B32C3">
              <w:rPr>
                <w:b/>
                <w:bCs/>
                <w:lang w:eastAsia="ii-CN"/>
              </w:rPr>
              <w:t>ordinul milioanelor</w:t>
            </w:r>
            <w:r w:rsidRPr="008B32C3">
              <w:rPr>
                <w:lang w:eastAsia="ii-CN"/>
              </w:rPr>
              <w:t>. Cum şi în ce scop vor transmite aceştia NF la OTS?</w:t>
            </w:r>
          </w:p>
          <w:p w:rsidR="00E012D3" w:rsidRPr="008B32C3" w:rsidRDefault="00E012D3" w:rsidP="00FE2AE0">
            <w:pPr>
              <w:autoSpaceDE w:val="0"/>
              <w:autoSpaceDN w:val="0"/>
              <w:adjustRightInd w:val="0"/>
              <w:jc w:val="both"/>
              <w:rPr>
                <w:lang w:eastAsia="ii-CN"/>
              </w:rPr>
            </w:pPr>
          </w:p>
          <w:p w:rsidR="00E012D3" w:rsidRPr="008B32C3" w:rsidRDefault="00E012D3" w:rsidP="00FE2AE0">
            <w:pPr>
              <w:pStyle w:val="Default"/>
              <w:jc w:val="both"/>
              <w:rPr>
                <w:rFonts w:ascii="Times New Roman" w:hAnsi="Times New Roman" w:cs="Times New Roman"/>
                <w:lang w:val="ro-RO"/>
              </w:rPr>
            </w:pPr>
            <w:r w:rsidRPr="008B32C3">
              <w:rPr>
                <w:rFonts w:ascii="Times New Roman" w:hAnsi="Times New Roman" w:cs="Times New Roman"/>
                <w:lang w:val="ro-RO"/>
              </w:rPr>
              <w:t xml:space="preserve">Opinia noastră este că prevederea articolului este inaplicabilă. Acesta este încă un motiv pentru renunţarea la emiterea Ordinului. </w:t>
            </w: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eastAsia="ii-CN"/>
              </w:rPr>
            </w:pPr>
            <w:r w:rsidRPr="008B32C3">
              <w:rPr>
                <w:lang w:val="ro-RO"/>
              </w:rPr>
              <w:t>Oricum prevederea de la art. 3(2) în vigoare este chestionabilă în sensul excederii ca şi obligaţie a prevederile de la ar</w:t>
            </w:r>
            <w:r w:rsidRPr="008B32C3">
              <w:rPr>
                <w:lang w:val="ro-RO" w:eastAsia="ii-CN"/>
              </w:rPr>
              <w:t>t 28 Obligaţiile producătorilor, lit.e) din Legea nr. 123/2012 („să nu transmită la operatorul de transport şi de sistem notificări fizice în dezechilibru negativ faţă de contractele pe care le au încheiate, cu excepţia producătorilor care beneficiază de scheme de sprijin, conform prevederilor prezentului titlu;). Din acest articol se deduce că dezechilibrul pozitiv este permis în cazul unui producător care nu beneficiază de schemă de sprijin, iar cel care beneficiază de schemă de sprijin poate să notifice neechilibrat în ambele sensuri. Vă rugăm să ne comunicaţi opinia Direcţiei Juridice din ANRE cu privire la această interpretare.</w:t>
            </w: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b/>
                <w:bCs/>
                <w:lang w:eastAsia="ii-CN"/>
              </w:rPr>
            </w:pPr>
            <w:r w:rsidRPr="008B32C3">
              <w:rPr>
                <w:b/>
                <w:bCs/>
                <w:lang w:eastAsia="ii-CN"/>
              </w:rPr>
              <w:t>4. Referitor la art.3 din Anexa la Ordin</w:t>
            </w:r>
          </w:p>
          <w:p w:rsidR="00E012D3" w:rsidRPr="008B32C3" w:rsidRDefault="00E012D3" w:rsidP="00FE2AE0">
            <w:pPr>
              <w:autoSpaceDE w:val="0"/>
              <w:autoSpaceDN w:val="0"/>
              <w:adjustRightInd w:val="0"/>
              <w:jc w:val="both"/>
              <w:rPr>
                <w:b/>
                <w:bCs/>
                <w:lang w:eastAsia="ii-CN"/>
              </w:rPr>
            </w:pPr>
          </w:p>
          <w:p w:rsidR="00E012D3" w:rsidRPr="008B32C3" w:rsidRDefault="00E012D3" w:rsidP="00FE2AE0">
            <w:pPr>
              <w:autoSpaceDE w:val="0"/>
              <w:autoSpaceDN w:val="0"/>
              <w:adjustRightInd w:val="0"/>
              <w:jc w:val="both"/>
              <w:rPr>
                <w:lang w:eastAsia="ii-CN"/>
              </w:rPr>
            </w:pPr>
            <w:r w:rsidRPr="008B32C3">
              <w:rPr>
                <w:lang w:eastAsia="ii-CN"/>
              </w:rPr>
              <w:t xml:space="preserve">În prezent sunt circa </w:t>
            </w:r>
            <w:r w:rsidRPr="008B32C3">
              <w:rPr>
                <w:b/>
                <w:bCs/>
                <w:lang w:eastAsia="ii-CN"/>
              </w:rPr>
              <w:t>1400</w:t>
            </w:r>
            <w:r w:rsidRPr="008B32C3">
              <w:rPr>
                <w:lang w:eastAsia="ii-CN"/>
              </w:rPr>
              <w:t xml:space="preserve"> de titulari de licenţă şi cca </w:t>
            </w:r>
            <w:r w:rsidRPr="008B32C3">
              <w:rPr>
                <w:b/>
                <w:bCs/>
                <w:lang w:eastAsia="ii-CN"/>
              </w:rPr>
              <w:t xml:space="preserve">108 </w:t>
            </w:r>
            <w:r w:rsidRPr="008B32C3">
              <w:rPr>
                <w:lang w:eastAsia="ii-CN"/>
              </w:rPr>
              <w:t>PRE-uri. Din expunerea de motive prezentată în Notă nu am înţeles utilitatea ca OTS-ul să primească informaţiile de la art. 3 alin. (1) de la cca 1400 de titulari de licenţă. Ce semnificaţie are pentru OTS tranzitul de energie electrică al fiecărui TL?</w:t>
            </w:r>
          </w:p>
          <w:p w:rsidR="00E012D3" w:rsidRPr="008B32C3" w:rsidRDefault="00E012D3" w:rsidP="00FE2AE0">
            <w:pPr>
              <w:autoSpaceDE w:val="0"/>
              <w:autoSpaceDN w:val="0"/>
              <w:adjustRightInd w:val="0"/>
              <w:jc w:val="both"/>
              <w:rPr>
                <w:lang w:eastAsia="ii-CN"/>
              </w:rPr>
            </w:pPr>
          </w:p>
          <w:p w:rsidR="00E012D3" w:rsidRPr="008B32C3" w:rsidRDefault="00E012D3" w:rsidP="00FE2AE0">
            <w:pPr>
              <w:autoSpaceDE w:val="0"/>
              <w:autoSpaceDN w:val="0"/>
              <w:adjustRightInd w:val="0"/>
              <w:jc w:val="both"/>
              <w:rPr>
                <w:lang w:val="ro-RO" w:eastAsia="ii-CN"/>
              </w:rPr>
            </w:pPr>
            <w:r w:rsidRPr="008B32C3">
              <w:rPr>
                <w:lang w:eastAsia="ii-CN"/>
              </w:rPr>
              <w:t xml:space="preserve">De ce OTS trebuie să facă verificările de la alin. (2) şi când are timp să le facă ? </w:t>
            </w:r>
          </w:p>
          <w:p w:rsidR="00E012D3" w:rsidRPr="008B32C3" w:rsidRDefault="00E012D3" w:rsidP="00FE2AE0">
            <w:pPr>
              <w:autoSpaceDE w:val="0"/>
              <w:autoSpaceDN w:val="0"/>
              <w:adjustRightInd w:val="0"/>
              <w:jc w:val="both"/>
              <w:rPr>
                <w:lang w:val="ro-RO" w:eastAsia="ii-CN"/>
              </w:rPr>
            </w:pPr>
            <w:r w:rsidRPr="008B32C3">
              <w:rPr>
                <w:lang w:val="ro-RO" w:eastAsia="ii-CN"/>
              </w:rPr>
              <w:t>Menţionăm că dacă un PRE format din mai mulţi TL transmit o NF echilibrată, chiar dacă în cadrul acesteia sunt TL în dezechilibru, OTS nu încheie nicio tranzacţie pe piaţa de echilibrare. Deci la nivel de sistem energetic nu are niciun impact. Aceste acţiuni la nivel de TL din cadrul unui PRE nu contribuie cu nimic la o eficientizare a scopului pentru care sunt create PRE-urile în raport cu acţiunile pe care trebuie să le îndeplinească în dispecerizare OTS-ul.</w:t>
            </w: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r w:rsidRPr="008B32C3">
              <w:rPr>
                <w:b/>
                <w:bCs/>
                <w:lang w:val="ro-RO" w:eastAsia="ii-CN"/>
              </w:rPr>
              <w:t>5</w:t>
            </w:r>
            <w:r w:rsidRPr="008B32C3">
              <w:rPr>
                <w:lang w:val="ro-RO" w:eastAsia="ii-CN"/>
              </w:rPr>
              <w:t xml:space="preserve">. Referitor la afirmaţia din Notă de la pct.4: „…diminuând astfel ponderea pieţei de echilibrare ( </w:t>
            </w:r>
            <w:r w:rsidRPr="008B32C3">
              <w:rPr>
                <w:b/>
                <w:bCs/>
                <w:lang w:val="ro-RO" w:eastAsia="ii-CN"/>
              </w:rPr>
              <w:t>iar pe termen lung, şi a necesarului de rezerve contractate de OTS</w:t>
            </w:r>
            <w:r w:rsidRPr="008B32C3">
              <w:rPr>
                <w:lang w:val="ro-RO" w:eastAsia="ii-CN"/>
              </w:rPr>
              <w:t>).” Vă rugăm să ne explicaţi legătura dintre notificările fizice echilibrate şi necesarul de rezerve contractate de OTS, având în vedere că în reglementările tehnice incidente se prevede corelaţia necesarului de rezerve cu puterea celui mai mare grup din SEN.</w:t>
            </w: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eastAsia="ii-CN"/>
              </w:rPr>
            </w:pPr>
          </w:p>
          <w:p w:rsidR="00E012D3" w:rsidRPr="008B32C3" w:rsidRDefault="00E012D3" w:rsidP="00FE2AE0">
            <w:pPr>
              <w:autoSpaceDE w:val="0"/>
              <w:autoSpaceDN w:val="0"/>
              <w:adjustRightInd w:val="0"/>
              <w:jc w:val="both"/>
              <w:rPr>
                <w:lang w:val="ro-RO"/>
              </w:rPr>
            </w:pPr>
            <w:r w:rsidRPr="008B32C3">
              <w:rPr>
                <w:b/>
                <w:bCs/>
                <w:lang w:val="ro-RO"/>
              </w:rPr>
              <w:t>6.</w:t>
            </w:r>
            <w:r w:rsidRPr="008B32C3">
              <w:rPr>
                <w:lang w:val="ro-RO"/>
              </w:rPr>
              <w:t xml:space="preserve"> Ca o observaţie generală constatăm că în Notă nu este prezentat un studiu cantitativ de impact al măsurilor propuse. De fapt nu este prezentată o analiză cantitativă cost/beneficiu a prevederilor propuse. Vă rugăm să o prezentaţi. </w:t>
            </w: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lang w:val="ro-RO"/>
              </w:rPr>
            </w:pPr>
          </w:p>
          <w:p w:rsidR="00E012D3" w:rsidRPr="008B32C3" w:rsidRDefault="00E012D3" w:rsidP="00FE2AE0">
            <w:pPr>
              <w:autoSpaceDE w:val="0"/>
              <w:autoSpaceDN w:val="0"/>
              <w:adjustRightInd w:val="0"/>
              <w:jc w:val="both"/>
              <w:rPr>
                <w:rFonts w:eastAsia="SimSun"/>
                <w:lang w:val="ro-RO"/>
              </w:rPr>
            </w:pPr>
            <w:r w:rsidRPr="008B32C3">
              <w:rPr>
                <w:lang w:val="ro-RO"/>
              </w:rPr>
              <w:t xml:space="preserve">În încheiere reiterăm faptul că </w:t>
            </w:r>
            <w:r w:rsidRPr="008B32C3">
              <w:rPr>
                <w:b/>
                <w:bCs/>
                <w:lang w:val="ro-RO"/>
              </w:rPr>
              <w:t>sistemul de decontare a dezechilibrelor PRE-urilor cu două preţuri</w:t>
            </w:r>
            <w:r w:rsidRPr="008B32C3">
              <w:rPr>
                <w:lang w:val="ro-RO"/>
              </w:rPr>
              <w:t xml:space="preserve">: unul de excedent la care se decontează dezechilibrele pozitive şi cel de deficit la care se decontează dezechilibrele negative, aprobat de către ANRE în 2004, </w:t>
            </w:r>
            <w:r w:rsidRPr="008B32C3">
              <w:rPr>
                <w:b/>
                <w:bCs/>
                <w:lang w:val="ro-RO"/>
              </w:rPr>
              <w:t>este un sistem mult mai penalizator</w:t>
            </w:r>
            <w:r w:rsidRPr="008B32C3">
              <w:rPr>
                <w:lang w:val="ro-RO"/>
              </w:rPr>
              <w:t xml:space="preserve"> faţă de sistemul de decontare cu un singur preţ, aplicabil în unele pieţe din UE, şi care motivează contractarea PRE-urilor şi implicit a TL-urilor înainte de transmiterea NF-ului. Cu siguranţă, în majoritatea cazurilor, în perioada 2015-2015, PRE-urile au transmis NF în echilibru. Ne aşteptăm ca Nota să fie completată cu o astfel de analiză făcută de ANRE. Totodată, am dori să ştim dacă ANRE a făcut un studiu privind NF-urile în echilibru după intrarea în vigoare a Ordinului nr. 78/2014, ordin care în opinia noastră impactează negativ cazurile  din categoria prezentată de către Entrex la poziţia nr. crt. 15 din Sinteză. (Problema ridicată de Entrex:</w:t>
            </w:r>
            <w:r w:rsidRPr="008B32C3">
              <w:rPr>
                <w:rFonts w:eastAsia="SimSun"/>
                <w:lang w:val="ro-RO"/>
              </w:rPr>
              <w:t>„Notificările transmise de un TL […] trebuie să fie în echilibru”</w:t>
            </w:r>
          </w:p>
          <w:p w:rsidR="00E012D3" w:rsidRPr="008B32C3" w:rsidRDefault="00E012D3" w:rsidP="00FE2AE0">
            <w:pPr>
              <w:autoSpaceDE w:val="0"/>
              <w:autoSpaceDN w:val="0"/>
              <w:adjustRightInd w:val="0"/>
              <w:jc w:val="both"/>
              <w:rPr>
                <w:lang w:val="ro-RO"/>
              </w:rPr>
            </w:pPr>
            <w:r w:rsidRPr="008B32C3">
              <w:rPr>
                <w:rFonts w:eastAsia="SimSun"/>
                <w:lang w:val="ro-RO"/>
              </w:rPr>
              <w:t>Ce se întâmplă atunci când pieţele PZU şi PI nu asigură cantităţile de energie necesară? Ce se întâmplă cu producătorul care va produce, spre exemplu 0,15 MWh/h în contextul în care pe PZU şi PI se pot tranzacţiona cantităţi cu o singură zecimală? Cum poate acest producător să notifice în echilibru?”).</w:t>
            </w:r>
          </w:p>
          <w:p w:rsidR="00E012D3" w:rsidRPr="008B32C3" w:rsidRDefault="00E012D3" w:rsidP="004E465A">
            <w:pPr>
              <w:jc w:val="both"/>
              <w:rPr>
                <w:lang w:val="ro-RO"/>
              </w:rPr>
            </w:pPr>
          </w:p>
        </w:tc>
        <w:tc>
          <w:tcPr>
            <w:tcW w:w="4680" w:type="dxa"/>
          </w:tcPr>
          <w:p w:rsidR="00E012D3" w:rsidRPr="008B32C3" w:rsidRDefault="00E012D3" w:rsidP="007466AC">
            <w:pPr>
              <w:spacing w:before="120" w:after="120"/>
              <w:jc w:val="both"/>
              <w:rPr>
                <w:lang w:val="ro-RO"/>
              </w:rPr>
            </w:pPr>
            <w:r w:rsidRPr="008B32C3">
              <w:rPr>
                <w:lang w:val="ro-RO"/>
              </w:rPr>
              <w:t>1. De acord.</w:t>
            </w: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p>
          <w:p w:rsidR="00E012D3" w:rsidRPr="008B32C3" w:rsidRDefault="00E012D3" w:rsidP="007466AC">
            <w:pPr>
              <w:spacing w:before="120" w:after="120"/>
              <w:jc w:val="both"/>
              <w:rPr>
                <w:lang w:val="ro-RO"/>
              </w:rPr>
            </w:pPr>
            <w:r w:rsidRPr="008B32C3">
              <w:rPr>
                <w:lang w:val="ro-RO"/>
              </w:rPr>
              <w:t>Rezultatele analizării modului de aplicare de către PRE-uri a regulilor prevăzute în Codul Comercial al pieţei angro de energie electrică, au arătat că unii participanţi la piaţă (în principal PRE-uri, dar şi părţi constituente ale acestora) aplică aceste reguli într-o direcţie care nu corespunde scopului vizat, şi anume decontează cantităţi importante de energie, care nu sunt doar urmare a variaţiilor de consum sau producţie care nu au putut fi anticipate înainte de închiderea tuturor pieţelor, anterioare Pieţei de Echilibrare.</w:t>
            </w:r>
          </w:p>
          <w:p w:rsidR="00E012D3" w:rsidRPr="008B32C3" w:rsidRDefault="00E012D3" w:rsidP="007466AC">
            <w:pPr>
              <w:spacing w:before="120" w:after="120"/>
              <w:jc w:val="both"/>
              <w:rPr>
                <w:lang w:val="ro-RO"/>
              </w:rPr>
            </w:pPr>
            <w:r w:rsidRPr="008B32C3">
              <w:rPr>
                <w:lang w:val="ro-RO"/>
              </w:rPr>
              <w:t xml:space="preserve">2. ANRE a elaborat Ordinul nr. 97/2013 </w:t>
            </w:r>
            <w:r w:rsidRPr="008B32C3">
              <w:rPr>
                <w:i/>
                <w:iCs/>
                <w:lang w:val="ro-RO"/>
              </w:rPr>
              <w:t>pentru aprobarea regulilor privind achiziţia energiei electrice pentru acoperirea consumului propriu tehnologic aferent reţelelor electrice.</w:t>
            </w:r>
            <w:r w:rsidRPr="008B32C3">
              <w:rPr>
                <w:lang w:val="ro-RO"/>
              </w:rPr>
              <w:t xml:space="preserve"> Conform prevederilor acestuia, în speţă ale art. 2 alin. (3), PRE-urile care au preluat responsabilitatea echilibrării operatorilor de reţea (PRE-OR) au obligaţia elaborării şi avizării de către ANRE a procedurii de alocare a dezechilibrelor în cadrul PRE, în vederea respectării prevederilor art. 45 alin. (3) din Lege. </w:t>
            </w:r>
          </w:p>
          <w:p w:rsidR="00E012D3" w:rsidRPr="008B32C3" w:rsidRDefault="00E012D3" w:rsidP="00611B19">
            <w:pPr>
              <w:spacing w:before="120" w:after="120"/>
              <w:jc w:val="both"/>
              <w:rPr>
                <w:lang w:val="ro-RO"/>
              </w:rPr>
            </w:pPr>
            <w:r w:rsidRPr="008B32C3">
              <w:rPr>
                <w:lang w:val="ro-RO"/>
              </w:rPr>
              <w:t>După analizarea procedurilor transmise de PRE-uri , DGPE a considerat că doar avizarea unor proceduri de alocare a dezechilibrelor PRE-OR, care pot avea principii diferite de repartizare a costurilor cu dezechilibrele, nu este suficientă pentru asigurarea transparenţei. Ca soluţie alternativă, a fost propusă aceea a stabilirii unor reguli unitare aplicabile PRE-OR-</w:t>
            </w:r>
          </w:p>
          <w:p w:rsidR="00E012D3" w:rsidRPr="008B32C3" w:rsidRDefault="00E012D3" w:rsidP="00611B19">
            <w:pPr>
              <w:spacing w:before="120" w:after="120"/>
              <w:jc w:val="both"/>
              <w:rPr>
                <w:lang w:val="ro-RO"/>
              </w:rPr>
            </w:pPr>
          </w:p>
          <w:p w:rsidR="00E012D3" w:rsidRPr="008B32C3" w:rsidRDefault="00E012D3" w:rsidP="00611B19">
            <w:pPr>
              <w:spacing w:before="120" w:after="120"/>
              <w:jc w:val="both"/>
              <w:rPr>
                <w:lang w:val="ro-RO"/>
              </w:rPr>
            </w:pPr>
          </w:p>
          <w:p w:rsidR="00E012D3" w:rsidRPr="008B32C3" w:rsidRDefault="00E012D3" w:rsidP="00611B19">
            <w:pPr>
              <w:numPr>
                <w:ilvl w:val="0"/>
                <w:numId w:val="21"/>
              </w:numPr>
              <w:spacing w:before="120" w:after="120"/>
              <w:ind w:left="66" w:hanging="114"/>
              <w:jc w:val="both"/>
              <w:rPr>
                <w:lang w:val="ro-RO"/>
              </w:rPr>
            </w:pPr>
            <w:r w:rsidRPr="008B32C3">
              <w:rPr>
                <w:lang w:val="ro-RO"/>
              </w:rPr>
              <w:t>Ordinul a fost reformulat, prevederile acestuia fiind restrânse doar la aplicarea de către PRE-OR, în vederea respectării cu stricteţe a cerinţei prevăzute în Ordinul ANRE nr. 97/2013, privind avizarea de către ANRE a unor proceduri pentru PRE-OR.</w:t>
            </w:r>
          </w:p>
          <w:p w:rsidR="00E012D3" w:rsidRPr="008B32C3" w:rsidRDefault="00E012D3" w:rsidP="00611B19">
            <w:pPr>
              <w:spacing w:before="120" w:after="120"/>
              <w:jc w:val="both"/>
              <w:rPr>
                <w:lang w:val="ro-RO"/>
              </w:rPr>
            </w:pPr>
            <w:r w:rsidRPr="008B32C3">
              <w:rPr>
                <w:lang w:val="ro-RO"/>
              </w:rPr>
              <w:t xml:space="preserve">A fost acordat un termen de timp de la intrarea în vigoare a ordinului, în vederea conformării. </w:t>
            </w:r>
          </w:p>
          <w:p w:rsidR="00E012D3" w:rsidRPr="008B32C3" w:rsidRDefault="00E012D3" w:rsidP="00611B19">
            <w:pPr>
              <w:spacing w:before="120" w:after="120"/>
              <w:jc w:val="both"/>
              <w:rPr>
                <w:lang w:val="ro-RO"/>
              </w:rPr>
            </w:pPr>
          </w:p>
          <w:p w:rsidR="00E012D3" w:rsidRPr="008B32C3" w:rsidRDefault="00E012D3" w:rsidP="00611B19">
            <w:pPr>
              <w:spacing w:before="120" w:after="120"/>
              <w:jc w:val="both"/>
              <w:rPr>
                <w:lang w:val="ro-RO"/>
              </w:rPr>
            </w:pPr>
          </w:p>
          <w:p w:rsidR="00E012D3" w:rsidRPr="008B32C3" w:rsidRDefault="00E012D3" w:rsidP="00611B19">
            <w:pPr>
              <w:spacing w:before="120" w:after="120"/>
              <w:jc w:val="both"/>
              <w:rPr>
                <w:lang w:val="ro-RO"/>
              </w:rPr>
            </w:pPr>
          </w:p>
          <w:p w:rsidR="00E012D3" w:rsidRPr="008B32C3" w:rsidRDefault="00E012D3" w:rsidP="00611B19">
            <w:pPr>
              <w:spacing w:before="120" w:after="120"/>
              <w:jc w:val="both"/>
              <w:rPr>
                <w:lang w:val="ro-RO"/>
              </w:rPr>
            </w:pPr>
          </w:p>
          <w:p w:rsidR="00E012D3" w:rsidRPr="008B32C3" w:rsidRDefault="00E012D3" w:rsidP="00611B19">
            <w:pPr>
              <w:spacing w:before="120" w:after="120"/>
              <w:jc w:val="both"/>
              <w:rPr>
                <w:lang w:val="ro-RO"/>
              </w:rPr>
            </w:pPr>
          </w:p>
          <w:p w:rsidR="00E012D3" w:rsidRPr="008B32C3" w:rsidRDefault="00E012D3" w:rsidP="00611B19">
            <w:pPr>
              <w:spacing w:before="120" w:after="120"/>
              <w:jc w:val="both"/>
              <w:rPr>
                <w:lang w:val="ro-RO"/>
              </w:rPr>
            </w:pPr>
            <w:r w:rsidRPr="008B32C3">
              <w:rPr>
                <w:lang w:val="ro-RO"/>
              </w:rPr>
              <w:t xml:space="preserve">Faţă de prevederile art. 28 din Lege, care impun doar pentru producătorii pe bază de surse neregenerabile obligaţia de a nu transmite la OTS notificări fizice în dezechilibru negativ faţă de contractele încheiate, DD reia caracterul de excepţie al notificărilor fizice în dezechilibru (în oricare sens), în concordanţă cu prevederile Ordinului ANRE nr. 32/2013. </w:t>
            </w:r>
          </w:p>
          <w:p w:rsidR="00E012D3" w:rsidRPr="008B32C3" w:rsidRDefault="00E012D3" w:rsidP="00611B19">
            <w:pPr>
              <w:spacing w:before="120" w:after="120"/>
              <w:jc w:val="both"/>
              <w:rPr>
                <w:lang w:val="ro-RO"/>
              </w:rPr>
            </w:pPr>
            <w:r w:rsidRPr="008B32C3">
              <w:rPr>
                <w:lang w:val="ro-RO"/>
              </w:rPr>
              <w:t>În virtutea atribuţiilor pe care la are, ANRE consideră că poate stabili reguli suplimentare celor prevăzute în Lege, în vederea asigurării siguranţei în funcţionare a sistemului şi a unei economicităţi cât mai ridicate.</w:t>
            </w:r>
          </w:p>
          <w:p w:rsidR="00E012D3" w:rsidRPr="008B32C3" w:rsidRDefault="00E012D3" w:rsidP="00611B19">
            <w:pPr>
              <w:spacing w:before="120" w:after="120"/>
              <w:jc w:val="both"/>
              <w:rPr>
                <w:lang w:val="ro-RO"/>
              </w:rPr>
            </w:pPr>
            <w:r w:rsidRPr="008B32C3">
              <w:rPr>
                <w:lang w:val="ro-RO"/>
              </w:rPr>
              <w:t>Mai mult, în Codul de reţea pentru echilibrare elaborat de ENTSO-E (încă neaprobat final) se prevede posibilitatea ca la solicitarea OTS, fiecare PRE să aibă obligaţia notificării unei poziţii echilibrate în ziua anterioară celei de livrare.</w:t>
            </w:r>
          </w:p>
          <w:p w:rsidR="00E012D3" w:rsidRPr="008B32C3" w:rsidRDefault="00E012D3" w:rsidP="00611B19">
            <w:pPr>
              <w:spacing w:before="120" w:after="120"/>
              <w:jc w:val="both"/>
              <w:rPr>
                <w:lang w:val="ro-RO"/>
              </w:rPr>
            </w:pPr>
          </w:p>
          <w:p w:rsidR="00E012D3" w:rsidRPr="008B32C3" w:rsidRDefault="00E012D3" w:rsidP="00611B19">
            <w:pPr>
              <w:spacing w:before="120" w:after="120"/>
              <w:jc w:val="both"/>
            </w:pPr>
            <w:r w:rsidRPr="008B32C3">
              <w:rPr>
                <w:lang w:val="ro-RO"/>
              </w:rPr>
              <w:t>4.</w:t>
            </w:r>
            <w:r w:rsidRPr="008B32C3">
              <w:t xml:space="preserve"> Prevederile Ordinului au fost restrânse la aplicarea doar de către PRE-OR.</w:t>
            </w:r>
          </w:p>
          <w:p w:rsidR="00E012D3" w:rsidRPr="008B32C3" w:rsidRDefault="00E012D3" w:rsidP="007875D1">
            <w:pPr>
              <w:spacing w:before="120" w:after="120"/>
              <w:jc w:val="both"/>
              <w:rPr>
                <w:lang w:val="ro-RO"/>
              </w:rPr>
            </w:pPr>
            <w:r w:rsidRPr="008B32C3">
              <w:rPr>
                <w:lang w:val="ro-RO"/>
              </w:rPr>
              <w:t>Pe de altă parte, ar fi fost de aşteptat ca OTS să prevadă dimensionarea sistemului informatic astfel încât acesta să poată prelua toate informaţiile în cazul în care fiecare titular de licenţă ar constitui propriul PRE.</w:t>
            </w: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611B19">
            <w:pPr>
              <w:spacing w:before="120" w:after="120"/>
              <w:jc w:val="both"/>
            </w:pPr>
          </w:p>
          <w:p w:rsidR="00E012D3" w:rsidRPr="008B32C3" w:rsidRDefault="00E012D3" w:rsidP="007875D1">
            <w:pPr>
              <w:spacing w:before="120" w:after="120"/>
              <w:jc w:val="both"/>
              <w:rPr>
                <w:lang w:val="ro-RO" w:eastAsia="ii-CN"/>
              </w:rPr>
            </w:pPr>
            <w:r w:rsidRPr="008B32C3">
              <w:t>5. Pornind tocmai de la relaţionarea</w:t>
            </w:r>
            <w:r w:rsidRPr="008B32C3">
              <w:rPr>
                <w:lang w:val="ro-RO" w:eastAsia="ii-CN"/>
              </w:rPr>
              <w:t xml:space="preserve"> necesarului de rezerve cu puterea celui mai mare grup din SEN, în cazul unei situaţii neaşteptate de cădere a  unui astfel de grup, OTS ar trebui să utilizeze rezervele contractate în scopul restaurării situaţiei, şi nu pentru acoperirea permanentă a dezechilibrelor titularilor de licenţă în piaţa de echilibrare.</w:t>
            </w:r>
          </w:p>
          <w:p w:rsidR="00E012D3" w:rsidRPr="008B32C3" w:rsidRDefault="00E012D3" w:rsidP="007875D1">
            <w:pPr>
              <w:spacing w:before="120" w:after="120"/>
              <w:jc w:val="both"/>
              <w:rPr>
                <w:lang w:val="ro-RO" w:eastAsia="ii-CN"/>
              </w:rPr>
            </w:pPr>
          </w:p>
          <w:p w:rsidR="00E012D3" w:rsidRPr="008B32C3" w:rsidRDefault="00E012D3" w:rsidP="007875D1">
            <w:pPr>
              <w:spacing w:before="120" w:after="120"/>
              <w:jc w:val="both"/>
              <w:rPr>
                <w:lang w:val="ro-RO" w:eastAsia="ii-CN"/>
              </w:rPr>
            </w:pPr>
            <w:r w:rsidRPr="008B32C3">
              <w:rPr>
                <w:lang w:val="ro-RO" w:eastAsia="ii-CN"/>
              </w:rPr>
              <w:t xml:space="preserve">6. </w:t>
            </w:r>
            <w:r w:rsidRPr="008B32C3">
              <w:rPr>
                <w:lang w:val="ro-RO"/>
              </w:rPr>
              <w:t xml:space="preserve">Din informaţiile transmise de PRE-uri către ANRE, a rezultat ca doar sub 2% utilizează alte metode decât cea propusă prin ordinul în discuţie. </w:t>
            </w:r>
          </w:p>
          <w:p w:rsidR="00E012D3" w:rsidRPr="008B32C3" w:rsidRDefault="00E012D3" w:rsidP="007875D1">
            <w:pPr>
              <w:spacing w:before="120" w:after="120"/>
              <w:jc w:val="both"/>
              <w:rPr>
                <w:lang w:val="ro-RO"/>
              </w:rPr>
            </w:pPr>
            <w:r w:rsidRPr="008B32C3">
              <w:rPr>
                <w:lang w:val="ro-RO"/>
              </w:rPr>
              <w:t>De aceea, ANRE consideră că metoda propusă s-a dovedit a fi echilibrată, fiind adoptată deja de restul de peste 98 % din PRE-uri, iar pentru asigurarea nediscriminării şi transparenţei în asigurarea CPT, nu pot fi considerate echivalente mai multe metode, care să fie avizate de ANRE. Mai mult, toate PRE care au avut obligaţia transmiterii către ANRE a procedurilor de alocare internă au propus metoda preluată în proiectul de ordin. Astfel, metoda nu este decât o procedură unitară care va fi aprobată prin reglementare ANRE.</w:t>
            </w:r>
          </w:p>
          <w:p w:rsidR="00E012D3" w:rsidRPr="008B32C3" w:rsidRDefault="00E012D3" w:rsidP="007875D1">
            <w:pPr>
              <w:spacing w:before="120" w:after="120"/>
              <w:jc w:val="both"/>
              <w:rPr>
                <w:lang w:val="ro-RO"/>
              </w:rPr>
            </w:pPr>
          </w:p>
          <w:p w:rsidR="00E012D3" w:rsidRPr="008B32C3" w:rsidRDefault="00E012D3" w:rsidP="007875D1">
            <w:pPr>
              <w:spacing w:before="120" w:after="120"/>
              <w:jc w:val="both"/>
              <w:rPr>
                <w:lang w:val="ro-RO"/>
              </w:rPr>
            </w:pPr>
            <w:r w:rsidRPr="008B32C3">
              <w:rPr>
                <w:lang w:val="ro-RO"/>
              </w:rPr>
              <w:t>ANRE consideră că o analiză exhaustivă nu este necesară în acest moment. Cu toate că sistemul de decontare a dezechilibrelor este unul penalizator, aşa cum ar trebui să fie, practica unor PRE-uri demonstrează faptul că este totuşi suficient de relaxat, ţinând cont de dovezile persistenţei în notificarea dezechilibrată pe perioade lungi de timp. Acest fapt ce solicită resurse de putere semnificative în sistem şi conduce la dezechilibre valorice şi de 1 mil euro / PRE.</w:t>
            </w:r>
          </w:p>
          <w:p w:rsidR="00E012D3" w:rsidRPr="008B32C3" w:rsidRDefault="00E012D3" w:rsidP="007875D1">
            <w:pPr>
              <w:spacing w:before="120" w:after="120"/>
              <w:jc w:val="both"/>
              <w:rPr>
                <w:lang w:val="ro-RO"/>
              </w:rPr>
            </w:pPr>
          </w:p>
          <w:p w:rsidR="00E012D3" w:rsidRPr="008B32C3" w:rsidRDefault="00E012D3" w:rsidP="007875D1">
            <w:pPr>
              <w:spacing w:before="120" w:after="120"/>
              <w:jc w:val="both"/>
              <w:rPr>
                <w:lang w:val="ro-RO"/>
              </w:rPr>
            </w:pPr>
          </w:p>
          <w:p w:rsidR="00E012D3" w:rsidRPr="008B32C3" w:rsidRDefault="00E012D3" w:rsidP="007875D1">
            <w:pPr>
              <w:spacing w:before="120" w:after="120"/>
              <w:jc w:val="both"/>
              <w:rPr>
                <w:lang w:val="ro-RO"/>
              </w:rPr>
            </w:pPr>
            <w:r w:rsidRPr="008B32C3">
              <w:rPr>
                <w:lang w:val="ro-RO"/>
              </w:rPr>
              <w:t>În art. II din legea 23/2014 sunt prevăzute excepţiile de la regula tranzacţionării centralizate a energiei electrice si a certificatelor verzi. Aşadar, categoriile de producători regenerabili precizaţi pot încheia contracte negociate, astfel încât să îşi asigure o poziţie echilibrată.</w:t>
            </w:r>
          </w:p>
        </w:tc>
      </w:tr>
    </w:tbl>
    <w:p w:rsidR="00E012D3" w:rsidRPr="008B32C3" w:rsidRDefault="00E012D3" w:rsidP="0076689A">
      <w:pPr>
        <w:tabs>
          <w:tab w:val="left" w:pos="8640"/>
          <w:tab w:val="left" w:pos="9000"/>
        </w:tabs>
        <w:rPr>
          <w:lang w:val="ro-RO"/>
        </w:rPr>
      </w:pPr>
    </w:p>
    <w:p w:rsidR="00E012D3" w:rsidRPr="008B32C3" w:rsidRDefault="00E012D3" w:rsidP="0076689A">
      <w:pPr>
        <w:tabs>
          <w:tab w:val="left" w:pos="8640"/>
          <w:tab w:val="left" w:pos="9000"/>
        </w:tabs>
        <w:rPr>
          <w:lang w:val="ro-RO"/>
        </w:rPr>
      </w:pPr>
    </w:p>
    <w:p w:rsidR="00E012D3" w:rsidRPr="008B32C3" w:rsidRDefault="00E012D3" w:rsidP="0076689A">
      <w:pPr>
        <w:tabs>
          <w:tab w:val="left" w:pos="8640"/>
          <w:tab w:val="left" w:pos="9000"/>
        </w:tabs>
        <w:rPr>
          <w:lang w:val="ro-RO"/>
        </w:rPr>
      </w:pPr>
    </w:p>
    <w:p w:rsidR="00E012D3" w:rsidRPr="008B32C3" w:rsidRDefault="00E012D3" w:rsidP="00D56DDB">
      <w:pPr>
        <w:jc w:val="center"/>
        <w:rPr>
          <w:b/>
          <w:bCs/>
          <w:lang w:val="ro-RO"/>
        </w:rPr>
      </w:pPr>
      <w:r w:rsidRPr="008B32C3">
        <w:rPr>
          <w:b/>
          <w:bCs/>
          <w:lang w:val="ro-RO"/>
        </w:rPr>
        <w:t>Sinteza observaţiilor la proiectul II de Ordin pentru aprobarea</w:t>
      </w:r>
    </w:p>
    <w:p w:rsidR="00E012D3" w:rsidRPr="008B32C3" w:rsidRDefault="00E012D3" w:rsidP="00D56DDB">
      <w:pPr>
        <w:spacing w:line="360" w:lineRule="auto"/>
        <w:jc w:val="center"/>
        <w:rPr>
          <w:b/>
          <w:bCs/>
          <w:color w:val="000000"/>
          <w:lang w:val="ro-RO"/>
        </w:rPr>
      </w:pPr>
      <w:r w:rsidRPr="008B32C3">
        <w:rPr>
          <w:b/>
          <w:bCs/>
          <w:lang w:val="ro-RO"/>
        </w:rPr>
        <w:t xml:space="preserve">Regulilor privind Părţile Responsabile cu Echilibrarea şi participanţilor din cadrul acestora şi modificarea art. 32 din Regulamentul de programare a unităţilor de producţie şi a consumatorilor dispecerizabili aprobat prin Ordinul preşedintelui Autorităţii Naţionale de Reglementare în Domeniul Energiei nr. 32/2013 </w:t>
      </w:r>
    </w:p>
    <w:p w:rsidR="00E012D3" w:rsidRPr="008B32C3" w:rsidRDefault="00E012D3" w:rsidP="0076689A">
      <w:pPr>
        <w:tabs>
          <w:tab w:val="left" w:pos="8640"/>
          <w:tab w:val="left" w:pos="9000"/>
        </w:tabs>
        <w:rPr>
          <w:lang w:val="ro-RO"/>
        </w:rPr>
      </w:pPr>
    </w:p>
    <w:tbl>
      <w:tblPr>
        <w:tblW w:w="146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620"/>
        <w:gridCol w:w="1800"/>
        <w:gridCol w:w="5940"/>
        <w:gridCol w:w="4680"/>
      </w:tblGrid>
      <w:tr w:rsidR="00E012D3" w:rsidRPr="008B32C3">
        <w:tc>
          <w:tcPr>
            <w:tcW w:w="648" w:type="dxa"/>
          </w:tcPr>
          <w:p w:rsidR="00E012D3" w:rsidRPr="008B32C3" w:rsidRDefault="00E012D3" w:rsidP="00B9454B">
            <w:pPr>
              <w:jc w:val="center"/>
              <w:rPr>
                <w:lang w:val="ro-RO"/>
              </w:rPr>
            </w:pPr>
            <w:r w:rsidRPr="008B32C3">
              <w:rPr>
                <w:lang w:val="ro-RO"/>
              </w:rPr>
              <w:t>Nr. crt.</w:t>
            </w:r>
          </w:p>
        </w:tc>
        <w:tc>
          <w:tcPr>
            <w:tcW w:w="1620" w:type="dxa"/>
          </w:tcPr>
          <w:p w:rsidR="00E012D3" w:rsidRPr="008B32C3" w:rsidRDefault="00E012D3" w:rsidP="00B9454B">
            <w:pPr>
              <w:jc w:val="center"/>
              <w:rPr>
                <w:lang w:val="ro-RO"/>
              </w:rPr>
            </w:pPr>
            <w:r w:rsidRPr="008B32C3">
              <w:rPr>
                <w:lang w:val="ro-RO"/>
              </w:rPr>
              <w:t>Instituţia emitentă</w:t>
            </w:r>
          </w:p>
        </w:tc>
        <w:tc>
          <w:tcPr>
            <w:tcW w:w="1800" w:type="dxa"/>
          </w:tcPr>
          <w:p w:rsidR="00E012D3" w:rsidRPr="008B32C3" w:rsidRDefault="00E012D3" w:rsidP="00B9454B">
            <w:pPr>
              <w:jc w:val="center"/>
              <w:rPr>
                <w:lang w:val="ro-RO"/>
              </w:rPr>
            </w:pPr>
            <w:r w:rsidRPr="008B32C3">
              <w:rPr>
                <w:lang w:val="ro-RO"/>
              </w:rPr>
              <w:t>Capitol/articol/</w:t>
            </w:r>
          </w:p>
          <w:p w:rsidR="00E012D3" w:rsidRPr="008B32C3" w:rsidRDefault="00E012D3" w:rsidP="00B9454B">
            <w:pPr>
              <w:jc w:val="center"/>
              <w:rPr>
                <w:lang w:val="ro-RO"/>
              </w:rPr>
            </w:pPr>
            <w:r w:rsidRPr="008B32C3">
              <w:rPr>
                <w:lang w:val="ro-RO"/>
              </w:rPr>
              <w:t>paragraf</w:t>
            </w:r>
          </w:p>
        </w:tc>
        <w:tc>
          <w:tcPr>
            <w:tcW w:w="5940" w:type="dxa"/>
          </w:tcPr>
          <w:p w:rsidR="00E012D3" w:rsidRPr="008B32C3" w:rsidRDefault="00E012D3" w:rsidP="00B9454B">
            <w:pPr>
              <w:jc w:val="center"/>
              <w:rPr>
                <w:lang w:val="ro-RO"/>
              </w:rPr>
            </w:pPr>
            <w:r w:rsidRPr="008B32C3">
              <w:rPr>
                <w:lang w:val="ro-RO"/>
              </w:rPr>
              <w:t>Modificarea propusă</w:t>
            </w:r>
          </w:p>
        </w:tc>
        <w:tc>
          <w:tcPr>
            <w:tcW w:w="4680" w:type="dxa"/>
          </w:tcPr>
          <w:p w:rsidR="00E012D3" w:rsidRPr="008B32C3" w:rsidRDefault="00E012D3" w:rsidP="00B9454B">
            <w:pPr>
              <w:jc w:val="center"/>
              <w:rPr>
                <w:lang w:val="ro-RO"/>
              </w:rPr>
            </w:pPr>
            <w:r w:rsidRPr="008B32C3">
              <w:rPr>
                <w:lang w:val="ro-RO"/>
              </w:rPr>
              <w:t>Concluzia elaboratorului</w:t>
            </w:r>
          </w:p>
        </w:tc>
      </w:tr>
      <w:tr w:rsidR="00E012D3" w:rsidRPr="008B32C3">
        <w:tc>
          <w:tcPr>
            <w:tcW w:w="648" w:type="dxa"/>
          </w:tcPr>
          <w:p w:rsidR="00E012D3" w:rsidRPr="008B32C3" w:rsidRDefault="00E012D3" w:rsidP="00B9454B">
            <w:pPr>
              <w:jc w:val="center"/>
              <w:rPr>
                <w:lang w:val="ro-RO"/>
              </w:rPr>
            </w:pPr>
            <w:r w:rsidRPr="008B32C3">
              <w:rPr>
                <w:lang w:val="ro-RO"/>
              </w:rPr>
              <w:t>0</w:t>
            </w:r>
          </w:p>
        </w:tc>
        <w:tc>
          <w:tcPr>
            <w:tcW w:w="1620" w:type="dxa"/>
          </w:tcPr>
          <w:p w:rsidR="00E012D3" w:rsidRPr="008B32C3" w:rsidRDefault="00E012D3" w:rsidP="00B9454B">
            <w:pPr>
              <w:jc w:val="center"/>
              <w:rPr>
                <w:lang w:val="ro-RO"/>
              </w:rPr>
            </w:pPr>
            <w:r w:rsidRPr="008B32C3">
              <w:rPr>
                <w:lang w:val="ro-RO"/>
              </w:rPr>
              <w:t>1</w:t>
            </w:r>
          </w:p>
        </w:tc>
        <w:tc>
          <w:tcPr>
            <w:tcW w:w="1800" w:type="dxa"/>
          </w:tcPr>
          <w:p w:rsidR="00E012D3" w:rsidRPr="008B32C3" w:rsidRDefault="00E012D3" w:rsidP="00B9454B">
            <w:pPr>
              <w:jc w:val="center"/>
              <w:rPr>
                <w:lang w:val="ro-RO"/>
              </w:rPr>
            </w:pPr>
            <w:r w:rsidRPr="008B32C3">
              <w:rPr>
                <w:lang w:val="ro-RO"/>
              </w:rPr>
              <w:t>2</w:t>
            </w:r>
          </w:p>
        </w:tc>
        <w:tc>
          <w:tcPr>
            <w:tcW w:w="5940" w:type="dxa"/>
          </w:tcPr>
          <w:p w:rsidR="00E012D3" w:rsidRPr="008B32C3" w:rsidRDefault="00E012D3" w:rsidP="00B9454B">
            <w:pPr>
              <w:jc w:val="center"/>
              <w:rPr>
                <w:lang w:val="ro-RO"/>
              </w:rPr>
            </w:pPr>
            <w:r w:rsidRPr="008B32C3">
              <w:rPr>
                <w:lang w:val="ro-RO"/>
              </w:rPr>
              <w:t>3</w:t>
            </w:r>
          </w:p>
        </w:tc>
        <w:tc>
          <w:tcPr>
            <w:tcW w:w="4680" w:type="dxa"/>
          </w:tcPr>
          <w:p w:rsidR="00E012D3" w:rsidRPr="008B32C3" w:rsidRDefault="00E012D3" w:rsidP="00B9454B">
            <w:pPr>
              <w:jc w:val="center"/>
              <w:rPr>
                <w:lang w:val="ro-RO"/>
              </w:rPr>
            </w:pPr>
            <w:r w:rsidRPr="008B32C3">
              <w:rPr>
                <w:lang w:val="ro-RO"/>
              </w:rPr>
              <w:t>4</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w:t>
            </w:r>
          </w:p>
        </w:tc>
        <w:tc>
          <w:tcPr>
            <w:tcW w:w="1620" w:type="dxa"/>
          </w:tcPr>
          <w:p w:rsidR="00E012D3" w:rsidRPr="008B32C3" w:rsidRDefault="00E012D3" w:rsidP="00B9454B">
            <w:pPr>
              <w:tabs>
                <w:tab w:val="left" w:pos="8640"/>
                <w:tab w:val="left" w:pos="9000"/>
              </w:tabs>
              <w:rPr>
                <w:lang w:val="ro-RO"/>
              </w:rPr>
            </w:pPr>
            <w:r w:rsidRPr="008B32C3">
              <w:rPr>
                <w:lang w:val="ro-RO"/>
              </w:rPr>
              <w:t>AFEER</w:t>
            </w:r>
          </w:p>
        </w:tc>
        <w:tc>
          <w:tcPr>
            <w:tcW w:w="1800" w:type="dxa"/>
          </w:tcPr>
          <w:p w:rsidR="00E012D3" w:rsidRPr="008B32C3" w:rsidRDefault="00E012D3" w:rsidP="00B9454B">
            <w:pPr>
              <w:jc w:val="both"/>
              <w:rPr>
                <w:lang w:val="ro-RO"/>
              </w:rPr>
            </w:pPr>
            <w:r w:rsidRPr="008B32C3">
              <w:rPr>
                <w:lang w:val="ro-RO"/>
              </w:rPr>
              <w:t>General</w:t>
            </w:r>
          </w:p>
        </w:tc>
        <w:tc>
          <w:tcPr>
            <w:tcW w:w="5940" w:type="dxa"/>
          </w:tcPr>
          <w:p w:rsidR="00E012D3" w:rsidRPr="008B32C3" w:rsidRDefault="00E012D3" w:rsidP="005C1FF9">
            <w:pPr>
              <w:spacing w:before="100" w:beforeAutospacing="1" w:after="100" w:afterAutospacing="1" w:line="276" w:lineRule="auto"/>
              <w:jc w:val="both"/>
            </w:pPr>
            <w:r w:rsidRPr="008B32C3">
              <w:t>Am constatat că majoritatea propunerilor participantilor la intalnire din data de 05.08 2015 nu a fost luata in considerare si noi apreciem ca sistemul actual de reglementare, aplicat din 2005, este suficient de restrictiv si eventualele abateri trebuie analizate si penalizate punctual; nici Legea 123/2012 si nici Pachetul Legislativ 3 al Parlamentului European nu impun o reglementare suplimentara pentru PRE, lucru confirmat prin faptul ca  nicio tara nu a impus restrictii suplimentare PRE-urilor. De altfel nici in cadrul Regulamentului (UE) nr. 1227/2011 nu se prevad raportari specifice PRE.</w:t>
            </w:r>
          </w:p>
          <w:p w:rsidR="00E012D3" w:rsidRPr="008B32C3" w:rsidRDefault="00E012D3" w:rsidP="005C1FF9">
            <w:pPr>
              <w:spacing w:before="100" w:beforeAutospacing="1" w:after="100" w:afterAutospacing="1" w:line="276" w:lineRule="auto"/>
              <w:jc w:val="both"/>
            </w:pPr>
            <w:r w:rsidRPr="008B32C3">
              <w:t>Constatam ca in prezent sunt infiintate circa 108 PRE-uri, care cuprind circa 1400 titulari de licenta; se observa ca numarul mare de PRE confera un puternic mediu concurential in ceea ce priveste posibilitatea titularilor de licenta de a-si delega responsabilitatea echilibrarii.</w:t>
            </w:r>
          </w:p>
          <w:p w:rsidR="00E012D3" w:rsidRPr="008B32C3" w:rsidRDefault="00E012D3" w:rsidP="005C1FF9">
            <w:pPr>
              <w:spacing w:before="100" w:beforeAutospacing="1" w:after="100" w:afterAutospacing="1" w:line="276" w:lineRule="auto"/>
              <w:jc w:val="both"/>
              <w:rPr>
                <w:b/>
                <w:bCs/>
              </w:rPr>
            </w:pPr>
            <w:r w:rsidRPr="008B32C3">
              <w:t>Principiile utilizate de către ANRE ca argumente în susţinerea documentelor de discutie nu au fost schimbate, drept urmare vă informăm că ne menţinem punctul de vedere argumentat transmis în data de 13.08.2015, prin scrisoarea AFEER nr. 57 (pe care o atasam), respectiv acela de</w:t>
            </w:r>
            <w:r w:rsidRPr="008B32C3">
              <w:rPr>
                <w:b/>
                <w:bCs/>
              </w:rPr>
              <w:t xml:space="preserve"> renunţare la emiterea Ordinului.</w:t>
            </w:r>
          </w:p>
          <w:p w:rsidR="00E012D3" w:rsidRPr="008B32C3" w:rsidRDefault="00E012D3" w:rsidP="005C1FF9">
            <w:pPr>
              <w:spacing w:before="100" w:beforeAutospacing="1" w:after="100" w:afterAutospacing="1" w:line="276" w:lineRule="auto"/>
              <w:jc w:val="both"/>
            </w:pPr>
            <w:r w:rsidRPr="008B32C3">
              <w:t>Desi in Nota se spune ca s-a revenit la aplicarea regulilor referitoare la transparenta privind propunerille de aplicare a regulilor si a metodei de alocare interna a dezechilibrelor doar pentru PRE-OR, pentru a se implementa mai usor prevederile de monitorizare si publicare, constatam ca daca luam in calcul structura PRE din care fac parte Operatorii de distributie concesionari, acestia cuprind circa 620 de titulari de licenta care:</w:t>
            </w:r>
          </w:p>
          <w:p w:rsidR="00E012D3" w:rsidRPr="008B32C3" w:rsidRDefault="00E012D3" w:rsidP="005C1FF9">
            <w:pPr>
              <w:spacing w:before="100" w:beforeAutospacing="1" w:after="100" w:afterAutospacing="1" w:line="276" w:lineRule="auto"/>
              <w:jc w:val="both"/>
            </w:pPr>
            <w:r w:rsidRPr="008B32C3">
              <w:t xml:space="preserve">-ar trebui sa raporteze catre OTS notificarile sale fizice, </w:t>
            </w:r>
          </w:p>
          <w:p w:rsidR="00E012D3" w:rsidRPr="008B32C3" w:rsidRDefault="00E012D3" w:rsidP="005C1FF9">
            <w:pPr>
              <w:spacing w:before="100" w:beforeAutospacing="1" w:after="100" w:afterAutospacing="1" w:line="276" w:lineRule="auto"/>
              <w:jc w:val="both"/>
            </w:pPr>
            <w:r w:rsidRPr="008B32C3">
              <w:t xml:space="preserve">-OTS sa le verifice, </w:t>
            </w:r>
          </w:p>
          <w:p w:rsidR="00E012D3" w:rsidRPr="008B32C3" w:rsidRDefault="00E012D3" w:rsidP="005C1FF9">
            <w:pPr>
              <w:spacing w:before="100" w:beforeAutospacing="1" w:after="100" w:afterAutospacing="1" w:line="276" w:lineRule="auto"/>
              <w:jc w:val="both"/>
            </w:pPr>
            <w:r w:rsidRPr="008B32C3">
              <w:t xml:space="preserve">-dupa decontarea in cadrul PRE, PRE-OR sa retransmita notificarile utilizate in decontarea lunara astfel incat OTS sa verifice daca acestea sunt modificate fata de notificarile initale, </w:t>
            </w:r>
          </w:p>
          <w:p w:rsidR="00E012D3" w:rsidRPr="008B32C3" w:rsidRDefault="00E012D3" w:rsidP="005C1FF9">
            <w:pPr>
              <w:spacing w:before="100" w:beforeAutospacing="1" w:after="100" w:afterAutospacing="1" w:line="276" w:lineRule="auto"/>
              <w:jc w:val="both"/>
            </w:pPr>
            <w:r w:rsidRPr="008B32C3">
              <w:t xml:space="preserve">-In termen de 7 zile lucratoare dupa ziua de livrare PRE-OR sa publice pe site-ul propriu notificarile in dezechilibru </w:t>
            </w:r>
            <w:r w:rsidRPr="008B32C3">
              <w:rPr>
                <w:lang w:val="ro-RO"/>
              </w:rPr>
              <w:t xml:space="preserve">şi motivele notificării fizice în dezechilibru, pentru fiecare participant la PRE-OR care a transmis o notificare neechilibrată, pe baza informaţiilor primite de la acesta. </w:t>
            </w:r>
          </w:p>
          <w:p w:rsidR="00E012D3" w:rsidRPr="008B32C3" w:rsidRDefault="00E012D3" w:rsidP="005C1FF9">
            <w:pPr>
              <w:spacing w:before="100" w:beforeAutospacing="1" w:after="100" w:afterAutospacing="1" w:line="276" w:lineRule="auto"/>
              <w:jc w:val="both"/>
            </w:pPr>
            <w:r w:rsidRPr="008B32C3">
              <w:rPr>
                <w:lang w:val="ro-RO"/>
              </w:rPr>
              <w:t xml:space="preserve">-PRE-OR publică lunar, pe site-ul propriu, rezultatele aferente redistribuirii  interne a PRE-OR la nivel orar; incluzand dezechilibrele cantitative orare al PRE-OR  si ale fiecarui participant la PRE-OR, valorile revizuite ale preturilor orare aferente dezechilibrelor negative, respectiv dezechilibrelor pozitive si valoarea costului/venitului suplimentar alocat in urma redistribuirii interne a fiecarui participant la PRE-OR. </w:t>
            </w:r>
          </w:p>
          <w:p w:rsidR="00E012D3" w:rsidRPr="008B32C3" w:rsidRDefault="00E012D3" w:rsidP="005C1FF9">
            <w:pPr>
              <w:spacing w:before="100" w:beforeAutospacing="1" w:after="100" w:afterAutospacing="1" w:line="276" w:lineRule="auto"/>
              <w:jc w:val="both"/>
            </w:pPr>
            <w:r w:rsidRPr="008B32C3">
              <w:rPr>
                <w:lang w:val="ro-RO"/>
              </w:rPr>
              <w:t>-PRE-OR raportează lunar către ANRE datele prevazute la art. 6 alin. (2) agregate la nivel lunar in formatul si la termenele prevazute in reglementarile ANRE in vigoare.</w:t>
            </w:r>
          </w:p>
          <w:p w:rsidR="00E012D3" w:rsidRPr="008B32C3" w:rsidRDefault="00E012D3" w:rsidP="005C1FF9">
            <w:pPr>
              <w:spacing w:before="100" w:beforeAutospacing="1" w:after="100" w:afterAutospacing="1" w:line="276" w:lineRule="auto"/>
              <w:jc w:val="both"/>
            </w:pPr>
            <w:r w:rsidRPr="008B32C3">
              <w:rPr>
                <w:lang w:val="ro-RO"/>
              </w:rPr>
              <w:t>toate acestea necesita un volum mare de activitate a carei utilitate nu justifica costurile asociate.</w:t>
            </w:r>
          </w:p>
        </w:tc>
        <w:tc>
          <w:tcPr>
            <w:tcW w:w="4680" w:type="dxa"/>
          </w:tcPr>
          <w:p w:rsidR="00E012D3" w:rsidRDefault="00E012D3" w:rsidP="00B9454B">
            <w:pPr>
              <w:tabs>
                <w:tab w:val="left" w:pos="8640"/>
                <w:tab w:val="left" w:pos="9000"/>
              </w:tabs>
              <w:jc w:val="both"/>
              <w:rPr>
                <w:lang w:val="ro-RO"/>
              </w:rPr>
            </w:pPr>
            <w:r>
              <w:rPr>
                <w:lang w:val="ro-RO"/>
              </w:rPr>
              <w:t xml:space="preserve">Din acest motiv, s-a restrâns aplicarea prevederilor Ordinului doar de către PRE-OR. </w:t>
            </w:r>
          </w:p>
          <w:p w:rsidR="00E012D3" w:rsidRPr="008B32C3" w:rsidRDefault="00E012D3" w:rsidP="00D14931">
            <w:pPr>
              <w:autoSpaceDE w:val="0"/>
              <w:autoSpaceDN w:val="0"/>
              <w:adjustRightInd w:val="0"/>
              <w:spacing w:before="120" w:after="120"/>
              <w:jc w:val="both"/>
              <w:rPr>
                <w:lang w:val="ro-RO"/>
              </w:rPr>
            </w:pPr>
            <w:r>
              <w:rPr>
                <w:lang w:val="ro-RO"/>
              </w:rPr>
              <w:t xml:space="preserve">Anularea Ordinului nu poate fi luată în considerare. </w:t>
            </w: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Default="00E012D3" w:rsidP="00D14931">
            <w:pPr>
              <w:tabs>
                <w:tab w:val="left" w:pos="8640"/>
                <w:tab w:val="left" w:pos="9000"/>
              </w:tabs>
              <w:jc w:val="both"/>
              <w:rPr>
                <w:lang w:val="ro-RO"/>
              </w:rPr>
            </w:pPr>
          </w:p>
          <w:p w:rsidR="00E012D3" w:rsidRDefault="00E012D3" w:rsidP="00D14931">
            <w:pPr>
              <w:tabs>
                <w:tab w:val="left" w:pos="8640"/>
                <w:tab w:val="left" w:pos="9000"/>
              </w:tabs>
              <w:jc w:val="both"/>
              <w:rPr>
                <w:lang w:val="ro-RO"/>
              </w:rPr>
            </w:pPr>
          </w:p>
          <w:p w:rsidR="00E012D3" w:rsidRPr="008B32C3" w:rsidRDefault="00E012D3" w:rsidP="00D14931">
            <w:pPr>
              <w:tabs>
                <w:tab w:val="left" w:pos="8640"/>
                <w:tab w:val="left" w:pos="9000"/>
              </w:tabs>
              <w:jc w:val="both"/>
              <w:rPr>
                <w:lang w:val="ro-RO"/>
              </w:rPr>
            </w:pPr>
            <w:r w:rsidRPr="008B32C3">
              <w:rPr>
                <w:lang w:val="ro-RO"/>
              </w:rPr>
              <w:t>De asemenea, din sinteza activităţii operatorilor principali de distribuţie</w:t>
            </w:r>
            <w:r w:rsidRPr="008B32C3">
              <w:rPr>
                <w:color w:val="008000"/>
                <w:lang w:val="ro-RO"/>
              </w:rPr>
              <w:t xml:space="preserve"> </w:t>
            </w:r>
            <w:r w:rsidRPr="008B32C3">
              <w:rPr>
                <w:color w:val="000000"/>
                <w:lang w:val="ro-RO"/>
              </w:rPr>
              <w:t>pe piaţa de energie electrică</w:t>
            </w:r>
            <w:r w:rsidRPr="008B32C3">
              <w:rPr>
                <w:lang w:val="ro-RO"/>
              </w:rPr>
              <w:t xml:space="preserve"> în anul 2014, rezultată din activitatea de monitorizare</w:t>
            </w:r>
            <w:r w:rsidRPr="008B32C3">
              <w:rPr>
                <w:color w:val="000000"/>
                <w:lang w:val="ro-RO"/>
              </w:rPr>
              <w:t>, se remarcă unele abateri de la cadrul de reglementare în vigoare</w:t>
            </w:r>
            <w:r w:rsidRPr="008B32C3">
              <w:rPr>
                <w:lang w:val="ro-RO"/>
              </w:rPr>
              <w:t>.</w:t>
            </w:r>
            <w:r>
              <w:rPr>
                <w:lang w:val="ro-RO"/>
              </w:rPr>
              <w:t xml:space="preserve"> De aceea, este necesară creşterea transparenţei activităţii desfăşurate de OR, inclusiv în PRE-OR.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w:t>
            </w:r>
          </w:p>
        </w:tc>
        <w:tc>
          <w:tcPr>
            <w:tcW w:w="1620" w:type="dxa"/>
          </w:tcPr>
          <w:p w:rsidR="00E012D3" w:rsidRPr="008B32C3" w:rsidRDefault="00E012D3" w:rsidP="00B9454B">
            <w:pPr>
              <w:tabs>
                <w:tab w:val="left" w:pos="8640"/>
                <w:tab w:val="left" w:pos="9000"/>
              </w:tabs>
              <w:rPr>
                <w:lang w:val="ro-RO"/>
              </w:rPr>
            </w:pPr>
            <w:r>
              <w:rPr>
                <w:lang w:val="ro-RO"/>
              </w:rPr>
              <w:t>E.ON</w:t>
            </w:r>
          </w:p>
        </w:tc>
        <w:tc>
          <w:tcPr>
            <w:tcW w:w="1800" w:type="dxa"/>
          </w:tcPr>
          <w:p w:rsidR="00E012D3" w:rsidRPr="008B32C3" w:rsidRDefault="00E012D3" w:rsidP="00B9454B">
            <w:pPr>
              <w:jc w:val="both"/>
              <w:rPr>
                <w:lang w:val="ro-RO"/>
              </w:rPr>
            </w:pPr>
            <w:r>
              <w:rPr>
                <w:lang w:val="ro-RO"/>
              </w:rPr>
              <w:t>General</w:t>
            </w:r>
          </w:p>
        </w:tc>
        <w:tc>
          <w:tcPr>
            <w:tcW w:w="5940" w:type="dxa"/>
          </w:tcPr>
          <w:p w:rsidR="00E012D3" w:rsidRPr="00F24A05" w:rsidRDefault="00E012D3" w:rsidP="00F24A05">
            <w:pPr>
              <w:jc w:val="both"/>
              <w:rPr>
                <w:b/>
                <w:bCs/>
                <w:lang w:val="ro-RO"/>
              </w:rPr>
            </w:pPr>
            <w:r w:rsidRPr="00F24A05">
              <w:rPr>
                <w:b/>
                <w:bCs/>
                <w:u w:val="single"/>
                <w:lang w:val="ro-RO"/>
              </w:rPr>
              <w:t>Propunem</w:t>
            </w:r>
            <w:r w:rsidRPr="00F24A05">
              <w:rPr>
                <w:b/>
                <w:bCs/>
                <w:lang w:val="ro-RO"/>
              </w:rPr>
              <w:t xml:space="preserve"> ca regulile pentru decontarea internă a dezechilibrelor între participanţii la o PRE să fie unificate astfel încât metoda aplicată să răspundă criteriilor de transparenţă indiferent dacă în respectiva PRE există sau nu un participant OR, fără elemente care să îngrădească drepturile şi obligaţiile OR sau a PRE din care acesta face parte. </w:t>
            </w:r>
          </w:p>
          <w:p w:rsidR="00E012D3" w:rsidRPr="00F24A05" w:rsidRDefault="00E012D3" w:rsidP="00F24A05">
            <w:pPr>
              <w:jc w:val="both"/>
              <w:rPr>
                <w:lang w:val="ro-RO"/>
              </w:rPr>
            </w:pPr>
            <w:r w:rsidRPr="00F24A05">
              <w:rPr>
                <w:b/>
                <w:bCs/>
                <w:u w:val="single"/>
                <w:lang w:val="ro-RO"/>
              </w:rPr>
              <w:t>Motivaţia:</w:t>
            </w:r>
            <w:r w:rsidRPr="00F24A05">
              <w:rPr>
                <w:b/>
                <w:bCs/>
                <w:lang w:val="ro-RO"/>
              </w:rPr>
              <w:t xml:space="preserve"> </w:t>
            </w:r>
            <w:r w:rsidRPr="00F24A05">
              <w:rPr>
                <w:lang w:val="ro-RO"/>
              </w:rPr>
              <w:t>Considerăm inechitabile şi discriminatorii prevederile din documentul în discuţie, faza de proiect II, referitoare la obligaţiile impuse numai pentru PRE-OR, în ceea ce priveşte metoda  de alocare internă a dezechilibrelor, precum şi a obligaţiior suplimentare referitoare la notificări şi publicări de informaţii ale tuturor participanţilor din cadrul PRE –urilor care includ operatori de reţea. Aceste noi prevederi nu pot fi justificate prin verificarea numai a PRE care conţin OR, atât timp cât oricărui participant la piaţă trebuie să i se aplice în mod echitabil regulile pieţei şi aceleeaşi principii de  transparenţă.</w:t>
            </w:r>
          </w:p>
          <w:p w:rsidR="00E012D3" w:rsidRPr="00F24A05" w:rsidRDefault="00E012D3" w:rsidP="00F24A05">
            <w:pPr>
              <w:jc w:val="both"/>
              <w:rPr>
                <w:lang w:val="ro-RO"/>
              </w:rPr>
            </w:pPr>
            <w:r w:rsidRPr="00F24A05">
              <w:rPr>
                <w:lang w:val="ro-RO"/>
              </w:rPr>
              <w:t>Considerăm ca o îngrădire a drepturilor OR ca participant la piaţă de a participa într-o PRE, oricare ar fi acea PRE din piaţă, atât timp cât unui PRE care conţine cel puţin un OR, i se impun mult mai multe obligaţii (notificări suplimentare, publicări de informaţii ale tuturor membrilor PRE, care în nici un caz nu pot fi considerate informaţii de interes public, raportări de decontări către OTS). Există riscul ca prin aceste prevederi distincte pentru un PRE-OR, să i se îngrădească libera alegere a unui PRE de către OR, sau acceptarea sa ca participant într-un PRE din piaţă.</w:t>
            </w:r>
          </w:p>
          <w:p w:rsidR="00E012D3" w:rsidRPr="00F24A05" w:rsidRDefault="00E012D3" w:rsidP="00B9454B">
            <w:pPr>
              <w:jc w:val="both"/>
              <w:rPr>
                <w:lang w:val="ro-RO"/>
              </w:rPr>
            </w:pPr>
          </w:p>
        </w:tc>
        <w:tc>
          <w:tcPr>
            <w:tcW w:w="4680" w:type="dxa"/>
          </w:tcPr>
          <w:p w:rsidR="00E012D3" w:rsidRDefault="00E012D3" w:rsidP="00B9454B">
            <w:pPr>
              <w:tabs>
                <w:tab w:val="left" w:pos="8640"/>
                <w:tab w:val="left" w:pos="9000"/>
              </w:tabs>
              <w:jc w:val="both"/>
              <w:rPr>
                <w:lang w:val="ro-RO"/>
              </w:rPr>
            </w:pPr>
            <w:r>
              <w:rPr>
                <w:lang w:val="ro-RO"/>
              </w:rPr>
              <w:t>A</w:t>
            </w:r>
            <w:r w:rsidRPr="00835631">
              <w:rPr>
                <w:lang w:val="ro-RO"/>
              </w:rPr>
              <w:t>plicarea unor reguli unitare tuturor PRE ar conduce la sporirea gradului de transparenţă privind alocarea internă a dezechilibrelor şi ar fi echitabile pentru toţi participanţii la PRE</w:t>
            </w:r>
            <w:r>
              <w:rPr>
                <w:lang w:val="ro-RO"/>
              </w:rPr>
              <w:t>.</w:t>
            </w:r>
            <w:r w:rsidRPr="00835631">
              <w:rPr>
                <w:lang w:val="ro-RO"/>
              </w:rPr>
              <w:t xml:space="preserve"> </w:t>
            </w:r>
            <w:r>
              <w:rPr>
                <w:lang w:val="ro-RO"/>
              </w:rPr>
              <w:t>A</w:t>
            </w:r>
            <w:r w:rsidRPr="00835631">
              <w:rPr>
                <w:lang w:val="ro-RO"/>
              </w:rPr>
              <w:t xml:space="preserve">cestea au fost restrânse </w:t>
            </w:r>
            <w:r>
              <w:rPr>
                <w:lang w:val="ro-RO"/>
              </w:rPr>
              <w:t xml:space="preserve">totuşi </w:t>
            </w:r>
            <w:r w:rsidRPr="00835631">
              <w:rPr>
                <w:lang w:val="ro-RO"/>
              </w:rPr>
              <w:t xml:space="preserve">la PRE-OR, prin raportare strictă la cerinţa prevăzută în </w:t>
            </w:r>
            <w:r>
              <w:rPr>
                <w:lang w:val="ro-RO"/>
              </w:rPr>
              <w:t xml:space="preserve">Lege şi </w:t>
            </w:r>
            <w:r w:rsidRPr="00835631">
              <w:rPr>
                <w:lang w:val="ro-RO"/>
              </w:rPr>
              <w:t>Ordinul ANRE nr. 97/2013</w:t>
            </w:r>
            <w:r>
              <w:rPr>
                <w:lang w:val="ro-RO"/>
              </w:rPr>
              <w:t>. De asemenea, a fost luată în considerare solicitarea participanţilor de a nu impune aceeaşi metodă tuturor PRE.</w:t>
            </w: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Pr>
                <w:lang w:val="ro-RO"/>
              </w:rPr>
              <w:t>În cazul în care un TL nu doreşte să se supună condiţiilor aplicabile PRE care conţine OR, acesta îşi poate delega responsabilitatea echilibrării către altă PRE.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w:t>
            </w:r>
          </w:p>
        </w:tc>
        <w:tc>
          <w:tcPr>
            <w:tcW w:w="1620" w:type="dxa"/>
          </w:tcPr>
          <w:p w:rsidR="00E012D3" w:rsidRPr="008B32C3" w:rsidRDefault="00E012D3" w:rsidP="00B9454B">
            <w:pPr>
              <w:tabs>
                <w:tab w:val="left" w:pos="8640"/>
                <w:tab w:val="left" w:pos="9000"/>
              </w:tabs>
              <w:rPr>
                <w:lang w:val="ro-RO"/>
              </w:rPr>
            </w:pPr>
            <w:r w:rsidRPr="008B32C3">
              <w:rPr>
                <w:lang w:val="ro-RO"/>
              </w:rPr>
              <w:t>CIGA</w:t>
            </w:r>
          </w:p>
          <w:p w:rsidR="00E012D3" w:rsidRPr="008B32C3" w:rsidRDefault="00E012D3" w:rsidP="00B9454B">
            <w:pPr>
              <w:tabs>
                <w:tab w:val="left" w:pos="8640"/>
                <w:tab w:val="left" w:pos="9000"/>
              </w:tabs>
              <w:rPr>
                <w:lang w:val="ro-RO"/>
              </w:rPr>
            </w:pPr>
            <w:r w:rsidRPr="008B32C3">
              <w:rPr>
                <w:lang w:val="ro-RO"/>
              </w:rPr>
              <w:t>Aderro</w:t>
            </w:r>
          </w:p>
        </w:tc>
        <w:tc>
          <w:tcPr>
            <w:tcW w:w="1800" w:type="dxa"/>
          </w:tcPr>
          <w:p w:rsidR="00E012D3" w:rsidRPr="008B32C3" w:rsidRDefault="00E012D3" w:rsidP="00B9454B">
            <w:pPr>
              <w:jc w:val="both"/>
              <w:rPr>
                <w:lang w:val="ro-RO"/>
              </w:rPr>
            </w:pPr>
            <w:r w:rsidRPr="008B32C3">
              <w:rPr>
                <w:lang w:val="ro-RO"/>
              </w:rPr>
              <w:t>General</w:t>
            </w:r>
          </w:p>
        </w:tc>
        <w:tc>
          <w:tcPr>
            <w:tcW w:w="5940" w:type="dxa"/>
          </w:tcPr>
          <w:p w:rsidR="00E012D3" w:rsidRPr="008B32C3" w:rsidRDefault="00E012D3" w:rsidP="00B9454B">
            <w:pPr>
              <w:jc w:val="both"/>
              <w:rPr>
                <w:lang w:val="ro-RO"/>
              </w:rPr>
            </w:pPr>
            <w:r w:rsidRPr="008B32C3">
              <w:rPr>
                <w:lang w:val="ro-RO"/>
              </w:rPr>
              <w:t>Noua variantă a ordinului creează o discriminare în piaţa între PRE-OR şi celelalte PRE-uri, în sensul impunerii PRE-OR a unui număr mai mare de obligatii (notificări suplimentare, publicări de informaţii ale tuturor membrilor PRE care în niciun caz nu pot fi considerate informaţii de interes public, raportări de decontări către OTS). Considerăm incorectă impunerea unor obligaţii numai pentru unele PRE-uri, cu justificarea unei intenţii de verificare a OR, în condiţiile în care lunar PRE-urile transmit toate informaţiile solicitate către ANRE.</w:t>
            </w:r>
          </w:p>
          <w:p w:rsidR="00E012D3" w:rsidRPr="008B32C3" w:rsidRDefault="00E012D3" w:rsidP="00B9454B">
            <w:pPr>
              <w:jc w:val="both"/>
              <w:rPr>
                <w:lang w:val="ro-RO"/>
              </w:rPr>
            </w:pPr>
          </w:p>
          <w:p w:rsidR="00E012D3" w:rsidRPr="008B32C3" w:rsidRDefault="00E012D3" w:rsidP="002347F3">
            <w:pPr>
              <w:jc w:val="both"/>
              <w:rPr>
                <w:lang w:val="ro-RO"/>
              </w:rPr>
            </w:pPr>
            <w:r w:rsidRPr="008B32C3">
              <w:rPr>
                <w:lang w:val="ro-RO"/>
              </w:rPr>
              <w:t>Considerăm ordinul sub nouă formă discriminator, inoportun şi îndreptat în direcţia perturbării unei activităţi care se desfăşura foarte bine şi împotriva unor PRE-uri care au asigurat această bună funcţionare. Punctele de vedere ale tuturor participanţilor la dezbaterea publică din luna august 2015 au fost împotriva modificărilor propuse de ANRE iar noua variantă nu a făcut decât să adânceasca nota de  discriminare.</w:t>
            </w:r>
          </w:p>
          <w:p w:rsidR="00E012D3" w:rsidRPr="008B32C3" w:rsidRDefault="00E012D3" w:rsidP="00B9454B">
            <w:pPr>
              <w:tabs>
                <w:tab w:val="left" w:pos="8640"/>
                <w:tab w:val="left" w:pos="9000"/>
              </w:tabs>
              <w:rPr>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Pr="008B32C3" w:rsidRDefault="00E012D3" w:rsidP="00B9454B">
            <w:pPr>
              <w:autoSpaceDE w:val="0"/>
              <w:autoSpaceDN w:val="0"/>
              <w:adjustRightInd w:val="0"/>
              <w:spacing w:before="120" w:after="120"/>
              <w:jc w:val="both"/>
              <w:rPr>
                <w:lang w:val="ro-RO"/>
              </w:rPr>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Pr="008B32C3" w:rsidRDefault="00E012D3" w:rsidP="00B9454B">
            <w:pPr>
              <w:tabs>
                <w:tab w:val="left" w:pos="8640"/>
                <w:tab w:val="left" w:pos="9000"/>
              </w:tabs>
              <w:jc w:val="both"/>
              <w:rPr>
                <w:lang w:val="ro-RO"/>
              </w:rPr>
            </w:pPr>
            <w:r w:rsidRPr="008B32C3">
              <w:rPr>
                <w:lang w:val="ro-RO"/>
              </w:rPr>
              <w:t>De asemenea, din sinteza activităţii operatorilor principali de distribuţie</w:t>
            </w:r>
            <w:r w:rsidRPr="008B32C3">
              <w:rPr>
                <w:color w:val="008000"/>
                <w:lang w:val="ro-RO"/>
              </w:rPr>
              <w:t xml:space="preserve"> </w:t>
            </w:r>
            <w:r w:rsidRPr="008B32C3">
              <w:rPr>
                <w:color w:val="000000"/>
                <w:lang w:val="ro-RO"/>
              </w:rPr>
              <w:t>pe piaţa de energie electrică</w:t>
            </w:r>
            <w:r w:rsidRPr="008B32C3">
              <w:rPr>
                <w:lang w:val="ro-RO"/>
              </w:rPr>
              <w:t xml:space="preserve"> în anul 2014, rezultată din activitatea de monitorizare</w:t>
            </w:r>
            <w:r w:rsidRPr="008B32C3">
              <w:rPr>
                <w:color w:val="000000"/>
                <w:lang w:val="ro-RO"/>
              </w:rPr>
              <w:t>, se remarcă unele abateri de la cadrul de reglementare în vigoare</w:t>
            </w:r>
            <w:r w:rsidRPr="008B32C3">
              <w:rPr>
                <w:lang w:val="ro-RO"/>
              </w:rPr>
              <w:t>.</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General</w:t>
            </w:r>
          </w:p>
        </w:tc>
        <w:tc>
          <w:tcPr>
            <w:tcW w:w="5940" w:type="dxa"/>
          </w:tcPr>
          <w:p w:rsidR="00E012D3" w:rsidRPr="008B32C3" w:rsidRDefault="00E012D3" w:rsidP="00C13C55">
            <w:pPr>
              <w:numPr>
                <w:ilvl w:val="0"/>
                <w:numId w:val="29"/>
              </w:numPr>
              <w:ind w:left="-36" w:firstLine="0"/>
              <w:jc w:val="both"/>
              <w:rPr>
                <w:u w:val="double"/>
                <w:lang w:val="ro-RO"/>
              </w:rPr>
            </w:pPr>
            <w:r w:rsidRPr="008B32C3">
              <w:rPr>
                <w:lang w:val="ro-RO"/>
              </w:rPr>
              <w:t xml:space="preserve">Avand in vedere ca cerintele de transparenta si nediscrimnare sunt prevazute in Legea 123/2012  consideram ca acestea trebuie indeplinite de catre toti titularii de licenta participanti la piata de energie electrica. In acest sens solicitam ca  in cazul in care considerati necesara aplicarea unor reguli si a metodei de alocare interna a dezechlibrelor in cadrul unei PRE, acestea trebuie sa fie aplicabile tutoror PRE-urilor si tuturor titularilor de licenta ce si-au delegat responsabiltiatea echilibrarii catre aceste PRE-uri. </w:t>
            </w:r>
          </w:p>
          <w:p w:rsidR="00E012D3" w:rsidRPr="008B32C3" w:rsidRDefault="00E012D3" w:rsidP="00C13C55">
            <w:pPr>
              <w:numPr>
                <w:ilvl w:val="0"/>
                <w:numId w:val="29"/>
              </w:numPr>
              <w:ind w:left="-36"/>
              <w:jc w:val="both"/>
              <w:rPr>
                <w:u w:val="double"/>
                <w:lang w:val="ro-RO"/>
              </w:rPr>
            </w:pPr>
            <w:r w:rsidRPr="008B32C3">
              <w:rPr>
                <w:lang w:val="ro-RO"/>
              </w:rPr>
              <w:t xml:space="preserve">2. Costurile cu dezechilibrele aferente pietei de echilibrare vor suferi schimbari majore pentru toti titularii de licenta ceea ce va determina costuri suplimentare la consumatori finali. </w:t>
            </w:r>
          </w:p>
          <w:p w:rsidR="00E012D3" w:rsidRPr="008B32C3" w:rsidRDefault="00E012D3" w:rsidP="00C13C55">
            <w:pPr>
              <w:numPr>
                <w:ilvl w:val="0"/>
                <w:numId w:val="29"/>
              </w:numPr>
              <w:ind w:left="-36"/>
              <w:jc w:val="both"/>
              <w:rPr>
                <w:u w:val="double"/>
                <w:lang w:val="ro-RO"/>
              </w:rPr>
            </w:pPr>
            <w:r w:rsidRPr="008B32C3">
              <w:rPr>
                <w:lang w:val="ro-RO"/>
              </w:rPr>
              <w:t>3. Se inlocuieste PRE-OR cu PRE in ANEXA aferenta prezentului Ordin (document de discutie)</w:t>
            </w:r>
          </w:p>
          <w:p w:rsidR="00E012D3" w:rsidRPr="008B32C3" w:rsidRDefault="00E012D3" w:rsidP="00C13C55">
            <w:pPr>
              <w:numPr>
                <w:ilvl w:val="0"/>
                <w:numId w:val="29"/>
              </w:numPr>
              <w:ind w:left="-36"/>
              <w:jc w:val="both"/>
              <w:rPr>
                <w:u w:val="double"/>
                <w:lang w:val="ro-RO"/>
              </w:rPr>
            </w:pPr>
            <w:r w:rsidRPr="008B32C3">
              <w:rPr>
                <w:lang w:val="ro-RO"/>
              </w:rPr>
              <w:t>4. Avand in vedere ca noua forma de Ordin pentru Aprobarea Regulilor aplicabile Partilor Responsabile cu Echilibrarea contine modificari semnificative fata de proiectul de ordin din luna aprilie 2015, iar impactul noilor reglementari este semnificativ pentru toti participantii la piata de energie electrica, solicitam ca dupa realizarea sintezei observatiilor la forma actuala, acestea sa fie dezbatute intr-o sedinta publica asa cum s-a procedat si cu proiectul I de Ordin.</w:t>
            </w:r>
          </w:p>
        </w:tc>
        <w:tc>
          <w:tcPr>
            <w:tcW w:w="4680" w:type="dxa"/>
          </w:tcPr>
          <w:p w:rsidR="00E012D3" w:rsidRPr="008B32C3" w:rsidRDefault="00E012D3" w:rsidP="00B9454B">
            <w:pPr>
              <w:tabs>
                <w:tab w:val="left" w:pos="8640"/>
                <w:tab w:val="left" w:pos="9000"/>
              </w:tabs>
              <w:jc w:val="both"/>
              <w:rPr>
                <w:lang w:val="ro-RO"/>
              </w:rPr>
            </w:pPr>
            <w:r w:rsidRPr="008B32C3">
              <w:rPr>
                <w:lang w:val="ro-RO"/>
              </w:rPr>
              <w:t>1. Regulile au fost restrânse la PRE-OR, prin raportare strictă la cerinţa prevăzută în Lege şi  Ordinul ANRE nr. 97/2013.</w:t>
            </w: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sidRPr="008B32C3">
              <w:rPr>
                <w:lang w:val="ro-RO"/>
              </w:rPr>
              <w:t>2. Agregarea mai multor TL în PRE se realizează în scopul  minimizării costurilor cu dezechilibrele.</w:t>
            </w: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sidRPr="008B32C3">
              <w:rPr>
                <w:lang w:val="ro-RO"/>
              </w:rPr>
              <w:t xml:space="preserve">4. Faţă de proiectul I de Ordin, proiectul II restrânge aplicarea doar la PRE-OR, în vederea conformării cu prevederile Ordinului 97/2013. </w:t>
            </w:r>
            <w:r>
              <w:rPr>
                <w:lang w:val="ro-RO"/>
              </w:rPr>
              <w:t>Nu se justifică organizarea unei alte dezbateri publice.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5</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General</w:t>
            </w:r>
          </w:p>
        </w:tc>
        <w:tc>
          <w:tcPr>
            <w:tcW w:w="5940" w:type="dxa"/>
          </w:tcPr>
          <w:p w:rsidR="00E012D3" w:rsidRPr="008B32C3" w:rsidRDefault="00E012D3" w:rsidP="00B9454B">
            <w:pPr>
              <w:jc w:val="both"/>
              <w:rPr>
                <w:lang w:val="ro-RO"/>
              </w:rPr>
            </w:pPr>
            <w:r w:rsidRPr="008B32C3">
              <w:rPr>
                <w:lang w:val="ro-RO"/>
              </w:rPr>
              <w:t>Propunem ca OTS să verifice în continuare doar dacă notificarea fizică transmisă de PRE este în echilibru. Conform legislaţiei şi reglementărilor în vigoare, OTS este responsabil de administrarea, operarea şi monitorizarea pieţei de echilibrare, a pieţei de STS şi a pieţei pentru alocarea capacităţilor pe liniile de interconexiune. Prin urmare, considerăm că nu este în responsabilitatea OTS, prin condi</w:t>
            </w:r>
            <w:r w:rsidRPr="008B32C3">
              <w:rPr>
                <w:rFonts w:ascii="Tahoma" w:hAnsi="Tahoma" w:cs="Tahoma"/>
                <w:lang w:val="ro-RO"/>
              </w:rPr>
              <w:t>ț</w:t>
            </w:r>
            <w:r w:rsidRPr="008B32C3">
              <w:rPr>
                <w:lang w:val="ro-RO"/>
              </w:rPr>
              <w:t>iile asociate licen</w:t>
            </w:r>
            <w:r w:rsidRPr="008B32C3">
              <w:rPr>
                <w:rFonts w:ascii="Tahoma" w:hAnsi="Tahoma" w:cs="Tahoma"/>
                <w:lang w:val="ro-RO"/>
              </w:rPr>
              <w:t>ț</w:t>
            </w:r>
            <w:r w:rsidRPr="008B32C3">
              <w:rPr>
                <w:lang w:val="ro-RO"/>
              </w:rPr>
              <w:t>ei verificarea cantităţilor de energie electrică tranzacţionate în temeiul contractelor de vânzare-cumpărare de energie electrică încheiate pe pieţele anterioare pieţei de echilibrare.</w:t>
            </w:r>
          </w:p>
          <w:p w:rsidR="00E012D3" w:rsidRPr="008B32C3" w:rsidRDefault="00E012D3" w:rsidP="00B9454B">
            <w:pPr>
              <w:pStyle w:val="Header"/>
              <w:tabs>
                <w:tab w:val="left" w:pos="1499"/>
              </w:tabs>
              <w:jc w:val="both"/>
              <w:rPr>
                <w:rFonts w:ascii="Times New Roman" w:hAnsi="Times New Roman" w:cs="Times New Roman"/>
                <w:sz w:val="24"/>
                <w:szCs w:val="24"/>
                <w:lang w:val="ro-RO"/>
              </w:rPr>
            </w:pP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Aşa cum am afirmat şi cu alte ocazii, considerăm </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Că textul actual al Art. 21 din Legea 123 / 2012 cu modificările şi completările ulterioare, generează o serie de interpretări contradictorii </w:t>
            </w:r>
            <w:r w:rsidRPr="008B32C3">
              <w:rPr>
                <w:rFonts w:ascii="Tahoma" w:hAnsi="Tahoma" w:cs="Tahoma"/>
                <w:sz w:val="24"/>
                <w:szCs w:val="24"/>
                <w:lang w:val="ro-RO"/>
              </w:rPr>
              <w:t>ș</w:t>
            </w:r>
            <w:r w:rsidRPr="008B32C3">
              <w:rPr>
                <w:rFonts w:ascii="Times New Roman" w:hAnsi="Times New Roman" w:cs="Times New Roman"/>
                <w:sz w:val="24"/>
                <w:szCs w:val="24"/>
                <w:lang w:val="ro-RO"/>
              </w:rPr>
              <w:t>i neclărită</w:t>
            </w:r>
            <w:r w:rsidRPr="008B32C3">
              <w:rPr>
                <w:rFonts w:ascii="Tahoma" w:hAnsi="Tahoma" w:cs="Tahoma"/>
                <w:sz w:val="24"/>
                <w:szCs w:val="24"/>
                <w:lang w:val="ro-RO"/>
              </w:rPr>
              <w:t>ț</w:t>
            </w:r>
            <w:r w:rsidRPr="008B32C3">
              <w:rPr>
                <w:rFonts w:ascii="Times New Roman" w:hAnsi="Times New Roman" w:cs="Times New Roman"/>
                <w:sz w:val="24"/>
                <w:szCs w:val="24"/>
                <w:lang w:val="ro-RO"/>
              </w:rPr>
              <w:t xml:space="preserve">i. Propunem elaborarea unor norme de aplicare ale prevederilor Legii 123 / 2012 (cu modificările </w:t>
            </w:r>
            <w:r w:rsidRPr="008B32C3">
              <w:rPr>
                <w:rFonts w:ascii="Tahoma" w:hAnsi="Tahoma" w:cs="Tahoma"/>
                <w:sz w:val="24"/>
                <w:szCs w:val="24"/>
                <w:lang w:val="ro-RO"/>
              </w:rPr>
              <w:t>ș</w:t>
            </w:r>
            <w:r w:rsidRPr="008B32C3">
              <w:rPr>
                <w:rFonts w:ascii="Times New Roman" w:hAnsi="Times New Roman" w:cs="Times New Roman"/>
                <w:sz w:val="24"/>
                <w:szCs w:val="24"/>
                <w:lang w:val="ro-RO"/>
              </w:rPr>
              <w:t>i completările ulterioare), fie doar şi pentru Art. în speţă şi abia, ulterior preluarea prevederilor acestuia în legislaţia secundară.</w:t>
            </w:r>
          </w:p>
          <w:p w:rsidR="00E012D3" w:rsidRPr="008B32C3" w:rsidRDefault="00E012D3" w:rsidP="00B9454B">
            <w:pPr>
              <w:jc w:val="both"/>
              <w:rPr>
                <w:lang w:val="ro-RO"/>
              </w:rPr>
            </w:pPr>
          </w:p>
        </w:tc>
        <w:tc>
          <w:tcPr>
            <w:tcW w:w="4680" w:type="dxa"/>
          </w:tcPr>
          <w:p w:rsidR="00E012D3" w:rsidRPr="008B32C3" w:rsidRDefault="00E012D3" w:rsidP="00B9454B">
            <w:pPr>
              <w:tabs>
                <w:tab w:val="left" w:pos="8640"/>
                <w:tab w:val="left" w:pos="9000"/>
              </w:tabs>
              <w:jc w:val="both"/>
              <w:rPr>
                <w:lang w:val="ro-RO"/>
              </w:rPr>
            </w:pPr>
            <w:r>
              <w:rPr>
                <w:lang w:val="ro-RO"/>
              </w:rPr>
              <w:t xml:space="preserve">Conform art. 21 (7) din Lege, </w:t>
            </w:r>
            <w:r w:rsidRPr="00392B4E">
              <w:rPr>
                <w:i/>
                <w:iCs/>
                <w:lang w:val="ro-RO"/>
              </w:rPr>
              <w:t>participanţii la piaţa de energie electrică au obligaţia să transmită operatorului pieţei de energie electrică şi de echilibrare informaţii privind cantităţile de energie electrică tranzacţionate aferente contractelor de vânzare-cumpărare de energie electrică încheiate.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6</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General</w:t>
            </w:r>
          </w:p>
        </w:tc>
        <w:tc>
          <w:tcPr>
            <w:tcW w:w="5940" w:type="dxa"/>
          </w:tcPr>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Propunem tratarea unită</w:t>
            </w:r>
            <w:r w:rsidRPr="008B32C3">
              <w:rPr>
                <w:rFonts w:ascii="Tahoma" w:hAnsi="Tahoma" w:cs="Tahoma"/>
                <w:sz w:val="24"/>
                <w:szCs w:val="24"/>
                <w:lang w:val="ro-RO"/>
              </w:rPr>
              <w:t>ț</w:t>
            </w:r>
            <w:r w:rsidRPr="008B32C3">
              <w:rPr>
                <w:rFonts w:ascii="Times New Roman" w:hAnsi="Times New Roman" w:cs="Times New Roman"/>
                <w:sz w:val="24"/>
                <w:szCs w:val="24"/>
                <w:lang w:val="ro-RO"/>
              </w:rPr>
              <w:t>ilor nedispecerizabile (participan</w:t>
            </w:r>
            <w:r w:rsidRPr="008B32C3">
              <w:rPr>
                <w:rFonts w:ascii="Tahoma" w:hAnsi="Tahoma" w:cs="Tahoma"/>
                <w:sz w:val="24"/>
                <w:szCs w:val="24"/>
                <w:lang w:val="ro-RO"/>
              </w:rPr>
              <w:t>ț</w:t>
            </w:r>
            <w:r w:rsidRPr="008B32C3">
              <w:rPr>
                <w:rFonts w:ascii="Times New Roman" w:hAnsi="Times New Roman" w:cs="Times New Roman"/>
                <w:sz w:val="24"/>
                <w:szCs w:val="24"/>
                <w:lang w:val="ro-RO"/>
              </w:rPr>
              <w:t xml:space="preserve">i în perioada de probe cu noi capacităţi de producere) în înţelesul RPUD, aflate în perioada de probe, înscrise în PRE – OR, conform Ordinului </w:t>
            </w:r>
            <w:r w:rsidRPr="008B32C3">
              <w:rPr>
                <w:rFonts w:ascii="Times New Roman" w:hAnsi="Times New Roman" w:cs="Times New Roman"/>
                <w:color w:val="000000"/>
                <w:sz w:val="24"/>
                <w:szCs w:val="24"/>
                <w:lang w:val="ro-RO"/>
              </w:rPr>
              <w:t>ANRE nr. 59/2015, art. 3. (1).</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Ordinul trebuie să precizeze </w:t>
            </w:r>
            <w:r w:rsidRPr="008B32C3">
              <w:rPr>
                <w:rFonts w:ascii="Tahoma" w:hAnsi="Tahoma" w:cs="Tahoma"/>
                <w:sz w:val="24"/>
                <w:szCs w:val="24"/>
                <w:lang w:val="ro-RO"/>
              </w:rPr>
              <w:t>ș</w:t>
            </w:r>
            <w:r w:rsidRPr="008B32C3">
              <w:rPr>
                <w:rFonts w:ascii="Times New Roman" w:hAnsi="Times New Roman" w:cs="Times New Roman"/>
                <w:sz w:val="24"/>
                <w:szCs w:val="24"/>
                <w:lang w:val="ro-RO"/>
              </w:rPr>
              <w:t xml:space="preserve">i pentru acest caz modul de stabilire a dezechilibrelor cantitative </w:t>
            </w:r>
            <w:r w:rsidRPr="008B32C3">
              <w:rPr>
                <w:rFonts w:ascii="Tahoma" w:hAnsi="Tahoma" w:cs="Tahoma"/>
                <w:sz w:val="24"/>
                <w:szCs w:val="24"/>
                <w:lang w:val="ro-RO"/>
              </w:rPr>
              <w:t>ș</w:t>
            </w:r>
            <w:r w:rsidRPr="008B32C3">
              <w:rPr>
                <w:rFonts w:ascii="Times New Roman" w:hAnsi="Times New Roman" w:cs="Times New Roman"/>
                <w:sz w:val="24"/>
                <w:szCs w:val="24"/>
                <w:lang w:val="ro-RO"/>
              </w:rPr>
              <w:t>i a celor valorice.</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Art. 3 (1) din Ordinul ANRE nr. 59/2015 </w:t>
            </w:r>
            <w:r w:rsidRPr="008B32C3">
              <w:rPr>
                <w:rFonts w:ascii="Times New Roman" w:hAnsi="Times New Roman" w:cs="Times New Roman"/>
                <w:color w:val="000000"/>
                <w:sz w:val="24"/>
                <w:szCs w:val="24"/>
                <w:lang w:val="ro-RO"/>
              </w:rPr>
              <w:t xml:space="preserve">pentru aprobarea </w:t>
            </w:r>
            <w:r w:rsidRPr="008B32C3">
              <w:rPr>
                <w:rFonts w:ascii="Times New Roman" w:hAnsi="Times New Roman" w:cs="Times New Roman"/>
                <w:i/>
                <w:iCs/>
                <w:color w:val="000000"/>
                <w:sz w:val="24"/>
                <w:szCs w:val="24"/>
                <w:lang w:val="ro-RO"/>
              </w:rPr>
              <w:t>Regulilor privind preluarea energiei electrice livrate în reţelele electrice, produsă în perioada de probe a capacităţilor de producere,</w:t>
            </w:r>
            <w:r w:rsidRPr="008B32C3">
              <w:rPr>
                <w:rFonts w:ascii="Times New Roman" w:hAnsi="Times New Roman" w:cs="Times New Roman"/>
                <w:sz w:val="24"/>
                <w:szCs w:val="24"/>
                <w:lang w:val="ro-RO"/>
              </w:rPr>
              <w:t xml:space="preserve"> precizeaza:</w:t>
            </w:r>
          </w:p>
          <w:p w:rsidR="00E012D3" w:rsidRPr="008B32C3" w:rsidRDefault="00E012D3" w:rsidP="00B9454B">
            <w:pPr>
              <w:jc w:val="both"/>
              <w:rPr>
                <w:color w:val="000000"/>
                <w:lang w:val="ro-RO"/>
              </w:rPr>
            </w:pPr>
            <w:r w:rsidRPr="008B32C3">
              <w:rPr>
                <w:color w:val="000000"/>
                <w:lang w:val="ro-RO"/>
              </w:rPr>
              <w:t xml:space="preserve">„Art. 3. (1) În situaţia în care capacitatea prevăzută la art. 2 reprezintă o unitate nedispecerizabilă în înţelesul RPUD, persoana fizică/juridică română sau străină face demersurile necesare conform cadrului de reglementare în vigoare </w:t>
            </w:r>
            <w:r w:rsidRPr="008B32C3">
              <w:rPr>
                <w:b/>
                <w:bCs/>
                <w:color w:val="000000"/>
                <w:lang w:val="ro-RO"/>
              </w:rPr>
              <w:t>pentru înscrierea în PRE-CPT constituită de OD</w:t>
            </w:r>
            <w:r w:rsidRPr="008B32C3">
              <w:rPr>
                <w:color w:val="000000"/>
                <w:lang w:val="ro-RO"/>
              </w:rPr>
              <w:t xml:space="preserve"> la reţeaua căruia urmează a se racorda.”</w:t>
            </w:r>
          </w:p>
          <w:p w:rsidR="00E012D3" w:rsidRPr="008B32C3" w:rsidRDefault="00E012D3" w:rsidP="00B9454B">
            <w:pPr>
              <w:jc w:val="both"/>
              <w:rPr>
                <w:lang w:val="ro-RO"/>
              </w:rPr>
            </w:pPr>
          </w:p>
        </w:tc>
        <w:tc>
          <w:tcPr>
            <w:tcW w:w="4680" w:type="dxa"/>
          </w:tcPr>
          <w:p w:rsidR="00E012D3" w:rsidRPr="00E50EF0" w:rsidRDefault="00E012D3" w:rsidP="00B9454B">
            <w:pPr>
              <w:tabs>
                <w:tab w:val="left" w:pos="8640"/>
                <w:tab w:val="left" w:pos="9000"/>
              </w:tabs>
              <w:jc w:val="both"/>
              <w:rPr>
                <w:lang w:val="ro-RO"/>
              </w:rPr>
            </w:pPr>
            <w:r w:rsidRPr="00E50EF0">
              <w:rPr>
                <w:lang w:val="ro-RO"/>
              </w:rPr>
              <w:t xml:space="preserve">Nu este cazul, </w:t>
            </w:r>
            <w:r>
              <w:rPr>
                <w:lang w:val="ro-RO"/>
              </w:rPr>
              <w:t>deoarece unităţile nedispecerizabile trebuie să se înscrie în PRE în care este înscris şi OD. Conform prevederilor Ordinului nr. 59/2015, acestea se sunt în dezechilibru pozitiv, pentru care primesc preţ de excedent.</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7</w:t>
            </w:r>
          </w:p>
        </w:tc>
        <w:tc>
          <w:tcPr>
            <w:tcW w:w="1620" w:type="dxa"/>
          </w:tcPr>
          <w:p w:rsidR="00E012D3" w:rsidRDefault="00E012D3" w:rsidP="00B9454B">
            <w:pPr>
              <w:tabs>
                <w:tab w:val="left" w:pos="8640"/>
                <w:tab w:val="left" w:pos="9000"/>
              </w:tabs>
              <w:rPr>
                <w:lang w:val="ro-RO"/>
              </w:rPr>
            </w:pPr>
            <w:r w:rsidRPr="008B32C3">
              <w:rPr>
                <w:lang w:val="ro-RO"/>
              </w:rPr>
              <w:t>Enel</w:t>
            </w:r>
            <w:r>
              <w:rPr>
                <w:lang w:val="ro-RO"/>
              </w:rPr>
              <w:t>,</w:t>
            </w:r>
          </w:p>
          <w:p w:rsidR="00E012D3" w:rsidRPr="008B32C3" w:rsidRDefault="00E012D3" w:rsidP="00B9454B">
            <w:pPr>
              <w:tabs>
                <w:tab w:val="left" w:pos="8640"/>
                <w:tab w:val="left" w:pos="9000"/>
              </w:tabs>
              <w:rPr>
                <w:lang w:val="ro-RO"/>
              </w:rPr>
            </w:pPr>
            <w:r>
              <w:rPr>
                <w:lang w:val="ro-RO"/>
              </w:rPr>
              <w:t>Enel Distribuţie</w:t>
            </w:r>
          </w:p>
        </w:tc>
        <w:tc>
          <w:tcPr>
            <w:tcW w:w="1800" w:type="dxa"/>
          </w:tcPr>
          <w:p w:rsidR="00E012D3" w:rsidRPr="008B32C3" w:rsidRDefault="00E012D3" w:rsidP="00B9454B">
            <w:pPr>
              <w:tabs>
                <w:tab w:val="left" w:pos="8640"/>
                <w:tab w:val="left" w:pos="9000"/>
              </w:tabs>
              <w:rPr>
                <w:lang w:val="ro-RO"/>
              </w:rPr>
            </w:pPr>
            <w:r w:rsidRPr="008B32C3">
              <w:rPr>
                <w:lang w:val="ro-RO"/>
              </w:rPr>
              <w:t>Art. 1 Ordin</w:t>
            </w:r>
          </w:p>
        </w:tc>
        <w:tc>
          <w:tcPr>
            <w:tcW w:w="5940" w:type="dxa"/>
          </w:tcPr>
          <w:p w:rsidR="00E012D3" w:rsidRPr="008B32C3" w:rsidRDefault="00E012D3" w:rsidP="008B32C3">
            <w:pPr>
              <w:jc w:val="both"/>
              <w:rPr>
                <w:lang w:val="ro-RO"/>
              </w:rPr>
            </w:pPr>
            <w:r w:rsidRPr="008B32C3">
              <w:rPr>
                <w:lang w:val="ro-RO"/>
              </w:rPr>
              <w:t xml:space="preserve">Se aproba Regulile aplicabile  </w:t>
            </w:r>
            <w:r w:rsidRPr="008B32C3">
              <w:rPr>
                <w:b/>
                <w:bCs/>
                <w:lang w:val="ro-RO"/>
              </w:rPr>
              <w:t>tuturor</w:t>
            </w:r>
            <w:r w:rsidRPr="008B32C3">
              <w:rPr>
                <w:lang w:val="ro-RO"/>
              </w:rPr>
              <w:t xml:space="preserve"> Părţilor Responsabile cu Echilibrarea </w:t>
            </w:r>
            <w:r w:rsidRPr="008B32C3">
              <w:rPr>
                <w:strike/>
              </w:rPr>
              <w:t>care includ Operatori de Retea</w:t>
            </w:r>
            <w:r w:rsidRPr="008B32C3">
              <w:rPr>
                <w:lang w:val="ro-RO"/>
              </w:rPr>
              <w:t xml:space="preserve"> şi participanţilor din cadrul acestora, prevăzute în anexa care face parte integrantă din prezentul ordin.</w:t>
            </w:r>
          </w:p>
          <w:p w:rsidR="00E012D3" w:rsidRDefault="00E012D3" w:rsidP="008B32C3">
            <w:pPr>
              <w:jc w:val="both"/>
            </w:pPr>
          </w:p>
          <w:p w:rsidR="00E012D3" w:rsidRPr="008B32C3" w:rsidRDefault="00E012D3" w:rsidP="008B32C3">
            <w:pPr>
              <w:jc w:val="both"/>
              <w:rPr>
                <w:lang w:val="ro-RO"/>
              </w:rPr>
            </w:pPr>
            <w:r w:rsidRPr="008B32C3">
              <w:t>Consideram necesara respectarea prevederilor Legii energiei privind aplicarea unui tratament nediscriminatoriu tuturor PRE</w:t>
            </w:r>
            <w:r w:rsidRPr="008B32C3">
              <w:rPr>
                <w:lang w:val="ro-RO"/>
              </w:rPr>
              <w:t>.</w:t>
            </w:r>
          </w:p>
          <w:p w:rsidR="00E012D3" w:rsidRPr="008B32C3" w:rsidRDefault="00E012D3" w:rsidP="008B32C3">
            <w:pPr>
              <w:jc w:val="both"/>
            </w:pPr>
          </w:p>
        </w:tc>
        <w:tc>
          <w:tcPr>
            <w:tcW w:w="4680" w:type="dxa"/>
          </w:tcPr>
          <w:p w:rsidR="00E012D3" w:rsidRDefault="00E012D3" w:rsidP="00BE3560">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De asemenea, a fost luată în considerare solicitarea participanţilor de a nu impune aceeaşi metodă tuturor PRE.</w:t>
            </w:r>
          </w:p>
          <w:p w:rsidR="00E012D3" w:rsidRPr="008B32C3" w:rsidRDefault="00E012D3" w:rsidP="00392B4E">
            <w:pPr>
              <w:tabs>
                <w:tab w:val="left" w:pos="8640"/>
                <w:tab w:val="left" w:pos="9000"/>
              </w:tabs>
              <w:jc w:val="both"/>
              <w:rPr>
                <w:lang w:val="ro-RO"/>
              </w:rPr>
            </w:pPr>
          </w:p>
          <w:p w:rsidR="00E012D3" w:rsidRPr="008B32C3" w:rsidRDefault="00E012D3" w:rsidP="003A2569">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8</w:t>
            </w:r>
          </w:p>
        </w:tc>
        <w:tc>
          <w:tcPr>
            <w:tcW w:w="1620" w:type="dxa"/>
          </w:tcPr>
          <w:p w:rsidR="00E012D3" w:rsidRPr="008B32C3" w:rsidRDefault="00E012D3" w:rsidP="00B9454B">
            <w:pPr>
              <w:tabs>
                <w:tab w:val="left" w:pos="8640"/>
                <w:tab w:val="left" w:pos="9000"/>
              </w:tabs>
              <w:rPr>
                <w:lang w:val="ro-RO"/>
              </w:rPr>
            </w:pPr>
            <w:r w:rsidRPr="008B32C3">
              <w:rPr>
                <w:lang w:val="ro-RO"/>
              </w:rPr>
              <w:t>Enel Green</w:t>
            </w:r>
          </w:p>
        </w:tc>
        <w:tc>
          <w:tcPr>
            <w:tcW w:w="1800" w:type="dxa"/>
          </w:tcPr>
          <w:p w:rsidR="00E012D3" w:rsidRPr="008B32C3" w:rsidRDefault="00E012D3" w:rsidP="00B9454B">
            <w:pPr>
              <w:tabs>
                <w:tab w:val="left" w:pos="8640"/>
                <w:tab w:val="left" w:pos="9000"/>
              </w:tabs>
              <w:rPr>
                <w:lang w:val="ro-RO"/>
              </w:rPr>
            </w:pPr>
            <w:r w:rsidRPr="008B32C3">
              <w:rPr>
                <w:lang w:val="ro-RO"/>
              </w:rPr>
              <w:t>Art. 1 Ordin</w:t>
            </w:r>
          </w:p>
        </w:tc>
        <w:tc>
          <w:tcPr>
            <w:tcW w:w="5940" w:type="dxa"/>
          </w:tcPr>
          <w:p w:rsidR="00E012D3" w:rsidRPr="008B32C3" w:rsidRDefault="00E012D3" w:rsidP="00E2373E">
            <w:pPr>
              <w:jc w:val="both"/>
            </w:pPr>
            <w:r w:rsidRPr="008B32C3">
              <w:rPr>
                <w:lang w:val="ro-RO"/>
              </w:rPr>
              <w:t>Propunem</w:t>
            </w:r>
            <w:r w:rsidRPr="008B32C3">
              <w:t>:</w:t>
            </w:r>
          </w:p>
          <w:p w:rsidR="00E012D3" w:rsidRPr="008B32C3" w:rsidRDefault="00E012D3" w:rsidP="00E2373E">
            <w:pPr>
              <w:jc w:val="both"/>
            </w:pPr>
          </w:p>
          <w:p w:rsidR="00E012D3" w:rsidRPr="008B32C3" w:rsidRDefault="00E012D3" w:rsidP="00E2373E">
            <w:pPr>
              <w:jc w:val="both"/>
              <w:rPr>
                <w:i/>
                <w:iCs/>
                <w:lang w:val="ro-RO"/>
              </w:rPr>
            </w:pPr>
            <w:r w:rsidRPr="008B32C3">
              <w:rPr>
                <w:i/>
                <w:iCs/>
                <w:lang w:val="ro-RO"/>
              </w:rPr>
              <w:t>Se aproba Regulile aplicabile tuturor Părţilor Responsabile cu Echilibrarea şi participanţilor din cadrul acestora, prevăzute în anexa care face parte integrantă din prezentul ordin.</w:t>
            </w:r>
          </w:p>
          <w:p w:rsidR="00E012D3" w:rsidRPr="008B32C3" w:rsidRDefault="00E012D3" w:rsidP="00E2373E">
            <w:pPr>
              <w:jc w:val="both"/>
              <w:rPr>
                <w:i/>
                <w:iCs/>
                <w:lang w:val="ro-RO"/>
              </w:rPr>
            </w:pPr>
          </w:p>
          <w:p w:rsidR="00E012D3" w:rsidRPr="008B32C3" w:rsidRDefault="00E012D3" w:rsidP="00E2373E">
            <w:pPr>
              <w:jc w:val="both"/>
              <w:rPr>
                <w:lang w:val="ro-RO"/>
              </w:rPr>
            </w:pPr>
            <w:r w:rsidRPr="008B32C3">
              <w:rPr>
                <w:lang w:val="it-IT"/>
              </w:rPr>
              <w:t xml:space="preserve">Ordinul trebuie sa aiba un tratament echidistant si nediscriminatoriu fata de toti participantii din piata si sa faca referire la toate </w:t>
            </w:r>
            <w:r w:rsidRPr="008B32C3">
              <w:rPr>
                <w:lang w:val="ro-RO"/>
              </w:rPr>
              <w:t xml:space="preserve">Părţile Responsabile cu Echilibrarea, indiferent daca au sau nu in componenta operatori de retea. </w:t>
            </w:r>
          </w:p>
          <w:p w:rsidR="00E012D3" w:rsidRPr="008B32C3" w:rsidRDefault="00E012D3" w:rsidP="00E2373E">
            <w:pPr>
              <w:jc w:val="both"/>
              <w:rPr>
                <w:lang w:val="ro-RO"/>
              </w:rPr>
            </w:pPr>
            <w:r w:rsidRPr="008B32C3">
              <w:rPr>
                <w:b/>
                <w:bCs/>
                <w:lang w:val="ro-RO"/>
              </w:rPr>
              <w:t>Aceasta observatie este valabila tuturor articolelor din prezentul Ordin care include mentiunea de PR-OR.</w:t>
            </w:r>
          </w:p>
        </w:tc>
        <w:tc>
          <w:tcPr>
            <w:tcW w:w="4680" w:type="dxa"/>
          </w:tcPr>
          <w:p w:rsidR="00E012D3" w:rsidRDefault="00E012D3" w:rsidP="006E75D5">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De asemenea, a fost luată în considerare solicitarea participanţilor de a nu impune aceeaşi metodă tuturor PRE.</w:t>
            </w:r>
          </w:p>
          <w:p w:rsidR="00E012D3" w:rsidRPr="008B32C3" w:rsidRDefault="00E012D3" w:rsidP="003A2569">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9</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1 Ordin</w:t>
            </w:r>
          </w:p>
        </w:tc>
        <w:tc>
          <w:tcPr>
            <w:tcW w:w="5940" w:type="dxa"/>
          </w:tcPr>
          <w:p w:rsidR="00E012D3" w:rsidRPr="008B32C3" w:rsidRDefault="00E012D3" w:rsidP="00B9454B">
            <w:pPr>
              <w:jc w:val="both"/>
            </w:pPr>
            <w:r w:rsidRPr="008B32C3">
              <w:rPr>
                <w:lang w:val="ro-RO"/>
              </w:rPr>
              <w:t>Propunem</w:t>
            </w:r>
            <w:r w:rsidRPr="008B32C3">
              <w:t>:</w:t>
            </w:r>
          </w:p>
          <w:p w:rsidR="00E012D3" w:rsidRPr="008B32C3" w:rsidRDefault="00E012D3" w:rsidP="00B9454B">
            <w:pPr>
              <w:jc w:val="both"/>
              <w:rPr>
                <w:i/>
                <w:iCs/>
                <w:lang w:val="pt-BR"/>
              </w:rPr>
            </w:pPr>
            <w:r w:rsidRPr="008B32C3">
              <w:rPr>
                <w:i/>
                <w:iCs/>
                <w:lang w:val="pt-BR"/>
              </w:rPr>
              <w:t>Se aproba Regulile aplicabile Partilor Responsabile cu Echilibrarea si participantilor din cadrul acestora, prevazute in anexa care face parte integranta din prezentul ordin.</w:t>
            </w:r>
          </w:p>
          <w:p w:rsidR="00E012D3" w:rsidRPr="008B32C3" w:rsidRDefault="00E012D3" w:rsidP="00B9454B">
            <w:pPr>
              <w:jc w:val="both"/>
              <w:rPr>
                <w:i/>
                <w:iCs/>
                <w:lang w:val="pt-BR"/>
              </w:rPr>
            </w:pPr>
          </w:p>
          <w:p w:rsidR="00E012D3" w:rsidRPr="008B32C3" w:rsidRDefault="00E012D3" w:rsidP="00B9454B">
            <w:pPr>
              <w:jc w:val="both"/>
              <w:rPr>
                <w:lang w:val="ro-RO"/>
              </w:rPr>
            </w:pPr>
            <w:r w:rsidRPr="008B32C3">
              <w:rPr>
                <w:lang w:val="ro-RO"/>
              </w:rPr>
              <w:t>Consideram discriminatorie prevederea din Art.1 din prezentul ordin avand in vedere ca transparentizarea activitatii celor 8 Operatori de Retea discrimineaza un numar considerabil de titulari de licenta (peste 700 membri) si urmarirea activitatii Operatorilor de Retea trebuie sa se realizeze printr-o monitorizare mai stricta a acestora.</w:t>
            </w:r>
          </w:p>
        </w:tc>
        <w:tc>
          <w:tcPr>
            <w:tcW w:w="4680" w:type="dxa"/>
          </w:tcPr>
          <w:p w:rsidR="00E012D3" w:rsidRPr="008B32C3" w:rsidRDefault="00E012D3" w:rsidP="003A2569">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10</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2 Ordin</w:t>
            </w:r>
          </w:p>
        </w:tc>
        <w:tc>
          <w:tcPr>
            <w:tcW w:w="5940" w:type="dxa"/>
          </w:tcPr>
          <w:p w:rsidR="00E012D3" w:rsidRPr="008B32C3" w:rsidRDefault="00E012D3" w:rsidP="003E33CC">
            <w:pPr>
              <w:jc w:val="both"/>
            </w:pPr>
            <w:r w:rsidRPr="008B32C3">
              <w:rPr>
                <w:lang w:val="pt-BR"/>
              </w:rPr>
              <w:t>Propunem</w:t>
            </w:r>
            <w:r w:rsidRPr="008B32C3">
              <w:t>:</w:t>
            </w:r>
          </w:p>
          <w:p w:rsidR="00E012D3" w:rsidRPr="008B32C3" w:rsidRDefault="00E012D3" w:rsidP="002347F3">
            <w:pPr>
              <w:spacing w:line="276" w:lineRule="auto"/>
              <w:jc w:val="both"/>
              <w:rPr>
                <w:i/>
                <w:iCs/>
                <w:lang w:val="pt-BR"/>
              </w:rPr>
            </w:pPr>
            <w:r w:rsidRPr="008B32C3">
              <w:rPr>
                <w:i/>
                <w:iCs/>
                <w:lang w:val="pt-BR"/>
              </w:rPr>
              <w:t>Un titular de licenta / titular de licenta asimilat isi poate asuma responsabilitatea echilibrarii pentru alti titulari de licenta / titulari de licenta asimilati in una sau mai multe din Partile Responsabile cu Echilibrarea pe care le-a infiintat, cu respectarea urmatoarelor conditii:</w:t>
            </w:r>
          </w:p>
          <w:p w:rsidR="00E012D3" w:rsidRPr="008B32C3" w:rsidRDefault="00E012D3" w:rsidP="002347F3">
            <w:pPr>
              <w:spacing w:line="276" w:lineRule="auto"/>
              <w:jc w:val="both"/>
              <w:rPr>
                <w:i/>
                <w:iCs/>
                <w:lang w:val="pt-BR"/>
              </w:rPr>
            </w:pPr>
            <w:r w:rsidRPr="008B32C3">
              <w:rPr>
                <w:i/>
                <w:iCs/>
                <w:lang w:val="pt-BR"/>
              </w:rPr>
              <w:t>- catre un titular de licenta care a infiintat mai multe PRE-uri pot sa isi delege responsabilitatea echilibrarii mai multi furnizori cu conditia ca prognoza anuala de consum a consumatorilor pentru care si-au asumat responsabilitatea echilibrarii sa nu depaseasca 30% din consumul net total al SEN in anul precedent;</w:t>
            </w:r>
          </w:p>
          <w:p w:rsidR="00E012D3" w:rsidRPr="008B32C3" w:rsidRDefault="00E012D3" w:rsidP="002347F3">
            <w:pPr>
              <w:jc w:val="both"/>
              <w:rPr>
                <w:i/>
                <w:iCs/>
                <w:lang w:val="pt-BR"/>
              </w:rPr>
            </w:pPr>
            <w:r w:rsidRPr="008B32C3">
              <w:rPr>
                <w:i/>
                <w:iCs/>
                <w:lang w:val="pt-BR"/>
              </w:rPr>
              <w:t>- catre un titular de licenta care a infiintat mai multe PRE-uri pot sa isi delege responsabilitatea echilibrarii mai multe UD-uri cu conditia ca prognoza anuala de productie a acestora sa nu depaseasca 30% din productia neta totala injectata in SEN in anul precedent.</w:t>
            </w:r>
          </w:p>
          <w:p w:rsidR="00E012D3" w:rsidRPr="008B32C3" w:rsidRDefault="00E012D3" w:rsidP="002347F3">
            <w:pPr>
              <w:jc w:val="both"/>
              <w:rPr>
                <w:lang w:val="pt-BR"/>
              </w:rPr>
            </w:pPr>
          </w:p>
          <w:p w:rsidR="00E012D3" w:rsidRPr="008B32C3" w:rsidRDefault="00E012D3" w:rsidP="002347F3">
            <w:pPr>
              <w:jc w:val="both"/>
              <w:rPr>
                <w:lang w:val="ro-RO"/>
              </w:rPr>
            </w:pPr>
            <w:r w:rsidRPr="008B32C3">
              <w:rPr>
                <w:lang w:val="ro-RO"/>
              </w:rPr>
              <w:t>Aceasta propunere vine in intampinarea solicitarii dumneavoastra de a evita crearea unui monopol prin concentrarea in responsabilitatea unui singur titular de licenta a unui volum mai mare de 30% (productie / consum). Propunerea conduce la reducerea costurilor catre consumatorul final (prin intermediul furnizorilor si prin intermediul Operatorilor de retea), mentine concurenta pe piata de energie si permite titularilor de licenta care infiinteaza PRE-uri sa isi optimizeze portofoliul de membri in scopul facilitarii gestionarii sigure si eficiente de catre OTS a SEN si a diminuarii costurilor in piata de echilibrare.</w:t>
            </w:r>
          </w:p>
        </w:tc>
        <w:tc>
          <w:tcPr>
            <w:tcW w:w="4680" w:type="dxa"/>
          </w:tcPr>
          <w:p w:rsidR="00E012D3" w:rsidRPr="008B32C3" w:rsidRDefault="00E012D3" w:rsidP="00B9454B">
            <w:pPr>
              <w:tabs>
                <w:tab w:val="left" w:pos="8640"/>
                <w:tab w:val="left" w:pos="9000"/>
              </w:tabs>
              <w:jc w:val="both"/>
              <w:rPr>
                <w:lang w:val="ro-RO"/>
              </w:rPr>
            </w:pPr>
            <w:r w:rsidRPr="008B32C3">
              <w:rPr>
                <w:lang w:val="ro-RO"/>
              </w:rPr>
              <w:t xml:space="preserve">Nu se acceptă. </w:t>
            </w:r>
          </w:p>
          <w:p w:rsidR="00E012D3" w:rsidRPr="008B32C3" w:rsidRDefault="00E012D3" w:rsidP="001F15D7">
            <w:pPr>
              <w:spacing w:before="120" w:after="120"/>
              <w:jc w:val="both"/>
              <w:rPr>
                <w:lang w:val="ro-RO"/>
              </w:rPr>
            </w:pPr>
            <w:r w:rsidRPr="008B32C3">
              <w:rPr>
                <w:lang w:val="ro-RO"/>
              </w:rPr>
              <w:t xml:space="preserve">Prevederea a fost introdusă deoarece s-a constatat că regulile existente, care prevăd faptul că </w:t>
            </w:r>
            <w:r w:rsidRPr="008B32C3">
              <w:rPr>
                <w:i/>
                <w:iCs/>
                <w:lang w:val="ro-RO"/>
              </w:rPr>
              <w:t xml:space="preserve">un titular de licenţă poate înfiinţa sau participa în mai multe PRE, cu condiţia ca fiecare punct de conexiune al instalaţiilor deţinute să fie alocat unei singure PRE </w:t>
            </w:r>
            <w:r w:rsidRPr="008B32C3">
              <w:rPr>
                <w:lang w:val="ro-RO"/>
              </w:rPr>
              <w:t xml:space="preserve">au fost aplicate abuziv, prin înfiinţarea unor PRE-uri doar pentru utilizarea acestora ca vehicul pentru prestarea unui serviciu contra cost pe piaţa de energie electrică, de către titulari de licenţă care nu deţin deloc locuri de producţie/consum pentru care să îşi asume responsabilitatea financiară a echilibrării faţă de OTS şi nu desfăşoară nicio altă activitate pe piaţa de energie electrică. </w:t>
            </w: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sidRPr="008B32C3">
              <w:rPr>
                <w:lang w:val="ro-RO"/>
              </w:rPr>
              <w:t>Dimensionarea unei PRE este prevăzută în art. 9 din Ordinul ANRE nr. 35/2010.</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11</w:t>
            </w:r>
          </w:p>
        </w:tc>
        <w:tc>
          <w:tcPr>
            <w:tcW w:w="1620" w:type="dxa"/>
          </w:tcPr>
          <w:p w:rsidR="00E012D3" w:rsidRPr="008B32C3" w:rsidRDefault="00E012D3" w:rsidP="00B9454B">
            <w:pPr>
              <w:tabs>
                <w:tab w:val="left" w:pos="8640"/>
                <w:tab w:val="left" w:pos="9000"/>
              </w:tabs>
              <w:rPr>
                <w:lang w:val="ro-RO"/>
              </w:rPr>
            </w:pPr>
            <w:r w:rsidRPr="008B32C3">
              <w:rPr>
                <w:lang w:val="ro-RO"/>
              </w:rPr>
              <w:t>Electrica Furnizare</w:t>
            </w:r>
          </w:p>
        </w:tc>
        <w:tc>
          <w:tcPr>
            <w:tcW w:w="1800" w:type="dxa"/>
          </w:tcPr>
          <w:p w:rsidR="00E012D3" w:rsidRPr="008B32C3" w:rsidRDefault="00E012D3" w:rsidP="00B9454B">
            <w:pPr>
              <w:tabs>
                <w:tab w:val="left" w:pos="8640"/>
                <w:tab w:val="left" w:pos="9000"/>
              </w:tabs>
              <w:rPr>
                <w:lang w:val="ro-RO"/>
              </w:rPr>
            </w:pPr>
            <w:r w:rsidRPr="008B32C3">
              <w:rPr>
                <w:lang w:val="ro-RO"/>
              </w:rPr>
              <w:t>Art. 3 (1) Ordin</w:t>
            </w:r>
          </w:p>
        </w:tc>
        <w:tc>
          <w:tcPr>
            <w:tcW w:w="5940" w:type="dxa"/>
          </w:tcPr>
          <w:p w:rsidR="00E012D3" w:rsidRPr="008B32C3" w:rsidRDefault="00E012D3" w:rsidP="00E71B81">
            <w:pPr>
              <w:pStyle w:val="ListParagraph"/>
              <w:spacing w:after="160" w:line="259" w:lineRule="auto"/>
              <w:ind w:left="0"/>
              <w:jc w:val="both"/>
            </w:pPr>
            <w:r w:rsidRPr="008B32C3">
              <w:t xml:space="preserve">Articolul impune aplicarea acelorasi reguli de alocare interna a dezechilibrelor pentru toti TL membri ai unei PRE pentru un tratament echitabil aplicabil tuturor. </w:t>
            </w:r>
          </w:p>
          <w:p w:rsidR="00E012D3" w:rsidRPr="008B32C3" w:rsidRDefault="00E012D3" w:rsidP="00E71B81">
            <w:pPr>
              <w:jc w:val="both"/>
            </w:pPr>
            <w:r w:rsidRPr="008B32C3">
              <w:t xml:space="preserve">S-a constatat ca sunt PRE in interiorul carora se fac agregari preliminare inainte de aplicarea regulii unitare, caz in care unii TL nu vor avea dezechilibre, fiind preluate de alti TL in defavoarea celorlalti membri PRE. In aceste conditii, consideram necesar ca ANRE sa efectueze verificari ale respectarii regulii unitare de alocare a dezechilibrelor si in celelalte PRE, altele decat PRE-OR. </w:t>
            </w:r>
          </w:p>
          <w:p w:rsidR="00E012D3" w:rsidRPr="008B32C3" w:rsidRDefault="00E012D3" w:rsidP="00B9454B">
            <w:pPr>
              <w:jc w:val="both"/>
              <w:rPr>
                <w:lang w:val="pt-BR"/>
              </w:rPr>
            </w:pPr>
          </w:p>
        </w:tc>
        <w:tc>
          <w:tcPr>
            <w:tcW w:w="4680" w:type="dxa"/>
          </w:tcPr>
          <w:p w:rsidR="00E012D3" w:rsidRPr="008B32C3" w:rsidRDefault="00E012D3" w:rsidP="00950D1F">
            <w:pPr>
              <w:tabs>
                <w:tab w:val="left" w:pos="4320"/>
                <w:tab w:val="left" w:pos="7740"/>
              </w:tabs>
              <w:spacing w:before="120" w:after="120"/>
              <w:jc w:val="both"/>
              <w:rPr>
                <w:color w:val="000000"/>
                <w:lang w:val="ro-RO"/>
              </w:rPr>
            </w:pPr>
          </w:p>
          <w:p w:rsidR="00E012D3" w:rsidRPr="008B32C3" w:rsidRDefault="00E012D3" w:rsidP="00950D1F">
            <w:pPr>
              <w:tabs>
                <w:tab w:val="left" w:pos="4320"/>
                <w:tab w:val="left" w:pos="7740"/>
              </w:tabs>
              <w:spacing w:before="120" w:after="120"/>
              <w:jc w:val="both"/>
              <w:rPr>
                <w:color w:val="000000"/>
                <w:lang w:val="ro-RO"/>
              </w:rPr>
            </w:pPr>
          </w:p>
          <w:p w:rsidR="00E012D3" w:rsidRPr="008B32C3" w:rsidRDefault="00E012D3" w:rsidP="00950D1F">
            <w:pPr>
              <w:tabs>
                <w:tab w:val="left" w:pos="4320"/>
                <w:tab w:val="left" w:pos="7740"/>
              </w:tabs>
              <w:spacing w:before="120" w:after="120"/>
              <w:jc w:val="both"/>
              <w:rPr>
                <w:color w:val="000000"/>
                <w:lang w:val="ro-RO"/>
              </w:rPr>
            </w:pPr>
            <w:r w:rsidRPr="008B32C3">
              <w:rPr>
                <w:color w:val="000000"/>
                <w:lang w:val="ro-RO"/>
              </w:rPr>
              <w:t xml:space="preserve">Se estimează că transparentizarea decontării în cadrul PRE nu va mai permite efectuarea agregărilor preliminare şi va permite unui TL alegerea responsabilă  a PRE. </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12</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3 (1) Ordin</w:t>
            </w:r>
          </w:p>
        </w:tc>
        <w:tc>
          <w:tcPr>
            <w:tcW w:w="5940" w:type="dxa"/>
          </w:tcPr>
          <w:p w:rsidR="00E012D3" w:rsidRPr="008B32C3" w:rsidRDefault="00E012D3" w:rsidP="00B9454B">
            <w:pPr>
              <w:jc w:val="both"/>
            </w:pPr>
            <w:r w:rsidRPr="008B32C3">
              <w:rPr>
                <w:lang w:val="pt-BR"/>
              </w:rPr>
              <w:t>Propunem</w:t>
            </w:r>
            <w:r w:rsidRPr="008B32C3">
              <w:t>:</w:t>
            </w:r>
          </w:p>
          <w:p w:rsidR="00E012D3" w:rsidRPr="008B32C3" w:rsidRDefault="00E012D3" w:rsidP="00B9454B">
            <w:pPr>
              <w:jc w:val="both"/>
              <w:rPr>
                <w:i/>
                <w:iCs/>
                <w:lang w:val="pt-BR"/>
              </w:rPr>
            </w:pPr>
            <w:r w:rsidRPr="008B32C3">
              <w:rPr>
                <w:i/>
                <w:iCs/>
                <w:lang w:val="pt-BR"/>
              </w:rPr>
              <w:t>Fiecare Parte Responsabila cu Echilibrarea aplica ca regula unitara de alocare interna a dezechilibrelor, pentru toti titularii de licenta / titularii de licenta asimiliati membri ai Partii Responsabile cu Echilibrarea respective metoda prezentata in ANEXA la prezentul ordin.</w:t>
            </w:r>
          </w:p>
          <w:p w:rsidR="00E012D3" w:rsidRPr="008B32C3" w:rsidRDefault="00E012D3" w:rsidP="00B9454B">
            <w:pPr>
              <w:jc w:val="both"/>
              <w:rPr>
                <w:lang w:val="pt-BR"/>
              </w:rPr>
            </w:pPr>
          </w:p>
          <w:p w:rsidR="00E012D3" w:rsidRPr="008B32C3" w:rsidRDefault="00E012D3" w:rsidP="00B9454B">
            <w:pPr>
              <w:jc w:val="both"/>
              <w:rPr>
                <w:lang w:val="ro-RO"/>
              </w:rPr>
            </w:pPr>
            <w:r w:rsidRPr="008B32C3">
              <w:rPr>
                <w:lang w:val="ro-RO"/>
              </w:rPr>
              <w:t>Avand in vedere ca aceasta metoda este adoptata de majoritatea PRE-urilor apreciindu-se ca este eficienta, extinderea ei ar asigura un tratament egal tuturor participantilor la piata de energie si un nivel de transparenta si echitabilitate pentru toti titularii de licenta..</w:t>
            </w:r>
          </w:p>
        </w:tc>
        <w:tc>
          <w:tcPr>
            <w:tcW w:w="4680" w:type="dxa"/>
          </w:tcPr>
          <w:p w:rsidR="00E012D3" w:rsidRPr="008B32C3" w:rsidRDefault="00E012D3" w:rsidP="00FF0DB3">
            <w:pPr>
              <w:tabs>
                <w:tab w:val="left" w:pos="8640"/>
                <w:tab w:val="left" w:pos="9000"/>
              </w:tabs>
              <w:jc w:val="both"/>
              <w:rPr>
                <w:lang w:val="ro-RO"/>
              </w:rPr>
            </w:pPr>
          </w:p>
          <w:p w:rsidR="00E012D3" w:rsidRPr="008B32C3" w:rsidRDefault="00E012D3" w:rsidP="00FF0DB3">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6E75D5">
            <w:pPr>
              <w:tabs>
                <w:tab w:val="left" w:pos="8640"/>
                <w:tab w:val="left" w:pos="9000"/>
              </w:tabs>
              <w:jc w:val="both"/>
              <w:rPr>
                <w:lang w:val="ro-RO"/>
              </w:rPr>
            </w:pPr>
            <w:r>
              <w:rPr>
                <w:lang w:val="ro-RO"/>
              </w:rPr>
              <w:t>De asemenea, a fost luată în considerare solicitarea participanţilor de a nu impune aceeaşi metodă tuturor PRE.</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13</w:t>
            </w:r>
          </w:p>
        </w:tc>
        <w:tc>
          <w:tcPr>
            <w:tcW w:w="1620" w:type="dxa"/>
          </w:tcPr>
          <w:p w:rsidR="00E012D3" w:rsidRPr="008B32C3" w:rsidRDefault="00E012D3" w:rsidP="00B9454B">
            <w:pPr>
              <w:tabs>
                <w:tab w:val="left" w:pos="8640"/>
                <w:tab w:val="left" w:pos="9000"/>
              </w:tabs>
              <w:rPr>
                <w:lang w:val="ro-RO"/>
              </w:rPr>
            </w:pPr>
            <w:r w:rsidRPr="008B32C3">
              <w:rPr>
                <w:lang w:val="ro-RO"/>
              </w:rPr>
              <w:t>Enel Green</w:t>
            </w:r>
          </w:p>
        </w:tc>
        <w:tc>
          <w:tcPr>
            <w:tcW w:w="1800" w:type="dxa"/>
          </w:tcPr>
          <w:p w:rsidR="00E012D3" w:rsidRPr="008B32C3" w:rsidRDefault="00E012D3" w:rsidP="00B9454B">
            <w:pPr>
              <w:tabs>
                <w:tab w:val="left" w:pos="8640"/>
                <w:tab w:val="left" w:pos="9000"/>
              </w:tabs>
              <w:rPr>
                <w:lang w:val="ro-RO"/>
              </w:rPr>
            </w:pPr>
            <w:r w:rsidRPr="008B32C3">
              <w:rPr>
                <w:lang w:val="ro-RO"/>
              </w:rPr>
              <w:t>Art. 3 (2) Ordin</w:t>
            </w:r>
          </w:p>
        </w:tc>
        <w:tc>
          <w:tcPr>
            <w:tcW w:w="5940" w:type="dxa"/>
          </w:tcPr>
          <w:p w:rsidR="00E012D3" w:rsidRPr="008B32C3" w:rsidRDefault="00E012D3" w:rsidP="00ED6D66">
            <w:pPr>
              <w:jc w:val="both"/>
              <w:rPr>
                <w:lang w:val="it-IT"/>
              </w:rPr>
            </w:pPr>
            <w:r w:rsidRPr="008B32C3">
              <w:rPr>
                <w:lang w:val="it-IT"/>
              </w:rPr>
              <w:t xml:space="preserve">Propunem eliminare. </w:t>
            </w:r>
          </w:p>
          <w:p w:rsidR="00E012D3" w:rsidRPr="008B32C3" w:rsidRDefault="00E012D3" w:rsidP="00ED6D66">
            <w:pPr>
              <w:jc w:val="both"/>
              <w:rPr>
                <w:lang w:val="it-IT"/>
              </w:rPr>
            </w:pPr>
            <w:r w:rsidRPr="008B32C3">
              <w:rPr>
                <w:lang w:val="it-IT"/>
              </w:rPr>
              <w:t>Consideram ca aceasta masura va conduce la o transparentizare discriminatorie si excesiva a pietei, incalcand dreptul de confidentialitate a strategiilor comerciale prin accesul oricarui titular la datele comerciale ale altor titulari prin simpla apartenenta la acelasi PRE.</w:t>
            </w:r>
          </w:p>
          <w:p w:rsidR="00E012D3" w:rsidRPr="008B32C3" w:rsidRDefault="00E012D3" w:rsidP="00ED6D66">
            <w:pPr>
              <w:jc w:val="both"/>
              <w:rPr>
                <w:lang w:val="pt-BR"/>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 xml:space="preserve">Nu se acceptă. </w:t>
            </w:r>
          </w:p>
          <w:p w:rsidR="00E012D3" w:rsidRPr="008B32C3" w:rsidRDefault="00E012D3" w:rsidP="00BE3560">
            <w:pPr>
              <w:autoSpaceDE w:val="0"/>
              <w:autoSpaceDN w:val="0"/>
              <w:adjustRightInd w:val="0"/>
              <w:spacing w:before="120" w:after="120"/>
              <w:jc w:val="both"/>
              <w:rPr>
                <w:lang w:val="ro-RO"/>
              </w:rPr>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Pr="008B32C3" w:rsidRDefault="00E012D3" w:rsidP="006E75D5">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6E75D5">
            <w:pPr>
              <w:tabs>
                <w:tab w:val="left" w:pos="8640"/>
                <w:tab w:val="left" w:pos="9000"/>
              </w:tabs>
              <w:jc w:val="both"/>
              <w:rPr>
                <w:lang w:val="ro-RO"/>
              </w:rPr>
            </w:pPr>
            <w:r>
              <w:rPr>
                <w:lang w:val="ro-RO"/>
              </w:rPr>
              <w:t>De asemenea, a fost luată în considerare solicitarea participanţilor de a nu impune aceeaşi metodă tuturor PRE.</w:t>
            </w:r>
          </w:p>
          <w:p w:rsidR="00E012D3" w:rsidRPr="008B32C3" w:rsidRDefault="00E012D3" w:rsidP="00BE3560">
            <w:pPr>
              <w:autoSpaceDE w:val="0"/>
              <w:autoSpaceDN w:val="0"/>
              <w:adjustRightInd w:val="0"/>
              <w:spacing w:before="120" w:after="120"/>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14</w:t>
            </w:r>
          </w:p>
        </w:tc>
        <w:tc>
          <w:tcPr>
            <w:tcW w:w="1620" w:type="dxa"/>
          </w:tcPr>
          <w:p w:rsidR="00E012D3" w:rsidRPr="008B32C3" w:rsidRDefault="00E012D3" w:rsidP="00B9454B">
            <w:pPr>
              <w:tabs>
                <w:tab w:val="left" w:pos="8640"/>
                <w:tab w:val="left" w:pos="9000"/>
              </w:tabs>
              <w:rPr>
                <w:lang w:val="ro-RO"/>
              </w:rPr>
            </w:pPr>
            <w:r>
              <w:rPr>
                <w:lang w:val="ro-RO"/>
              </w:rPr>
              <w:t>E.ON Distribuţie</w:t>
            </w:r>
          </w:p>
        </w:tc>
        <w:tc>
          <w:tcPr>
            <w:tcW w:w="1800" w:type="dxa"/>
          </w:tcPr>
          <w:p w:rsidR="00E012D3" w:rsidRPr="008B32C3" w:rsidRDefault="00E012D3" w:rsidP="00B9454B">
            <w:pPr>
              <w:tabs>
                <w:tab w:val="left" w:pos="8640"/>
                <w:tab w:val="left" w:pos="9000"/>
              </w:tabs>
              <w:rPr>
                <w:lang w:val="ro-RO"/>
              </w:rPr>
            </w:pPr>
            <w:r>
              <w:rPr>
                <w:lang w:val="ro-RO"/>
              </w:rPr>
              <w:t>Art. 3 (2) Ordin</w:t>
            </w:r>
          </w:p>
        </w:tc>
        <w:tc>
          <w:tcPr>
            <w:tcW w:w="5940" w:type="dxa"/>
          </w:tcPr>
          <w:p w:rsidR="00E012D3" w:rsidRPr="0001724C" w:rsidRDefault="00E012D3" w:rsidP="0001724C">
            <w:pPr>
              <w:jc w:val="both"/>
              <w:rPr>
                <w:lang w:val="ro-RO"/>
              </w:rPr>
            </w:pPr>
            <w:r w:rsidRPr="0001724C">
              <w:rPr>
                <w:b/>
                <w:bCs/>
                <w:u w:val="single"/>
                <w:lang w:val="ro-RO"/>
              </w:rPr>
              <w:t>Propunem</w:t>
            </w:r>
            <w:r w:rsidRPr="0001724C">
              <w:rPr>
                <w:lang w:val="ro-RO"/>
              </w:rPr>
              <w:t xml:space="preserve"> ca PRE-OR să prezinte ca şi până acum, o notă de informare cu modul de decontare a dezechilibrelor proprii titularului de licenţă, preţurile de excedent şi deficit ale PRE şi câştigurile realizate prin activarea în PRE, măsură necesară şi suficientă pentru a respecta principiile de transparenţă şi de a nu afecta sfera confidenţialităţii datelor fiecărui membru al PRE. </w:t>
            </w:r>
          </w:p>
          <w:p w:rsidR="00E012D3" w:rsidRPr="0001724C" w:rsidRDefault="00E012D3" w:rsidP="0001724C">
            <w:pPr>
              <w:jc w:val="both"/>
              <w:rPr>
                <w:lang w:val="ro-RO"/>
              </w:rPr>
            </w:pPr>
            <w:r w:rsidRPr="0001724C">
              <w:rPr>
                <w:b/>
                <w:bCs/>
                <w:lang w:val="ro-RO"/>
              </w:rPr>
              <w:t xml:space="preserve">Motivaţia: </w:t>
            </w:r>
            <w:r w:rsidRPr="0001724C">
              <w:rPr>
                <w:lang w:val="ro-RO"/>
              </w:rPr>
              <w:t xml:space="preserve"> Avem rezerve din punctul de vedere al păstrării confidenţialităţii datelor de tranzacţionare, că aceste prevederi nu ar conduce la riscul afectării strategiilor de tranzacţionare ale titularilor de licenţă. </w:t>
            </w:r>
          </w:p>
          <w:p w:rsidR="00E012D3" w:rsidRPr="0001724C" w:rsidRDefault="00E012D3" w:rsidP="0001724C">
            <w:pPr>
              <w:jc w:val="both"/>
              <w:rPr>
                <w:lang w:val="ro-RO"/>
              </w:rPr>
            </w:pPr>
          </w:p>
          <w:p w:rsidR="00E012D3" w:rsidRPr="0001724C" w:rsidRDefault="00E012D3" w:rsidP="00B9454B">
            <w:pPr>
              <w:jc w:val="both"/>
              <w:rPr>
                <w:lang w:val="pt-BR"/>
              </w:rPr>
            </w:pPr>
          </w:p>
        </w:tc>
        <w:tc>
          <w:tcPr>
            <w:tcW w:w="4680" w:type="dxa"/>
          </w:tcPr>
          <w:p w:rsidR="00E012D3" w:rsidRDefault="00E012D3" w:rsidP="00511B25">
            <w:pPr>
              <w:tabs>
                <w:tab w:val="left" w:pos="4320"/>
                <w:tab w:val="left" w:pos="7740"/>
              </w:tabs>
              <w:spacing w:before="120" w:after="120"/>
              <w:jc w:val="both"/>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Default="00E012D3" w:rsidP="00BE3560">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Pr="008B32C3" w:rsidRDefault="00E012D3" w:rsidP="00511B25">
            <w:pPr>
              <w:tabs>
                <w:tab w:val="left" w:pos="4320"/>
                <w:tab w:val="left" w:pos="7740"/>
              </w:tabs>
              <w:spacing w:before="120" w:after="120"/>
              <w:jc w:val="both"/>
              <w:rPr>
                <w:color w:val="000000"/>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15</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3 (2) Ordin</w:t>
            </w:r>
          </w:p>
        </w:tc>
        <w:tc>
          <w:tcPr>
            <w:tcW w:w="5940" w:type="dxa"/>
          </w:tcPr>
          <w:p w:rsidR="00E012D3" w:rsidRPr="008B32C3" w:rsidRDefault="00E012D3" w:rsidP="00B9454B">
            <w:pPr>
              <w:jc w:val="both"/>
              <w:rPr>
                <w:lang w:val="pt-BR"/>
              </w:rPr>
            </w:pPr>
            <w:r w:rsidRPr="008B32C3">
              <w:rPr>
                <w:lang w:val="pt-BR"/>
              </w:rPr>
              <w:t>Propunem:</w:t>
            </w:r>
          </w:p>
          <w:p w:rsidR="00E012D3" w:rsidRPr="008B32C3" w:rsidRDefault="00E012D3" w:rsidP="00B9454B">
            <w:pPr>
              <w:jc w:val="both"/>
              <w:rPr>
                <w:i/>
                <w:iCs/>
                <w:lang w:val="pt-BR"/>
              </w:rPr>
            </w:pPr>
            <w:r w:rsidRPr="008B32C3">
              <w:rPr>
                <w:i/>
                <w:iCs/>
                <w:lang w:val="pt-BR"/>
              </w:rPr>
              <w:t>Fiecare Parte Responsabila cu Echilibrarea are obligatia asigurarii accesului neconditionat, pentru fiecare titular de licenta / titular de licenta asimilat membru al Partii Responsabile cu Echilibrarea, la toate calculele si rezultatele aferente alocarii interne a costurilor / veniturilor cu dezechilibrele inregistrate la nivel orar pentru respectivul titular de licenta / titular de licenta asimilat, precum si la valoarea costului/venitului suplimentar al respectivului titular de licenta / titular de licenta asimilat, atribuita in urma alocarii interne a dezechilibrelor.</w:t>
            </w:r>
          </w:p>
          <w:p w:rsidR="00E012D3" w:rsidRPr="008B32C3" w:rsidRDefault="00E012D3" w:rsidP="00B9454B">
            <w:pPr>
              <w:jc w:val="both"/>
              <w:rPr>
                <w:i/>
                <w:iCs/>
                <w:lang w:val="pt-BR"/>
              </w:rPr>
            </w:pPr>
          </w:p>
          <w:p w:rsidR="00E012D3" w:rsidRPr="008B32C3" w:rsidRDefault="00E012D3" w:rsidP="00A81BA0">
            <w:pPr>
              <w:pStyle w:val="Header"/>
              <w:tabs>
                <w:tab w:val="left" w:pos="1499"/>
              </w:tabs>
              <w:spacing w:line="276" w:lineRule="auto"/>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Asigurarea accesului unui titular de licenta membru al PRE la informatiile privind cantitatile si preturile pentru dezechilibrele inregistrate de alti titulari de licenta ce au delegat responsabilitatea echilibrarii catre acel PRE incalca clauzele de confidentialitate din contractele de prestari servicii incheiate cu acestia.</w:t>
            </w:r>
          </w:p>
          <w:p w:rsidR="00E012D3" w:rsidRPr="008B32C3" w:rsidRDefault="00E012D3" w:rsidP="00B9454B">
            <w:pPr>
              <w:jc w:val="both"/>
              <w:rPr>
                <w:lang w:val="ro-RO"/>
              </w:rPr>
            </w:pPr>
          </w:p>
        </w:tc>
        <w:tc>
          <w:tcPr>
            <w:tcW w:w="4680" w:type="dxa"/>
          </w:tcPr>
          <w:p w:rsidR="00E012D3" w:rsidRPr="008B32C3" w:rsidRDefault="00E012D3" w:rsidP="00511B25">
            <w:pPr>
              <w:tabs>
                <w:tab w:val="left" w:pos="4320"/>
                <w:tab w:val="left" w:pos="7740"/>
              </w:tabs>
              <w:spacing w:before="120" w:after="120"/>
              <w:jc w:val="both"/>
              <w:rPr>
                <w:color w:val="000000"/>
                <w:lang w:val="ro-RO"/>
              </w:rPr>
            </w:pPr>
          </w:p>
          <w:p w:rsidR="00E012D3" w:rsidRPr="008B32C3" w:rsidRDefault="00E012D3" w:rsidP="00511B25">
            <w:pPr>
              <w:tabs>
                <w:tab w:val="left" w:pos="4320"/>
                <w:tab w:val="left" w:pos="7740"/>
              </w:tabs>
              <w:spacing w:before="120" w:after="120"/>
              <w:jc w:val="both"/>
              <w:rPr>
                <w:color w:val="000000"/>
                <w:lang w:val="ro-RO"/>
              </w:rPr>
            </w:pPr>
            <w:r w:rsidRPr="008B32C3">
              <w:rPr>
                <w:color w:val="000000"/>
                <w:lang w:val="ro-RO"/>
              </w:rPr>
              <w:t>Se estimează că transparentizarea decontării în cadrul PRE va permite o aplicare echitabilă a regulii de decontare in</w:t>
            </w:r>
            <w:r>
              <w:rPr>
                <w:color w:val="000000"/>
                <w:lang w:val="ro-RO"/>
              </w:rPr>
              <w:t>ternă a dezechilibrelor, eliminând</w:t>
            </w:r>
            <w:r w:rsidRPr="008B32C3">
              <w:rPr>
                <w:color w:val="000000"/>
                <w:lang w:val="ro-RO"/>
              </w:rPr>
              <w:t xml:space="preserve"> avantajarea unor TL în defavoarea altora. </w:t>
            </w:r>
          </w:p>
          <w:p w:rsidR="00E012D3" w:rsidRPr="008B32C3" w:rsidRDefault="00E012D3" w:rsidP="00B9454B">
            <w:pPr>
              <w:tabs>
                <w:tab w:val="left" w:pos="8640"/>
                <w:tab w:val="left" w:pos="9000"/>
              </w:tabs>
              <w:jc w:val="both"/>
              <w:rPr>
                <w:lang w:val="ro-RO"/>
              </w:rPr>
            </w:pPr>
            <w:r w:rsidRPr="008B32C3">
              <w:rPr>
                <w:color w:val="000000"/>
                <w:lang w:val="ro-RO"/>
              </w:rPr>
              <w:t>Pentru a permite alegerea în cunoştinţă de cauză a PRE de către un TL, s-a propus ca orice PRE să asigure oricărui TL participant la PRE respectiv, accesul necondiţionat la toate datele rezultate din decontarea orară a PRE. În acest fel, se asigură aplicarea aceloraşi reguli interne tuturor TL din PRE-OR.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16</w:t>
            </w:r>
          </w:p>
        </w:tc>
        <w:tc>
          <w:tcPr>
            <w:tcW w:w="1620" w:type="dxa"/>
          </w:tcPr>
          <w:p w:rsidR="00E012D3" w:rsidRDefault="00E012D3" w:rsidP="00B9454B">
            <w:pPr>
              <w:tabs>
                <w:tab w:val="left" w:pos="8640"/>
                <w:tab w:val="left" w:pos="9000"/>
              </w:tabs>
              <w:rPr>
                <w:lang w:val="ro-RO"/>
              </w:rPr>
            </w:pPr>
            <w:r>
              <w:rPr>
                <w:lang w:val="ro-RO"/>
              </w:rPr>
              <w:t>Enel,</w:t>
            </w:r>
          </w:p>
          <w:p w:rsidR="00E012D3" w:rsidRPr="008B32C3" w:rsidRDefault="00E012D3" w:rsidP="00B9454B">
            <w:pPr>
              <w:tabs>
                <w:tab w:val="left" w:pos="8640"/>
                <w:tab w:val="left" w:pos="9000"/>
              </w:tabs>
              <w:rPr>
                <w:lang w:val="ro-RO"/>
              </w:rPr>
            </w:pPr>
            <w:r>
              <w:rPr>
                <w:lang w:val="ro-RO"/>
              </w:rPr>
              <w:t>Enel Distribuţie</w:t>
            </w:r>
          </w:p>
        </w:tc>
        <w:tc>
          <w:tcPr>
            <w:tcW w:w="1800" w:type="dxa"/>
          </w:tcPr>
          <w:p w:rsidR="00E012D3" w:rsidRPr="008B32C3" w:rsidRDefault="00E012D3" w:rsidP="00B9454B">
            <w:pPr>
              <w:tabs>
                <w:tab w:val="left" w:pos="8640"/>
                <w:tab w:val="left" w:pos="9000"/>
              </w:tabs>
              <w:rPr>
                <w:lang w:val="ro-RO"/>
              </w:rPr>
            </w:pPr>
            <w:r>
              <w:rPr>
                <w:lang w:val="ro-RO"/>
              </w:rPr>
              <w:t>Art. 3 (2) Ordin</w:t>
            </w:r>
          </w:p>
        </w:tc>
        <w:tc>
          <w:tcPr>
            <w:tcW w:w="5940" w:type="dxa"/>
          </w:tcPr>
          <w:p w:rsidR="00E012D3" w:rsidRPr="008B32C3" w:rsidRDefault="00E012D3" w:rsidP="008B32C3">
            <w:pPr>
              <w:jc w:val="both"/>
            </w:pPr>
            <w:r w:rsidRPr="008B32C3">
              <w:t>Propunem eliminare. Apreciem ca acest paragraf conduce la o transparenta excesiva a pietei, incalcand dreptul de confidentialitate dintre TL si PRE - ul de care apartine si permitand accesul oricarui titular la datele comerciale ale altor titulari prin simpla apartenenta la acelasi PRE.</w:t>
            </w:r>
          </w:p>
          <w:p w:rsidR="00E012D3" w:rsidRPr="008B32C3" w:rsidRDefault="00E012D3" w:rsidP="008B32C3">
            <w:pPr>
              <w:jc w:val="both"/>
              <w:rPr>
                <w:lang w:val="ro-RO"/>
              </w:rPr>
            </w:pPr>
          </w:p>
        </w:tc>
        <w:tc>
          <w:tcPr>
            <w:tcW w:w="4680" w:type="dxa"/>
          </w:tcPr>
          <w:p w:rsidR="00E012D3" w:rsidRDefault="00E012D3" w:rsidP="00B27B5B">
            <w:pPr>
              <w:tabs>
                <w:tab w:val="left" w:pos="4320"/>
                <w:tab w:val="left" w:pos="7740"/>
              </w:tabs>
              <w:spacing w:before="120" w:after="120"/>
              <w:jc w:val="both"/>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Default="00E012D3" w:rsidP="00B27B5B">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Default="00E012D3" w:rsidP="00B9454B">
            <w:pPr>
              <w:tabs>
                <w:tab w:val="left" w:pos="8640"/>
                <w:tab w:val="left" w:pos="9000"/>
              </w:tabs>
              <w:jc w:val="both"/>
              <w:rPr>
                <w:color w:val="000000"/>
                <w:lang w:val="ro-RO"/>
              </w:rPr>
            </w:pPr>
          </w:p>
          <w:p w:rsidR="00E012D3" w:rsidRPr="008B32C3" w:rsidRDefault="00E012D3" w:rsidP="00B9454B">
            <w:pPr>
              <w:tabs>
                <w:tab w:val="left" w:pos="8640"/>
                <w:tab w:val="left" w:pos="9000"/>
              </w:tabs>
              <w:jc w:val="both"/>
              <w:rPr>
                <w:lang w:val="ro-RO"/>
              </w:rPr>
            </w:pPr>
            <w:r w:rsidRPr="008B32C3">
              <w:rPr>
                <w:color w:val="000000"/>
                <w:lang w:val="ro-RO"/>
              </w:rPr>
              <w:t>Pentru a permite alegerea în cunoştinţă de cauză a PRE de către un TL, s-a propus ca orice PRE să asigure oricărui TL participant la PRE respectiv, accesul necondiţionat la toate datele rezultate din decontarea orară a PRE. În acest fel, se asigură aplicarea aceloraşi reguli interne tuturor TL din PRE-OR.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17</w:t>
            </w:r>
          </w:p>
        </w:tc>
        <w:tc>
          <w:tcPr>
            <w:tcW w:w="1620" w:type="dxa"/>
          </w:tcPr>
          <w:p w:rsidR="00E012D3" w:rsidRPr="008B32C3" w:rsidRDefault="00E012D3" w:rsidP="00B9454B">
            <w:pPr>
              <w:tabs>
                <w:tab w:val="left" w:pos="8640"/>
                <w:tab w:val="left" w:pos="9000"/>
              </w:tabs>
              <w:rPr>
                <w:lang w:val="ro-RO"/>
              </w:rPr>
            </w:pPr>
            <w:r w:rsidRPr="008B32C3">
              <w:rPr>
                <w:lang w:val="ro-RO"/>
              </w:rPr>
              <w:t>CIGA,</w:t>
            </w:r>
          </w:p>
          <w:p w:rsidR="00E012D3" w:rsidRPr="008B32C3" w:rsidRDefault="00E012D3" w:rsidP="00B9454B">
            <w:pPr>
              <w:tabs>
                <w:tab w:val="left" w:pos="8640"/>
                <w:tab w:val="left" w:pos="9000"/>
              </w:tabs>
              <w:rPr>
                <w:lang w:val="ro-RO"/>
              </w:rPr>
            </w:pPr>
            <w:r w:rsidRPr="008B32C3">
              <w:rPr>
                <w:lang w:val="ro-RO"/>
              </w:rPr>
              <w:t>Aderro</w:t>
            </w:r>
          </w:p>
        </w:tc>
        <w:tc>
          <w:tcPr>
            <w:tcW w:w="1800" w:type="dxa"/>
          </w:tcPr>
          <w:p w:rsidR="00E012D3" w:rsidRPr="008B32C3" w:rsidRDefault="00E012D3" w:rsidP="00B9454B">
            <w:pPr>
              <w:tabs>
                <w:tab w:val="left" w:pos="8640"/>
                <w:tab w:val="left" w:pos="9000"/>
              </w:tabs>
              <w:rPr>
                <w:lang w:val="ro-RO"/>
              </w:rPr>
            </w:pPr>
            <w:r w:rsidRPr="008B32C3">
              <w:rPr>
                <w:lang w:val="ro-RO"/>
              </w:rPr>
              <w:t>Art. 3 (2) Ordin</w:t>
            </w:r>
          </w:p>
        </w:tc>
        <w:tc>
          <w:tcPr>
            <w:tcW w:w="5940" w:type="dxa"/>
          </w:tcPr>
          <w:p w:rsidR="00E012D3" w:rsidRPr="008B32C3" w:rsidRDefault="00E012D3" w:rsidP="00B9454B">
            <w:pPr>
              <w:jc w:val="both"/>
              <w:rPr>
                <w:lang w:val="ro-RO"/>
              </w:rPr>
            </w:pPr>
            <w:r w:rsidRPr="008B32C3">
              <w:rPr>
                <w:lang w:val="ro-RO"/>
              </w:rPr>
              <w:t>Considerăm că este o exagerare a transparenţei, nesolicitată de niciun participant la piaţă, datele prezentate de PRE putând devoala politicile de tranzacţionare ale titularilor de licenţă şi denatura semnificativ o piaţă concurenţială care funcţiona bine. La ora actuală, fiecare membru al PRE-urilor noastre primeşte lunar o notă de informare cu modul de decontare, dezechilibrele orare proprii, preţurile de excedent şi deficit ale PRE şi câştigurile realizate prin activarea în PRE, dar niciodată vreun membru nu a solicitat informaţii specifice altui membru al PRE.  Reiterăm faptul că PRE-urile activează într-o zonă profund concurenţială şi în cazul în care un membru este nemulţumit de prestarea serviciilor, de câştigurile obţinute sau de transparenţa PRE-ului, acesta  poate părăsi oricand respectivul PRE.</w:t>
            </w:r>
          </w:p>
          <w:p w:rsidR="00E012D3" w:rsidRPr="008B32C3" w:rsidRDefault="00E012D3" w:rsidP="00B9454B">
            <w:pPr>
              <w:tabs>
                <w:tab w:val="left" w:pos="8640"/>
                <w:tab w:val="left" w:pos="9000"/>
              </w:tabs>
              <w:rPr>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 xml:space="preserve">Transparenţa rezultă din aplicarea prevederilor legale în vigoare. </w:t>
            </w: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sidRPr="008B32C3">
              <w:rPr>
                <w:color w:val="000000"/>
                <w:lang w:val="ro-RO"/>
              </w:rPr>
              <w:t>Pentru a permite alegerea în cunoştinţă de cauză a PRE de către un TL, s-a propus ca orice PRE să asigure oricărui TL participant la PRE respectiv, accesul necondiţionat la toate datele rezultate din decontarea orară a PRE. În acest fel, se asigură aplicarea aceloraşi reguli interne tuturor TL din PRE-OR.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18</w:t>
            </w:r>
          </w:p>
        </w:tc>
        <w:tc>
          <w:tcPr>
            <w:tcW w:w="1620" w:type="dxa"/>
          </w:tcPr>
          <w:p w:rsidR="00E012D3" w:rsidRPr="008B32C3" w:rsidRDefault="00E012D3" w:rsidP="00B9454B">
            <w:pPr>
              <w:tabs>
                <w:tab w:val="left" w:pos="8640"/>
                <w:tab w:val="left" w:pos="9000"/>
              </w:tabs>
              <w:rPr>
                <w:lang w:val="ro-RO"/>
              </w:rPr>
            </w:pPr>
            <w:r w:rsidRPr="008B32C3">
              <w:rPr>
                <w:lang w:val="ro-RO"/>
              </w:rPr>
              <w:t>Hidroelectrica</w:t>
            </w:r>
          </w:p>
        </w:tc>
        <w:tc>
          <w:tcPr>
            <w:tcW w:w="1800" w:type="dxa"/>
          </w:tcPr>
          <w:p w:rsidR="00E012D3" w:rsidRPr="008B32C3" w:rsidRDefault="00E012D3" w:rsidP="00B9454B">
            <w:pPr>
              <w:tabs>
                <w:tab w:val="left" w:pos="8640"/>
                <w:tab w:val="left" w:pos="9000"/>
              </w:tabs>
              <w:rPr>
                <w:lang w:val="ro-RO"/>
              </w:rPr>
            </w:pPr>
            <w:r w:rsidRPr="008B32C3">
              <w:rPr>
                <w:lang w:val="ro-RO"/>
              </w:rPr>
              <w:t>Art. 3 (2) Ordin</w:t>
            </w:r>
          </w:p>
        </w:tc>
        <w:tc>
          <w:tcPr>
            <w:tcW w:w="5940" w:type="dxa"/>
          </w:tcPr>
          <w:p w:rsidR="00E012D3" w:rsidRPr="008B32C3" w:rsidRDefault="00E012D3" w:rsidP="00DD6385">
            <w:pPr>
              <w:jc w:val="both"/>
              <w:rPr>
                <w:lang w:val="fr-FR"/>
              </w:rPr>
            </w:pPr>
            <w:r w:rsidRPr="008B32C3">
              <w:rPr>
                <w:lang w:val="fr-FR"/>
              </w:rPr>
              <w:t>În calitate de PRE, nu putem fi de acord cu prevederea de la Art.3, pct. (2) de a pune la dispoziţie unui titular de licenţă, membru al PRE, datele privind dezechilibrele altui membru PRE acest lucru încălcând principiul de confidenţialitate, fără a ajuta la verificarea corectitudinii calcului.  Pentru ca un membru al PRE să poată verifica/obţine confirmări de la alţi membri din acelaşi PRE asupra dezechilibrelor lor (folosite de PRE în calcul), ar trebui să existe convenţii multipartite între toţi membrii aceleiaşi PRE care să stipuleze asemenea obligaţii reciproce, fiecare cu fiecare. De asemenea pentru verificarea dezechilibrelor partenerilor, membrul PRE ar trebui să ceară detalii (tranzacţie cu tranzacţie, valori măsurate aprobate, ordine de dispecer etc) pe care nu credem că vreun titular de licenţă este dispus să le ofere.</w:t>
            </w:r>
          </w:p>
          <w:p w:rsidR="00E012D3" w:rsidRPr="008B32C3" w:rsidRDefault="00E012D3" w:rsidP="00B9454B">
            <w:pPr>
              <w:pStyle w:val="NoSpacing"/>
              <w:jc w:val="both"/>
              <w:rPr>
                <w:b/>
                <w:bCs/>
                <w:lang w:val="ro-RO"/>
              </w:rPr>
            </w:pPr>
          </w:p>
        </w:tc>
        <w:tc>
          <w:tcPr>
            <w:tcW w:w="4680" w:type="dxa"/>
          </w:tcPr>
          <w:p w:rsidR="00E012D3" w:rsidRPr="008B32C3" w:rsidRDefault="00E012D3" w:rsidP="003F5B97">
            <w:pPr>
              <w:tabs>
                <w:tab w:val="left" w:pos="4320"/>
                <w:tab w:val="left" w:pos="7740"/>
              </w:tabs>
              <w:spacing w:before="120" w:after="120"/>
              <w:jc w:val="both"/>
              <w:rPr>
                <w:color w:val="000000"/>
                <w:lang w:val="ro-RO"/>
              </w:rPr>
            </w:pPr>
            <w:r w:rsidRPr="008B32C3">
              <w:rPr>
                <w:color w:val="000000"/>
                <w:lang w:val="ro-RO"/>
              </w:rPr>
              <w:t xml:space="preserve">Se estimează că transparentizarea decontării în cadrul PRE va permite o aplicare echitabilă a regulii de decontare internă a dezechilibrelor, evitând avantajarea unor TL în defavoarea altora. </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19</w:t>
            </w:r>
          </w:p>
        </w:tc>
        <w:tc>
          <w:tcPr>
            <w:tcW w:w="1620" w:type="dxa"/>
          </w:tcPr>
          <w:p w:rsidR="00E012D3" w:rsidRPr="008B32C3" w:rsidRDefault="00E012D3" w:rsidP="00B9454B">
            <w:pPr>
              <w:tabs>
                <w:tab w:val="left" w:pos="8640"/>
                <w:tab w:val="left" w:pos="9000"/>
              </w:tabs>
              <w:rPr>
                <w:lang w:val="ro-RO"/>
              </w:rPr>
            </w:pPr>
            <w:r w:rsidRPr="008B32C3">
              <w:rPr>
                <w:lang w:val="ro-RO"/>
              </w:rPr>
              <w:t>Electrica Furnizare</w:t>
            </w:r>
          </w:p>
        </w:tc>
        <w:tc>
          <w:tcPr>
            <w:tcW w:w="1800" w:type="dxa"/>
          </w:tcPr>
          <w:p w:rsidR="00E012D3" w:rsidRPr="008B32C3" w:rsidRDefault="00E012D3" w:rsidP="00B9454B">
            <w:pPr>
              <w:tabs>
                <w:tab w:val="left" w:pos="8640"/>
                <w:tab w:val="left" w:pos="9000"/>
              </w:tabs>
              <w:rPr>
                <w:lang w:val="ro-RO"/>
              </w:rPr>
            </w:pPr>
            <w:r w:rsidRPr="008B32C3">
              <w:rPr>
                <w:lang w:val="ro-RO"/>
              </w:rPr>
              <w:t>Art. 4 Ordin</w:t>
            </w:r>
          </w:p>
        </w:tc>
        <w:tc>
          <w:tcPr>
            <w:tcW w:w="5940" w:type="dxa"/>
          </w:tcPr>
          <w:p w:rsidR="00E012D3" w:rsidRPr="008B32C3" w:rsidRDefault="00E012D3" w:rsidP="004F0948">
            <w:pPr>
              <w:pStyle w:val="ListParagraph"/>
              <w:spacing w:after="160" w:line="259" w:lineRule="auto"/>
              <w:ind w:left="0"/>
              <w:jc w:val="both"/>
            </w:pPr>
            <w:r w:rsidRPr="008B32C3">
              <w:t xml:space="preserve">Avand in vedere ca in PIZ tranzactii se realizeaza continuu, consideram ca prin impunerea limitei de timp se restrictioneaza licitatiile in aceasta piata. </w:t>
            </w:r>
          </w:p>
          <w:p w:rsidR="00E012D3" w:rsidRPr="008B32C3" w:rsidRDefault="00E012D3" w:rsidP="004F0948">
            <w:pPr>
              <w:pStyle w:val="ListParagraph"/>
              <w:ind w:left="0"/>
              <w:jc w:val="both"/>
            </w:pPr>
            <w:r w:rsidRPr="008B32C3">
              <w:t xml:space="preserve">Obligatia transmiterii notificarilor in echilibru nu va putea fi respectata de catre TL, deoarece analizand curbele agregate puse la dispozitie de catre OPCOM, se constata ca in multe intervale orare cantitatea de energie electrica ofertata spre vanzare nu este niciodata egala cu cea cererea de energie electrica. </w:t>
            </w:r>
          </w:p>
          <w:p w:rsidR="00E012D3" w:rsidRPr="008B32C3" w:rsidRDefault="00E012D3" w:rsidP="004F0948">
            <w:pPr>
              <w:pStyle w:val="ListParagraph"/>
              <w:ind w:left="0"/>
              <w:jc w:val="both"/>
            </w:pPr>
            <w:r w:rsidRPr="008B32C3">
              <w:t>Pe de alta parte, obligatia transmiterii notificarilor in echilibru de catre fiecare TL va avea ca efect transformarea PZU dintr-o piata voluntara in una obligatorie, ceea ce va determina alterarea  PIP PZU, care reprezinta un reper pentru toate celelalte tranzactii, inclusiv in piata instrumentelor financiare.</w:t>
            </w:r>
          </w:p>
          <w:p w:rsidR="00E012D3" w:rsidRPr="008B32C3" w:rsidRDefault="00E012D3" w:rsidP="004F0948">
            <w:pPr>
              <w:pStyle w:val="ListParagraph"/>
              <w:ind w:left="0"/>
              <w:jc w:val="both"/>
            </w:pPr>
            <w:r w:rsidRPr="008B32C3">
              <w:t>In aceste conditii, necesarul de tranzactionat se poate inchide doar in PE, neputandu-se respecta conditia transmiterii unor notificari in echilibru.</w:t>
            </w:r>
          </w:p>
          <w:p w:rsidR="00E012D3" w:rsidRPr="008B32C3" w:rsidRDefault="00E012D3" w:rsidP="00FA7CFF">
            <w:pPr>
              <w:jc w:val="both"/>
              <w:rPr>
                <w:lang w:val="fr-FR"/>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Nu, deoarece Ordinul ANRE nr. 32/2013 prevede situaţiile în care sunt permise modificări ale NF.</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20</w:t>
            </w:r>
          </w:p>
        </w:tc>
        <w:tc>
          <w:tcPr>
            <w:tcW w:w="1620" w:type="dxa"/>
          </w:tcPr>
          <w:p w:rsidR="00E012D3" w:rsidRPr="008B32C3" w:rsidRDefault="00E012D3" w:rsidP="00B9454B">
            <w:pPr>
              <w:tabs>
                <w:tab w:val="left" w:pos="8640"/>
                <w:tab w:val="left" w:pos="9000"/>
              </w:tabs>
              <w:rPr>
                <w:lang w:val="ro-RO"/>
              </w:rPr>
            </w:pPr>
            <w:r w:rsidRPr="008B32C3">
              <w:rPr>
                <w:lang w:val="ro-RO"/>
              </w:rPr>
              <w:t>Hidroelectrica</w:t>
            </w:r>
          </w:p>
        </w:tc>
        <w:tc>
          <w:tcPr>
            <w:tcW w:w="1800" w:type="dxa"/>
          </w:tcPr>
          <w:p w:rsidR="00E012D3" w:rsidRPr="008B32C3" w:rsidRDefault="00E012D3" w:rsidP="00B9454B">
            <w:pPr>
              <w:tabs>
                <w:tab w:val="left" w:pos="8640"/>
                <w:tab w:val="left" w:pos="9000"/>
              </w:tabs>
              <w:rPr>
                <w:lang w:val="ro-RO"/>
              </w:rPr>
            </w:pPr>
            <w:r w:rsidRPr="008B32C3">
              <w:rPr>
                <w:lang w:val="ro-RO"/>
              </w:rPr>
              <w:t>Art. 4 Ordin</w:t>
            </w:r>
          </w:p>
        </w:tc>
        <w:tc>
          <w:tcPr>
            <w:tcW w:w="5940" w:type="dxa"/>
          </w:tcPr>
          <w:p w:rsidR="00E012D3" w:rsidRPr="008B32C3" w:rsidRDefault="00E012D3" w:rsidP="00FA7CFF">
            <w:pPr>
              <w:jc w:val="both"/>
              <w:rPr>
                <w:lang w:val="fr-FR"/>
              </w:rPr>
            </w:pPr>
            <w:r w:rsidRPr="008B32C3">
              <w:rPr>
                <w:lang w:val="fr-FR"/>
              </w:rPr>
              <w:t>Propunem a se admite o limită a dezechilibrului de la notificare de 1% din producţia notificată orar, dar nu mai mare decât 2 MWh (care poate rezulta din imposibilitatea tehnică a unei programări realiste a grupurilor de producere la nivel de kWh coroborată cu obligaţii de vânzare -  de exemplu pe piaţa reglementată - cu 3 zecimale). </w:t>
            </w:r>
          </w:p>
          <w:p w:rsidR="00E012D3" w:rsidRPr="008B32C3" w:rsidRDefault="00E012D3" w:rsidP="00B9454B">
            <w:pPr>
              <w:pStyle w:val="NoSpacing"/>
              <w:jc w:val="both"/>
              <w:rPr>
                <w:b/>
                <w:bCs/>
                <w:lang w:val="ro-RO"/>
              </w:rPr>
            </w:pPr>
          </w:p>
        </w:tc>
        <w:tc>
          <w:tcPr>
            <w:tcW w:w="4680" w:type="dxa"/>
          </w:tcPr>
          <w:p w:rsidR="00E012D3" w:rsidRPr="007011FC" w:rsidRDefault="00E012D3" w:rsidP="00B9454B">
            <w:pPr>
              <w:tabs>
                <w:tab w:val="left" w:pos="8640"/>
                <w:tab w:val="left" w:pos="9000"/>
              </w:tabs>
              <w:jc w:val="both"/>
              <w:rPr>
                <w:lang w:val="ro-RO"/>
              </w:rPr>
            </w:pPr>
            <w:r>
              <w:t xml:space="preserve">Programarea </w:t>
            </w:r>
            <w:r w:rsidRPr="007011FC">
              <w:t>trebui</w:t>
            </w:r>
            <w:r>
              <w:t>e</w:t>
            </w:r>
            <w:r w:rsidRPr="007011FC">
              <w:t xml:space="preserve"> să se realizeze </w:t>
            </w:r>
            <w:r>
              <w:t>conform obligaţiilor contractuale. De asemenea, poziţia contractuală poate fi ajustată prin achiziţionarea energiei electrice pe piaţa intrazilnică.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21</w:t>
            </w:r>
          </w:p>
        </w:tc>
        <w:tc>
          <w:tcPr>
            <w:tcW w:w="1620" w:type="dxa"/>
          </w:tcPr>
          <w:p w:rsidR="00E012D3" w:rsidRPr="008B32C3" w:rsidRDefault="00E012D3" w:rsidP="00B9454B">
            <w:pPr>
              <w:tabs>
                <w:tab w:val="left" w:pos="8640"/>
                <w:tab w:val="left" w:pos="9000"/>
              </w:tabs>
              <w:rPr>
                <w:lang w:val="ro-RO"/>
              </w:rPr>
            </w:pPr>
            <w:r w:rsidRPr="008B32C3">
              <w:rPr>
                <w:lang w:val="ro-RO"/>
              </w:rPr>
              <w:t>Cez Vânzare</w:t>
            </w:r>
          </w:p>
        </w:tc>
        <w:tc>
          <w:tcPr>
            <w:tcW w:w="1800" w:type="dxa"/>
          </w:tcPr>
          <w:p w:rsidR="00E012D3" w:rsidRPr="008B32C3" w:rsidRDefault="00E012D3" w:rsidP="00B9454B">
            <w:pPr>
              <w:tabs>
                <w:tab w:val="left" w:pos="8640"/>
                <w:tab w:val="left" w:pos="9000"/>
              </w:tabs>
              <w:rPr>
                <w:lang w:val="ro-RO"/>
              </w:rPr>
            </w:pPr>
            <w:r w:rsidRPr="008B32C3">
              <w:rPr>
                <w:lang w:val="ro-RO"/>
              </w:rPr>
              <w:t>Art. 4 Ordin</w:t>
            </w:r>
          </w:p>
        </w:tc>
        <w:tc>
          <w:tcPr>
            <w:tcW w:w="5940" w:type="dxa"/>
          </w:tcPr>
          <w:p w:rsidR="00E012D3" w:rsidRPr="008B32C3" w:rsidRDefault="00E012D3" w:rsidP="000F20DE">
            <w:pPr>
              <w:pStyle w:val="NoSpacing"/>
              <w:jc w:val="both"/>
              <w:rPr>
                <w:lang w:val="ro-RO"/>
              </w:rPr>
            </w:pPr>
            <w:r w:rsidRPr="008B32C3">
              <w:rPr>
                <w:lang w:val="ro-RO"/>
              </w:rPr>
              <w:t xml:space="preserve">Propunem eliminare. </w:t>
            </w:r>
          </w:p>
          <w:p w:rsidR="00E012D3" w:rsidRPr="008B32C3" w:rsidRDefault="00E012D3" w:rsidP="000F20DE">
            <w:pPr>
              <w:spacing w:before="120" w:after="120"/>
              <w:jc w:val="both"/>
            </w:pPr>
            <w:r w:rsidRPr="008B32C3">
              <w:t>In conditiile din propunerea de Art. 4 va fi interzisa notificarea unor cantitati contractante/ tranzactionate care sa fie diferite de prognoza de consum la nivel orar. Acest lucru nu poate fi realizat atata timp cat prognoza de consum nu poate fi acoperita exclusiv prin produse standard ce se pot tranzactiona pe pietele centralizate pe termen lung. In plus, in conditiile in care Piata Intrazilnica nu este foarte lichida, tranzactionarea pe aceasta piata presupunand consum de resurse umane si de timp, respectarea prevederilor acestui articol ar duce la situatia in care titularii de licenta vor fi nevoiti sa oferteze pe PZU la orice preturi (ori cat de mari la cumparare si oricat de mici la vanzare), din dorinta de a se inchide pe prognoza de consum, respectiv de a notifica echilibrat, distorsionand astfel pretul pietei spot.</w:t>
            </w:r>
          </w:p>
          <w:p w:rsidR="00E012D3" w:rsidRPr="008B32C3" w:rsidRDefault="00E012D3" w:rsidP="000F20DE">
            <w:pPr>
              <w:spacing w:before="120" w:after="120"/>
              <w:jc w:val="both"/>
            </w:pPr>
            <w:r w:rsidRPr="008B32C3">
              <w:t>Pe de alta parte</w:t>
            </w:r>
            <w:bookmarkStart w:id="0" w:name="_GoBack"/>
            <w:bookmarkEnd w:id="0"/>
            <w:r w:rsidRPr="008B32C3">
              <w:t xml:space="preserve">, piata de echilibrare trebuie sa </w:t>
            </w:r>
            <w:r>
              <w:t xml:space="preserve">reprezinte o alta modalitate a </w:t>
            </w:r>
            <w:r w:rsidRPr="008B32C3">
              <w:t>acoperi pozitiile deschise la preturi mai bune decat pretul pe PZU.</w:t>
            </w:r>
          </w:p>
          <w:p w:rsidR="00E012D3" w:rsidRPr="008B32C3" w:rsidRDefault="00E012D3" w:rsidP="000F20DE">
            <w:pPr>
              <w:pStyle w:val="NoSpacing"/>
              <w:jc w:val="both"/>
              <w:rPr>
                <w:lang w:val="ro-RO"/>
              </w:rPr>
            </w:pPr>
          </w:p>
        </w:tc>
        <w:tc>
          <w:tcPr>
            <w:tcW w:w="4680" w:type="dxa"/>
          </w:tcPr>
          <w:p w:rsidR="00E012D3" w:rsidRPr="008B32C3" w:rsidRDefault="00E012D3" w:rsidP="007909A1">
            <w:pPr>
              <w:spacing w:before="120" w:after="120"/>
              <w:jc w:val="both"/>
              <w:rPr>
                <w:lang w:val="ro-RO"/>
              </w:rPr>
            </w:pPr>
          </w:p>
          <w:p w:rsidR="00E012D3" w:rsidRDefault="00E012D3" w:rsidP="007909A1">
            <w:pPr>
              <w:spacing w:before="120" w:after="120"/>
              <w:jc w:val="both"/>
              <w:rPr>
                <w:lang w:val="ro-RO"/>
              </w:rPr>
            </w:pPr>
            <w:r w:rsidRPr="008B32C3">
              <w:rPr>
                <w:lang w:val="ro-RO"/>
              </w:rPr>
              <w:t>De regulă titularii de licenţă trebuie să se asigure că au depus toate eforturile pentru a fi cât mai echilibraţi şi să notifice în acord cu poziţia fiecăruia. Notificare în dezechilibru se acceptă doar în cazurile specificate în Lege, l la art. 28.</w:t>
            </w:r>
          </w:p>
          <w:p w:rsidR="00E012D3" w:rsidRPr="008B32C3" w:rsidRDefault="00E012D3" w:rsidP="007909A1">
            <w:pPr>
              <w:spacing w:before="120" w:after="120"/>
              <w:jc w:val="both"/>
              <w:rPr>
                <w:lang w:val="ro-RO"/>
              </w:rPr>
            </w:pPr>
            <w:r>
              <w:rPr>
                <w:lang w:val="ro-RO"/>
              </w:rPr>
              <w:t>Piaţa Intra-zilnică este o piaţă funcţională şi a fost creată pentru a sprijini participanţii dpdv al ajustării poziţiei contractuale. Piaţa de echilibrare este destinată exclusiv echilibrării sistemului.</w:t>
            </w:r>
          </w:p>
          <w:p w:rsidR="00E012D3" w:rsidRPr="008B32C3" w:rsidRDefault="00E012D3" w:rsidP="00B9454B">
            <w:pPr>
              <w:tabs>
                <w:tab w:val="left" w:pos="8640"/>
                <w:tab w:val="left" w:pos="9000"/>
              </w:tabs>
              <w:jc w:val="both"/>
              <w:rPr>
                <w:lang w:val="ro-RO"/>
              </w:rPr>
            </w:pPr>
          </w:p>
        </w:tc>
      </w:tr>
      <w:tr w:rsidR="00E012D3" w:rsidRPr="008B32C3">
        <w:trPr>
          <w:trHeight w:val="1792"/>
        </w:trPr>
        <w:tc>
          <w:tcPr>
            <w:tcW w:w="648" w:type="dxa"/>
          </w:tcPr>
          <w:p w:rsidR="00E012D3" w:rsidRPr="008B32C3" w:rsidRDefault="00E012D3" w:rsidP="00B9454B">
            <w:pPr>
              <w:tabs>
                <w:tab w:val="left" w:pos="8640"/>
                <w:tab w:val="left" w:pos="9000"/>
              </w:tabs>
              <w:rPr>
                <w:lang w:val="ro-RO"/>
              </w:rPr>
            </w:pPr>
            <w:r>
              <w:rPr>
                <w:lang w:val="ro-RO"/>
              </w:rPr>
              <w:t>22</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4 Ordin</w:t>
            </w:r>
          </w:p>
        </w:tc>
        <w:tc>
          <w:tcPr>
            <w:tcW w:w="5940" w:type="dxa"/>
          </w:tcPr>
          <w:p w:rsidR="00E012D3" w:rsidRPr="008B32C3" w:rsidRDefault="00E012D3" w:rsidP="00B9454B">
            <w:pPr>
              <w:pStyle w:val="NoSpacing"/>
              <w:jc w:val="both"/>
              <w:rPr>
                <w:lang w:val="ro-RO"/>
              </w:rPr>
            </w:pPr>
            <w:r w:rsidRPr="008B32C3">
              <w:rPr>
                <w:lang w:val="ro-RO"/>
              </w:rPr>
              <w:t>Articolul 32 din Regulamentul de programare a unităţilor de producţie şi a consumatorilor dispecerizabili aprobat prin Ordinul Preşedintelui Autorităţii Naţionale de Reglementare în Domeniul Energiei nr. 32/2013, publicat în Monitorul Oficial al României, Partea I, nr. 320/3.VI.2013, se modifică şi va avea următorul cuprins</w:t>
            </w:r>
            <w:r w:rsidRPr="008B32C3">
              <w:t>:</w:t>
            </w:r>
          </w:p>
          <w:p w:rsidR="00E012D3" w:rsidRPr="008B32C3" w:rsidRDefault="00E012D3" w:rsidP="00B9454B">
            <w:pPr>
              <w:jc w:val="both"/>
              <w:rPr>
                <w:i/>
                <w:iCs/>
                <w:lang w:val="ro-RO"/>
              </w:rPr>
            </w:pPr>
            <w:r w:rsidRPr="008B32C3">
              <w:rPr>
                <w:i/>
                <w:iCs/>
              </w:rPr>
              <w:t>“</w:t>
            </w:r>
            <w:r w:rsidRPr="008B32C3">
              <w:rPr>
                <w:i/>
                <w:iCs/>
                <w:lang w:val="ro-RO"/>
              </w:rPr>
              <w:t>Fiecare titular de licenţă trebuie să-şi adapteze producţia / consumul şi/sau să încheie tranzacţii de vânzare şi/sau cumpărare de energie electrică astfel încât suma dintre producţie, import şi achiziţie să fie egală cu suma dintre consum, export şi vânzare la nivelul fiecărui interval de dispecerizare. Titularii de licenţă trimit înainte de ora 15:30 a zilei anterioare celei de livrare, valorile programate ale acestor mărimi la PRE căreia şi-au  delegat responsabilitatea echilibrării, iar conform acestor informaţii, NF transmisă de PRE la OTS trebuie să fie în echilibru pentru fiecare interval de dispecerizare, cel târziu cu o oră înainte de începerea fiecărui interval de dispecerizare.”</w:t>
            </w:r>
          </w:p>
          <w:p w:rsidR="00E012D3" w:rsidRPr="008B32C3" w:rsidRDefault="00E012D3" w:rsidP="00B9454B">
            <w:pPr>
              <w:jc w:val="both"/>
              <w:rPr>
                <w:lang w:val="ro-RO"/>
              </w:rPr>
            </w:pPr>
          </w:p>
          <w:p w:rsidR="00E012D3" w:rsidRPr="008B32C3" w:rsidRDefault="00E012D3" w:rsidP="00B9454B">
            <w:pPr>
              <w:pStyle w:val="Header"/>
              <w:tabs>
                <w:tab w:val="left" w:pos="1499"/>
              </w:tabs>
              <w:jc w:val="both"/>
              <w:rPr>
                <w:rFonts w:ascii="Times New Roman" w:hAnsi="Times New Roman" w:cs="Times New Roman"/>
                <w:color w:val="000000"/>
                <w:sz w:val="24"/>
                <w:szCs w:val="24"/>
                <w:lang w:val="ro-RO"/>
              </w:rPr>
            </w:pPr>
            <w:r w:rsidRPr="008B32C3">
              <w:rPr>
                <w:rFonts w:ascii="Times New Roman" w:hAnsi="Times New Roman" w:cs="Times New Roman"/>
                <w:sz w:val="24"/>
                <w:szCs w:val="24"/>
                <w:lang w:val="ro-RO"/>
              </w:rPr>
              <w:t xml:space="preserve">Propunem </w:t>
            </w:r>
            <w:r w:rsidRPr="008B32C3">
              <w:rPr>
                <w:rFonts w:ascii="Times New Roman" w:hAnsi="Times New Roman" w:cs="Times New Roman"/>
                <w:color w:val="000000"/>
                <w:sz w:val="24"/>
                <w:szCs w:val="24"/>
                <w:lang w:val="ro-RO"/>
              </w:rPr>
              <w:t>includerea „consumului”, având în vedere că acesta este unul dintre elementele de bilan</w:t>
            </w:r>
            <w:r w:rsidRPr="008B32C3">
              <w:rPr>
                <w:rFonts w:ascii="Tahoma" w:hAnsi="Tahoma" w:cs="Tahoma"/>
                <w:color w:val="000000"/>
                <w:sz w:val="24"/>
                <w:szCs w:val="24"/>
                <w:lang w:val="ro-RO"/>
              </w:rPr>
              <w:t>ț</w:t>
            </w:r>
            <w:r w:rsidRPr="008B32C3">
              <w:rPr>
                <w:rFonts w:ascii="Times New Roman" w:hAnsi="Times New Roman" w:cs="Times New Roman"/>
                <w:color w:val="000000"/>
                <w:sz w:val="24"/>
                <w:szCs w:val="24"/>
                <w:lang w:val="ro-RO"/>
              </w:rPr>
              <w:t xml:space="preserve"> al notificării fizice. Sunt situa</w:t>
            </w:r>
            <w:r w:rsidRPr="008B32C3">
              <w:rPr>
                <w:rFonts w:ascii="Tahoma" w:hAnsi="Tahoma" w:cs="Tahoma"/>
                <w:color w:val="000000"/>
                <w:sz w:val="24"/>
                <w:szCs w:val="24"/>
                <w:lang w:val="ro-RO"/>
              </w:rPr>
              <w:t>ț</w:t>
            </w:r>
            <w:r w:rsidRPr="008B32C3">
              <w:rPr>
                <w:rFonts w:ascii="Times New Roman" w:hAnsi="Times New Roman" w:cs="Times New Roman"/>
                <w:color w:val="000000"/>
                <w:sz w:val="24"/>
                <w:szCs w:val="24"/>
                <w:lang w:val="ro-RO"/>
              </w:rPr>
              <w:t>ii în care modificarea consumului din motive obiective poate conduce la realizarea echilibrului real la nivelul unui titular de licen</w:t>
            </w:r>
            <w:r w:rsidRPr="008B32C3">
              <w:rPr>
                <w:rFonts w:ascii="Tahoma" w:hAnsi="Tahoma" w:cs="Tahoma"/>
                <w:color w:val="000000"/>
                <w:sz w:val="24"/>
                <w:szCs w:val="24"/>
                <w:lang w:val="ro-RO"/>
              </w:rPr>
              <w:t>ț</w:t>
            </w:r>
            <w:r w:rsidRPr="008B32C3">
              <w:rPr>
                <w:rFonts w:ascii="Times New Roman" w:hAnsi="Times New Roman" w:cs="Times New Roman"/>
                <w:color w:val="000000"/>
                <w:sz w:val="24"/>
                <w:szCs w:val="24"/>
                <w:lang w:val="ro-RO"/>
              </w:rPr>
              <w:t>ă.</w:t>
            </w:r>
          </w:p>
          <w:p w:rsidR="00E012D3" w:rsidRPr="008B32C3" w:rsidRDefault="00E012D3" w:rsidP="00B9454B">
            <w:pPr>
              <w:jc w:val="both"/>
              <w:rPr>
                <w:lang w:val="ro-RO"/>
              </w:rPr>
            </w:pPr>
            <w:r w:rsidRPr="008B32C3">
              <w:rPr>
                <w:color w:val="000000"/>
                <w:lang w:val="ro-RO"/>
              </w:rPr>
              <w:t>Considerăm ca titularii de licen</w:t>
            </w:r>
            <w:r w:rsidRPr="008B32C3">
              <w:rPr>
                <w:rFonts w:ascii="Tahoma" w:hAnsi="Tahoma" w:cs="Tahoma"/>
                <w:color w:val="000000"/>
                <w:lang w:val="ro-RO"/>
              </w:rPr>
              <w:t>ț</w:t>
            </w:r>
            <w:r w:rsidRPr="008B32C3">
              <w:rPr>
                <w:color w:val="000000"/>
                <w:lang w:val="ro-RO"/>
              </w:rPr>
              <w:t xml:space="preserve">ă ar trebui să trimită notificările la PRE mai devreme de 16:30, astfel încât să existe un timp la nivelul PRE – ului pentru efectuarea de verificări </w:t>
            </w:r>
            <w:r w:rsidRPr="008B32C3">
              <w:rPr>
                <w:rFonts w:ascii="Tahoma" w:hAnsi="Tahoma" w:cs="Tahoma"/>
                <w:color w:val="000000"/>
                <w:lang w:val="ro-RO"/>
              </w:rPr>
              <w:t>ș</w:t>
            </w:r>
            <w:r w:rsidRPr="008B32C3">
              <w:rPr>
                <w:color w:val="000000"/>
                <w:lang w:val="ro-RO"/>
              </w:rPr>
              <w:t>i luarea de măsuri în vederea corectării datelor transmise. Am propus ora 15:30 ca termen limită de transmitere a notificărilor de către titularii de licen</w:t>
            </w:r>
            <w:r w:rsidRPr="008B32C3">
              <w:rPr>
                <w:rFonts w:ascii="Tahoma" w:hAnsi="Tahoma" w:cs="Tahoma"/>
                <w:color w:val="000000"/>
                <w:lang w:val="ro-RO"/>
              </w:rPr>
              <w:t>ț</w:t>
            </w:r>
            <w:r w:rsidRPr="008B32C3">
              <w:rPr>
                <w:color w:val="000000"/>
                <w:lang w:val="ro-RO"/>
              </w:rPr>
              <w:t>a la PRE.</w:t>
            </w:r>
          </w:p>
        </w:tc>
        <w:tc>
          <w:tcPr>
            <w:tcW w:w="4680" w:type="dxa"/>
          </w:tcPr>
          <w:p w:rsidR="00E012D3" w:rsidRPr="00613F1E" w:rsidRDefault="00E012D3" w:rsidP="00B9454B">
            <w:pPr>
              <w:tabs>
                <w:tab w:val="left" w:pos="8640"/>
                <w:tab w:val="left" w:pos="9000"/>
              </w:tabs>
              <w:jc w:val="both"/>
              <w:rPr>
                <w:lang w:val="ro-RO"/>
              </w:rPr>
            </w:pPr>
            <w:r w:rsidRPr="00613F1E">
              <w:rPr>
                <w:lang w:val="ro-RO"/>
              </w:rPr>
              <w:t>Nu se acceptă.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23</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7 Ordin</w:t>
            </w:r>
          </w:p>
        </w:tc>
        <w:tc>
          <w:tcPr>
            <w:tcW w:w="5940" w:type="dxa"/>
          </w:tcPr>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pt-BR"/>
              </w:rPr>
              <w:t>Propunem</w:t>
            </w:r>
            <w:r w:rsidRPr="008B32C3">
              <w:rPr>
                <w:rFonts w:ascii="Times New Roman" w:hAnsi="Times New Roman" w:cs="Times New Roman"/>
                <w:sz w:val="24"/>
                <w:szCs w:val="24"/>
                <w:lang w:val="ro-RO"/>
              </w:rPr>
              <w:t>:</w:t>
            </w:r>
          </w:p>
          <w:p w:rsidR="00E012D3" w:rsidRPr="008B32C3" w:rsidRDefault="00E012D3" w:rsidP="00B9454B">
            <w:pPr>
              <w:pStyle w:val="Header"/>
              <w:tabs>
                <w:tab w:val="left" w:pos="1499"/>
              </w:tabs>
              <w:jc w:val="both"/>
              <w:rPr>
                <w:rFonts w:ascii="Times New Roman" w:hAnsi="Times New Roman" w:cs="Times New Roman"/>
                <w:sz w:val="24"/>
                <w:szCs w:val="24"/>
                <w:lang w:val="ro-RO"/>
              </w:rPr>
            </w:pPr>
          </w:p>
          <w:p w:rsidR="00E012D3" w:rsidRPr="008B32C3" w:rsidRDefault="00E012D3" w:rsidP="00B9454B">
            <w:pPr>
              <w:pStyle w:val="Header"/>
              <w:tabs>
                <w:tab w:val="left" w:pos="1499"/>
              </w:tabs>
              <w:jc w:val="both"/>
              <w:rPr>
                <w:rFonts w:ascii="Times New Roman" w:hAnsi="Times New Roman" w:cs="Times New Roman"/>
                <w:i/>
                <w:iCs/>
                <w:sz w:val="24"/>
                <w:szCs w:val="24"/>
                <w:lang w:val="pt-BR"/>
              </w:rPr>
            </w:pPr>
            <w:r w:rsidRPr="008B32C3">
              <w:rPr>
                <w:rFonts w:ascii="Times New Roman" w:hAnsi="Times New Roman" w:cs="Times New Roman"/>
                <w:i/>
                <w:iCs/>
                <w:sz w:val="24"/>
                <w:szCs w:val="24"/>
                <w:lang w:val="pt-BR"/>
              </w:rPr>
              <w:t>Prezentul ordin se publica in Monitorul Oficial al Romaniei, Partea I si intra in vigoare la data de 1 ianuarie 2017.</w:t>
            </w:r>
          </w:p>
          <w:p w:rsidR="00E012D3" w:rsidRPr="008B32C3" w:rsidRDefault="00E012D3" w:rsidP="00B9454B">
            <w:pPr>
              <w:pStyle w:val="Header"/>
              <w:tabs>
                <w:tab w:val="left" w:pos="1499"/>
              </w:tabs>
              <w:jc w:val="both"/>
              <w:rPr>
                <w:rFonts w:ascii="Times New Roman" w:hAnsi="Times New Roman" w:cs="Times New Roman"/>
                <w:i/>
                <w:iCs/>
                <w:sz w:val="24"/>
                <w:szCs w:val="24"/>
                <w:lang w:val="pt-BR"/>
              </w:rPr>
            </w:pPr>
          </w:p>
          <w:p w:rsidR="00E012D3" w:rsidRPr="008B32C3" w:rsidRDefault="00E012D3" w:rsidP="00AB35DC">
            <w:pPr>
              <w:pStyle w:val="Stil3"/>
              <w:tabs>
                <w:tab w:val="left" w:pos="315"/>
              </w:tabs>
              <w:spacing w:line="276" w:lineRule="auto"/>
              <w:jc w:val="both"/>
            </w:pPr>
            <w:r w:rsidRPr="008B32C3">
              <w:t xml:space="preserve">Avand in vedere ca aplicarea regulilor stabilite prin acest ordin necesita modificari in platformele informatice precum si faptul ca este necesara dezbaterea publica si a acestui Ordin – proiect II. </w:t>
            </w:r>
          </w:p>
          <w:p w:rsidR="00E012D3" w:rsidRPr="008B32C3" w:rsidRDefault="00E012D3" w:rsidP="00B9454B">
            <w:pPr>
              <w:pStyle w:val="Header"/>
              <w:tabs>
                <w:tab w:val="left" w:pos="1499"/>
              </w:tabs>
              <w:jc w:val="both"/>
              <w:rPr>
                <w:rFonts w:ascii="Times New Roman" w:hAnsi="Times New Roman" w:cs="Times New Roman"/>
                <w:sz w:val="24"/>
                <w:szCs w:val="24"/>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Estimăm că un termen de timp de 6 luni este suficient pentru a opera modificările necesare în platformele informatice.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24</w:t>
            </w:r>
          </w:p>
        </w:tc>
        <w:tc>
          <w:tcPr>
            <w:tcW w:w="1620" w:type="dxa"/>
          </w:tcPr>
          <w:p w:rsidR="00E012D3" w:rsidRDefault="00E012D3" w:rsidP="00B9454B">
            <w:pPr>
              <w:tabs>
                <w:tab w:val="left" w:pos="8640"/>
                <w:tab w:val="left" w:pos="9000"/>
              </w:tabs>
              <w:rPr>
                <w:lang w:val="ro-RO"/>
              </w:rPr>
            </w:pPr>
            <w:r>
              <w:rPr>
                <w:lang w:val="ro-RO"/>
              </w:rPr>
              <w:t>Enel,</w:t>
            </w:r>
          </w:p>
          <w:p w:rsidR="00E012D3" w:rsidRPr="008B32C3" w:rsidRDefault="00E012D3" w:rsidP="00B9454B">
            <w:pPr>
              <w:tabs>
                <w:tab w:val="left" w:pos="8640"/>
                <w:tab w:val="left" w:pos="9000"/>
              </w:tabs>
              <w:rPr>
                <w:lang w:val="ro-RO"/>
              </w:rPr>
            </w:pPr>
            <w:r>
              <w:rPr>
                <w:lang w:val="ro-RO"/>
              </w:rPr>
              <w:t>Enel Distribuţie</w:t>
            </w:r>
          </w:p>
        </w:tc>
        <w:tc>
          <w:tcPr>
            <w:tcW w:w="1800" w:type="dxa"/>
          </w:tcPr>
          <w:p w:rsidR="00E012D3" w:rsidRPr="008B32C3" w:rsidRDefault="00E012D3" w:rsidP="00B9454B">
            <w:pPr>
              <w:tabs>
                <w:tab w:val="left" w:pos="8640"/>
                <w:tab w:val="left" w:pos="9000"/>
              </w:tabs>
              <w:rPr>
                <w:lang w:val="ro-RO"/>
              </w:rPr>
            </w:pPr>
            <w:r>
              <w:rPr>
                <w:lang w:val="ro-RO"/>
              </w:rPr>
              <w:t>Art. 1 Anexă</w:t>
            </w:r>
          </w:p>
        </w:tc>
        <w:tc>
          <w:tcPr>
            <w:tcW w:w="5940" w:type="dxa"/>
          </w:tcPr>
          <w:p w:rsidR="00E012D3" w:rsidRPr="00F32BE6" w:rsidRDefault="00E012D3" w:rsidP="008B32C3">
            <w:pPr>
              <w:pStyle w:val="Header"/>
              <w:tabs>
                <w:tab w:val="left" w:pos="1499"/>
              </w:tabs>
              <w:jc w:val="both"/>
              <w:rPr>
                <w:rFonts w:ascii="Times New Roman" w:hAnsi="Times New Roman" w:cs="Times New Roman"/>
                <w:b/>
                <w:bCs/>
                <w:sz w:val="24"/>
                <w:szCs w:val="24"/>
              </w:rPr>
            </w:pPr>
            <w:r w:rsidRPr="00F32BE6">
              <w:rPr>
                <w:rFonts w:ascii="Times New Roman" w:hAnsi="Times New Roman" w:cs="Times New Roman"/>
                <w:sz w:val="24"/>
                <w:szCs w:val="24"/>
              </w:rPr>
              <w:t xml:space="preserve">Prezentele Reguli se aplică </w:t>
            </w:r>
            <w:r w:rsidRPr="00F32BE6">
              <w:rPr>
                <w:rFonts w:ascii="Times New Roman" w:hAnsi="Times New Roman" w:cs="Times New Roman"/>
                <w:b/>
                <w:bCs/>
                <w:sz w:val="24"/>
                <w:szCs w:val="24"/>
              </w:rPr>
              <w:t>tuturor</w:t>
            </w:r>
            <w:r w:rsidRPr="00F32BE6">
              <w:rPr>
                <w:rFonts w:ascii="Times New Roman" w:hAnsi="Times New Roman" w:cs="Times New Roman"/>
                <w:sz w:val="24"/>
                <w:szCs w:val="24"/>
              </w:rPr>
              <w:t xml:space="preserve"> Părţilor Responsabile cu Echilibrarea </w:t>
            </w:r>
            <w:r w:rsidRPr="00F32BE6">
              <w:rPr>
                <w:rFonts w:ascii="Times New Roman" w:hAnsi="Times New Roman" w:cs="Times New Roman"/>
                <w:strike/>
                <w:sz w:val="24"/>
                <w:szCs w:val="24"/>
              </w:rPr>
              <w:t xml:space="preserve">care includ Operatori de Reţea </w:t>
            </w:r>
            <w:r w:rsidRPr="00F32BE6">
              <w:rPr>
                <w:rFonts w:ascii="Times New Roman" w:hAnsi="Times New Roman" w:cs="Times New Roman"/>
                <w:sz w:val="24"/>
                <w:szCs w:val="24"/>
              </w:rPr>
              <w:t xml:space="preserve"> şi participanţilor din cadrul acestora şi au ca scop creşterea gradului de transparenţă privind activitatea </w:t>
            </w:r>
            <w:r w:rsidRPr="00F32BE6">
              <w:rPr>
                <w:rFonts w:ascii="Times New Roman" w:hAnsi="Times New Roman" w:cs="Times New Roman"/>
                <w:strike/>
                <w:sz w:val="24"/>
                <w:szCs w:val="24"/>
              </w:rPr>
              <w:t>Operatorilor de Reţea</w:t>
            </w:r>
            <w:r w:rsidRPr="00F32BE6">
              <w:rPr>
                <w:rFonts w:ascii="Times New Roman" w:hAnsi="Times New Roman" w:cs="Times New Roman"/>
                <w:sz w:val="24"/>
                <w:szCs w:val="24"/>
              </w:rPr>
              <w:t xml:space="preserve"> </w:t>
            </w:r>
            <w:r w:rsidRPr="00F32BE6">
              <w:rPr>
                <w:rFonts w:ascii="Times New Roman" w:hAnsi="Times New Roman" w:cs="Times New Roman"/>
                <w:b/>
                <w:bCs/>
                <w:sz w:val="24"/>
                <w:szCs w:val="24"/>
              </w:rPr>
              <w:t>tuturor</w:t>
            </w:r>
            <w:r w:rsidRPr="00F32BE6">
              <w:rPr>
                <w:rFonts w:ascii="Times New Roman" w:hAnsi="Times New Roman" w:cs="Times New Roman"/>
                <w:sz w:val="24"/>
                <w:szCs w:val="24"/>
              </w:rPr>
              <w:t xml:space="preserve"> </w:t>
            </w:r>
            <w:r w:rsidRPr="00F32BE6">
              <w:rPr>
                <w:rFonts w:ascii="Times New Roman" w:hAnsi="Times New Roman" w:cs="Times New Roman"/>
                <w:b/>
                <w:bCs/>
                <w:sz w:val="24"/>
                <w:szCs w:val="24"/>
              </w:rPr>
              <w:t>Părţilor Responsabile cu Echilibrarea şi participanţilor din cadrul</w:t>
            </w:r>
            <w:r w:rsidRPr="00F32BE6">
              <w:rPr>
                <w:rFonts w:ascii="Times New Roman" w:hAnsi="Times New Roman" w:cs="Times New Roman"/>
                <w:sz w:val="24"/>
                <w:szCs w:val="24"/>
              </w:rPr>
              <w:t xml:space="preserve"> </w:t>
            </w:r>
            <w:r w:rsidRPr="00F32BE6">
              <w:rPr>
                <w:rFonts w:ascii="Times New Roman" w:hAnsi="Times New Roman" w:cs="Times New Roman"/>
                <w:b/>
                <w:bCs/>
                <w:sz w:val="24"/>
                <w:szCs w:val="24"/>
              </w:rPr>
              <w:t>acestora.</w:t>
            </w:r>
          </w:p>
          <w:p w:rsidR="00E012D3" w:rsidRPr="00F32BE6" w:rsidRDefault="00E012D3" w:rsidP="008B32C3">
            <w:pPr>
              <w:pStyle w:val="Header"/>
              <w:tabs>
                <w:tab w:val="left" w:pos="1499"/>
              </w:tabs>
              <w:jc w:val="both"/>
              <w:rPr>
                <w:rFonts w:ascii="Times New Roman" w:hAnsi="Times New Roman" w:cs="Times New Roman"/>
                <w:b/>
                <w:bCs/>
                <w:sz w:val="24"/>
                <w:szCs w:val="24"/>
              </w:rPr>
            </w:pPr>
          </w:p>
          <w:p w:rsidR="00E012D3" w:rsidRPr="008B32C3" w:rsidRDefault="00E012D3" w:rsidP="008B32C3">
            <w:pPr>
              <w:jc w:val="both"/>
              <w:rPr>
                <w:lang w:val="ro-RO"/>
              </w:rPr>
            </w:pPr>
            <w:r w:rsidRPr="008B32C3">
              <w:t xml:space="preserve">Pentru a nu se considera o discriminare fata de </w:t>
            </w:r>
            <w:r w:rsidRPr="008B32C3">
              <w:rPr>
                <w:lang w:val="ro-RO"/>
              </w:rPr>
              <w:t xml:space="preserve">Părţile Responsabile cu Echilibrarea care nu ar include OR. </w:t>
            </w:r>
          </w:p>
          <w:p w:rsidR="00E012D3" w:rsidRPr="008B32C3" w:rsidRDefault="00E012D3" w:rsidP="008B32C3">
            <w:pPr>
              <w:pStyle w:val="Header"/>
              <w:tabs>
                <w:tab w:val="left" w:pos="1499"/>
              </w:tabs>
              <w:jc w:val="both"/>
              <w:rPr>
                <w:rFonts w:ascii="Times New Roman" w:hAnsi="Times New Roman" w:cs="Times New Roman"/>
                <w:sz w:val="24"/>
                <w:szCs w:val="24"/>
                <w:lang w:val="pt-BR"/>
              </w:rPr>
            </w:pPr>
            <w:r w:rsidRPr="008B32C3">
              <w:rPr>
                <w:rFonts w:ascii="Times New Roman" w:hAnsi="Times New Roman" w:cs="Times New Roman"/>
                <w:sz w:val="24"/>
                <w:szCs w:val="24"/>
                <w:lang w:val="ro-RO"/>
              </w:rPr>
              <w:t>De asemenea exista o neconcordanta cu nota de prezentare in care se specifica faptul ca intentia este de a aplica aceste reguli tuturor PRE-urilor.</w:t>
            </w:r>
          </w:p>
        </w:tc>
        <w:tc>
          <w:tcPr>
            <w:tcW w:w="4680" w:type="dxa"/>
          </w:tcPr>
          <w:p w:rsidR="00E012D3" w:rsidRDefault="00E012D3" w:rsidP="00931998">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De asemenea, a fost luată în considerare solicitarea participanţilor de a nu impune aceeaşi metodă tuturor PRE.</w:t>
            </w:r>
          </w:p>
          <w:p w:rsidR="00E012D3" w:rsidRDefault="00E012D3" w:rsidP="007B085E">
            <w:pPr>
              <w:tabs>
                <w:tab w:val="left" w:pos="8640"/>
                <w:tab w:val="left" w:pos="9000"/>
              </w:tabs>
              <w:jc w:val="both"/>
              <w:rPr>
                <w:lang w:val="ro-RO"/>
              </w:rPr>
            </w:pPr>
          </w:p>
          <w:p w:rsidR="00E012D3" w:rsidRPr="008B32C3" w:rsidRDefault="00E012D3" w:rsidP="007B085E">
            <w:pPr>
              <w:tabs>
                <w:tab w:val="left" w:pos="8640"/>
                <w:tab w:val="left" w:pos="9000"/>
              </w:tabs>
              <w:jc w:val="both"/>
              <w:rPr>
                <w:lang w:val="ro-RO"/>
              </w:rPr>
            </w:pPr>
            <w:r>
              <w:rPr>
                <w:lang w:val="ro-RO"/>
              </w:rPr>
              <w:t>Ordinul se aplică tuturor PRE, iar Anexa doar PRE-OR.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25</w:t>
            </w:r>
          </w:p>
        </w:tc>
        <w:tc>
          <w:tcPr>
            <w:tcW w:w="1620" w:type="dxa"/>
          </w:tcPr>
          <w:p w:rsidR="00E012D3" w:rsidRPr="008B32C3" w:rsidRDefault="00E012D3" w:rsidP="00B9454B">
            <w:pPr>
              <w:tabs>
                <w:tab w:val="left" w:pos="8640"/>
                <w:tab w:val="left" w:pos="9000"/>
              </w:tabs>
              <w:rPr>
                <w:lang w:val="ro-RO"/>
              </w:rPr>
            </w:pPr>
            <w:r>
              <w:rPr>
                <w:lang w:val="ro-RO"/>
              </w:rPr>
              <w:t>Enel</w:t>
            </w:r>
          </w:p>
        </w:tc>
        <w:tc>
          <w:tcPr>
            <w:tcW w:w="1800" w:type="dxa"/>
          </w:tcPr>
          <w:p w:rsidR="00E012D3" w:rsidRPr="008B32C3" w:rsidRDefault="00E012D3" w:rsidP="00B9454B">
            <w:pPr>
              <w:tabs>
                <w:tab w:val="left" w:pos="8640"/>
                <w:tab w:val="left" w:pos="9000"/>
              </w:tabs>
              <w:rPr>
                <w:lang w:val="ro-RO"/>
              </w:rPr>
            </w:pPr>
          </w:p>
        </w:tc>
        <w:tc>
          <w:tcPr>
            <w:tcW w:w="5940" w:type="dxa"/>
          </w:tcPr>
          <w:p w:rsidR="00E012D3" w:rsidRPr="00F32BE6" w:rsidRDefault="00E012D3" w:rsidP="00FF0081">
            <w:pPr>
              <w:pStyle w:val="Header"/>
              <w:tabs>
                <w:tab w:val="left" w:pos="1499"/>
              </w:tabs>
              <w:jc w:val="both"/>
              <w:rPr>
                <w:rFonts w:ascii="Times New Roman" w:hAnsi="Times New Roman" w:cs="Times New Roman"/>
                <w:strike/>
                <w:sz w:val="24"/>
                <w:szCs w:val="24"/>
              </w:rPr>
            </w:pPr>
            <w:r w:rsidRPr="00F32BE6">
              <w:rPr>
                <w:rFonts w:ascii="Times New Roman" w:hAnsi="Times New Roman" w:cs="Times New Roman"/>
                <w:sz w:val="24"/>
                <w:szCs w:val="24"/>
              </w:rPr>
              <w:t xml:space="preserve">Solicitam inlocuirea termenului “PRE-OR” cu termenul “PRE </w:t>
            </w:r>
            <w:r w:rsidRPr="00F32BE6">
              <w:rPr>
                <w:rFonts w:ascii="Times New Roman" w:hAnsi="Times New Roman" w:cs="Times New Roman"/>
                <w:strike/>
                <w:sz w:val="24"/>
                <w:szCs w:val="24"/>
              </w:rPr>
              <w:t>– OR”</w:t>
            </w:r>
          </w:p>
          <w:p w:rsidR="00E012D3" w:rsidRPr="00F32BE6" w:rsidRDefault="00E012D3" w:rsidP="00FF0081">
            <w:pPr>
              <w:pStyle w:val="Header"/>
              <w:tabs>
                <w:tab w:val="left" w:pos="1499"/>
              </w:tabs>
              <w:jc w:val="both"/>
              <w:rPr>
                <w:rFonts w:ascii="Times New Roman" w:hAnsi="Times New Roman" w:cs="Times New Roman"/>
                <w:strike/>
                <w:sz w:val="24"/>
                <w:szCs w:val="24"/>
              </w:rPr>
            </w:pPr>
          </w:p>
          <w:p w:rsidR="00E012D3" w:rsidRPr="006B36C5" w:rsidRDefault="00E012D3" w:rsidP="00FF0081">
            <w:pPr>
              <w:pStyle w:val="Header"/>
              <w:tabs>
                <w:tab w:val="left" w:pos="1499"/>
              </w:tabs>
              <w:jc w:val="both"/>
              <w:rPr>
                <w:rFonts w:ascii="Times New Roman" w:hAnsi="Times New Roman" w:cs="Times New Roman"/>
                <w:sz w:val="24"/>
                <w:szCs w:val="24"/>
                <w:lang w:val="pt-BR"/>
              </w:rPr>
            </w:pPr>
            <w:r w:rsidRPr="00F32BE6">
              <w:rPr>
                <w:rFonts w:ascii="Times New Roman" w:hAnsi="Times New Roman" w:cs="Times New Roman"/>
                <w:sz w:val="24"/>
                <w:szCs w:val="24"/>
              </w:rPr>
              <w:t xml:space="preserve">Pentru a nu se considera o discriminare fata de </w:t>
            </w:r>
            <w:r w:rsidRPr="006B36C5">
              <w:rPr>
                <w:rFonts w:ascii="Times New Roman" w:hAnsi="Times New Roman" w:cs="Times New Roman"/>
                <w:sz w:val="24"/>
                <w:szCs w:val="24"/>
                <w:lang w:val="ro-RO"/>
              </w:rPr>
              <w:t>Părţile Responsabile cu Echilibrarea care nu ar include OR.</w:t>
            </w:r>
          </w:p>
        </w:tc>
        <w:tc>
          <w:tcPr>
            <w:tcW w:w="4680" w:type="dxa"/>
          </w:tcPr>
          <w:p w:rsidR="00E012D3" w:rsidRPr="008B32C3" w:rsidRDefault="00E012D3" w:rsidP="00392B4E">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p>
          <w:p w:rsidR="00E012D3" w:rsidRPr="008B32C3" w:rsidRDefault="00E012D3" w:rsidP="007B085E">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26</w:t>
            </w:r>
          </w:p>
        </w:tc>
        <w:tc>
          <w:tcPr>
            <w:tcW w:w="1620" w:type="dxa"/>
          </w:tcPr>
          <w:p w:rsidR="00E012D3" w:rsidRPr="008B32C3" w:rsidRDefault="00E012D3" w:rsidP="00B9454B">
            <w:pPr>
              <w:tabs>
                <w:tab w:val="left" w:pos="8640"/>
                <w:tab w:val="left" w:pos="9000"/>
              </w:tabs>
              <w:rPr>
                <w:lang w:val="ro-RO"/>
              </w:rPr>
            </w:pPr>
            <w:r w:rsidRPr="008B32C3">
              <w:rPr>
                <w:lang w:val="ro-RO"/>
              </w:rPr>
              <w:t>Enel Green</w:t>
            </w:r>
          </w:p>
        </w:tc>
        <w:tc>
          <w:tcPr>
            <w:tcW w:w="1800" w:type="dxa"/>
          </w:tcPr>
          <w:p w:rsidR="00E012D3" w:rsidRPr="008B32C3" w:rsidRDefault="00E012D3" w:rsidP="00B9454B">
            <w:pPr>
              <w:tabs>
                <w:tab w:val="left" w:pos="8640"/>
                <w:tab w:val="left" w:pos="9000"/>
              </w:tabs>
              <w:rPr>
                <w:lang w:val="ro-RO"/>
              </w:rPr>
            </w:pPr>
            <w:r w:rsidRPr="008B32C3">
              <w:rPr>
                <w:lang w:val="ro-RO"/>
              </w:rPr>
              <w:t>Art. 1 Anexa</w:t>
            </w:r>
          </w:p>
        </w:tc>
        <w:tc>
          <w:tcPr>
            <w:tcW w:w="5940" w:type="dxa"/>
          </w:tcPr>
          <w:p w:rsidR="00E012D3" w:rsidRPr="008B32C3" w:rsidRDefault="00E012D3" w:rsidP="00FF0081">
            <w:pPr>
              <w:pStyle w:val="Header"/>
              <w:tabs>
                <w:tab w:val="left" w:pos="1499"/>
              </w:tabs>
              <w:jc w:val="both"/>
              <w:rPr>
                <w:rFonts w:ascii="Times New Roman" w:hAnsi="Times New Roman" w:cs="Times New Roman"/>
                <w:sz w:val="24"/>
                <w:szCs w:val="24"/>
                <w:lang w:val="pt-BR"/>
              </w:rPr>
            </w:pPr>
            <w:r w:rsidRPr="008B32C3">
              <w:rPr>
                <w:rFonts w:ascii="Times New Roman" w:hAnsi="Times New Roman" w:cs="Times New Roman"/>
                <w:sz w:val="24"/>
                <w:szCs w:val="24"/>
                <w:lang w:val="pt-BR"/>
              </w:rPr>
              <w:t>Propunem:</w:t>
            </w:r>
          </w:p>
          <w:p w:rsidR="00E012D3" w:rsidRPr="008B32C3" w:rsidRDefault="00E012D3" w:rsidP="00FF0081">
            <w:pPr>
              <w:pStyle w:val="Header"/>
              <w:tabs>
                <w:tab w:val="left" w:pos="1499"/>
              </w:tabs>
              <w:jc w:val="both"/>
              <w:rPr>
                <w:rFonts w:ascii="Times New Roman" w:hAnsi="Times New Roman" w:cs="Times New Roman"/>
                <w:i/>
                <w:iCs/>
                <w:sz w:val="24"/>
                <w:szCs w:val="24"/>
                <w:lang w:val="it-IT"/>
              </w:rPr>
            </w:pPr>
            <w:r w:rsidRPr="008B32C3">
              <w:rPr>
                <w:rFonts w:ascii="Times New Roman" w:hAnsi="Times New Roman" w:cs="Times New Roman"/>
                <w:i/>
                <w:iCs/>
                <w:sz w:val="24"/>
                <w:szCs w:val="24"/>
                <w:lang w:val="it-IT"/>
              </w:rPr>
              <w:t>Prezentele Reguli se aplică tuturor Părţilor Responsabile cu Echilibrarea şi participanţilor din cadrul acestora şi au ca scop creşterea gradului de transparenţă privind activitatea tuturor Părţilor Responsabile cu Echilibrarea şi participanţilor din cadrul acestora.</w:t>
            </w:r>
          </w:p>
          <w:p w:rsidR="00E012D3" w:rsidRPr="008B32C3" w:rsidRDefault="00E012D3" w:rsidP="00FF0081">
            <w:pPr>
              <w:jc w:val="both"/>
              <w:rPr>
                <w:lang w:val="ro-RO"/>
              </w:rPr>
            </w:pPr>
            <w:r w:rsidRPr="008B32C3">
              <w:rPr>
                <w:lang w:val="it-IT"/>
              </w:rPr>
              <w:t xml:space="preserve">Ordinul trebuie sa aiba un tratament echidistant si nediscriminatoriu fata de toti participantii din piata si sa faca referire la toate </w:t>
            </w:r>
            <w:r w:rsidRPr="008B32C3">
              <w:rPr>
                <w:lang w:val="ro-RO"/>
              </w:rPr>
              <w:t xml:space="preserve">Părţile Responsabile cu Echilibrarea, indiferent daca au sau nu in componenta operatori de retea. </w:t>
            </w:r>
          </w:p>
          <w:p w:rsidR="00E012D3" w:rsidRPr="008B32C3" w:rsidRDefault="00E012D3" w:rsidP="00FF0081">
            <w:pPr>
              <w:pStyle w:val="Header"/>
              <w:tabs>
                <w:tab w:val="left" w:pos="1499"/>
              </w:tabs>
              <w:jc w:val="both"/>
              <w:rPr>
                <w:rFonts w:ascii="Times New Roman" w:hAnsi="Times New Roman" w:cs="Times New Roman"/>
                <w:sz w:val="24"/>
                <w:szCs w:val="24"/>
                <w:lang w:val="ro-RO"/>
              </w:rPr>
            </w:pPr>
          </w:p>
        </w:tc>
        <w:tc>
          <w:tcPr>
            <w:tcW w:w="4680" w:type="dxa"/>
          </w:tcPr>
          <w:p w:rsidR="00E012D3" w:rsidRPr="008B32C3" w:rsidRDefault="00E012D3" w:rsidP="007B085E">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De asemenea, a fost luată în considerare solicitarea participanţilor de a nu impune aceeaşi metodă tuturor PRE.</w:t>
            </w:r>
          </w:p>
          <w:p w:rsidR="00E012D3" w:rsidRPr="008B32C3" w:rsidRDefault="00E012D3" w:rsidP="00931998">
            <w:pPr>
              <w:autoSpaceDE w:val="0"/>
              <w:autoSpaceDN w:val="0"/>
              <w:adjustRightInd w:val="0"/>
              <w:spacing w:before="120" w:after="120"/>
              <w:jc w:val="both"/>
              <w:rPr>
                <w:lang w:val="ro-RO"/>
              </w:rPr>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27</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1 Anexa</w:t>
            </w:r>
          </w:p>
        </w:tc>
        <w:tc>
          <w:tcPr>
            <w:tcW w:w="5940" w:type="dxa"/>
          </w:tcPr>
          <w:p w:rsidR="00E012D3" w:rsidRPr="00F32BE6" w:rsidRDefault="00E012D3" w:rsidP="00B9454B">
            <w:pPr>
              <w:pStyle w:val="Header"/>
              <w:tabs>
                <w:tab w:val="left" w:pos="1499"/>
              </w:tabs>
              <w:jc w:val="both"/>
              <w:rPr>
                <w:rFonts w:ascii="Times New Roman" w:hAnsi="Times New Roman" w:cs="Times New Roman"/>
                <w:sz w:val="24"/>
                <w:szCs w:val="24"/>
              </w:rPr>
            </w:pPr>
            <w:r w:rsidRPr="008B32C3">
              <w:rPr>
                <w:rFonts w:ascii="Times New Roman" w:hAnsi="Times New Roman" w:cs="Times New Roman"/>
                <w:sz w:val="24"/>
                <w:szCs w:val="24"/>
                <w:lang w:val="pt-BR"/>
              </w:rPr>
              <w:t>Propunem</w:t>
            </w:r>
            <w:r w:rsidRPr="00F32BE6">
              <w:rPr>
                <w:rFonts w:ascii="Times New Roman" w:hAnsi="Times New Roman" w:cs="Times New Roman"/>
                <w:sz w:val="24"/>
                <w:szCs w:val="24"/>
              </w:rPr>
              <w:t>:</w:t>
            </w:r>
          </w:p>
          <w:p w:rsidR="00E012D3" w:rsidRPr="00F32BE6" w:rsidRDefault="00E012D3" w:rsidP="00B9454B">
            <w:pPr>
              <w:pStyle w:val="Header"/>
              <w:tabs>
                <w:tab w:val="left" w:pos="1499"/>
              </w:tabs>
              <w:jc w:val="both"/>
              <w:rPr>
                <w:rFonts w:ascii="Times New Roman" w:hAnsi="Times New Roman" w:cs="Times New Roman"/>
                <w:i/>
                <w:iCs/>
                <w:sz w:val="24"/>
                <w:szCs w:val="24"/>
              </w:rPr>
            </w:pPr>
          </w:p>
          <w:p w:rsidR="00E012D3" w:rsidRPr="008B32C3" w:rsidRDefault="00E012D3" w:rsidP="00B9454B">
            <w:pPr>
              <w:pStyle w:val="Header"/>
              <w:tabs>
                <w:tab w:val="left" w:pos="1499"/>
              </w:tabs>
              <w:jc w:val="both"/>
              <w:rPr>
                <w:rFonts w:ascii="Times New Roman" w:hAnsi="Times New Roman" w:cs="Times New Roman"/>
                <w:i/>
                <w:iCs/>
                <w:sz w:val="24"/>
                <w:szCs w:val="24"/>
                <w:lang w:val="pt-BR"/>
              </w:rPr>
            </w:pPr>
            <w:r w:rsidRPr="008B32C3">
              <w:rPr>
                <w:rFonts w:ascii="Times New Roman" w:hAnsi="Times New Roman" w:cs="Times New Roman"/>
                <w:i/>
                <w:iCs/>
                <w:sz w:val="24"/>
                <w:szCs w:val="24"/>
                <w:lang w:val="pt-BR"/>
              </w:rPr>
              <w:t>Prezentele Reguli se aplica Partilor Responsabile cu Echilibrarea si participantilor din cadrul acestora si au ca scop unificarea metodei de decontare a dezechilibrelor intre membri PRE.</w:t>
            </w:r>
          </w:p>
          <w:p w:rsidR="00E012D3" w:rsidRPr="008B32C3" w:rsidRDefault="00E012D3" w:rsidP="00B9454B">
            <w:pPr>
              <w:pStyle w:val="Header"/>
              <w:tabs>
                <w:tab w:val="left" w:pos="1499"/>
              </w:tabs>
              <w:jc w:val="both"/>
              <w:rPr>
                <w:rFonts w:ascii="Times New Roman" w:hAnsi="Times New Roman" w:cs="Times New Roman"/>
                <w:sz w:val="24"/>
                <w:szCs w:val="24"/>
                <w:lang w:val="pt-BR"/>
              </w:rPr>
            </w:pP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F32BE6">
              <w:rPr>
                <w:rFonts w:ascii="Times New Roman" w:hAnsi="Times New Roman" w:cs="Times New Roman"/>
                <w:sz w:val="24"/>
                <w:szCs w:val="24"/>
              </w:rPr>
              <w:t>Consideram discriminatorie prevederea din Art.1 din prezentul ordin avand in vedere ca transparentizarea activitatii celor 8 Operatori de Retea discrimineaza un numar considerabil de titulari de licenta (peste 700 membri) si urmarirea activitatii Operatorilor de Retea trebuie sa se realizeze printr-o monitorizare mai stricta a acestora.</w:t>
            </w:r>
          </w:p>
        </w:tc>
        <w:tc>
          <w:tcPr>
            <w:tcW w:w="4680" w:type="dxa"/>
          </w:tcPr>
          <w:p w:rsidR="00E012D3" w:rsidRPr="008B32C3" w:rsidRDefault="00E012D3" w:rsidP="007B085E">
            <w:pPr>
              <w:tabs>
                <w:tab w:val="left" w:pos="8640"/>
                <w:tab w:val="left" w:pos="9000"/>
              </w:tabs>
              <w:jc w:val="both"/>
              <w:rPr>
                <w:lang w:val="ro-RO"/>
              </w:rPr>
            </w:pPr>
          </w:p>
          <w:p w:rsidR="00E012D3" w:rsidRPr="008B32C3" w:rsidRDefault="00E012D3" w:rsidP="00931998">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De asemenea, a fost luată în considerare solicitarea participanţilor de a nu impune aceeaşi metodă tuturor PRE.</w:t>
            </w:r>
          </w:p>
          <w:p w:rsidR="00E012D3" w:rsidRDefault="00E012D3" w:rsidP="00931998">
            <w:pPr>
              <w:autoSpaceDE w:val="0"/>
              <w:autoSpaceDN w:val="0"/>
              <w:adjustRightInd w:val="0"/>
              <w:spacing w:before="120" w:after="120"/>
              <w:jc w:val="both"/>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r>
              <w:t xml:space="preserve"> </w:t>
            </w:r>
          </w:p>
          <w:p w:rsidR="00E012D3" w:rsidRPr="008B32C3" w:rsidRDefault="00E012D3" w:rsidP="007B085E">
            <w:pPr>
              <w:tabs>
                <w:tab w:val="left" w:pos="8640"/>
                <w:tab w:val="left" w:pos="9000"/>
              </w:tabs>
              <w:jc w:val="both"/>
              <w:rPr>
                <w:lang w:val="ro-RO"/>
              </w:rPr>
            </w:pPr>
            <w:r>
              <w:rPr>
                <w:sz w:val="23"/>
                <w:szCs w:val="23"/>
              </w:rPr>
              <w:t>Monitorizarea, respective raportarea pe o machetă la ANRE cuprinde doar date de decontare şi nu rezolvă situaţiile constatate cu privire la activitatea principalilor OD.</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28</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2 (2) lit. c, lit. d</w:t>
            </w:r>
          </w:p>
        </w:tc>
        <w:tc>
          <w:tcPr>
            <w:tcW w:w="5940" w:type="dxa"/>
          </w:tcPr>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Propunem eliminare.</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F32BE6">
              <w:rPr>
                <w:rFonts w:ascii="Times New Roman" w:hAnsi="Times New Roman" w:cs="Times New Roman"/>
                <w:sz w:val="24"/>
                <w:szCs w:val="24"/>
              </w:rPr>
              <w:t xml:space="preserve">Toate prevederile acestui Ordin se aplica tuturor PRE-urilor.  </w:t>
            </w:r>
          </w:p>
        </w:tc>
        <w:tc>
          <w:tcPr>
            <w:tcW w:w="4680" w:type="dxa"/>
          </w:tcPr>
          <w:p w:rsidR="00E012D3" w:rsidRPr="008B32C3" w:rsidRDefault="00E012D3" w:rsidP="00866A93">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29</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2 (2) Anexa</w:t>
            </w:r>
          </w:p>
        </w:tc>
        <w:tc>
          <w:tcPr>
            <w:tcW w:w="5940" w:type="dxa"/>
          </w:tcPr>
          <w:p w:rsidR="00E012D3" w:rsidRPr="008B32C3" w:rsidRDefault="00E012D3" w:rsidP="00B9454B">
            <w:pPr>
              <w:pStyle w:val="Header"/>
              <w:tabs>
                <w:tab w:val="left" w:pos="1499"/>
              </w:tabs>
              <w:jc w:val="both"/>
              <w:rPr>
                <w:rFonts w:ascii="Times New Roman" w:hAnsi="Times New Roman" w:cs="Times New Roman"/>
                <w:sz w:val="24"/>
                <w:szCs w:val="24"/>
                <w:lang w:val="ro-RO"/>
              </w:rPr>
            </w:pP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Notificare – informatie standardizata privind</w:t>
            </w:r>
            <w:r w:rsidRPr="008B32C3">
              <w:rPr>
                <w:rFonts w:ascii="Times New Roman" w:hAnsi="Times New Roman" w:cs="Times New Roman"/>
                <w:b/>
                <w:bCs/>
                <w:sz w:val="24"/>
                <w:szCs w:val="24"/>
                <w:lang w:val="ro-RO"/>
              </w:rPr>
              <w:t xml:space="preserve"> </w:t>
            </w:r>
            <w:r w:rsidRPr="008B32C3">
              <w:rPr>
                <w:rFonts w:ascii="Times New Roman" w:hAnsi="Times New Roman" w:cs="Times New Roman"/>
                <w:sz w:val="24"/>
                <w:szCs w:val="24"/>
                <w:lang w:val="ro-RO"/>
              </w:rPr>
              <w:t xml:space="preserve">producţia netă, consumul, suma tranzacţiilor de vânzare, respectiv suma tranzacţiilor de cumpărare ale unui titular de licenţă / titular de licenţă asimilat, importul, exportul şi tranzitele de energie electrică pe fiecare interval de tranzacţionare, transmisă de un titular de licenţă / titular de licenţă asimilat în Partea Responsabilă cu Echilibrarea, în vederea determinării notificării fizice a acesteia. </w:t>
            </w:r>
          </w:p>
          <w:p w:rsidR="00E012D3" w:rsidRPr="008B32C3" w:rsidRDefault="00E012D3" w:rsidP="00B9454B">
            <w:pPr>
              <w:pStyle w:val="Header"/>
              <w:tabs>
                <w:tab w:val="left" w:pos="1499"/>
              </w:tabs>
              <w:jc w:val="both"/>
              <w:rPr>
                <w:rFonts w:ascii="Times New Roman" w:hAnsi="Times New Roman" w:cs="Times New Roman"/>
                <w:sz w:val="24"/>
                <w:szCs w:val="24"/>
                <w:lang w:val="ro-RO"/>
              </w:rPr>
            </w:pP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Considerăm că termenul de notificare se confundă cu termenul de notificare fizică a PRE.</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Pentru informatia standardizată ca Notificare între titular de licenţă/titular de licenţă asimilat </w:t>
            </w:r>
            <w:r w:rsidRPr="008B32C3">
              <w:rPr>
                <w:rFonts w:ascii="Tahoma" w:hAnsi="Tahoma" w:cs="Tahoma"/>
                <w:sz w:val="24"/>
                <w:szCs w:val="24"/>
                <w:lang w:val="ro-RO"/>
              </w:rPr>
              <w:t>ș</w:t>
            </w:r>
            <w:r w:rsidRPr="008B32C3">
              <w:rPr>
                <w:rFonts w:ascii="Times New Roman" w:hAnsi="Times New Roman" w:cs="Times New Roman"/>
                <w:sz w:val="24"/>
                <w:szCs w:val="24"/>
                <w:lang w:val="ro-RO"/>
              </w:rPr>
              <w:t>i Partea Responsabilă cu Echilibrarea vor fi incluse defini</w:t>
            </w:r>
            <w:r w:rsidRPr="008B32C3">
              <w:rPr>
                <w:rFonts w:ascii="Tahoma" w:hAnsi="Tahoma" w:cs="Tahoma"/>
                <w:sz w:val="24"/>
                <w:szCs w:val="24"/>
                <w:lang w:val="ro-RO"/>
              </w:rPr>
              <w:t>ț</w:t>
            </w:r>
            <w:r w:rsidRPr="008B32C3">
              <w:rPr>
                <w:rFonts w:ascii="Times New Roman" w:hAnsi="Times New Roman" w:cs="Times New Roman"/>
                <w:sz w:val="24"/>
                <w:szCs w:val="24"/>
                <w:lang w:val="ro-RO"/>
              </w:rPr>
              <w:t>ii pentru:</w:t>
            </w:r>
          </w:p>
          <w:p w:rsidR="00E012D3" w:rsidRPr="008B32C3" w:rsidRDefault="00E012D3" w:rsidP="00B9454B">
            <w:pPr>
              <w:pStyle w:val="Header"/>
              <w:numPr>
                <w:ilvl w:val="0"/>
                <w:numId w:val="27"/>
              </w:numP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producţia netă;</w:t>
            </w:r>
          </w:p>
          <w:p w:rsidR="00E012D3" w:rsidRPr="008B32C3" w:rsidRDefault="00E012D3" w:rsidP="00B9454B">
            <w:pPr>
              <w:pStyle w:val="Header"/>
              <w:numPr>
                <w:ilvl w:val="0"/>
                <w:numId w:val="27"/>
              </w:numP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consum;</w:t>
            </w:r>
          </w:p>
          <w:p w:rsidR="00E012D3" w:rsidRPr="008B32C3" w:rsidRDefault="00E012D3" w:rsidP="00B9454B">
            <w:pPr>
              <w:pStyle w:val="Header"/>
              <w:numPr>
                <w:ilvl w:val="0"/>
                <w:numId w:val="27"/>
              </w:numP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suma tranzacţiilor de vânzare ale unui titular de licenţă/titular de licenţă asimilat;</w:t>
            </w:r>
          </w:p>
          <w:p w:rsidR="00E012D3" w:rsidRPr="008B32C3" w:rsidRDefault="00E012D3" w:rsidP="00B9454B">
            <w:pPr>
              <w:pStyle w:val="Header"/>
              <w:numPr>
                <w:ilvl w:val="0"/>
                <w:numId w:val="27"/>
              </w:numP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suma tranzacţiilor de cumpărare ale unui titular de licenţă/titular de licenţă asimilat;</w:t>
            </w:r>
          </w:p>
          <w:p w:rsidR="00E012D3" w:rsidRPr="008B32C3" w:rsidRDefault="00E012D3" w:rsidP="00B9454B">
            <w:pPr>
              <w:pStyle w:val="Header"/>
              <w:numPr>
                <w:ilvl w:val="0"/>
                <w:numId w:val="27"/>
              </w:numP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importul;</w:t>
            </w:r>
          </w:p>
          <w:p w:rsidR="00E012D3" w:rsidRPr="008B32C3" w:rsidRDefault="00E012D3" w:rsidP="00B9454B">
            <w:pPr>
              <w:pStyle w:val="Header"/>
              <w:numPr>
                <w:ilvl w:val="0"/>
                <w:numId w:val="27"/>
              </w:numP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exportul;</w:t>
            </w:r>
          </w:p>
          <w:p w:rsidR="00E012D3" w:rsidRPr="008B32C3" w:rsidRDefault="00E012D3" w:rsidP="00B9454B">
            <w:pPr>
              <w:jc w:val="both"/>
              <w:rPr>
                <w:lang w:val="ro-RO"/>
              </w:rPr>
            </w:pPr>
            <w:r w:rsidRPr="008B32C3">
              <w:rPr>
                <w:lang w:val="ro-RO"/>
              </w:rPr>
              <w:t>tranzit de energie electrică</w:t>
            </w:r>
          </w:p>
          <w:p w:rsidR="00E012D3" w:rsidRPr="008B32C3" w:rsidRDefault="00E012D3" w:rsidP="00B9454B">
            <w:pPr>
              <w:jc w:val="both"/>
              <w:rPr>
                <w:lang w:val="ro-RO"/>
              </w:rPr>
            </w:pPr>
          </w:p>
          <w:p w:rsidR="00E012D3" w:rsidRPr="008B32C3" w:rsidRDefault="00E012D3" w:rsidP="00B9454B">
            <w:pPr>
              <w:jc w:val="both"/>
              <w:rPr>
                <w:lang w:val="ro-RO"/>
              </w:rPr>
            </w:pPr>
            <w:r w:rsidRPr="008B32C3">
              <w:rPr>
                <w:lang w:val="ro-RO"/>
              </w:rPr>
              <w:t>c) OR – Operatorul de Reţea</w:t>
            </w:r>
            <w:r w:rsidRPr="008B32C3">
              <w:t xml:space="preserve">; </w:t>
            </w:r>
            <w:r w:rsidRPr="008B32C3">
              <w:rPr>
                <w:lang w:val="ro-RO"/>
              </w:rPr>
              <w:t xml:space="preserve">în prezentele Reguli, prin OR se înţelege operatorul de transport şi de sistem şi operatorii de distribuţie (operatorii de distribuţie concesionari </w:t>
            </w:r>
            <w:r w:rsidRPr="008B32C3">
              <w:rPr>
                <w:rFonts w:ascii="Tahoma" w:hAnsi="Tahoma" w:cs="Tahoma"/>
                <w:lang w:val="ro-RO"/>
              </w:rPr>
              <w:t>ș</w:t>
            </w:r>
            <w:r w:rsidRPr="008B32C3">
              <w:rPr>
                <w:lang w:val="ro-RO"/>
              </w:rPr>
              <w:t>i operatorii de distribuţie).</w:t>
            </w:r>
          </w:p>
          <w:p w:rsidR="00E012D3" w:rsidRPr="008B32C3" w:rsidRDefault="00E012D3" w:rsidP="00B9454B">
            <w:pPr>
              <w:jc w:val="both"/>
              <w:rPr>
                <w:lang w:val="ro-RO"/>
              </w:rPr>
            </w:pPr>
          </w:p>
          <w:p w:rsidR="00E012D3" w:rsidRPr="008B32C3" w:rsidRDefault="00E012D3" w:rsidP="00B9454B">
            <w:pPr>
              <w:jc w:val="both"/>
              <w:rPr>
                <w:lang w:val="ro-RO"/>
              </w:rPr>
            </w:pPr>
            <w:r w:rsidRPr="008B32C3">
              <w:rPr>
                <w:lang w:val="ro-RO"/>
              </w:rPr>
              <w:t>Considerăm că se impune precizarea că este vorba de to</w:t>
            </w:r>
            <w:r w:rsidRPr="008B32C3">
              <w:rPr>
                <w:rFonts w:ascii="Tahoma" w:hAnsi="Tahoma" w:cs="Tahoma"/>
                <w:lang w:val="ro-RO"/>
              </w:rPr>
              <w:t>ț</w:t>
            </w:r>
            <w:r w:rsidRPr="008B32C3">
              <w:rPr>
                <w:lang w:val="ro-RO"/>
              </w:rPr>
              <w:t>i operatorii de distribu</w:t>
            </w:r>
            <w:r w:rsidRPr="008B32C3">
              <w:rPr>
                <w:rFonts w:ascii="Tahoma" w:hAnsi="Tahoma" w:cs="Tahoma"/>
                <w:lang w:val="ro-RO"/>
              </w:rPr>
              <w:t>ț</w:t>
            </w:r>
            <w:r w:rsidRPr="008B32C3">
              <w:rPr>
                <w:lang w:val="ro-RO"/>
              </w:rPr>
              <w:t>ie, nu numai de cei concesionari.</w:t>
            </w:r>
          </w:p>
        </w:tc>
        <w:tc>
          <w:tcPr>
            <w:tcW w:w="4680" w:type="dxa"/>
          </w:tcPr>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sidRPr="008B32C3">
              <w:rPr>
                <w:lang w:val="ro-RO"/>
              </w:rPr>
              <w:t>Nu considerăm că se confundă., ambii termeni sunt definiţi, pentru a evita confuzia. (NF în Ordinul ANRE nr. 32/2013)</w:t>
            </w: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sidRPr="008B32C3">
              <w:rPr>
                <w:lang w:val="ro-RO"/>
              </w:rPr>
              <w:t>Nu considerăm că definiţia impune</w:t>
            </w:r>
            <w:r>
              <w:rPr>
                <w:lang w:val="ro-RO"/>
              </w:rPr>
              <w:t xml:space="preserve"> o</w:t>
            </w:r>
            <w:r w:rsidRPr="008B32C3">
              <w:rPr>
                <w:lang w:val="ro-RO"/>
              </w:rPr>
              <w:t xml:space="preserve"> restricţi</w:t>
            </w:r>
            <w:r>
              <w:rPr>
                <w:lang w:val="ro-RO"/>
              </w:rPr>
              <w:t>e</w:t>
            </w:r>
            <w:r w:rsidRPr="008B32C3">
              <w:rPr>
                <w:lang w:val="ro-RO"/>
              </w:rPr>
              <w:t xml:space="preserve"> </w:t>
            </w:r>
            <w:r>
              <w:rPr>
                <w:lang w:val="ro-RO"/>
              </w:rPr>
              <w:t>în acest sens.</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30</w:t>
            </w:r>
          </w:p>
        </w:tc>
        <w:tc>
          <w:tcPr>
            <w:tcW w:w="1620" w:type="dxa"/>
          </w:tcPr>
          <w:p w:rsidR="00E012D3" w:rsidRDefault="00E012D3" w:rsidP="00B9454B">
            <w:pPr>
              <w:tabs>
                <w:tab w:val="left" w:pos="8640"/>
                <w:tab w:val="left" w:pos="9000"/>
              </w:tabs>
              <w:rPr>
                <w:lang w:val="ro-RO"/>
              </w:rPr>
            </w:pPr>
            <w:r>
              <w:rPr>
                <w:lang w:val="ro-RO"/>
              </w:rPr>
              <w:t>Enel,</w:t>
            </w:r>
          </w:p>
          <w:p w:rsidR="00E012D3" w:rsidRPr="008B32C3" w:rsidRDefault="00E012D3" w:rsidP="00B9454B">
            <w:pPr>
              <w:tabs>
                <w:tab w:val="left" w:pos="8640"/>
                <w:tab w:val="left" w:pos="9000"/>
              </w:tabs>
              <w:rPr>
                <w:lang w:val="ro-RO"/>
              </w:rPr>
            </w:pPr>
            <w:r>
              <w:rPr>
                <w:lang w:val="ro-RO"/>
              </w:rPr>
              <w:t>Enel Distribuţie</w:t>
            </w:r>
          </w:p>
        </w:tc>
        <w:tc>
          <w:tcPr>
            <w:tcW w:w="1800" w:type="dxa"/>
          </w:tcPr>
          <w:p w:rsidR="00E012D3" w:rsidRPr="008B32C3" w:rsidRDefault="00E012D3" w:rsidP="00B9454B">
            <w:pPr>
              <w:tabs>
                <w:tab w:val="left" w:pos="8640"/>
                <w:tab w:val="left" w:pos="9000"/>
              </w:tabs>
              <w:rPr>
                <w:lang w:val="ro-RO"/>
              </w:rPr>
            </w:pPr>
            <w:r>
              <w:rPr>
                <w:lang w:val="ro-RO"/>
              </w:rPr>
              <w:t>Art. 3 (1) Anexa</w:t>
            </w:r>
          </w:p>
        </w:tc>
        <w:tc>
          <w:tcPr>
            <w:tcW w:w="5940" w:type="dxa"/>
          </w:tcPr>
          <w:p w:rsidR="00E012D3" w:rsidRDefault="00E012D3" w:rsidP="008B32C3">
            <w:pPr>
              <w:jc w:val="both"/>
            </w:pPr>
            <w:r w:rsidRPr="008B32C3">
              <w:t>Fiecare titular de licenţă / titular de licenţă asimilat membru al PRE</w:t>
            </w:r>
            <w:r w:rsidRPr="008B32C3">
              <w:rPr>
                <w:strike/>
              </w:rPr>
              <w:t>-OR</w:t>
            </w:r>
            <w:r w:rsidRPr="008B32C3">
              <w:t xml:space="preserve"> transmite OTS notificarea proprie, prin intermediul PRE</w:t>
            </w:r>
            <w:r w:rsidRPr="008B32C3">
              <w:rPr>
                <w:strike/>
              </w:rPr>
              <w:t>-OR</w:t>
            </w:r>
            <w:r w:rsidRPr="008B32C3">
              <w:t>, până la ora 16.30 a zilei anterioare zilei de livrare. Modificarea notificării după ora 16.30 este permisă doar în situaţiile prevăzute în Regulamentul de programare a unităţilor de producţie şi a consumatorilor dispecerizabiii, aprobat prin Ordinul Preşedintelui ANRE nr. 32/2013.</w:t>
            </w:r>
          </w:p>
          <w:p w:rsidR="00E012D3" w:rsidRDefault="00E012D3" w:rsidP="008B32C3">
            <w:pPr>
              <w:jc w:val="both"/>
              <w:rPr>
                <w:rFonts w:ascii="Arial" w:hAnsi="Arial" w:cs="Arial"/>
                <w:sz w:val="20"/>
                <w:szCs w:val="20"/>
              </w:rPr>
            </w:pPr>
          </w:p>
          <w:p w:rsidR="00E012D3" w:rsidRPr="00980FA3" w:rsidRDefault="00E012D3" w:rsidP="008B32C3">
            <w:pPr>
              <w:jc w:val="both"/>
            </w:pPr>
            <w:r w:rsidRPr="00980FA3">
              <w:t xml:space="preserve">Pentru a nu se considera o discriminare fata de </w:t>
            </w:r>
            <w:r w:rsidRPr="00980FA3">
              <w:rPr>
                <w:lang w:val="ro-RO"/>
              </w:rPr>
              <w:t>Părţile Responsabile cu Echilibrarea care nu ar include OR</w:t>
            </w:r>
            <w:r>
              <w:rPr>
                <w:lang w:val="ro-RO"/>
              </w:rPr>
              <w:t>.</w:t>
            </w:r>
          </w:p>
          <w:p w:rsidR="00E012D3" w:rsidRPr="008B32C3" w:rsidRDefault="00E012D3" w:rsidP="008B32C3">
            <w:pPr>
              <w:jc w:val="both"/>
            </w:pPr>
          </w:p>
        </w:tc>
        <w:tc>
          <w:tcPr>
            <w:tcW w:w="4680" w:type="dxa"/>
          </w:tcPr>
          <w:p w:rsidR="00E012D3" w:rsidRPr="008B32C3" w:rsidRDefault="00E012D3" w:rsidP="005E3FEA">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De asemenea, a fost luată în considerare solicitarea participanţilor de a nu impune aceeaşi metodă tuturor PRE.</w:t>
            </w:r>
          </w:p>
          <w:p w:rsidR="00E012D3" w:rsidRPr="005E3FEA" w:rsidRDefault="00E012D3" w:rsidP="005E3FEA">
            <w:pPr>
              <w:autoSpaceDE w:val="0"/>
              <w:autoSpaceDN w:val="0"/>
              <w:adjustRightInd w:val="0"/>
              <w:spacing w:before="120" w:after="120"/>
              <w:jc w:val="both"/>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r>
              <w:t xml:space="preserve"> </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31</w:t>
            </w:r>
          </w:p>
        </w:tc>
        <w:tc>
          <w:tcPr>
            <w:tcW w:w="1620" w:type="dxa"/>
          </w:tcPr>
          <w:p w:rsidR="00E012D3" w:rsidRDefault="00E012D3" w:rsidP="00B9454B">
            <w:pPr>
              <w:tabs>
                <w:tab w:val="left" w:pos="8640"/>
                <w:tab w:val="left" w:pos="9000"/>
              </w:tabs>
              <w:rPr>
                <w:lang w:val="ro-RO"/>
              </w:rPr>
            </w:pPr>
            <w:r>
              <w:rPr>
                <w:lang w:val="ro-RO"/>
              </w:rPr>
              <w:t>Enel,</w:t>
            </w:r>
          </w:p>
          <w:p w:rsidR="00E012D3" w:rsidRPr="008B32C3" w:rsidRDefault="00E012D3" w:rsidP="00B9454B">
            <w:pPr>
              <w:tabs>
                <w:tab w:val="left" w:pos="8640"/>
                <w:tab w:val="left" w:pos="9000"/>
              </w:tabs>
              <w:rPr>
                <w:lang w:val="ro-RO"/>
              </w:rPr>
            </w:pPr>
            <w:r>
              <w:rPr>
                <w:lang w:val="ro-RO"/>
              </w:rPr>
              <w:t>Enel Distribuţie</w:t>
            </w:r>
          </w:p>
        </w:tc>
        <w:tc>
          <w:tcPr>
            <w:tcW w:w="1800" w:type="dxa"/>
          </w:tcPr>
          <w:p w:rsidR="00E012D3" w:rsidRPr="008B32C3" w:rsidRDefault="00E012D3" w:rsidP="00B9454B">
            <w:pPr>
              <w:tabs>
                <w:tab w:val="left" w:pos="8640"/>
                <w:tab w:val="left" w:pos="9000"/>
              </w:tabs>
              <w:rPr>
                <w:lang w:val="ro-RO"/>
              </w:rPr>
            </w:pPr>
            <w:r>
              <w:rPr>
                <w:lang w:val="ro-RO"/>
              </w:rPr>
              <w:t>Art. 3 (2) Anexa</w:t>
            </w:r>
          </w:p>
        </w:tc>
        <w:tc>
          <w:tcPr>
            <w:tcW w:w="5940" w:type="dxa"/>
          </w:tcPr>
          <w:p w:rsidR="00E012D3" w:rsidRPr="00723A16" w:rsidRDefault="00E012D3" w:rsidP="00723A16">
            <w:pPr>
              <w:jc w:val="both"/>
              <w:rPr>
                <w:b/>
                <w:bCs/>
              </w:rPr>
            </w:pPr>
            <w:r w:rsidRPr="00723A16">
              <w:t xml:space="preserve">Incepând cu data de 1 noiembrie 2016, PRE </w:t>
            </w:r>
            <w:r w:rsidRPr="00723A16">
              <w:rPr>
                <w:strike/>
              </w:rPr>
              <w:t>-OR</w:t>
            </w:r>
            <w:r w:rsidRPr="00723A16">
              <w:t xml:space="preserve"> transmit notificările primite de la titularii de licenţă / titularii de licenţă asimilaţi membri ai PRE</w:t>
            </w:r>
            <w:r w:rsidRPr="00723A16">
              <w:rPr>
                <w:strike/>
              </w:rPr>
              <w:t>-OR</w:t>
            </w:r>
            <w:r w:rsidRPr="00723A16">
              <w:t xml:space="preserve"> către OTS, care, până la 1 mai 2016, adaptează sistemul informatic în vederea înregistrării acestor informaţii. </w:t>
            </w:r>
            <w:r w:rsidRPr="00723A16">
              <w:rPr>
                <w:b/>
                <w:bCs/>
              </w:rPr>
              <w:t>Perioada intre 1 mai 2016 si 1 noiembrie 2016 va fi folosita pentru adaptarea sistemelor informatice ale PRE si a titularilor de licenta în vederea intocmirii, preluarii si transmiterii acestor informaţii.</w:t>
            </w:r>
          </w:p>
          <w:p w:rsidR="00E012D3" w:rsidRPr="00723A16" w:rsidRDefault="00E012D3" w:rsidP="00723A16">
            <w:pPr>
              <w:jc w:val="both"/>
              <w:rPr>
                <w:b/>
                <w:bCs/>
              </w:rPr>
            </w:pPr>
          </w:p>
          <w:p w:rsidR="00E012D3" w:rsidRPr="00723A16" w:rsidRDefault="00E012D3" w:rsidP="00723A16">
            <w:pPr>
              <w:jc w:val="both"/>
              <w:rPr>
                <w:lang w:val="ro-RO"/>
              </w:rPr>
            </w:pPr>
            <w:r w:rsidRPr="00723A16">
              <w:t xml:space="preserve">Pentru a nu se considera o discriminare fata de </w:t>
            </w:r>
            <w:r w:rsidRPr="00723A16">
              <w:rPr>
                <w:lang w:val="ro-RO"/>
              </w:rPr>
              <w:t xml:space="preserve">Părţile Responsabile cu Echilibrarea care nu ar include OR. </w:t>
            </w:r>
          </w:p>
          <w:p w:rsidR="00E012D3" w:rsidRPr="00723A16" w:rsidRDefault="00E012D3" w:rsidP="00723A16">
            <w:pPr>
              <w:jc w:val="both"/>
            </w:pPr>
            <w:r w:rsidRPr="00723A16">
              <w:t>Ajustarea perioadei este propusa pentru ca adaptarea sistemelor informatice trebuie sa fie facuta de toti participantii la piata, nu numai de OTS.</w:t>
            </w:r>
          </w:p>
          <w:p w:rsidR="00E012D3" w:rsidRPr="00723A16" w:rsidRDefault="00E012D3" w:rsidP="00723A16">
            <w:pPr>
              <w:jc w:val="both"/>
              <w:rPr>
                <w:lang w:val="it-IT"/>
              </w:rPr>
            </w:pPr>
            <w:r w:rsidRPr="00723A16">
              <w:t>De asemenea mentionam ca in vederea prelucrarii unor volume mari de date (nu numai adaptarea sistemelor informatice pentru inregistrare ci si pentru analize/rapoarte) sunt necesare costuri suplimentare care se vor reflecta in factura consumatorului final.</w:t>
            </w:r>
          </w:p>
        </w:tc>
        <w:tc>
          <w:tcPr>
            <w:tcW w:w="4680" w:type="dxa"/>
          </w:tcPr>
          <w:p w:rsidR="00E012D3" w:rsidRPr="008B32C3" w:rsidRDefault="00E012D3" w:rsidP="00B9454B">
            <w:pPr>
              <w:tabs>
                <w:tab w:val="left" w:pos="8640"/>
                <w:tab w:val="left" w:pos="9000"/>
              </w:tabs>
              <w:jc w:val="both"/>
              <w:rPr>
                <w:lang w:val="ro-RO"/>
              </w:rPr>
            </w:pPr>
            <w:r w:rsidRPr="008B32C3">
              <w:rPr>
                <w:lang w:val="ro-RO"/>
              </w:rPr>
              <w:t>Estimăm că un termen de timp de 6 luni este suficient pentru a opera modificările necesare în platformele informatice.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32</w:t>
            </w:r>
          </w:p>
        </w:tc>
        <w:tc>
          <w:tcPr>
            <w:tcW w:w="1620" w:type="dxa"/>
          </w:tcPr>
          <w:p w:rsidR="00E012D3" w:rsidRPr="008B32C3" w:rsidRDefault="00E012D3" w:rsidP="00B9454B">
            <w:pPr>
              <w:tabs>
                <w:tab w:val="left" w:pos="8640"/>
                <w:tab w:val="left" w:pos="9000"/>
              </w:tabs>
              <w:rPr>
                <w:lang w:val="ro-RO"/>
              </w:rPr>
            </w:pPr>
            <w:r>
              <w:rPr>
                <w:lang w:val="ro-RO"/>
              </w:rPr>
              <w:t>E.ON Distribuţie</w:t>
            </w:r>
          </w:p>
        </w:tc>
        <w:tc>
          <w:tcPr>
            <w:tcW w:w="1800" w:type="dxa"/>
          </w:tcPr>
          <w:p w:rsidR="00E012D3" w:rsidRPr="008B32C3" w:rsidRDefault="00E012D3" w:rsidP="00B9454B">
            <w:pPr>
              <w:tabs>
                <w:tab w:val="left" w:pos="8640"/>
                <w:tab w:val="left" w:pos="9000"/>
              </w:tabs>
              <w:rPr>
                <w:lang w:val="ro-RO"/>
              </w:rPr>
            </w:pPr>
            <w:r>
              <w:rPr>
                <w:lang w:val="ro-RO"/>
              </w:rPr>
              <w:t>Art. 3 (2) Anexă</w:t>
            </w:r>
          </w:p>
        </w:tc>
        <w:tc>
          <w:tcPr>
            <w:tcW w:w="5940" w:type="dxa"/>
          </w:tcPr>
          <w:p w:rsidR="00E012D3" w:rsidRPr="0001724C" w:rsidRDefault="00E012D3" w:rsidP="0001724C">
            <w:pPr>
              <w:ind w:left="-36"/>
              <w:jc w:val="both"/>
              <w:rPr>
                <w:lang w:val="ro-RO"/>
              </w:rPr>
            </w:pPr>
            <w:r w:rsidRPr="0001724C">
              <w:rPr>
                <w:lang w:val="ro-RO"/>
              </w:rPr>
              <w:t>Propunem reanalizarea din punctul de vedere al posibilităţii încadrării în acest termen, având în vedere asigurarea adaptării sistemului informatic fără afectarea activităţii curente, dar şi ca urmare a dezbaterii acestui subiect din luna august 2015 între părţile implicate şi CN Transelectrica şi  necesitatea adaptării pe de altă parte şi la nivelul PRE-urilor vizate a bazelor proprii de date şi platforme de notificare.</w:t>
            </w:r>
          </w:p>
          <w:p w:rsidR="00E012D3" w:rsidRPr="0001724C" w:rsidRDefault="00E012D3" w:rsidP="00B9454B">
            <w:pPr>
              <w:jc w:val="both"/>
              <w:rPr>
                <w:lang w:val="it-IT"/>
              </w:rPr>
            </w:pPr>
          </w:p>
        </w:tc>
        <w:tc>
          <w:tcPr>
            <w:tcW w:w="4680" w:type="dxa"/>
          </w:tcPr>
          <w:p w:rsidR="00E012D3" w:rsidRPr="008B32C3" w:rsidRDefault="00E012D3" w:rsidP="00B9454B">
            <w:pPr>
              <w:tabs>
                <w:tab w:val="left" w:pos="8640"/>
                <w:tab w:val="left" w:pos="9000"/>
              </w:tabs>
              <w:jc w:val="both"/>
              <w:rPr>
                <w:lang w:val="ro-RO"/>
              </w:rPr>
            </w:pPr>
            <w:r>
              <w:rPr>
                <w:lang w:val="ro-RO"/>
              </w:rPr>
              <w:t xml:space="preserve">Termenul va fi actualizat. </w:t>
            </w:r>
            <w:r w:rsidRPr="008B32C3">
              <w:rPr>
                <w:lang w:val="ro-RO"/>
              </w:rPr>
              <w:t>Estimăm că un termen de timp de 6 luni este suficient pentru a opera modificările necesare în platformele informatice.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33</w:t>
            </w:r>
          </w:p>
        </w:tc>
        <w:tc>
          <w:tcPr>
            <w:tcW w:w="1620" w:type="dxa"/>
          </w:tcPr>
          <w:p w:rsidR="00E012D3" w:rsidRPr="008B32C3" w:rsidRDefault="00E012D3" w:rsidP="00B9454B">
            <w:pPr>
              <w:tabs>
                <w:tab w:val="left" w:pos="8640"/>
                <w:tab w:val="left" w:pos="9000"/>
              </w:tabs>
              <w:rPr>
                <w:lang w:val="ro-RO"/>
              </w:rPr>
            </w:pPr>
            <w:r w:rsidRPr="008B32C3">
              <w:rPr>
                <w:lang w:val="ro-RO"/>
              </w:rPr>
              <w:t>Enel Green</w:t>
            </w:r>
          </w:p>
        </w:tc>
        <w:tc>
          <w:tcPr>
            <w:tcW w:w="1800" w:type="dxa"/>
          </w:tcPr>
          <w:p w:rsidR="00E012D3" w:rsidRPr="008B32C3" w:rsidRDefault="00E012D3" w:rsidP="00B9454B">
            <w:pPr>
              <w:tabs>
                <w:tab w:val="left" w:pos="8640"/>
                <w:tab w:val="left" w:pos="9000"/>
              </w:tabs>
              <w:rPr>
                <w:lang w:val="ro-RO"/>
              </w:rPr>
            </w:pPr>
            <w:r w:rsidRPr="008B32C3">
              <w:rPr>
                <w:lang w:val="ro-RO"/>
              </w:rPr>
              <w:t>Art. 3 (2) Anexa</w:t>
            </w:r>
          </w:p>
        </w:tc>
        <w:tc>
          <w:tcPr>
            <w:tcW w:w="5940" w:type="dxa"/>
          </w:tcPr>
          <w:p w:rsidR="00E012D3" w:rsidRPr="008B32C3" w:rsidRDefault="00E012D3" w:rsidP="00B9454B">
            <w:pPr>
              <w:jc w:val="both"/>
            </w:pPr>
            <w:r w:rsidRPr="008B32C3">
              <w:rPr>
                <w:lang w:val="it-IT"/>
              </w:rPr>
              <w:t>Propunem</w:t>
            </w:r>
            <w:r w:rsidRPr="008B32C3">
              <w:t>:</w:t>
            </w:r>
          </w:p>
          <w:p w:rsidR="00E012D3" w:rsidRPr="008B32C3" w:rsidRDefault="00E012D3" w:rsidP="00B9454B">
            <w:pPr>
              <w:jc w:val="both"/>
              <w:rPr>
                <w:i/>
                <w:iCs/>
                <w:lang w:val="it-IT"/>
              </w:rPr>
            </w:pPr>
            <w:r w:rsidRPr="008B32C3">
              <w:rPr>
                <w:i/>
                <w:iCs/>
                <w:lang w:val="it-IT"/>
              </w:rPr>
              <w:t>Incepând cu data de 1 noiembrie 2016, PRE transmit notificările primite de la titularii de licenţă / titularii de licenţă asimilaţi membri ai PRE către OTS, care, până la 1 mai 2016, adaptează sistemul informatic în vederea înregistrării acestor informaţii. Perioada intre 1 mai 2016 si 1 noiembrie 2016 va fi folosita pentru adaptarea sistemelor informatice ale PRE si a titularilor de licenta în vederea intocmirii, preluarii si transmiterii acestor informaţii.</w:t>
            </w:r>
          </w:p>
          <w:p w:rsidR="00E012D3" w:rsidRPr="008B32C3" w:rsidRDefault="00E012D3" w:rsidP="00B9454B">
            <w:pPr>
              <w:jc w:val="both"/>
              <w:rPr>
                <w:i/>
                <w:iCs/>
                <w:lang w:val="it-IT"/>
              </w:rPr>
            </w:pPr>
          </w:p>
          <w:p w:rsidR="00E012D3" w:rsidRPr="008B32C3" w:rsidRDefault="00E012D3" w:rsidP="00B9454B">
            <w:pPr>
              <w:jc w:val="both"/>
              <w:rPr>
                <w:i/>
                <w:iCs/>
                <w:lang w:val="it-IT"/>
              </w:rPr>
            </w:pPr>
            <w:r w:rsidRPr="008B32C3">
              <w:rPr>
                <w:lang w:val="it-IT"/>
              </w:rPr>
              <w:t>Ajustarea perioadei este propusa pentru ca permite adaptarea sistemelor informatice de toti participantii la piata, nu numai de OTS.</w:t>
            </w:r>
          </w:p>
          <w:p w:rsidR="00E012D3" w:rsidRPr="008B32C3" w:rsidRDefault="00E012D3" w:rsidP="00B9454B">
            <w:pPr>
              <w:jc w:val="both"/>
              <w:rPr>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Estimăm că un termen de timp de 6 luni este suficient pentru a opera modificările necesare în platformele informatice.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34</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3 (2) Anexa</w:t>
            </w:r>
          </w:p>
        </w:tc>
        <w:tc>
          <w:tcPr>
            <w:tcW w:w="5940" w:type="dxa"/>
          </w:tcPr>
          <w:p w:rsidR="00E012D3" w:rsidRPr="008B32C3" w:rsidRDefault="00E012D3" w:rsidP="00B9454B">
            <w:pPr>
              <w:jc w:val="both"/>
              <w:rPr>
                <w:lang w:val="ro-RO"/>
              </w:rPr>
            </w:pPr>
            <w:r w:rsidRPr="008B32C3">
              <w:rPr>
                <w:lang w:val="ro-RO"/>
              </w:rPr>
              <w:t>Propunem eliminare.</w:t>
            </w:r>
          </w:p>
          <w:p w:rsidR="00E012D3" w:rsidRPr="008B32C3" w:rsidRDefault="00E012D3" w:rsidP="00B9454B">
            <w:pPr>
              <w:jc w:val="both"/>
              <w:rPr>
                <w:lang w:val="ro-RO"/>
              </w:rPr>
            </w:pPr>
            <w:r w:rsidRPr="008B32C3">
              <w:t>Conform Art.4 din prezentul Ordin NF transmisa de PRE la OTS trebuie sa fie in echilibru pentru fiecare interval de dispecerizare</w:t>
            </w:r>
          </w:p>
          <w:p w:rsidR="00E012D3" w:rsidRPr="008B32C3" w:rsidRDefault="00E012D3" w:rsidP="00B9454B">
            <w:pPr>
              <w:jc w:val="both"/>
              <w:rPr>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Nu este relevant.</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35</w:t>
            </w:r>
          </w:p>
        </w:tc>
        <w:tc>
          <w:tcPr>
            <w:tcW w:w="1620" w:type="dxa"/>
          </w:tcPr>
          <w:p w:rsidR="00E012D3" w:rsidRPr="008B32C3" w:rsidRDefault="00E012D3" w:rsidP="00B9454B">
            <w:pPr>
              <w:tabs>
                <w:tab w:val="left" w:pos="8640"/>
                <w:tab w:val="left" w:pos="9000"/>
              </w:tabs>
              <w:rPr>
                <w:lang w:val="ro-RO"/>
              </w:rPr>
            </w:pPr>
            <w:r w:rsidRPr="008B32C3">
              <w:rPr>
                <w:lang w:val="ro-RO"/>
              </w:rPr>
              <w:t>CIGA</w:t>
            </w:r>
          </w:p>
          <w:p w:rsidR="00E012D3" w:rsidRPr="008B32C3" w:rsidRDefault="00E012D3" w:rsidP="00B9454B">
            <w:pPr>
              <w:tabs>
                <w:tab w:val="left" w:pos="8640"/>
                <w:tab w:val="left" w:pos="9000"/>
              </w:tabs>
              <w:rPr>
                <w:lang w:val="ro-RO"/>
              </w:rPr>
            </w:pPr>
            <w:r w:rsidRPr="008B32C3">
              <w:rPr>
                <w:lang w:val="ro-RO"/>
              </w:rPr>
              <w:t>Aderro</w:t>
            </w:r>
          </w:p>
        </w:tc>
        <w:tc>
          <w:tcPr>
            <w:tcW w:w="1800" w:type="dxa"/>
          </w:tcPr>
          <w:p w:rsidR="00E012D3" w:rsidRPr="008B32C3" w:rsidRDefault="00E012D3" w:rsidP="00B9454B">
            <w:pPr>
              <w:tabs>
                <w:tab w:val="left" w:pos="8640"/>
                <w:tab w:val="left" w:pos="9000"/>
              </w:tabs>
              <w:rPr>
                <w:lang w:val="ro-RO"/>
              </w:rPr>
            </w:pPr>
            <w:r w:rsidRPr="008B32C3">
              <w:rPr>
                <w:lang w:val="ro-RO"/>
              </w:rPr>
              <w:t>Art. 3 (2) Anexa</w:t>
            </w:r>
          </w:p>
        </w:tc>
        <w:tc>
          <w:tcPr>
            <w:tcW w:w="5940" w:type="dxa"/>
          </w:tcPr>
          <w:p w:rsidR="00E012D3" w:rsidRPr="008B32C3" w:rsidRDefault="00E012D3" w:rsidP="00B9454B">
            <w:pPr>
              <w:jc w:val="both"/>
              <w:rPr>
                <w:lang w:val="ro-RO"/>
              </w:rPr>
            </w:pPr>
            <w:r w:rsidRPr="008B32C3">
              <w:rPr>
                <w:lang w:val="ro-RO"/>
              </w:rPr>
              <w:t>La ora actuală platforma DAMAS a OTS funcţionează deja cu unele sincope iar această cerinţă ar implica cel puţin o dublare a numărului de notificări care ar trebui recepţionate. La dezbaterea publică din luna august 2015, CN Transelectrica a evidenţiat că nu se poate pune problema unei creşteri semnificative a cerinţelor de notificare mai repede de 2 ani şi cu costuri importante şi nejustificate.  Pe de altă parte şi la nivelul PRE-urilor vizate sunt necesare adaptări de baze de date şi platforme de notificare care din punctul nostru de vedere nu pot fi realizate în mai puţin de 1 an.</w:t>
            </w:r>
          </w:p>
          <w:p w:rsidR="00E012D3" w:rsidRPr="008B32C3" w:rsidRDefault="00E012D3" w:rsidP="00B9454B">
            <w:pPr>
              <w:tabs>
                <w:tab w:val="left" w:pos="8640"/>
                <w:tab w:val="left" w:pos="9000"/>
              </w:tabs>
              <w:rPr>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În situaţia în care notificările primite de platforma OTS sunt semnificativ reduse, avându-se in vedere aplicarea Regulilor doar de către PRE-OR, termenul de timp de 6 luni este unul rezonabil. Considerăm că, dacă la nivel OTS e suficient un termen de timp de 6 luni, acesta poate fi aplicat şi la nivelul PRE-OR.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36</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3 (2) Anexa</w:t>
            </w:r>
          </w:p>
        </w:tc>
        <w:tc>
          <w:tcPr>
            <w:tcW w:w="5940" w:type="dxa"/>
          </w:tcPr>
          <w:p w:rsidR="00E012D3" w:rsidRPr="008B32C3" w:rsidRDefault="00E012D3" w:rsidP="00B9454B">
            <w:pPr>
              <w:jc w:val="both"/>
              <w:rPr>
                <w:lang w:val="ro-RO"/>
              </w:rPr>
            </w:pPr>
            <w:r w:rsidRPr="008B32C3">
              <w:rPr>
                <w:lang w:val="ro-RO"/>
              </w:rPr>
              <w:t>Propunem eliminare</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Am propus eliminarea din considerentele prezentate la punctul 1.</w:t>
            </w:r>
          </w:p>
          <w:p w:rsidR="00E012D3" w:rsidRPr="008B32C3" w:rsidRDefault="00E012D3" w:rsidP="00B9454B">
            <w:pPr>
              <w:jc w:val="both"/>
              <w:rPr>
                <w:lang w:val="ro-RO"/>
              </w:rPr>
            </w:pPr>
            <w:r w:rsidRPr="008B32C3">
              <w:rPr>
                <w:lang w:val="ro-RO"/>
              </w:rPr>
              <w:t>Dacă articolul se menţine în forma actuală, propunem corelarea termenului prevăzut pentru adaptarea sistemului informatic cu momentul elaborării / avizării de către ANRE a unor reguli clare privind activităţile menţionate în acest Ordin. De asemenea, trebuie avut în vedere că în prima jumătate a anului viitor se preconizează modificări ale platformei DAMAS pentru îndeplinirea cerinţelor de raportare REMIT (termen aprilie 2016).</w:t>
            </w:r>
          </w:p>
        </w:tc>
        <w:tc>
          <w:tcPr>
            <w:tcW w:w="4680" w:type="dxa"/>
          </w:tcPr>
          <w:p w:rsidR="00E012D3" w:rsidRPr="008B32C3" w:rsidRDefault="00E012D3" w:rsidP="00B9454B">
            <w:pPr>
              <w:tabs>
                <w:tab w:val="left" w:pos="8640"/>
                <w:tab w:val="left" w:pos="9000"/>
              </w:tabs>
              <w:jc w:val="both"/>
              <w:rPr>
                <w:lang w:val="ro-RO"/>
              </w:rPr>
            </w:pPr>
            <w:r w:rsidRPr="008B32C3">
              <w:rPr>
                <w:lang w:val="ro-RO"/>
              </w:rPr>
              <w:t>Estimăm că un termen de timp de 6 luni este suficient pentru a opera modificările necesare în platformele informatice.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37</w:t>
            </w:r>
          </w:p>
        </w:tc>
        <w:tc>
          <w:tcPr>
            <w:tcW w:w="1620" w:type="dxa"/>
          </w:tcPr>
          <w:p w:rsidR="00E012D3" w:rsidRDefault="00E012D3" w:rsidP="00B9454B">
            <w:pPr>
              <w:tabs>
                <w:tab w:val="left" w:pos="8640"/>
                <w:tab w:val="left" w:pos="9000"/>
              </w:tabs>
              <w:rPr>
                <w:lang w:val="ro-RO"/>
              </w:rPr>
            </w:pPr>
            <w:r>
              <w:rPr>
                <w:lang w:val="ro-RO"/>
              </w:rPr>
              <w:t>Enel,</w:t>
            </w:r>
          </w:p>
          <w:p w:rsidR="00E012D3" w:rsidRPr="008B32C3" w:rsidRDefault="00E012D3" w:rsidP="00B9454B">
            <w:pPr>
              <w:tabs>
                <w:tab w:val="left" w:pos="8640"/>
                <w:tab w:val="left" w:pos="9000"/>
              </w:tabs>
              <w:rPr>
                <w:lang w:val="ro-RO"/>
              </w:rPr>
            </w:pPr>
            <w:r>
              <w:rPr>
                <w:lang w:val="ro-RO"/>
              </w:rPr>
              <w:t>Enel Distribuţie</w:t>
            </w:r>
          </w:p>
        </w:tc>
        <w:tc>
          <w:tcPr>
            <w:tcW w:w="1800" w:type="dxa"/>
          </w:tcPr>
          <w:p w:rsidR="00E012D3" w:rsidRPr="008B32C3" w:rsidRDefault="00E012D3" w:rsidP="00B9454B">
            <w:pPr>
              <w:tabs>
                <w:tab w:val="left" w:pos="8640"/>
                <w:tab w:val="left" w:pos="9000"/>
              </w:tabs>
              <w:rPr>
                <w:lang w:val="ro-RO"/>
              </w:rPr>
            </w:pPr>
            <w:r>
              <w:rPr>
                <w:lang w:val="ro-RO"/>
              </w:rPr>
              <w:t>Art. 3 (3) Anexa</w:t>
            </w:r>
          </w:p>
        </w:tc>
        <w:tc>
          <w:tcPr>
            <w:tcW w:w="5940" w:type="dxa"/>
          </w:tcPr>
          <w:p w:rsidR="00E012D3" w:rsidRPr="00D906BD" w:rsidRDefault="00E012D3" w:rsidP="00D906BD">
            <w:pPr>
              <w:jc w:val="both"/>
              <w:rPr>
                <w:strike/>
              </w:rPr>
            </w:pPr>
            <w:r w:rsidRPr="00D906BD">
              <w:t>PRE</w:t>
            </w:r>
            <w:r w:rsidRPr="00D906BD">
              <w:rPr>
                <w:strike/>
              </w:rPr>
              <w:t>-OR</w:t>
            </w:r>
            <w:r w:rsidRPr="00D906BD">
              <w:t xml:space="preserve"> şi OTS verifică dacă notificările transmise de titularii de licenţă </w:t>
            </w:r>
            <w:r w:rsidRPr="00D906BD">
              <w:rPr>
                <w:lang w:val="bg-BG" w:eastAsia="bg-BG"/>
              </w:rPr>
              <w:t xml:space="preserve">/ </w:t>
            </w:r>
            <w:r w:rsidRPr="00D906BD">
              <w:t>titularii de licenţă asimilaţi membri ai PRE</w:t>
            </w:r>
            <w:r w:rsidRPr="00D906BD">
              <w:rPr>
                <w:strike/>
              </w:rPr>
              <w:t>-OR</w:t>
            </w:r>
            <w:r w:rsidRPr="00D906BD">
              <w:t xml:space="preserve"> sunt în echilibru. </w:t>
            </w:r>
            <w:r w:rsidRPr="00D906BD">
              <w:rPr>
                <w:strike/>
              </w:rPr>
              <w:t>Pentru verificare, OTS utilizează şi alte informaţii primite direct de Ia aceştia, în conformitate cu prevederile legale, privind cantităţile de energie electrică tranzacţionate în temeiul contractelor de vânzare-cumparare de energie electrică încheiate.</w:t>
            </w:r>
          </w:p>
          <w:p w:rsidR="00E012D3" w:rsidRDefault="00E012D3" w:rsidP="00D906BD">
            <w:pPr>
              <w:jc w:val="both"/>
            </w:pPr>
            <w:r w:rsidRPr="00D906BD">
              <w:t>Notificarea în dezechilibru a unui titular de licenţă / titular de licenţă asimilat membru al PRE</w:t>
            </w:r>
            <w:r w:rsidRPr="00D906BD">
              <w:rPr>
                <w:strike/>
              </w:rPr>
              <w:t>-OR</w:t>
            </w:r>
            <w:r>
              <w:t xml:space="preserve"> </w:t>
            </w:r>
            <w:r w:rsidRPr="00D906BD">
              <w:t>se consideră situaţie de excepţie şi este acceptată doar în situaţiile prevăzute la art. 28 lit. e) din Legea energiei electrice şi a gazelor naturale nr. 123/2012, cu modificările şi completările ulterioare.</w:t>
            </w:r>
          </w:p>
          <w:p w:rsidR="00E012D3" w:rsidRDefault="00E012D3" w:rsidP="00D906BD">
            <w:pPr>
              <w:jc w:val="both"/>
            </w:pPr>
          </w:p>
          <w:p w:rsidR="00E012D3" w:rsidRPr="000D0325" w:rsidRDefault="00E012D3" w:rsidP="00D906BD">
            <w:pPr>
              <w:jc w:val="both"/>
              <w:rPr>
                <w:b/>
                <w:bCs/>
              </w:rPr>
            </w:pPr>
            <w:r w:rsidRPr="000D0325">
              <w:rPr>
                <w:b/>
                <w:bCs/>
              </w:rPr>
              <w:t xml:space="preserve">Din analiza rapoartelor trimise catre OTS rezulta ca nu exista alte informatii clare transmise de titularii de licenta catre OTS care sa poata fi folosite pentru verificarea existentei echilibrului notificarii. </w:t>
            </w:r>
          </w:p>
          <w:p w:rsidR="00E012D3" w:rsidRPr="00D906BD" w:rsidRDefault="00E012D3" w:rsidP="00D906BD">
            <w:pPr>
              <w:jc w:val="both"/>
            </w:pPr>
            <w:r w:rsidRPr="00D906BD">
              <w:t xml:space="preserve">De asemenea subliniem gradul de incompatibilitate al OTS ca </w:t>
            </w:r>
            <w:r w:rsidRPr="00D906BD">
              <w:rPr>
                <w:i/>
                <w:iCs/>
              </w:rPr>
              <w:t>verificator</w:t>
            </w:r>
            <w:r w:rsidRPr="00D906BD">
              <w:rPr>
                <w:b/>
                <w:bCs/>
              </w:rPr>
              <w:t xml:space="preserve"> </w:t>
            </w:r>
            <w:r w:rsidRPr="00D906BD">
              <w:t>al titularilor de licenta in conditiile in care insusi OTS are doua PRE.</w:t>
            </w:r>
          </w:p>
          <w:p w:rsidR="00E012D3" w:rsidRPr="00D906BD" w:rsidRDefault="00E012D3" w:rsidP="00D906BD">
            <w:pPr>
              <w:jc w:val="both"/>
              <w:rPr>
                <w:lang w:val="it-IT"/>
              </w:rPr>
            </w:pPr>
            <w:r w:rsidRPr="00D906BD">
              <w:t xml:space="preserve">Pentru a nu se considera o discriminare fata de </w:t>
            </w:r>
            <w:r w:rsidRPr="00D906BD">
              <w:rPr>
                <w:lang w:val="ro-RO"/>
              </w:rPr>
              <w:t>Părţile Responsabile cu Echilibrarea care nu ar include OR.</w:t>
            </w:r>
          </w:p>
        </w:tc>
        <w:tc>
          <w:tcPr>
            <w:tcW w:w="4680" w:type="dxa"/>
          </w:tcPr>
          <w:p w:rsidR="00E012D3" w:rsidRPr="008B32C3" w:rsidRDefault="00E012D3" w:rsidP="000D0325">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Pr>
                <w:lang w:val="ro-RO"/>
              </w:rPr>
              <w:t>Deoarece Transelectrica nu îşi asumă responsabilitatea echilibrării pentru alţi TL în PRE CPT, nu este vorba de aplicarea unei metode de redistribuire internă a dezechilibrelor.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38</w:t>
            </w:r>
          </w:p>
        </w:tc>
        <w:tc>
          <w:tcPr>
            <w:tcW w:w="1620" w:type="dxa"/>
          </w:tcPr>
          <w:p w:rsidR="00E012D3" w:rsidRPr="008B32C3" w:rsidRDefault="00E012D3" w:rsidP="00B9454B">
            <w:pPr>
              <w:tabs>
                <w:tab w:val="left" w:pos="8640"/>
                <w:tab w:val="left" w:pos="9000"/>
              </w:tabs>
              <w:rPr>
                <w:lang w:val="ro-RO"/>
              </w:rPr>
            </w:pPr>
            <w:r w:rsidRPr="008B32C3">
              <w:rPr>
                <w:lang w:val="ro-RO"/>
              </w:rPr>
              <w:t>Enel Green</w:t>
            </w:r>
          </w:p>
        </w:tc>
        <w:tc>
          <w:tcPr>
            <w:tcW w:w="1800" w:type="dxa"/>
          </w:tcPr>
          <w:p w:rsidR="00E012D3" w:rsidRPr="008B32C3" w:rsidRDefault="00E012D3" w:rsidP="00B9454B">
            <w:pPr>
              <w:tabs>
                <w:tab w:val="left" w:pos="8640"/>
                <w:tab w:val="left" w:pos="9000"/>
              </w:tabs>
              <w:rPr>
                <w:lang w:val="ro-RO"/>
              </w:rPr>
            </w:pPr>
            <w:r w:rsidRPr="008B32C3">
              <w:rPr>
                <w:lang w:val="ro-RO"/>
              </w:rPr>
              <w:t>Art. 3 (3) Anexa</w:t>
            </w:r>
          </w:p>
        </w:tc>
        <w:tc>
          <w:tcPr>
            <w:tcW w:w="5940" w:type="dxa"/>
          </w:tcPr>
          <w:p w:rsidR="00E012D3" w:rsidRPr="008B32C3" w:rsidRDefault="00E012D3" w:rsidP="00495B63">
            <w:pPr>
              <w:jc w:val="both"/>
              <w:rPr>
                <w:lang w:val="ro-RO"/>
              </w:rPr>
            </w:pPr>
            <w:r w:rsidRPr="008B32C3">
              <w:rPr>
                <w:lang w:val="it-IT"/>
              </w:rPr>
              <w:t>Propunem</w:t>
            </w:r>
            <w:r w:rsidRPr="008B32C3">
              <w:t>:</w:t>
            </w:r>
          </w:p>
          <w:p w:rsidR="00E012D3" w:rsidRPr="008B32C3" w:rsidRDefault="00E012D3" w:rsidP="00495B63">
            <w:pPr>
              <w:jc w:val="both"/>
              <w:rPr>
                <w:lang w:val="ro-RO"/>
              </w:rPr>
            </w:pPr>
          </w:p>
          <w:p w:rsidR="00E012D3" w:rsidRPr="008B32C3" w:rsidRDefault="00E012D3" w:rsidP="00495B63">
            <w:pPr>
              <w:jc w:val="both"/>
              <w:rPr>
                <w:strike/>
                <w:lang w:val="it-IT"/>
              </w:rPr>
            </w:pPr>
            <w:r w:rsidRPr="008B32C3">
              <w:rPr>
                <w:lang w:val="it-IT"/>
              </w:rPr>
              <w:t xml:space="preserve">PRE şi OTS verifică dacă notificările transmise de titularii de licenţă </w:t>
            </w:r>
            <w:r w:rsidRPr="008B32C3">
              <w:rPr>
                <w:lang w:val="bg-BG" w:eastAsia="bg-BG"/>
              </w:rPr>
              <w:t xml:space="preserve">/ </w:t>
            </w:r>
            <w:r w:rsidRPr="008B32C3">
              <w:rPr>
                <w:lang w:val="it-IT"/>
              </w:rPr>
              <w:t>titularii de licenţă asimilaţi membri ai PRE sunt în echilibru.“</w:t>
            </w:r>
          </w:p>
          <w:p w:rsidR="00E012D3" w:rsidRPr="008B32C3" w:rsidRDefault="00E012D3" w:rsidP="00495B63">
            <w:pPr>
              <w:jc w:val="both"/>
              <w:rPr>
                <w:i/>
                <w:iCs/>
                <w:lang w:val="it-IT"/>
              </w:rPr>
            </w:pPr>
            <w:r w:rsidRPr="008B32C3">
              <w:rPr>
                <w:i/>
                <w:iCs/>
                <w:lang w:val="it-IT"/>
              </w:rPr>
              <w:t>“ Notificarea în dezechilibru a unui titular de licenţă / titular de licenţă asimilat membru al PRE  se consideră situaţie de excepţie şi este acceptată doar în situaţiile prevăzute la art. 28 lit.”</w:t>
            </w:r>
          </w:p>
          <w:p w:rsidR="00E012D3" w:rsidRPr="008B32C3" w:rsidRDefault="00E012D3" w:rsidP="00495B63">
            <w:pPr>
              <w:jc w:val="both"/>
              <w:rPr>
                <w:lang w:val="it-IT"/>
              </w:rPr>
            </w:pPr>
          </w:p>
          <w:p w:rsidR="00E012D3" w:rsidRPr="008B32C3" w:rsidRDefault="00E012D3" w:rsidP="00495B63">
            <w:pPr>
              <w:jc w:val="both"/>
              <w:rPr>
                <w:lang w:val="it-IT"/>
              </w:rPr>
            </w:pPr>
            <w:r w:rsidRPr="008B32C3">
              <w:rPr>
                <w:lang w:val="it-IT"/>
              </w:rPr>
              <w:t xml:space="preserve">Din analiza rapoartelor trimise catre OTS rezulta ca nu exista alte informatii clare transmise de titularii de licenta catre OTS care sa poata fi folosite pentru verificarea existentei echilibrului notificarii. </w:t>
            </w:r>
          </w:p>
          <w:p w:rsidR="00E012D3" w:rsidRPr="008B32C3" w:rsidRDefault="00E012D3" w:rsidP="00495B63">
            <w:pPr>
              <w:jc w:val="both"/>
              <w:rPr>
                <w:lang w:val="it-IT"/>
              </w:rPr>
            </w:pPr>
          </w:p>
          <w:p w:rsidR="00E012D3" w:rsidRPr="008B32C3" w:rsidRDefault="00E012D3" w:rsidP="00495B63">
            <w:pPr>
              <w:jc w:val="both"/>
              <w:rPr>
                <w:i/>
                <w:iCs/>
                <w:lang w:val="it-IT"/>
              </w:rPr>
            </w:pPr>
            <w:r w:rsidRPr="008B32C3">
              <w:rPr>
                <w:i/>
                <w:iCs/>
                <w:lang w:val="it-IT"/>
              </w:rPr>
              <w:t>Mentiune:</w:t>
            </w:r>
          </w:p>
          <w:p w:rsidR="00E012D3" w:rsidRPr="008B32C3" w:rsidRDefault="00E012D3" w:rsidP="00495B63">
            <w:pPr>
              <w:jc w:val="both"/>
              <w:rPr>
                <w:i/>
                <w:iCs/>
                <w:lang w:val="it-IT"/>
              </w:rPr>
            </w:pPr>
            <w:r w:rsidRPr="008B32C3">
              <w:rPr>
                <w:i/>
                <w:iCs/>
                <w:lang w:val="it-IT"/>
              </w:rPr>
              <w:t>In acest caz OTS va avea o dubla atributie, atat de a verifica  cat si de a-si verifica propriul PRE.</w:t>
            </w:r>
          </w:p>
          <w:p w:rsidR="00E012D3" w:rsidRPr="008B32C3" w:rsidRDefault="00E012D3" w:rsidP="00495B63">
            <w:pPr>
              <w:jc w:val="both"/>
              <w:rPr>
                <w:lang w:val="ro-RO"/>
              </w:rPr>
            </w:pPr>
          </w:p>
        </w:tc>
        <w:tc>
          <w:tcPr>
            <w:tcW w:w="4680" w:type="dxa"/>
          </w:tcPr>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Pr="008B32C3" w:rsidRDefault="00E012D3" w:rsidP="000D0325">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Pr>
                <w:lang w:val="ro-RO"/>
              </w:rPr>
              <w:t>Deoarece Transelectrica nu îşi asumă responsabilitatea echilibrării pentru alţi TL în PRE CPT, nu este vorba de aplicarea unei metode de redistribuire internă a dezechilibrelor.</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39</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3 (3) Anexa</w:t>
            </w:r>
          </w:p>
        </w:tc>
        <w:tc>
          <w:tcPr>
            <w:tcW w:w="5940" w:type="dxa"/>
          </w:tcPr>
          <w:p w:rsidR="00E012D3" w:rsidRPr="008B32C3" w:rsidRDefault="00E012D3" w:rsidP="00B9454B">
            <w:pPr>
              <w:jc w:val="both"/>
              <w:rPr>
                <w:lang w:val="ro-RO"/>
              </w:rPr>
            </w:pPr>
            <w:r w:rsidRPr="008B32C3">
              <w:rPr>
                <w:lang w:val="ro-RO"/>
              </w:rPr>
              <w:t xml:space="preserve"> PRE-OR verifică dacă notificările transmise de titularii de licenţă / titularii de licenţă asimilaţi membri ai PRE-OR sunt în echilibru.</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Am propus eliminarea „OTS” şi a verificării de către acesta a cantităţilor de energie electrică tranzacţionate în temeiul contractelor de vânzare-cumpărare de energie electrică încheiate de către TL, din considerentele prezentate la punctul 1.</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În plus, în forma actuală a articolului activitatea de verificare este dublată, ceea ce conduce la costuri suplimentare pentru ambele entităţi.</w:t>
            </w:r>
          </w:p>
          <w:p w:rsidR="00E012D3" w:rsidRPr="008B32C3" w:rsidRDefault="00E012D3" w:rsidP="00B9454B">
            <w:pPr>
              <w:jc w:val="both"/>
              <w:rPr>
                <w:lang w:val="ro-RO"/>
              </w:rPr>
            </w:pPr>
            <w:r w:rsidRPr="008B32C3">
              <w:rPr>
                <w:lang w:val="ro-RO"/>
              </w:rPr>
              <w:t>Considerăm că reglementările ANRE pentru cre</w:t>
            </w:r>
            <w:r w:rsidRPr="008B32C3">
              <w:rPr>
                <w:rFonts w:ascii="Tahoma" w:hAnsi="Tahoma" w:cs="Tahoma"/>
                <w:lang w:val="ro-RO"/>
              </w:rPr>
              <w:t>ș</w:t>
            </w:r>
            <w:r w:rsidRPr="008B32C3">
              <w:rPr>
                <w:lang w:val="ro-RO"/>
              </w:rPr>
              <w:t>terea gradului de transparen</w:t>
            </w:r>
            <w:r w:rsidRPr="008B32C3">
              <w:rPr>
                <w:rFonts w:ascii="Tahoma" w:hAnsi="Tahoma" w:cs="Tahoma"/>
                <w:lang w:val="ro-RO"/>
              </w:rPr>
              <w:t>ț</w:t>
            </w:r>
            <w:r w:rsidRPr="008B32C3">
              <w:rPr>
                <w:lang w:val="ro-RO"/>
              </w:rPr>
              <w:t xml:space="preserve">ă trebuie să reducă costurile care se regăsesc în tarifele de sistem </w:t>
            </w:r>
            <w:r w:rsidRPr="008B32C3">
              <w:rPr>
                <w:rFonts w:ascii="Tahoma" w:hAnsi="Tahoma" w:cs="Tahoma"/>
                <w:lang w:val="ro-RO"/>
              </w:rPr>
              <w:t>ș</w:t>
            </w:r>
            <w:r w:rsidRPr="008B32C3">
              <w:rPr>
                <w:lang w:val="ro-RO"/>
              </w:rPr>
              <w:t>i implicit în pre</w:t>
            </w:r>
            <w:r w:rsidRPr="008B32C3">
              <w:rPr>
                <w:rFonts w:ascii="Tahoma" w:hAnsi="Tahoma" w:cs="Tahoma"/>
                <w:lang w:val="ro-RO"/>
              </w:rPr>
              <w:t>ț</w:t>
            </w:r>
            <w:r w:rsidRPr="008B32C3">
              <w:rPr>
                <w:lang w:val="ro-RO"/>
              </w:rPr>
              <w:t>ul energiei electrice plătit de consumatorul final.</w:t>
            </w:r>
          </w:p>
        </w:tc>
        <w:tc>
          <w:tcPr>
            <w:tcW w:w="4680" w:type="dxa"/>
          </w:tcPr>
          <w:p w:rsidR="00E012D3" w:rsidRPr="008B32C3" w:rsidRDefault="00E012D3" w:rsidP="00B9454B">
            <w:pPr>
              <w:tabs>
                <w:tab w:val="left" w:pos="8640"/>
                <w:tab w:val="left" w:pos="9000"/>
              </w:tabs>
              <w:jc w:val="both"/>
              <w:rPr>
                <w:lang w:val="ro-RO"/>
              </w:rPr>
            </w:pPr>
            <w:r>
              <w:rPr>
                <w:lang w:val="ro-RO"/>
              </w:rPr>
              <w:t>Prevederea a fost eliminată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40</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3 (4) Anexa</w:t>
            </w:r>
          </w:p>
        </w:tc>
        <w:tc>
          <w:tcPr>
            <w:tcW w:w="5940" w:type="dxa"/>
          </w:tcPr>
          <w:p w:rsidR="00E012D3" w:rsidRPr="008B32C3" w:rsidRDefault="00E012D3" w:rsidP="00B9454B">
            <w:pPr>
              <w:jc w:val="both"/>
            </w:pPr>
            <w:r w:rsidRPr="008B32C3">
              <w:rPr>
                <w:lang w:val="ro-RO"/>
              </w:rPr>
              <w:t>Propunem</w:t>
            </w:r>
            <w:r w:rsidRPr="008B32C3">
              <w:t>:</w:t>
            </w:r>
          </w:p>
          <w:p w:rsidR="00E012D3" w:rsidRPr="008B32C3" w:rsidRDefault="00E012D3" w:rsidP="00B9454B">
            <w:pPr>
              <w:jc w:val="both"/>
              <w:rPr>
                <w:i/>
                <w:iCs/>
                <w:lang w:val="pt-BR"/>
              </w:rPr>
            </w:pPr>
            <w:r w:rsidRPr="008B32C3">
              <w:rPr>
                <w:i/>
                <w:iCs/>
                <w:lang w:val="pt-BR"/>
              </w:rPr>
              <w:t>In situatia in care PRE sau OTS constata existenta notificarii in dezechilibru a unui titular de licenta / titular de licenta asimiliat membru al PRE, acesta atentioneaza titularul de licenta / titularul de licenta asimilat membru al PRE, in vederea corectarii situatiei.</w:t>
            </w:r>
          </w:p>
          <w:p w:rsidR="00E012D3" w:rsidRPr="008B32C3" w:rsidRDefault="00E012D3" w:rsidP="00B9454B">
            <w:pPr>
              <w:jc w:val="both"/>
              <w:rPr>
                <w:i/>
                <w:iCs/>
                <w:lang w:val="pt-BR"/>
              </w:rPr>
            </w:pPr>
          </w:p>
          <w:p w:rsidR="00E012D3" w:rsidRPr="008B32C3" w:rsidRDefault="00E012D3" w:rsidP="00B9454B">
            <w:pPr>
              <w:jc w:val="both"/>
              <w:rPr>
                <w:b/>
                <w:bCs/>
                <w:i/>
                <w:iCs/>
                <w:lang w:val="pt-BR"/>
              </w:rPr>
            </w:pPr>
            <w:r w:rsidRPr="008B32C3">
              <w:t>Corectarea situatiei se face in functie de strategia individuala a fiecarui titular de licenta.</w:t>
            </w:r>
          </w:p>
          <w:p w:rsidR="00E012D3" w:rsidRPr="008B32C3" w:rsidRDefault="00E012D3" w:rsidP="00B9454B">
            <w:pPr>
              <w:jc w:val="both"/>
              <w:rPr>
                <w:lang w:val="ro-RO"/>
              </w:rPr>
            </w:pPr>
          </w:p>
        </w:tc>
        <w:tc>
          <w:tcPr>
            <w:tcW w:w="4680" w:type="dxa"/>
          </w:tcPr>
          <w:p w:rsidR="00E012D3" w:rsidRPr="008B32C3" w:rsidRDefault="00E012D3" w:rsidP="004D2003">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B9454B">
            <w:pPr>
              <w:tabs>
                <w:tab w:val="left" w:pos="8640"/>
                <w:tab w:val="left" w:pos="9000"/>
              </w:tabs>
              <w:jc w:val="both"/>
              <w:rPr>
                <w:b/>
                <w:bCs/>
                <w:color w:val="FF0000"/>
                <w:lang w:val="ro-RO"/>
              </w:rPr>
            </w:pPr>
          </w:p>
          <w:p w:rsidR="00E012D3" w:rsidRDefault="00E012D3" w:rsidP="00B9454B">
            <w:pPr>
              <w:tabs>
                <w:tab w:val="left" w:pos="8640"/>
                <w:tab w:val="left" w:pos="9000"/>
              </w:tabs>
              <w:jc w:val="both"/>
              <w:rPr>
                <w:b/>
                <w:bCs/>
                <w:color w:val="FF0000"/>
                <w:lang w:val="ro-RO"/>
              </w:rPr>
            </w:pPr>
          </w:p>
          <w:p w:rsidR="00E012D3" w:rsidRPr="007509F0" w:rsidRDefault="00E012D3" w:rsidP="00B9454B">
            <w:pPr>
              <w:tabs>
                <w:tab w:val="left" w:pos="8640"/>
                <w:tab w:val="left" w:pos="9000"/>
              </w:tabs>
              <w:jc w:val="both"/>
              <w:rPr>
                <w:b/>
                <w:bCs/>
                <w:color w:val="FF0000"/>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41</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3 (4) Anexa</w:t>
            </w:r>
          </w:p>
        </w:tc>
        <w:tc>
          <w:tcPr>
            <w:tcW w:w="5940" w:type="dxa"/>
          </w:tcPr>
          <w:p w:rsidR="00E012D3" w:rsidRPr="006C17CB" w:rsidRDefault="00E012D3" w:rsidP="00B9454B">
            <w:pPr>
              <w:jc w:val="both"/>
              <w:rPr>
                <w:i/>
                <w:iCs/>
                <w:lang w:val="ro-RO"/>
              </w:rPr>
            </w:pPr>
            <w:r w:rsidRPr="006C17CB">
              <w:rPr>
                <w:i/>
                <w:iCs/>
                <w:lang w:val="ro-RO"/>
              </w:rPr>
              <w:t>În situaţia în care PRE-OR constată existenţa notificării în dezechilibru a unui titular de licenţă / titular de licenţă asimilat membru al PRE-OR, acesta atenţionează titularul de licenţă / titularul de licenţă asimilat membru al PRE-OR, în vederea corectării situaţiei, prin modificarea producţiei / consumului şi/sau contractarea energiei electrice pe piaţa intrazilnică.</w:t>
            </w:r>
          </w:p>
          <w:p w:rsidR="00E012D3" w:rsidRPr="008B32C3" w:rsidRDefault="00E012D3" w:rsidP="00B9454B">
            <w:pPr>
              <w:pStyle w:val="Header"/>
              <w:tabs>
                <w:tab w:val="left" w:pos="1499"/>
              </w:tabs>
              <w:jc w:val="both"/>
              <w:rPr>
                <w:rFonts w:ascii="Times New Roman" w:hAnsi="Times New Roman" w:cs="Times New Roman"/>
                <w:color w:val="000000"/>
                <w:sz w:val="24"/>
                <w:szCs w:val="24"/>
                <w:lang w:val="ro-RO"/>
              </w:rPr>
            </w:pPr>
            <w:r w:rsidRPr="008B32C3">
              <w:rPr>
                <w:rFonts w:ascii="Times New Roman" w:hAnsi="Times New Roman" w:cs="Times New Roman"/>
                <w:color w:val="000000"/>
                <w:sz w:val="24"/>
                <w:szCs w:val="24"/>
                <w:lang w:val="ro-RO"/>
              </w:rPr>
              <w:t>Am propus eliminarea „OTS” din considerentele prezentate la punctele 1 şi 3.</w:t>
            </w:r>
          </w:p>
          <w:p w:rsidR="00E012D3" w:rsidRPr="008B32C3" w:rsidRDefault="00E012D3" w:rsidP="00B9454B">
            <w:pPr>
              <w:jc w:val="both"/>
              <w:rPr>
                <w:lang w:val="ro-RO"/>
              </w:rPr>
            </w:pPr>
            <w:r w:rsidRPr="008B32C3">
              <w:rPr>
                <w:color w:val="000000"/>
                <w:lang w:val="ro-RO"/>
              </w:rPr>
              <w:t>Am propus includerea „consumului”, având în vedere că acesta este unul dintre elementele de bilan</w:t>
            </w:r>
            <w:r w:rsidRPr="008B32C3">
              <w:rPr>
                <w:rFonts w:ascii="Tahoma" w:hAnsi="Tahoma" w:cs="Tahoma"/>
                <w:color w:val="000000"/>
                <w:lang w:val="ro-RO"/>
              </w:rPr>
              <w:t>ț</w:t>
            </w:r>
            <w:r w:rsidRPr="008B32C3">
              <w:rPr>
                <w:color w:val="000000"/>
                <w:lang w:val="ro-RO"/>
              </w:rPr>
              <w:t xml:space="preserve"> al notificării fizice. Sunt situa</w:t>
            </w:r>
            <w:r w:rsidRPr="008B32C3">
              <w:rPr>
                <w:rFonts w:ascii="Tahoma" w:hAnsi="Tahoma" w:cs="Tahoma"/>
                <w:color w:val="000000"/>
                <w:lang w:val="ro-RO"/>
              </w:rPr>
              <w:t>ț</w:t>
            </w:r>
            <w:r w:rsidRPr="008B32C3">
              <w:rPr>
                <w:color w:val="000000"/>
                <w:lang w:val="ro-RO"/>
              </w:rPr>
              <w:t>ii în care modificarea consumului din motive obiective poate conduce la realizarea echilibrului real la nivelul unui titular de licen</w:t>
            </w:r>
            <w:r w:rsidRPr="008B32C3">
              <w:rPr>
                <w:rFonts w:ascii="Tahoma" w:hAnsi="Tahoma" w:cs="Tahoma"/>
                <w:color w:val="000000"/>
                <w:lang w:val="ro-RO"/>
              </w:rPr>
              <w:t>ț</w:t>
            </w:r>
            <w:r w:rsidRPr="008B32C3">
              <w:rPr>
                <w:color w:val="000000"/>
                <w:lang w:val="ro-RO"/>
              </w:rPr>
              <w:t>ă.</w:t>
            </w:r>
          </w:p>
        </w:tc>
        <w:tc>
          <w:tcPr>
            <w:tcW w:w="4680" w:type="dxa"/>
          </w:tcPr>
          <w:p w:rsidR="00E012D3" w:rsidRPr="00BF4E6E" w:rsidRDefault="00E012D3" w:rsidP="00B9454B">
            <w:pPr>
              <w:tabs>
                <w:tab w:val="left" w:pos="8640"/>
                <w:tab w:val="left" w:pos="9000"/>
              </w:tabs>
              <w:jc w:val="both"/>
              <w:rPr>
                <w:lang w:val="ro-RO"/>
              </w:rPr>
            </w:pPr>
            <w:r w:rsidRPr="00BF4E6E">
              <w:rPr>
                <w:lang w:val="ro-RO"/>
              </w:rPr>
              <w:t>Prevedere</w:t>
            </w:r>
            <w:r>
              <w:rPr>
                <w:lang w:val="ro-RO"/>
              </w:rPr>
              <w:t>a a fost</w:t>
            </w:r>
            <w:r w:rsidRPr="00BF4E6E">
              <w:rPr>
                <w:lang w:val="ro-RO"/>
              </w:rPr>
              <w:t xml:space="preserve"> eliminată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42</w:t>
            </w:r>
          </w:p>
        </w:tc>
        <w:tc>
          <w:tcPr>
            <w:tcW w:w="1620" w:type="dxa"/>
          </w:tcPr>
          <w:p w:rsidR="00E012D3" w:rsidRPr="008B32C3" w:rsidRDefault="00E012D3" w:rsidP="00B9454B">
            <w:pPr>
              <w:tabs>
                <w:tab w:val="left" w:pos="8640"/>
                <w:tab w:val="left" w:pos="9000"/>
              </w:tabs>
              <w:rPr>
                <w:lang w:val="ro-RO"/>
              </w:rPr>
            </w:pPr>
            <w:r>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3 (5) Anexa</w:t>
            </w:r>
          </w:p>
        </w:tc>
        <w:tc>
          <w:tcPr>
            <w:tcW w:w="5940" w:type="dxa"/>
          </w:tcPr>
          <w:p w:rsidR="00E012D3" w:rsidRPr="006C17CB" w:rsidRDefault="00E012D3" w:rsidP="00B9454B">
            <w:pPr>
              <w:jc w:val="both"/>
              <w:rPr>
                <w:i/>
                <w:iCs/>
                <w:lang w:val="ro-RO"/>
              </w:rPr>
            </w:pPr>
            <w:r w:rsidRPr="006C17CB">
              <w:rPr>
                <w:i/>
                <w:iCs/>
                <w:lang w:val="ro-RO"/>
              </w:rPr>
              <w:t>În cazul în care PRE-OR constată realizarea în mod repetat de către un titular de licenţă / titular de licenţă asimilat membru al PRE-OR, a unor notificări în dezechilibru, informează în scris ANRE. Modul de transmitere a notificărilor aferente fiecărui titular de licenţă / titular de licenţă asimilat membru al PRE-OR, a atenţionărilor privind notificările în dezechilibru, precum şi frecvenţa şi mărimea notificărilor în dezechilibru, care determină informarea ANRE se stabilesc în cadrul unei reglementări elaborate de către ANRE.</w:t>
            </w:r>
          </w:p>
          <w:p w:rsidR="00E012D3" w:rsidRPr="008B32C3" w:rsidRDefault="00E012D3" w:rsidP="00B9454B">
            <w:pPr>
              <w:jc w:val="both"/>
              <w:rPr>
                <w:lang w:val="ro-RO"/>
              </w:rPr>
            </w:pP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Am propus eliminarea „OTS” din considerentele prezentate la punctele 1 şi 3. Considerăm că modul de transmitere a notificărilor aferente fiecărui titular de licenţă / titular de licenţă asimilat membru al PRE-OR, a atenţionărilor privind notificările în dezechilibru, precum şi frecvenţa şi mărimea notificărilor în dezechilibru, care determină informarea ANRE, ar trebui stabilite de către ANRE, având în vedere atribuţiile ANRE prevăzute de legislaţia în vigoare privind monitorizarea pieţei de energie electrică, cu toate componentele acesteia.</w:t>
            </w:r>
          </w:p>
          <w:p w:rsidR="00E012D3" w:rsidRDefault="00E012D3" w:rsidP="00B9454B">
            <w:pPr>
              <w:jc w:val="both"/>
              <w:rPr>
                <w:lang w:val="ro-RO"/>
              </w:rPr>
            </w:pPr>
          </w:p>
          <w:p w:rsidR="00E012D3" w:rsidRPr="008B32C3" w:rsidRDefault="00E012D3" w:rsidP="00B9454B">
            <w:pPr>
              <w:jc w:val="both"/>
              <w:rPr>
                <w:lang w:val="ro-RO"/>
              </w:rPr>
            </w:pPr>
            <w:r w:rsidRPr="006C17CB">
              <w:rPr>
                <w:u w:val="single"/>
                <w:lang w:val="ro-RO"/>
              </w:rPr>
              <w:t>În plus, având în vedere prevederile acestui articol şi ale art. 32 modificat din Ordinul ANRE nr. 32/2013, considerăm că ar trebui clarificat dacă art. 33 din Ordinul ANRE nr. 32/2013 rămâne nemodificat</w:t>
            </w:r>
            <w:r w:rsidRPr="008B32C3">
              <w:rPr>
                <w:lang w:val="ro-RO"/>
              </w:rPr>
              <w:t>.</w:t>
            </w:r>
          </w:p>
        </w:tc>
        <w:tc>
          <w:tcPr>
            <w:tcW w:w="4680" w:type="dxa"/>
          </w:tcPr>
          <w:p w:rsidR="00E012D3" w:rsidRPr="00BC4ADB" w:rsidRDefault="00E012D3" w:rsidP="00B9454B">
            <w:pPr>
              <w:tabs>
                <w:tab w:val="left" w:pos="8640"/>
                <w:tab w:val="left" w:pos="9000"/>
              </w:tabs>
              <w:jc w:val="both"/>
              <w:rPr>
                <w:b/>
                <w:bCs/>
                <w:color w:val="FF0000"/>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Default="00E012D3" w:rsidP="00B9454B">
            <w:pPr>
              <w:tabs>
                <w:tab w:val="left" w:pos="8640"/>
                <w:tab w:val="left" w:pos="9000"/>
              </w:tabs>
              <w:jc w:val="both"/>
              <w:rPr>
                <w:lang w:val="ro-RO"/>
              </w:rPr>
            </w:pPr>
          </w:p>
          <w:p w:rsidR="00E012D3" w:rsidRPr="008B32C3" w:rsidRDefault="00E012D3" w:rsidP="00B9454B">
            <w:pPr>
              <w:tabs>
                <w:tab w:val="left" w:pos="8640"/>
                <w:tab w:val="left" w:pos="9000"/>
              </w:tabs>
              <w:jc w:val="both"/>
              <w:rPr>
                <w:lang w:val="ro-RO"/>
              </w:rPr>
            </w:pPr>
            <w:r>
              <w:rPr>
                <w:lang w:val="ro-RO"/>
              </w:rPr>
              <w:t>Art. 33 nu se modifică.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43</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4.1.b) Anexa</w:t>
            </w:r>
          </w:p>
        </w:tc>
        <w:tc>
          <w:tcPr>
            <w:tcW w:w="5940" w:type="dxa"/>
          </w:tcPr>
          <w:p w:rsidR="00E012D3" w:rsidRPr="008B32C3" w:rsidRDefault="00E012D3" w:rsidP="00B9454B">
            <w:pPr>
              <w:jc w:val="both"/>
              <w:rPr>
                <w:rFonts w:eastAsia="SimSun"/>
                <w:color w:val="000000"/>
                <w:lang w:val="ro-RO"/>
              </w:rPr>
            </w:pPr>
            <w:r w:rsidRPr="008B32C3">
              <w:rPr>
                <w:rFonts w:eastAsia="SimSun"/>
                <w:color w:val="000000"/>
                <w:lang w:val="ro-RO"/>
              </w:rPr>
              <w:t>Pm</w:t>
            </w:r>
            <w:r w:rsidRPr="008B32C3">
              <w:rPr>
                <w:rFonts w:eastAsia="SimSun"/>
                <w:color w:val="000000"/>
                <w:vertAlign w:val="subscript"/>
                <w:lang w:val="ro-RO"/>
              </w:rPr>
              <w:t xml:space="preserve">i </w:t>
            </w:r>
            <w:r w:rsidRPr="008B32C3">
              <w:rPr>
                <w:rFonts w:eastAsia="SimSun"/>
                <w:color w:val="000000"/>
                <w:lang w:val="ro-RO"/>
              </w:rPr>
              <w:t xml:space="preserve">reprezintă cantitatea de energie electrică totală </w:t>
            </w:r>
            <w:r w:rsidRPr="008B32C3">
              <w:rPr>
                <w:rFonts w:eastAsia="SimSun"/>
                <w:i/>
                <w:iCs/>
                <w:color w:val="000000"/>
                <w:lang w:val="ro-RO"/>
              </w:rPr>
              <w:t>livrată</w:t>
            </w:r>
            <w:r w:rsidRPr="008B32C3">
              <w:rPr>
                <w:rFonts w:eastAsia="SimSun"/>
                <w:color w:val="000000"/>
                <w:lang w:val="ro-RO"/>
              </w:rPr>
              <w:t xml:space="preserve"> în reţea de către PRE-OR</w:t>
            </w:r>
            <w:r w:rsidRPr="008B32C3">
              <w:rPr>
                <w:rFonts w:eastAsia="SimSun"/>
                <w:color w:val="000000"/>
                <w:vertAlign w:val="subscript"/>
                <w:lang w:val="ro-RO"/>
              </w:rPr>
              <w:t>i</w:t>
            </w:r>
          </w:p>
          <w:p w:rsidR="00E012D3" w:rsidRPr="008B32C3" w:rsidRDefault="00E012D3" w:rsidP="00B9454B">
            <w:pPr>
              <w:jc w:val="both"/>
              <w:rPr>
                <w:rFonts w:eastAsia="SimSun"/>
                <w:color w:val="000000"/>
                <w:lang w:val="ro-RO"/>
              </w:rPr>
            </w:pPr>
            <w:r w:rsidRPr="008B32C3">
              <w:rPr>
                <w:lang w:val="ro-RO"/>
              </w:rPr>
              <w:t>Propunem eliminarea termenului de energie electrică produsă pentru că defini</w:t>
            </w:r>
            <w:r w:rsidRPr="008B32C3">
              <w:rPr>
                <w:rFonts w:ascii="Tahoma" w:hAnsi="Tahoma" w:cs="Tahoma"/>
                <w:lang w:val="ro-RO"/>
              </w:rPr>
              <w:t>ț</w:t>
            </w:r>
            <w:r w:rsidRPr="008B32C3">
              <w:rPr>
                <w:lang w:val="ro-RO"/>
              </w:rPr>
              <w:t xml:space="preserve">ia să poată fi aplicabilă </w:t>
            </w:r>
            <w:r w:rsidRPr="008B32C3">
              <w:rPr>
                <w:rFonts w:ascii="Tahoma" w:hAnsi="Tahoma" w:cs="Tahoma"/>
                <w:lang w:val="ro-RO"/>
              </w:rPr>
              <w:t>ș</w:t>
            </w:r>
            <w:r w:rsidRPr="008B32C3">
              <w:rPr>
                <w:lang w:val="ro-RO"/>
              </w:rPr>
              <w:t>i titularilor de licen</w:t>
            </w:r>
            <w:r w:rsidRPr="008B32C3">
              <w:rPr>
                <w:rFonts w:ascii="Tahoma" w:hAnsi="Tahoma" w:cs="Tahoma"/>
                <w:lang w:val="ro-RO"/>
              </w:rPr>
              <w:t>ț</w:t>
            </w:r>
            <w:r w:rsidRPr="008B32C3">
              <w:rPr>
                <w:lang w:val="ro-RO"/>
              </w:rPr>
              <w:t>ă care nu au surse proprii de produc</w:t>
            </w:r>
            <w:r w:rsidRPr="008B32C3">
              <w:rPr>
                <w:rFonts w:ascii="Tahoma" w:hAnsi="Tahoma" w:cs="Tahoma"/>
                <w:lang w:val="ro-RO"/>
              </w:rPr>
              <w:t>ț</w:t>
            </w:r>
            <w:r w:rsidRPr="008B32C3">
              <w:rPr>
                <w:lang w:val="ro-RO"/>
              </w:rPr>
              <w:t>ie</w:t>
            </w:r>
            <w:r>
              <w:rPr>
                <w:lang w:val="ro-RO"/>
              </w:rPr>
              <w:t>.</w:t>
            </w:r>
          </w:p>
          <w:p w:rsidR="00E012D3" w:rsidRPr="008B32C3" w:rsidRDefault="00E012D3" w:rsidP="00B9454B">
            <w:pPr>
              <w:jc w:val="both"/>
              <w:rPr>
                <w:lang w:val="ro-RO"/>
              </w:rPr>
            </w:pPr>
          </w:p>
        </w:tc>
        <w:tc>
          <w:tcPr>
            <w:tcW w:w="4680" w:type="dxa"/>
          </w:tcPr>
          <w:p w:rsidR="00E012D3" w:rsidRPr="00BF4E6E" w:rsidRDefault="00E012D3" w:rsidP="00B9454B">
            <w:pPr>
              <w:tabs>
                <w:tab w:val="left" w:pos="8640"/>
                <w:tab w:val="left" w:pos="9000"/>
              </w:tabs>
              <w:jc w:val="both"/>
            </w:pPr>
            <w:r w:rsidRPr="00BF4E6E">
              <w:rPr>
                <w:lang w:val="ro-RO"/>
              </w:rPr>
              <w:t>Se acceptă.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44</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5 Anexa</w:t>
            </w:r>
          </w:p>
        </w:tc>
        <w:tc>
          <w:tcPr>
            <w:tcW w:w="5940" w:type="dxa"/>
          </w:tcPr>
          <w:p w:rsidR="00E012D3" w:rsidRPr="008B32C3" w:rsidRDefault="00E012D3" w:rsidP="00B9454B">
            <w:pPr>
              <w:jc w:val="both"/>
            </w:pPr>
            <w:r w:rsidRPr="008B32C3">
              <w:t>Propunem eliminare.</w:t>
            </w:r>
          </w:p>
          <w:p w:rsidR="00E012D3" w:rsidRPr="008B32C3" w:rsidRDefault="00E012D3" w:rsidP="00B9454B">
            <w:pPr>
              <w:jc w:val="both"/>
            </w:pPr>
          </w:p>
          <w:p w:rsidR="00E012D3" w:rsidRPr="008B32C3" w:rsidRDefault="00E012D3" w:rsidP="00B9454B">
            <w:pPr>
              <w:jc w:val="both"/>
              <w:rPr>
                <w:lang w:val="ro-RO"/>
              </w:rPr>
            </w:pPr>
            <w:r w:rsidRPr="008B32C3">
              <w:t>Articol nejustificat avand in vedere eliminarea articolului Art.3 (2) din Anexa</w:t>
            </w:r>
          </w:p>
        </w:tc>
        <w:tc>
          <w:tcPr>
            <w:tcW w:w="4680" w:type="dxa"/>
          </w:tcPr>
          <w:p w:rsidR="00E012D3" w:rsidRPr="008B32C3" w:rsidRDefault="00E012D3" w:rsidP="00B9454B">
            <w:pPr>
              <w:tabs>
                <w:tab w:val="left" w:pos="8640"/>
                <w:tab w:val="left" w:pos="9000"/>
              </w:tabs>
              <w:jc w:val="both"/>
              <w:rPr>
                <w:lang w:val="ro-RO"/>
              </w:rPr>
            </w:pPr>
            <w:r>
              <w:rPr>
                <w:lang w:val="ro-RO"/>
              </w:rPr>
              <w:t>Nu se acceptă, art. 3 (2) nu se elimină.</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45</w:t>
            </w:r>
          </w:p>
        </w:tc>
        <w:tc>
          <w:tcPr>
            <w:tcW w:w="1620" w:type="dxa"/>
          </w:tcPr>
          <w:p w:rsidR="00E012D3" w:rsidRPr="008B32C3" w:rsidRDefault="00E012D3" w:rsidP="00B9454B">
            <w:pPr>
              <w:tabs>
                <w:tab w:val="left" w:pos="8640"/>
                <w:tab w:val="left" w:pos="9000"/>
              </w:tabs>
              <w:rPr>
                <w:lang w:val="ro-RO"/>
              </w:rPr>
            </w:pPr>
            <w:r w:rsidRPr="008B32C3">
              <w:rPr>
                <w:lang w:val="ro-RO"/>
              </w:rPr>
              <w:t>Electrica Furnizare</w:t>
            </w:r>
          </w:p>
        </w:tc>
        <w:tc>
          <w:tcPr>
            <w:tcW w:w="1800" w:type="dxa"/>
          </w:tcPr>
          <w:p w:rsidR="00E012D3" w:rsidRPr="008B32C3" w:rsidRDefault="00E012D3" w:rsidP="00B9454B">
            <w:pPr>
              <w:tabs>
                <w:tab w:val="left" w:pos="8640"/>
                <w:tab w:val="left" w:pos="9000"/>
              </w:tabs>
              <w:rPr>
                <w:lang w:val="ro-RO"/>
              </w:rPr>
            </w:pPr>
            <w:r w:rsidRPr="008B32C3">
              <w:rPr>
                <w:lang w:val="ro-RO"/>
              </w:rPr>
              <w:t>Art. 5 Anexa</w:t>
            </w:r>
          </w:p>
        </w:tc>
        <w:tc>
          <w:tcPr>
            <w:tcW w:w="5940" w:type="dxa"/>
          </w:tcPr>
          <w:p w:rsidR="00E012D3" w:rsidRPr="008B32C3" w:rsidRDefault="00E012D3" w:rsidP="00B9454B">
            <w:pPr>
              <w:jc w:val="both"/>
              <w:rPr>
                <w:lang w:val="ro-RO"/>
              </w:rPr>
            </w:pPr>
            <w:r w:rsidRPr="008B32C3">
              <w:t>Consideram ca articolul creeaza discriminari intre modul in care sunt tratati TL din PRE-OR si restul PRE.</w:t>
            </w:r>
          </w:p>
        </w:tc>
        <w:tc>
          <w:tcPr>
            <w:tcW w:w="4680" w:type="dxa"/>
          </w:tcPr>
          <w:p w:rsidR="00E012D3" w:rsidRPr="008B32C3" w:rsidRDefault="00E012D3" w:rsidP="0098427D">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46</w:t>
            </w:r>
          </w:p>
        </w:tc>
        <w:tc>
          <w:tcPr>
            <w:tcW w:w="1620" w:type="dxa"/>
          </w:tcPr>
          <w:p w:rsidR="00E012D3" w:rsidRPr="008B32C3" w:rsidRDefault="00E012D3" w:rsidP="00B9454B">
            <w:pPr>
              <w:tabs>
                <w:tab w:val="left" w:pos="8640"/>
                <w:tab w:val="left" w:pos="9000"/>
              </w:tabs>
              <w:rPr>
                <w:lang w:val="ro-RO"/>
              </w:rPr>
            </w:pPr>
            <w:r w:rsidRPr="008B32C3">
              <w:rPr>
                <w:lang w:val="ro-RO"/>
              </w:rPr>
              <w:t>Transelectrica</w:t>
            </w:r>
          </w:p>
        </w:tc>
        <w:tc>
          <w:tcPr>
            <w:tcW w:w="1800" w:type="dxa"/>
          </w:tcPr>
          <w:p w:rsidR="00E012D3" w:rsidRPr="008B32C3" w:rsidRDefault="00E012D3" w:rsidP="00B9454B">
            <w:pPr>
              <w:tabs>
                <w:tab w:val="left" w:pos="8640"/>
                <w:tab w:val="left" w:pos="9000"/>
              </w:tabs>
              <w:rPr>
                <w:lang w:val="ro-RO"/>
              </w:rPr>
            </w:pPr>
            <w:r w:rsidRPr="008B32C3">
              <w:rPr>
                <w:lang w:val="ro-RO"/>
              </w:rPr>
              <w:t>Art. 5 Anexa</w:t>
            </w:r>
          </w:p>
        </w:tc>
        <w:tc>
          <w:tcPr>
            <w:tcW w:w="5940" w:type="dxa"/>
          </w:tcPr>
          <w:p w:rsidR="00E012D3" w:rsidRPr="008B32C3" w:rsidRDefault="00E012D3" w:rsidP="00B9454B">
            <w:pPr>
              <w:jc w:val="both"/>
              <w:rPr>
                <w:lang w:val="ro-RO"/>
              </w:rPr>
            </w:pPr>
            <w:r w:rsidRPr="008B32C3">
              <w:rPr>
                <w:lang w:val="ro-RO"/>
              </w:rPr>
              <w:t>PRE-OR verifică dacă există modificări ale notificărilor utilizate la redistribuirea internă a dezechilibrelor sau a costurilor / veniturilor suplimentare provenite din echilibrarea sistemului faţă de cele transmise înainte de ziua de livrare, suplimentare celor prevăzute în reglementările în vigoare; în situaţia în care PRE-OR constată modificări, informează în scris ANRE.</w:t>
            </w:r>
          </w:p>
          <w:p w:rsidR="00E012D3" w:rsidRPr="008B32C3" w:rsidRDefault="00E012D3" w:rsidP="00B9454B">
            <w:pPr>
              <w:pStyle w:val="Header"/>
              <w:tabs>
                <w:tab w:val="left" w:pos="1499"/>
              </w:tabs>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Am propus eliminarea „OTS” din considerentele prezentate la punctul 1. </w:t>
            </w:r>
          </w:p>
          <w:p w:rsidR="00E012D3" w:rsidRPr="008B32C3" w:rsidRDefault="00E012D3" w:rsidP="00B9454B">
            <w:pPr>
              <w:jc w:val="both"/>
              <w:rPr>
                <w:lang w:val="ro-RO"/>
              </w:rPr>
            </w:pPr>
            <w:r w:rsidRPr="008B32C3">
              <w:rPr>
                <w:lang w:val="ro-RO"/>
              </w:rPr>
              <w:t>În situaţia în care OTS constată modificări de notificări la nivel de PRE, suplimentare celor prevăzute în reglementările în vigoare, informează PRE – urile în cauză, acestea fiind în măsură să realizeze o analiză detaliată a cauzelor care au condus la aceste modificări şi să informeze ANRE.</w:t>
            </w:r>
          </w:p>
        </w:tc>
        <w:tc>
          <w:tcPr>
            <w:tcW w:w="4680" w:type="dxa"/>
          </w:tcPr>
          <w:p w:rsidR="00E012D3" w:rsidRDefault="00E012D3" w:rsidP="00B9454B">
            <w:pPr>
              <w:tabs>
                <w:tab w:val="left" w:pos="8640"/>
                <w:tab w:val="left" w:pos="9000"/>
              </w:tabs>
              <w:jc w:val="both"/>
              <w:rPr>
                <w:lang w:val="ro-RO"/>
              </w:rPr>
            </w:pPr>
            <w:r>
              <w:rPr>
                <w:lang w:val="ro-RO"/>
              </w:rPr>
              <w:t xml:space="preserve">Modificarea notificărilor în afara prevederilor cadrului de reglementare nu este permisă. De accea, fiind o abatere, aceasta trebuie anunţată la ANRE. </w:t>
            </w:r>
          </w:p>
          <w:p w:rsidR="00E012D3" w:rsidRPr="008B32C3" w:rsidRDefault="00E012D3" w:rsidP="00B9454B">
            <w:pPr>
              <w:tabs>
                <w:tab w:val="left" w:pos="8640"/>
                <w:tab w:val="left" w:pos="9000"/>
              </w:tabs>
              <w:jc w:val="both"/>
              <w:rPr>
                <w:lang w:val="ro-RO"/>
              </w:rPr>
            </w:pPr>
            <w:r>
              <w:rPr>
                <w:lang w:val="ro-RO"/>
              </w:rPr>
              <w:t>OTS trebuie să verifice compatibilitatea notificărilor, asigurând astfel imparţialitatea.</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47</w:t>
            </w:r>
          </w:p>
        </w:tc>
        <w:tc>
          <w:tcPr>
            <w:tcW w:w="1620" w:type="dxa"/>
          </w:tcPr>
          <w:p w:rsidR="00E012D3" w:rsidRPr="008B32C3" w:rsidRDefault="00E012D3" w:rsidP="00B9454B">
            <w:pPr>
              <w:tabs>
                <w:tab w:val="left" w:pos="8640"/>
                <w:tab w:val="left" w:pos="9000"/>
              </w:tabs>
              <w:rPr>
                <w:lang w:val="ro-RO"/>
              </w:rPr>
            </w:pPr>
            <w:r>
              <w:rPr>
                <w:lang w:val="ro-RO"/>
              </w:rPr>
              <w:t>E.ON Distribuţie</w:t>
            </w:r>
          </w:p>
        </w:tc>
        <w:tc>
          <w:tcPr>
            <w:tcW w:w="1800" w:type="dxa"/>
          </w:tcPr>
          <w:p w:rsidR="00E012D3" w:rsidRPr="008B32C3" w:rsidRDefault="00E012D3" w:rsidP="00B9454B">
            <w:pPr>
              <w:tabs>
                <w:tab w:val="left" w:pos="8640"/>
                <w:tab w:val="left" w:pos="9000"/>
              </w:tabs>
              <w:rPr>
                <w:lang w:val="ro-RO"/>
              </w:rPr>
            </w:pPr>
            <w:r>
              <w:rPr>
                <w:lang w:val="ro-RO"/>
              </w:rPr>
              <w:t>Art. 6 Anexa</w:t>
            </w:r>
          </w:p>
        </w:tc>
        <w:tc>
          <w:tcPr>
            <w:tcW w:w="5940" w:type="dxa"/>
          </w:tcPr>
          <w:p w:rsidR="00E012D3" w:rsidRPr="0045447A" w:rsidRDefault="00E012D3" w:rsidP="0045447A">
            <w:pPr>
              <w:jc w:val="both"/>
              <w:rPr>
                <w:b/>
                <w:bCs/>
                <w:lang w:val="ro-RO"/>
              </w:rPr>
            </w:pPr>
            <w:r w:rsidRPr="0045447A">
              <w:rPr>
                <w:b/>
                <w:bCs/>
                <w:lang w:val="ro-RO"/>
              </w:rPr>
              <w:t xml:space="preserve">Considerăm că aceste prevederi sunt discriminatorii pentru OR şi membrii unui PRE-OR, faţă de ceilalţi participanţi la piaţă. </w:t>
            </w:r>
          </w:p>
          <w:p w:rsidR="00E012D3" w:rsidRPr="0045447A" w:rsidRDefault="00E012D3" w:rsidP="0045447A">
            <w:pPr>
              <w:jc w:val="both"/>
              <w:rPr>
                <w:lang w:val="ro-RO"/>
              </w:rPr>
            </w:pPr>
            <w:r w:rsidRPr="0045447A">
              <w:rPr>
                <w:lang w:val="ro-RO"/>
              </w:rPr>
              <w:t>Propunem revizuirea prevederilor referitoare la publicarea acestor informaţii, astfel încât să nu se ajungă la afectarea bunei desfăşurări a acestor activităţi şi a strategiilor de tranzacţionare a fiecărui membru PRE-OR şi în mod concret al OR, întrucât monitorizarea şi verificarea există şi acum în drepturile depline ale Autorităţii.</w:t>
            </w:r>
          </w:p>
        </w:tc>
        <w:tc>
          <w:tcPr>
            <w:tcW w:w="4680" w:type="dxa"/>
          </w:tcPr>
          <w:p w:rsidR="00E012D3" w:rsidRPr="008B32C3" w:rsidRDefault="00E012D3" w:rsidP="00671E9B">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671E9B">
            <w:pPr>
              <w:autoSpaceDE w:val="0"/>
              <w:autoSpaceDN w:val="0"/>
              <w:adjustRightInd w:val="0"/>
              <w:spacing w:before="120" w:after="120"/>
              <w:jc w:val="both"/>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r>
              <w:t xml:space="preserve"> </w:t>
            </w:r>
          </w:p>
          <w:p w:rsidR="00E012D3" w:rsidRPr="008B32C3" w:rsidRDefault="00E012D3" w:rsidP="00B9454B">
            <w:pPr>
              <w:tabs>
                <w:tab w:val="left" w:pos="8640"/>
                <w:tab w:val="left" w:pos="9000"/>
              </w:tabs>
              <w:jc w:val="both"/>
              <w:rPr>
                <w:lang w:val="ro-RO"/>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48</w:t>
            </w:r>
          </w:p>
        </w:tc>
        <w:tc>
          <w:tcPr>
            <w:tcW w:w="1620" w:type="dxa"/>
          </w:tcPr>
          <w:p w:rsidR="00E012D3" w:rsidRPr="008B32C3" w:rsidRDefault="00E012D3" w:rsidP="00B9454B">
            <w:pPr>
              <w:tabs>
                <w:tab w:val="left" w:pos="8640"/>
                <w:tab w:val="left" w:pos="9000"/>
              </w:tabs>
              <w:rPr>
                <w:lang w:val="ro-RO"/>
              </w:rPr>
            </w:pPr>
            <w:r w:rsidRPr="008B32C3">
              <w:rPr>
                <w:lang w:val="ro-RO"/>
              </w:rPr>
              <w:t>Electrica Furnizare</w:t>
            </w:r>
          </w:p>
        </w:tc>
        <w:tc>
          <w:tcPr>
            <w:tcW w:w="1800" w:type="dxa"/>
          </w:tcPr>
          <w:p w:rsidR="00E012D3" w:rsidRPr="008B32C3" w:rsidRDefault="00E012D3" w:rsidP="00B9454B">
            <w:pPr>
              <w:tabs>
                <w:tab w:val="left" w:pos="8640"/>
                <w:tab w:val="left" w:pos="9000"/>
              </w:tabs>
              <w:rPr>
                <w:lang w:val="ro-RO"/>
              </w:rPr>
            </w:pPr>
            <w:r w:rsidRPr="008B32C3">
              <w:rPr>
                <w:lang w:val="ro-RO"/>
              </w:rPr>
              <w:t>Art. 6 Anexa</w:t>
            </w:r>
          </w:p>
        </w:tc>
        <w:tc>
          <w:tcPr>
            <w:tcW w:w="5940" w:type="dxa"/>
          </w:tcPr>
          <w:p w:rsidR="00E012D3" w:rsidRPr="008B32C3" w:rsidRDefault="00E012D3" w:rsidP="00502F6E">
            <w:pPr>
              <w:pStyle w:val="ListParagraph"/>
              <w:spacing w:after="160"/>
              <w:ind w:left="0"/>
              <w:jc w:val="both"/>
            </w:pPr>
            <w:r w:rsidRPr="008B32C3">
              <w:t>Articolul impune un tratament discriminatoriu pentru TL din PRE-OR prin publicarea pe site-ul PRE–OR a notificarilor in dezechilibru si a rezultatelor aferente redistribuirii interne la nivel orar (cantitate, pret, valoare).</w:t>
            </w:r>
          </w:p>
          <w:p w:rsidR="00E012D3" w:rsidRPr="008B32C3" w:rsidRDefault="00E012D3" w:rsidP="00502F6E">
            <w:pPr>
              <w:pStyle w:val="ListParagraph"/>
              <w:ind w:left="0"/>
              <w:jc w:val="both"/>
            </w:pPr>
            <w:r w:rsidRPr="008B32C3">
              <w:t xml:space="preserve">Art. 45(3) din Legea energiei si art. 2 (3) din Ordinul 97/2013 au prevederi referitoare la existenta unor proceduri transparente de achizitie a energiei electrice de catre OR, nu de transparentizare a tranzactiilor prin publicarea lor.  </w:t>
            </w:r>
          </w:p>
          <w:p w:rsidR="00E012D3" w:rsidRPr="008B32C3" w:rsidRDefault="00E012D3" w:rsidP="00502F6E">
            <w:pPr>
              <w:jc w:val="both"/>
            </w:pPr>
            <w:r w:rsidRPr="008B32C3">
              <w:t>Consideram prevederile articolului 6 un abuz, in conditiile in care piata de energie electrica trebuie sa asigure un climat concurential echitabil tuturor participantilor. ANRE are la indemana toate instrumentele pentru a monitoriza practicile OR. Publicarea preturilor de deficit si excedent rezultate in urma redistribuirii interne in cadrul PRE-OR reprezinta o practica anticoncurentiala atat pentru TL afectat de transparenta cat si pentru PRE-OR, care se afla in competitie cu celelalte PRE.</w:t>
            </w:r>
          </w:p>
          <w:p w:rsidR="00E012D3" w:rsidRPr="008B32C3" w:rsidRDefault="00E012D3" w:rsidP="00B9454B">
            <w:pPr>
              <w:jc w:val="both"/>
              <w:rPr>
                <w:lang w:val="ro-RO"/>
              </w:rPr>
            </w:pPr>
          </w:p>
        </w:tc>
        <w:tc>
          <w:tcPr>
            <w:tcW w:w="4680" w:type="dxa"/>
          </w:tcPr>
          <w:p w:rsidR="00E012D3" w:rsidRPr="008B32C3" w:rsidRDefault="00E012D3" w:rsidP="00671E9B">
            <w:pPr>
              <w:tabs>
                <w:tab w:val="left" w:pos="8640"/>
                <w:tab w:val="left" w:pos="9000"/>
              </w:tabs>
              <w:jc w:val="both"/>
              <w:rPr>
                <w:lang w:val="ro-RO"/>
              </w:rPr>
            </w:pPr>
            <w:r w:rsidRPr="008B32C3">
              <w:rPr>
                <w:lang w:val="ro-RO"/>
              </w:rPr>
              <w:t>Regulile au fost restrânse la PRE-OR, prin raportare strictă la cerinţa prevăzută în Lege şi  Ordinul ANRE nr. 97/2013.</w:t>
            </w:r>
            <w:r>
              <w:rPr>
                <w:lang w:val="ro-RO"/>
              </w:rPr>
              <w:t xml:space="preserve"> </w:t>
            </w:r>
          </w:p>
          <w:p w:rsidR="00E012D3" w:rsidRDefault="00E012D3" w:rsidP="00671E9B">
            <w:pPr>
              <w:autoSpaceDE w:val="0"/>
              <w:autoSpaceDN w:val="0"/>
              <w:adjustRightInd w:val="0"/>
              <w:spacing w:before="120" w:after="120"/>
              <w:jc w:val="both"/>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r>
              <w:t xml:space="preserve"> </w:t>
            </w:r>
          </w:p>
          <w:p w:rsidR="00E012D3" w:rsidRPr="008B32C3" w:rsidRDefault="00E012D3" w:rsidP="00B9454B">
            <w:pPr>
              <w:tabs>
                <w:tab w:val="left" w:pos="8640"/>
                <w:tab w:val="left" w:pos="9000"/>
              </w:tabs>
              <w:jc w:val="both"/>
              <w:rPr>
                <w:lang w:val="ro-RO"/>
              </w:rPr>
            </w:pPr>
          </w:p>
        </w:tc>
      </w:tr>
      <w:tr w:rsidR="00E012D3" w:rsidRPr="008B32C3">
        <w:trPr>
          <w:trHeight w:val="1972"/>
        </w:trPr>
        <w:tc>
          <w:tcPr>
            <w:tcW w:w="648" w:type="dxa"/>
          </w:tcPr>
          <w:p w:rsidR="00E012D3" w:rsidRPr="008B32C3" w:rsidRDefault="00E012D3" w:rsidP="00B9454B">
            <w:pPr>
              <w:tabs>
                <w:tab w:val="left" w:pos="8640"/>
                <w:tab w:val="left" w:pos="9000"/>
              </w:tabs>
              <w:rPr>
                <w:lang w:val="ro-RO"/>
              </w:rPr>
            </w:pPr>
            <w:r>
              <w:rPr>
                <w:lang w:val="ro-RO"/>
              </w:rPr>
              <w:t>49</w:t>
            </w:r>
          </w:p>
        </w:tc>
        <w:tc>
          <w:tcPr>
            <w:tcW w:w="1620" w:type="dxa"/>
          </w:tcPr>
          <w:p w:rsidR="00E012D3" w:rsidRPr="008B32C3" w:rsidRDefault="00E012D3" w:rsidP="00B9454B">
            <w:pPr>
              <w:tabs>
                <w:tab w:val="left" w:pos="8640"/>
                <w:tab w:val="left" w:pos="9000"/>
              </w:tabs>
              <w:rPr>
                <w:lang w:val="ro-RO"/>
              </w:rPr>
            </w:pPr>
            <w:r w:rsidRPr="008B32C3">
              <w:rPr>
                <w:lang w:val="ro-RO"/>
              </w:rPr>
              <w:t>CIGA</w:t>
            </w:r>
          </w:p>
          <w:p w:rsidR="00E012D3" w:rsidRPr="008B32C3" w:rsidRDefault="00E012D3" w:rsidP="00B9454B">
            <w:pPr>
              <w:tabs>
                <w:tab w:val="left" w:pos="8640"/>
                <w:tab w:val="left" w:pos="9000"/>
              </w:tabs>
              <w:rPr>
                <w:lang w:val="ro-RO"/>
              </w:rPr>
            </w:pPr>
            <w:r w:rsidRPr="008B32C3">
              <w:rPr>
                <w:lang w:val="ro-RO"/>
              </w:rPr>
              <w:t>Aderro</w:t>
            </w:r>
          </w:p>
        </w:tc>
        <w:tc>
          <w:tcPr>
            <w:tcW w:w="1800" w:type="dxa"/>
          </w:tcPr>
          <w:p w:rsidR="00E012D3" w:rsidRPr="008B32C3" w:rsidRDefault="00E012D3" w:rsidP="00B9454B">
            <w:pPr>
              <w:tabs>
                <w:tab w:val="left" w:pos="8640"/>
                <w:tab w:val="left" w:pos="9000"/>
              </w:tabs>
              <w:rPr>
                <w:lang w:val="ro-RO"/>
              </w:rPr>
            </w:pPr>
            <w:r w:rsidRPr="008B32C3">
              <w:rPr>
                <w:lang w:val="ro-RO"/>
              </w:rPr>
              <w:t>Art. 6 Anexa</w:t>
            </w:r>
          </w:p>
        </w:tc>
        <w:tc>
          <w:tcPr>
            <w:tcW w:w="5940" w:type="dxa"/>
          </w:tcPr>
          <w:p w:rsidR="00E012D3" w:rsidRPr="008B32C3" w:rsidRDefault="00E012D3" w:rsidP="00B9454B">
            <w:pPr>
              <w:jc w:val="both"/>
              <w:rPr>
                <w:lang w:val="ro-RO"/>
              </w:rPr>
            </w:pPr>
            <w:r w:rsidRPr="008B32C3">
              <w:rPr>
                <w:lang w:val="ro-RO"/>
              </w:rPr>
              <w:t>Aceste informaţii nu pot fi considerate de interes public, eventual doar datele specifice OR putând fi avute în vedere într-un proces de transparentizare a activităţii acestora. Toţi membrii PRE au  în contracte clauze de confidenţialitate a datelor proprii, condiţie elementară într-o piaţă concurenţială şi introdusă la solicitarea lor.      Măsura prin care doar pentru anumiţi participanţi la piaţă ar fi necesară publicarea acestor date este clar discriminatorie şi inacceptabilă.      Precizăm că PRE raportează şi la ora actuală dezechilibrele la ANRE pentru toţi membrii PRE-urilor iar ANRE are posibilitatea verificării alocărilor şi a dezechilibrelor membrilor PRE.</w:t>
            </w:r>
          </w:p>
          <w:p w:rsidR="00E012D3" w:rsidRPr="008B32C3" w:rsidRDefault="00E012D3" w:rsidP="00B9454B">
            <w:pPr>
              <w:tabs>
                <w:tab w:val="left" w:pos="8640"/>
                <w:tab w:val="left" w:pos="9000"/>
              </w:tabs>
              <w:rPr>
                <w:lang w:val="ro-RO"/>
              </w:rPr>
            </w:pPr>
          </w:p>
        </w:tc>
        <w:tc>
          <w:tcPr>
            <w:tcW w:w="4680" w:type="dxa"/>
          </w:tcPr>
          <w:p w:rsidR="00E012D3" w:rsidRPr="008B32C3" w:rsidRDefault="00E012D3" w:rsidP="00B9454B">
            <w:pPr>
              <w:tabs>
                <w:tab w:val="left" w:pos="8640"/>
                <w:tab w:val="left" w:pos="9000"/>
              </w:tabs>
              <w:jc w:val="both"/>
              <w:rPr>
                <w:lang w:val="ro-RO"/>
              </w:rPr>
            </w:pPr>
            <w:r w:rsidRPr="008B32C3">
              <w:rPr>
                <w:lang w:val="ro-RO"/>
              </w:rPr>
              <w:t>Conform Ordinului 97/2013, PRE care îşi asumă responsabilitatea echilibrării pentru OR, au obligaţia elaborării unor proceduri transparente şi nedicriminatorii.  ANRE a considerat că doar avizarea unor proceduri de alocare a dezechilibrelor PRE-OR, care pot avea principii diferite de repartizare a costurilor cu dezechilibrele, nu reprezintă un instrument eficient din punct de vedere legal şi nu asigură transparenţa cu privire la activitatea OR în general şi a achiziţiei CPT, în particular. Aceasta a condus la elaborarea unor reguli unitare, cu introducerea publicării informaţiilor, în vederea asigurării transparenţei cerute de Lege.</w:t>
            </w: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50</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6 (1) Anexa</w:t>
            </w:r>
          </w:p>
        </w:tc>
        <w:tc>
          <w:tcPr>
            <w:tcW w:w="5940" w:type="dxa"/>
          </w:tcPr>
          <w:p w:rsidR="00E012D3" w:rsidRPr="008B32C3" w:rsidRDefault="00E012D3" w:rsidP="006F33F1">
            <w:pPr>
              <w:tabs>
                <w:tab w:val="left" w:pos="8640"/>
                <w:tab w:val="left" w:pos="9000"/>
              </w:tabs>
              <w:jc w:val="both"/>
            </w:pPr>
            <w:r w:rsidRPr="008B32C3">
              <w:rPr>
                <w:lang w:val="pt-BR"/>
              </w:rPr>
              <w:t>Propunem</w:t>
            </w:r>
            <w:r w:rsidRPr="008B32C3">
              <w:t>:</w:t>
            </w:r>
          </w:p>
          <w:p w:rsidR="00E012D3" w:rsidRPr="008B32C3" w:rsidRDefault="00E012D3" w:rsidP="006F33F1">
            <w:pPr>
              <w:tabs>
                <w:tab w:val="left" w:pos="8640"/>
                <w:tab w:val="left" w:pos="9000"/>
              </w:tabs>
              <w:jc w:val="both"/>
              <w:rPr>
                <w:i/>
                <w:iCs/>
                <w:lang w:val="pt-BR"/>
              </w:rPr>
            </w:pPr>
            <w:r w:rsidRPr="008B32C3">
              <w:rPr>
                <w:i/>
                <w:iCs/>
                <w:lang w:val="pt-BR"/>
              </w:rPr>
              <w:t>Lunar, PRE publica pe site-ul propriu notificarile in dezechilibru si motivele notificarii in dezechilibru, pentru fiecare participant al PRE care a transmis o notificare neechilibrata, pe baza informatiilor primite de la acesta.</w:t>
            </w:r>
          </w:p>
          <w:p w:rsidR="00E012D3" w:rsidRPr="008B32C3" w:rsidRDefault="00E012D3" w:rsidP="006F33F1">
            <w:pPr>
              <w:tabs>
                <w:tab w:val="left" w:pos="8640"/>
                <w:tab w:val="left" w:pos="9000"/>
              </w:tabs>
              <w:jc w:val="both"/>
            </w:pPr>
          </w:p>
          <w:p w:rsidR="00E012D3" w:rsidRPr="008B32C3" w:rsidRDefault="00E012D3" w:rsidP="006F33F1">
            <w:pPr>
              <w:tabs>
                <w:tab w:val="left" w:pos="8640"/>
                <w:tab w:val="left" w:pos="9000"/>
              </w:tabs>
              <w:jc w:val="both"/>
              <w:rPr>
                <w:lang w:val="ro-RO"/>
              </w:rPr>
            </w:pPr>
            <w:r w:rsidRPr="008B32C3">
              <w:t>Avand in vedere ca informatiile se publica retroactiv si nu au impact in activitatile operationale, pentru utilizarea optima a resurselor materiale si financiare propunem publicarea lunara.</w:t>
            </w:r>
          </w:p>
        </w:tc>
        <w:tc>
          <w:tcPr>
            <w:tcW w:w="4680" w:type="dxa"/>
          </w:tcPr>
          <w:p w:rsidR="00E012D3" w:rsidRPr="00F54E06" w:rsidRDefault="00E012D3" w:rsidP="00B9454B">
            <w:pPr>
              <w:tabs>
                <w:tab w:val="left" w:pos="8640"/>
                <w:tab w:val="left" w:pos="9000"/>
              </w:tabs>
              <w:rPr>
                <w:lang w:val="ro-RO"/>
              </w:rPr>
            </w:pPr>
            <w:r w:rsidRPr="00F54E06">
              <w:rPr>
                <w:lang w:val="ro-RO"/>
              </w:rPr>
              <w:t xml:space="preserve">Prevedere </w:t>
            </w:r>
            <w:r>
              <w:rPr>
                <w:lang w:val="ro-RO"/>
              </w:rPr>
              <w:t>restrănsă pentru aplicarea de către PRE-OR. Considerăm că termenul de 7 zile lucrătoare este echitabil.</w:t>
            </w:r>
          </w:p>
        </w:tc>
      </w:tr>
      <w:tr w:rsidR="00E012D3" w:rsidRPr="009830A9">
        <w:tc>
          <w:tcPr>
            <w:tcW w:w="648" w:type="dxa"/>
          </w:tcPr>
          <w:p w:rsidR="00E012D3" w:rsidRPr="008B32C3" w:rsidRDefault="00E012D3" w:rsidP="00B9454B">
            <w:pPr>
              <w:tabs>
                <w:tab w:val="left" w:pos="8640"/>
                <w:tab w:val="left" w:pos="9000"/>
              </w:tabs>
              <w:rPr>
                <w:lang w:val="ro-RO"/>
              </w:rPr>
            </w:pPr>
            <w:r>
              <w:rPr>
                <w:lang w:val="ro-RO"/>
              </w:rPr>
              <w:t>51</w:t>
            </w:r>
          </w:p>
        </w:tc>
        <w:tc>
          <w:tcPr>
            <w:tcW w:w="1620" w:type="dxa"/>
          </w:tcPr>
          <w:p w:rsidR="00E012D3" w:rsidRPr="008B32C3" w:rsidRDefault="00E012D3" w:rsidP="00B9454B">
            <w:pPr>
              <w:tabs>
                <w:tab w:val="left" w:pos="8640"/>
                <w:tab w:val="left" w:pos="9000"/>
              </w:tabs>
              <w:rPr>
                <w:lang w:val="ro-RO"/>
              </w:rPr>
            </w:pPr>
            <w:r w:rsidRPr="008B32C3">
              <w:rPr>
                <w:lang w:val="ro-RO"/>
              </w:rPr>
              <w:t>Enel Green</w:t>
            </w:r>
          </w:p>
        </w:tc>
        <w:tc>
          <w:tcPr>
            <w:tcW w:w="1800" w:type="dxa"/>
          </w:tcPr>
          <w:p w:rsidR="00E012D3" w:rsidRPr="008B32C3" w:rsidRDefault="00E012D3" w:rsidP="00B9454B">
            <w:pPr>
              <w:tabs>
                <w:tab w:val="left" w:pos="8640"/>
                <w:tab w:val="left" w:pos="9000"/>
              </w:tabs>
              <w:rPr>
                <w:lang w:val="ro-RO"/>
              </w:rPr>
            </w:pPr>
            <w:r w:rsidRPr="008B32C3">
              <w:rPr>
                <w:lang w:val="ro-RO"/>
              </w:rPr>
              <w:t>Art. 6 (2)</w:t>
            </w:r>
          </w:p>
        </w:tc>
        <w:tc>
          <w:tcPr>
            <w:tcW w:w="5940" w:type="dxa"/>
          </w:tcPr>
          <w:p w:rsidR="00E012D3" w:rsidRPr="008B32C3" w:rsidRDefault="00E012D3" w:rsidP="004C1AC3">
            <w:pPr>
              <w:jc w:val="both"/>
              <w:rPr>
                <w:lang w:val="it-IT"/>
              </w:rPr>
            </w:pPr>
            <w:r w:rsidRPr="008B32C3">
              <w:rPr>
                <w:lang w:val="it-IT"/>
              </w:rPr>
              <w:t>Propunem eliminare.</w:t>
            </w:r>
          </w:p>
          <w:p w:rsidR="00E012D3" w:rsidRPr="008B32C3" w:rsidRDefault="00E012D3" w:rsidP="004C1AC3">
            <w:pPr>
              <w:jc w:val="both"/>
              <w:rPr>
                <w:lang w:val="it-IT"/>
              </w:rPr>
            </w:pPr>
            <w:r w:rsidRPr="008B32C3">
              <w:rPr>
                <w:lang w:val="it-IT"/>
              </w:rPr>
              <w:t>Consideram ca ANRE dispune de parghiile necesare pentru a corecta eventualele comportamente incorecte, in timp ce o transparentizare excesiva si discriminatorie poate creea distorsiuni intr-o o piata concurentiala.</w:t>
            </w:r>
          </w:p>
          <w:p w:rsidR="00E012D3" w:rsidRPr="008B32C3" w:rsidRDefault="00E012D3" w:rsidP="00767D18">
            <w:pPr>
              <w:pStyle w:val="Header"/>
              <w:tabs>
                <w:tab w:val="left" w:pos="1499"/>
              </w:tabs>
              <w:spacing w:line="276" w:lineRule="auto"/>
              <w:jc w:val="both"/>
              <w:rPr>
                <w:rFonts w:ascii="Times New Roman" w:hAnsi="Times New Roman" w:cs="Times New Roman"/>
                <w:sz w:val="24"/>
                <w:szCs w:val="24"/>
                <w:lang w:val="ro-RO"/>
              </w:rPr>
            </w:pPr>
          </w:p>
        </w:tc>
        <w:tc>
          <w:tcPr>
            <w:tcW w:w="4680" w:type="dxa"/>
          </w:tcPr>
          <w:p w:rsidR="00E012D3" w:rsidRPr="008B32C3" w:rsidRDefault="00E012D3" w:rsidP="00671E9B">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Pr="008B32C3" w:rsidRDefault="00E012D3" w:rsidP="00671E9B">
            <w:pPr>
              <w:autoSpaceDE w:val="0"/>
              <w:autoSpaceDN w:val="0"/>
              <w:adjustRightInd w:val="0"/>
              <w:spacing w:before="120" w:after="120"/>
              <w:jc w:val="both"/>
              <w:rPr>
                <w:lang w:val="ro-RO"/>
              </w:rPr>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Pr="00D84859" w:rsidRDefault="00E012D3" w:rsidP="00B9454B">
            <w:pPr>
              <w:tabs>
                <w:tab w:val="left" w:pos="8640"/>
                <w:tab w:val="left" w:pos="9000"/>
              </w:tabs>
              <w:rPr>
                <w:color w:val="FF0000"/>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52</w:t>
            </w:r>
          </w:p>
        </w:tc>
        <w:tc>
          <w:tcPr>
            <w:tcW w:w="1620" w:type="dxa"/>
          </w:tcPr>
          <w:p w:rsidR="00E012D3" w:rsidRPr="008B32C3" w:rsidRDefault="00E012D3" w:rsidP="00B9454B">
            <w:pPr>
              <w:tabs>
                <w:tab w:val="left" w:pos="8640"/>
                <w:tab w:val="left" w:pos="9000"/>
              </w:tabs>
              <w:rPr>
                <w:lang w:val="ro-RO"/>
              </w:rPr>
            </w:pPr>
            <w:r w:rsidRPr="008B32C3">
              <w:rPr>
                <w:lang w:val="ro-RO"/>
              </w:rPr>
              <w:t>PRE Electrica</w:t>
            </w:r>
          </w:p>
        </w:tc>
        <w:tc>
          <w:tcPr>
            <w:tcW w:w="1800" w:type="dxa"/>
          </w:tcPr>
          <w:p w:rsidR="00E012D3" w:rsidRPr="008B32C3" w:rsidRDefault="00E012D3" w:rsidP="00B9454B">
            <w:pPr>
              <w:tabs>
                <w:tab w:val="left" w:pos="8640"/>
                <w:tab w:val="left" w:pos="9000"/>
              </w:tabs>
              <w:rPr>
                <w:lang w:val="ro-RO"/>
              </w:rPr>
            </w:pPr>
            <w:r w:rsidRPr="008B32C3">
              <w:rPr>
                <w:lang w:val="ro-RO"/>
              </w:rPr>
              <w:t>Art. 6 (2) Anexa</w:t>
            </w:r>
          </w:p>
        </w:tc>
        <w:tc>
          <w:tcPr>
            <w:tcW w:w="5940" w:type="dxa"/>
          </w:tcPr>
          <w:p w:rsidR="00E012D3" w:rsidRPr="00F32BE6" w:rsidRDefault="00E012D3" w:rsidP="00767D18">
            <w:pPr>
              <w:pStyle w:val="Header"/>
              <w:tabs>
                <w:tab w:val="left" w:pos="1499"/>
              </w:tabs>
              <w:spacing w:line="276" w:lineRule="auto"/>
              <w:jc w:val="both"/>
              <w:rPr>
                <w:rFonts w:ascii="Times New Roman" w:hAnsi="Times New Roman" w:cs="Times New Roman"/>
                <w:sz w:val="24"/>
                <w:szCs w:val="24"/>
              </w:rPr>
            </w:pPr>
            <w:r w:rsidRPr="008B32C3">
              <w:rPr>
                <w:rFonts w:ascii="Times New Roman" w:hAnsi="Times New Roman" w:cs="Times New Roman"/>
                <w:sz w:val="24"/>
                <w:szCs w:val="24"/>
                <w:lang w:val="ro-RO"/>
              </w:rPr>
              <w:t>Propunem eliminare</w:t>
            </w:r>
            <w:r w:rsidRPr="00F32BE6">
              <w:rPr>
                <w:rFonts w:ascii="Times New Roman" w:hAnsi="Times New Roman" w:cs="Times New Roman"/>
                <w:sz w:val="24"/>
                <w:szCs w:val="24"/>
              </w:rPr>
              <w:t>.</w:t>
            </w:r>
          </w:p>
          <w:p w:rsidR="00E012D3" w:rsidRPr="00F32BE6" w:rsidRDefault="00E012D3" w:rsidP="00767D18">
            <w:pPr>
              <w:pStyle w:val="Header"/>
              <w:tabs>
                <w:tab w:val="left" w:pos="1499"/>
              </w:tabs>
              <w:spacing w:line="276" w:lineRule="auto"/>
              <w:jc w:val="both"/>
              <w:rPr>
                <w:rFonts w:ascii="Times New Roman" w:hAnsi="Times New Roman" w:cs="Times New Roman"/>
                <w:sz w:val="24"/>
                <w:szCs w:val="24"/>
              </w:rPr>
            </w:pPr>
            <w:r w:rsidRPr="008B32C3">
              <w:rPr>
                <w:rFonts w:ascii="Times New Roman" w:hAnsi="Times New Roman" w:cs="Times New Roman"/>
                <w:sz w:val="24"/>
                <w:szCs w:val="24"/>
                <w:lang w:val="ro-RO"/>
              </w:rPr>
              <w:t>Publicarea informatiilor privind cantitatile si preturile pentru dezechilibrele inregistrate de titularii de licenta ce au delegat responsabilitatea echilibrarii catre un PRE incalca clauzele de confidentialitate din contractele de prestari servicii incheiate cu acestia.</w:t>
            </w:r>
          </w:p>
          <w:p w:rsidR="00E012D3" w:rsidRPr="008B32C3" w:rsidRDefault="00E012D3" w:rsidP="00767D18">
            <w:pPr>
              <w:pStyle w:val="Header"/>
              <w:tabs>
                <w:tab w:val="left" w:pos="1499"/>
              </w:tabs>
              <w:spacing w:line="276" w:lineRule="auto"/>
              <w:jc w:val="both"/>
              <w:rPr>
                <w:rFonts w:ascii="Times New Roman" w:hAnsi="Times New Roman" w:cs="Times New Roman"/>
                <w:sz w:val="24"/>
                <w:szCs w:val="24"/>
                <w:lang w:val="ro-RO"/>
              </w:rPr>
            </w:pPr>
            <w:r w:rsidRPr="008B32C3">
              <w:rPr>
                <w:rFonts w:ascii="Times New Roman" w:hAnsi="Times New Roman" w:cs="Times New Roman"/>
                <w:sz w:val="24"/>
                <w:szCs w:val="24"/>
                <w:lang w:val="ro-RO"/>
              </w:rPr>
              <w:t xml:space="preserve">Consideram ca aceste informatii pot fi transmise catre ANRE de catre PRE pentru indeplinirea cerintelor referitoare la transparenta activitatii ca Parte Responsabila cu Echilibrarea si pentru a nu se incalca principiul nediscriminarii este obligatorie transmiterea catre ANRE a acelorasi informatii de catre toate Partile Responsabile cu Echilibrarea. </w:t>
            </w:r>
          </w:p>
          <w:p w:rsidR="00E012D3" w:rsidRPr="008B32C3" w:rsidRDefault="00E012D3" w:rsidP="00767D18">
            <w:pPr>
              <w:tabs>
                <w:tab w:val="left" w:pos="8640"/>
                <w:tab w:val="left" w:pos="9000"/>
              </w:tabs>
              <w:jc w:val="both"/>
              <w:rPr>
                <w:lang w:val="ro-RO"/>
              </w:rPr>
            </w:pPr>
            <w:r w:rsidRPr="008B32C3">
              <w:t>Serviciile in calitate de PRE, precum si rezultatele obtinute in cadrul unei PRE sunt rezultatul unui mecanism concurential si publicarea acestora ar putea conduce la prejudicii prin utilizarea informatiilor de catre concurenti.</w:t>
            </w:r>
          </w:p>
        </w:tc>
        <w:tc>
          <w:tcPr>
            <w:tcW w:w="4680" w:type="dxa"/>
          </w:tcPr>
          <w:p w:rsidR="00E012D3" w:rsidRPr="008B32C3" w:rsidRDefault="00E012D3" w:rsidP="002A42F8">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Pr="008B32C3" w:rsidRDefault="00E012D3" w:rsidP="002A42F8">
            <w:pPr>
              <w:autoSpaceDE w:val="0"/>
              <w:autoSpaceDN w:val="0"/>
              <w:adjustRightInd w:val="0"/>
              <w:spacing w:before="120" w:after="120"/>
              <w:jc w:val="both"/>
              <w:rPr>
                <w:lang w:val="ro-RO"/>
              </w:rPr>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Pr="00D84859" w:rsidRDefault="00E012D3" w:rsidP="002A42F8">
            <w:pPr>
              <w:tabs>
                <w:tab w:val="left" w:pos="8640"/>
                <w:tab w:val="left" w:pos="9000"/>
              </w:tabs>
              <w:rPr>
                <w:color w:val="FF0000"/>
              </w:rPr>
            </w:pPr>
          </w:p>
        </w:tc>
      </w:tr>
      <w:tr w:rsidR="00E012D3" w:rsidRPr="008B32C3">
        <w:tc>
          <w:tcPr>
            <w:tcW w:w="648" w:type="dxa"/>
          </w:tcPr>
          <w:p w:rsidR="00E012D3" w:rsidRPr="008B32C3" w:rsidRDefault="00E012D3" w:rsidP="00B9454B">
            <w:pPr>
              <w:tabs>
                <w:tab w:val="left" w:pos="8640"/>
                <w:tab w:val="left" w:pos="9000"/>
              </w:tabs>
              <w:rPr>
                <w:lang w:val="ro-RO"/>
              </w:rPr>
            </w:pPr>
            <w:r>
              <w:rPr>
                <w:lang w:val="ro-RO"/>
              </w:rPr>
              <w:t>53</w:t>
            </w:r>
          </w:p>
        </w:tc>
        <w:tc>
          <w:tcPr>
            <w:tcW w:w="1620" w:type="dxa"/>
          </w:tcPr>
          <w:p w:rsidR="00E012D3" w:rsidRPr="008B32C3" w:rsidRDefault="00E012D3" w:rsidP="00B9454B">
            <w:pPr>
              <w:tabs>
                <w:tab w:val="left" w:pos="8640"/>
                <w:tab w:val="left" w:pos="9000"/>
              </w:tabs>
              <w:rPr>
                <w:lang w:val="ro-RO"/>
              </w:rPr>
            </w:pPr>
            <w:r w:rsidRPr="008B32C3">
              <w:rPr>
                <w:lang w:val="ro-RO"/>
              </w:rPr>
              <w:t>Cez Vânzare</w:t>
            </w:r>
          </w:p>
        </w:tc>
        <w:tc>
          <w:tcPr>
            <w:tcW w:w="1800" w:type="dxa"/>
          </w:tcPr>
          <w:p w:rsidR="00E012D3" w:rsidRPr="008B32C3" w:rsidRDefault="00E012D3" w:rsidP="00B9454B">
            <w:pPr>
              <w:tabs>
                <w:tab w:val="left" w:pos="8640"/>
                <w:tab w:val="left" w:pos="9000"/>
              </w:tabs>
              <w:rPr>
                <w:lang w:val="ro-RO"/>
              </w:rPr>
            </w:pPr>
            <w:r w:rsidRPr="008B32C3">
              <w:rPr>
                <w:lang w:val="ro-RO"/>
              </w:rPr>
              <w:t>Art. 6 (2) Anexa</w:t>
            </w:r>
          </w:p>
        </w:tc>
        <w:tc>
          <w:tcPr>
            <w:tcW w:w="5940" w:type="dxa"/>
          </w:tcPr>
          <w:p w:rsidR="00E012D3" w:rsidRPr="008B32C3" w:rsidRDefault="00E012D3" w:rsidP="00767D18">
            <w:pPr>
              <w:tabs>
                <w:tab w:val="left" w:pos="8640"/>
                <w:tab w:val="left" w:pos="9000"/>
              </w:tabs>
              <w:jc w:val="both"/>
            </w:pPr>
            <w:r w:rsidRPr="008B32C3">
              <w:t>Propunem eliminare.</w:t>
            </w:r>
          </w:p>
          <w:p w:rsidR="00E012D3" w:rsidRPr="008B32C3" w:rsidRDefault="00E012D3" w:rsidP="00767D18">
            <w:pPr>
              <w:tabs>
                <w:tab w:val="left" w:pos="8640"/>
                <w:tab w:val="left" w:pos="9000"/>
              </w:tabs>
              <w:jc w:val="both"/>
              <w:rPr>
                <w:lang w:val="ro-RO"/>
              </w:rPr>
            </w:pPr>
            <w:r w:rsidRPr="008B32C3">
              <w:t>Datele referitoare la piata de echilibrare la nivel de participant in cadrul unui PRE (cantitati aflate in dezechilibru, preturile de deficit si de excedent rezultate in urma echilibrarii in cadrul PRE, valoarea costurilor/veniturilor suplimentare alecate) trebuie sa ramana confidentiale. In plus, prevederea este oricum discriminatorie atata timp cat nu s-ar aplica tuturor PRE-urilor</w:t>
            </w:r>
          </w:p>
        </w:tc>
        <w:tc>
          <w:tcPr>
            <w:tcW w:w="4680" w:type="dxa"/>
          </w:tcPr>
          <w:p w:rsidR="00E012D3" w:rsidRPr="008B32C3" w:rsidRDefault="00E012D3" w:rsidP="002A42F8">
            <w:pPr>
              <w:tabs>
                <w:tab w:val="left" w:pos="8640"/>
                <w:tab w:val="left" w:pos="9000"/>
              </w:tabs>
              <w:jc w:val="both"/>
              <w:rPr>
                <w:lang w:val="ro-RO"/>
              </w:rPr>
            </w:pPr>
            <w:r w:rsidRPr="008B32C3">
              <w:rPr>
                <w:lang w:val="ro-RO"/>
              </w:rPr>
              <w:t>Luând în considerare activitatea cu caracter de monopol desfăşurată de către OR, se impune un control mai strict asupra activităţii acestora.</w:t>
            </w:r>
          </w:p>
          <w:p w:rsidR="00E012D3" w:rsidRPr="008B32C3" w:rsidRDefault="00E012D3" w:rsidP="002A42F8">
            <w:pPr>
              <w:autoSpaceDE w:val="0"/>
              <w:autoSpaceDN w:val="0"/>
              <w:adjustRightInd w:val="0"/>
              <w:spacing w:before="120" w:after="120"/>
              <w:jc w:val="both"/>
              <w:rPr>
                <w:lang w:val="ro-RO"/>
              </w:rPr>
            </w:pPr>
            <w:r w:rsidRPr="008B32C3">
              <w:rPr>
                <w:lang w:val="ro-RO"/>
              </w:rPr>
              <w:t>În vederea respectării obligaţiilor prevăzute în Directiva 72/2009 şi Lege, PRE care preia responsabilitatea echilibrării pentru OR trebuie să asigure transparenţa totală, deoarece decontarea în cadrul unei PRE presupune transferuri de bani între membrii acesteia, transferuri care, în prezent, nu sunt transparente</w:t>
            </w:r>
            <w:r w:rsidRPr="008B32C3">
              <w:t>.</w:t>
            </w:r>
          </w:p>
          <w:p w:rsidR="00E012D3" w:rsidRPr="00D84859" w:rsidRDefault="00E012D3" w:rsidP="002A42F8">
            <w:pPr>
              <w:tabs>
                <w:tab w:val="left" w:pos="8640"/>
                <w:tab w:val="left" w:pos="9000"/>
              </w:tabs>
              <w:rPr>
                <w:color w:val="FF0000"/>
              </w:rPr>
            </w:pPr>
          </w:p>
        </w:tc>
      </w:tr>
    </w:tbl>
    <w:p w:rsidR="00E012D3" w:rsidRPr="008B32C3" w:rsidRDefault="00E012D3" w:rsidP="0076689A">
      <w:pPr>
        <w:tabs>
          <w:tab w:val="left" w:pos="8640"/>
          <w:tab w:val="left" w:pos="9000"/>
        </w:tabs>
        <w:rPr>
          <w:lang w:val="ro-RO"/>
        </w:rPr>
      </w:pPr>
    </w:p>
    <w:p w:rsidR="00E012D3" w:rsidRPr="008B32C3" w:rsidRDefault="00E012D3" w:rsidP="0076689A">
      <w:pPr>
        <w:tabs>
          <w:tab w:val="left" w:pos="8640"/>
          <w:tab w:val="left" w:pos="9000"/>
        </w:tabs>
        <w:rPr>
          <w:lang w:val="ro-RO"/>
        </w:rPr>
      </w:pPr>
    </w:p>
    <w:p w:rsidR="00E012D3" w:rsidRPr="008B32C3" w:rsidRDefault="00E012D3" w:rsidP="0076689A">
      <w:pPr>
        <w:tabs>
          <w:tab w:val="left" w:pos="8640"/>
          <w:tab w:val="left" w:pos="9000"/>
        </w:tabs>
        <w:rPr>
          <w:lang w:val="ro-RO"/>
        </w:rPr>
      </w:pPr>
    </w:p>
    <w:p w:rsidR="00E012D3" w:rsidRPr="008B32C3" w:rsidRDefault="00E012D3" w:rsidP="0076689A">
      <w:pPr>
        <w:tabs>
          <w:tab w:val="left" w:pos="8640"/>
          <w:tab w:val="left" w:pos="9000"/>
        </w:tabs>
        <w:rPr>
          <w:lang w:val="ro-RO"/>
        </w:rPr>
      </w:pPr>
    </w:p>
    <w:sectPr w:rsidR="00E012D3" w:rsidRPr="008B32C3" w:rsidSect="00416920">
      <w:footerReference w:type="default" r:id="rId7"/>
      <w:pgSz w:w="15840" w:h="12240" w:orient="landscape"/>
      <w:pgMar w:top="907" w:right="1440" w:bottom="907"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2D3" w:rsidRDefault="00E012D3">
      <w:r>
        <w:separator/>
      </w:r>
    </w:p>
  </w:endnote>
  <w:endnote w:type="continuationSeparator" w:id="0">
    <w:p w:rsidR="00E012D3" w:rsidRDefault="00E012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altName w:val="Geometr415 Lt BT"/>
    <w:panose1 w:val="00000000000000000000"/>
    <w:charset w:val="EE"/>
    <w:family w:val="swiss"/>
    <w:notTrueType/>
    <w:pitch w:val="variable"/>
    <w:sig w:usb0="00000007"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EE"/>
    <w:family w:val="roman"/>
    <w:notTrueType/>
    <w:pitch w:val="default"/>
    <w:sig w:usb0="00000007" w:usb1="00000000" w:usb2="00000000" w:usb3="00000000" w:csb0="00000003" w:csb1="00000000"/>
  </w:font>
  <w:font w:name="Times">
    <w:panose1 w:val="02020603050405020304"/>
    <w:charset w:val="00"/>
    <w:family w:val="roman"/>
    <w:pitch w:val="variable"/>
    <w:sig w:usb0="20002A87" w:usb1="00000000" w:usb2="00000000" w:usb3="00000000" w:csb0="0000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2D3" w:rsidRDefault="00E012D3" w:rsidP="001D64E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E012D3" w:rsidRDefault="00E012D3" w:rsidP="00304EA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2D3" w:rsidRDefault="00E012D3">
      <w:r>
        <w:separator/>
      </w:r>
    </w:p>
  </w:footnote>
  <w:footnote w:type="continuationSeparator" w:id="0">
    <w:p w:rsidR="00E012D3" w:rsidRDefault="00E012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132DF"/>
    <w:multiLevelType w:val="hybridMultilevel"/>
    <w:tmpl w:val="C5C0F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D16795"/>
    <w:multiLevelType w:val="hybridMultilevel"/>
    <w:tmpl w:val="38DCC7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57E52E1"/>
    <w:multiLevelType w:val="hybridMultilevel"/>
    <w:tmpl w:val="99DE5726"/>
    <w:lvl w:ilvl="0" w:tplc="04180001">
      <w:start w:val="1"/>
      <w:numFmt w:val="bullet"/>
      <w:lvlText w:val=""/>
      <w:lvlJc w:val="left"/>
      <w:pPr>
        <w:ind w:left="1440" w:hanging="360"/>
      </w:pPr>
      <w:rPr>
        <w:rFonts w:ascii="Symbol" w:hAnsi="Symbol" w:cs="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cs="Wingdings" w:hint="default"/>
      </w:rPr>
    </w:lvl>
    <w:lvl w:ilvl="3" w:tplc="04180001">
      <w:start w:val="1"/>
      <w:numFmt w:val="bullet"/>
      <w:lvlText w:val=""/>
      <w:lvlJc w:val="left"/>
      <w:pPr>
        <w:ind w:left="3600" w:hanging="360"/>
      </w:pPr>
      <w:rPr>
        <w:rFonts w:ascii="Symbol" w:hAnsi="Symbol" w:cs="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cs="Wingdings" w:hint="default"/>
      </w:rPr>
    </w:lvl>
    <w:lvl w:ilvl="6" w:tplc="04180001">
      <w:start w:val="1"/>
      <w:numFmt w:val="bullet"/>
      <w:lvlText w:val=""/>
      <w:lvlJc w:val="left"/>
      <w:pPr>
        <w:ind w:left="5760" w:hanging="360"/>
      </w:pPr>
      <w:rPr>
        <w:rFonts w:ascii="Symbol" w:hAnsi="Symbol" w:cs="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cs="Wingdings" w:hint="default"/>
      </w:rPr>
    </w:lvl>
  </w:abstractNum>
  <w:abstractNum w:abstractNumId="3">
    <w:nsid w:val="06D00B06"/>
    <w:multiLevelType w:val="hybridMultilevel"/>
    <w:tmpl w:val="17044320"/>
    <w:lvl w:ilvl="0" w:tplc="3F32B45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nsid w:val="0A436EC9"/>
    <w:multiLevelType w:val="hybridMultilevel"/>
    <w:tmpl w:val="CF629A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BC0753A"/>
    <w:multiLevelType w:val="hybridMultilevel"/>
    <w:tmpl w:val="92263D2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0DEB2152"/>
    <w:multiLevelType w:val="hybridMultilevel"/>
    <w:tmpl w:val="CEAE7B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68708F"/>
    <w:multiLevelType w:val="hybridMultilevel"/>
    <w:tmpl w:val="AE0223B2"/>
    <w:lvl w:ilvl="0" w:tplc="C12C415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9697E8A"/>
    <w:multiLevelType w:val="hybridMultilevel"/>
    <w:tmpl w:val="A6C098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65193A"/>
    <w:multiLevelType w:val="hybridMultilevel"/>
    <w:tmpl w:val="E4181B4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1C801433"/>
    <w:multiLevelType w:val="hybridMultilevel"/>
    <w:tmpl w:val="392A6716"/>
    <w:lvl w:ilvl="0" w:tplc="471A2452">
      <w:start w:val="1"/>
      <w:numFmt w:val="decimal"/>
      <w:lvlText w:val="%1."/>
      <w:lvlJc w:val="left"/>
      <w:pPr>
        <w:ind w:left="720" w:hanging="360"/>
      </w:pPr>
      <w:rPr>
        <w:rFonts w:ascii="Times New Roman" w:eastAsia="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DB0330F"/>
    <w:multiLevelType w:val="hybridMultilevel"/>
    <w:tmpl w:val="EBF6E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3617D8E"/>
    <w:multiLevelType w:val="hybridMultilevel"/>
    <w:tmpl w:val="EDFA4128"/>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272B5FE5"/>
    <w:multiLevelType w:val="hybridMultilevel"/>
    <w:tmpl w:val="206E8D18"/>
    <w:lvl w:ilvl="0" w:tplc="41C6D74C">
      <w:start w:val="1"/>
      <w:numFmt w:val="decimal"/>
      <w:lvlText w:val="%1."/>
      <w:lvlJc w:val="left"/>
      <w:pPr>
        <w:tabs>
          <w:tab w:val="num" w:pos="795"/>
        </w:tabs>
        <w:ind w:left="795" w:hanging="43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2FB855DE"/>
    <w:multiLevelType w:val="hybridMultilevel"/>
    <w:tmpl w:val="CE0A1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D70654"/>
    <w:multiLevelType w:val="hybridMultilevel"/>
    <w:tmpl w:val="55C0FF8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2FEC3AE1"/>
    <w:multiLevelType w:val="hybridMultilevel"/>
    <w:tmpl w:val="882A25FA"/>
    <w:lvl w:ilvl="0" w:tplc="F6246A2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310C571A"/>
    <w:multiLevelType w:val="hybridMultilevel"/>
    <w:tmpl w:val="7A048490"/>
    <w:lvl w:ilvl="0" w:tplc="04180001">
      <w:start w:val="1"/>
      <w:numFmt w:val="bullet"/>
      <w:lvlText w:val=""/>
      <w:lvlJc w:val="left"/>
      <w:pPr>
        <w:ind w:left="795" w:hanging="360"/>
      </w:pPr>
      <w:rPr>
        <w:rFonts w:ascii="Symbol" w:hAnsi="Symbol" w:cs="Symbol" w:hint="default"/>
      </w:rPr>
    </w:lvl>
    <w:lvl w:ilvl="1" w:tplc="04180003">
      <w:start w:val="1"/>
      <w:numFmt w:val="bullet"/>
      <w:lvlText w:val="o"/>
      <w:lvlJc w:val="left"/>
      <w:pPr>
        <w:ind w:left="1515" w:hanging="360"/>
      </w:pPr>
      <w:rPr>
        <w:rFonts w:ascii="Courier New" w:hAnsi="Courier New" w:cs="Courier New" w:hint="default"/>
      </w:rPr>
    </w:lvl>
    <w:lvl w:ilvl="2" w:tplc="04180005">
      <w:start w:val="1"/>
      <w:numFmt w:val="bullet"/>
      <w:lvlText w:val=""/>
      <w:lvlJc w:val="left"/>
      <w:pPr>
        <w:ind w:left="2235" w:hanging="360"/>
      </w:pPr>
      <w:rPr>
        <w:rFonts w:ascii="Wingdings" w:hAnsi="Wingdings" w:cs="Wingdings" w:hint="default"/>
      </w:rPr>
    </w:lvl>
    <w:lvl w:ilvl="3" w:tplc="04180001">
      <w:start w:val="1"/>
      <w:numFmt w:val="bullet"/>
      <w:lvlText w:val=""/>
      <w:lvlJc w:val="left"/>
      <w:pPr>
        <w:ind w:left="2955" w:hanging="360"/>
      </w:pPr>
      <w:rPr>
        <w:rFonts w:ascii="Symbol" w:hAnsi="Symbol" w:cs="Symbol" w:hint="default"/>
      </w:rPr>
    </w:lvl>
    <w:lvl w:ilvl="4" w:tplc="04180003">
      <w:start w:val="1"/>
      <w:numFmt w:val="bullet"/>
      <w:lvlText w:val="o"/>
      <w:lvlJc w:val="left"/>
      <w:pPr>
        <w:ind w:left="3675" w:hanging="360"/>
      </w:pPr>
      <w:rPr>
        <w:rFonts w:ascii="Courier New" w:hAnsi="Courier New" w:cs="Courier New" w:hint="default"/>
      </w:rPr>
    </w:lvl>
    <w:lvl w:ilvl="5" w:tplc="04180005">
      <w:start w:val="1"/>
      <w:numFmt w:val="bullet"/>
      <w:lvlText w:val=""/>
      <w:lvlJc w:val="left"/>
      <w:pPr>
        <w:ind w:left="4395" w:hanging="360"/>
      </w:pPr>
      <w:rPr>
        <w:rFonts w:ascii="Wingdings" w:hAnsi="Wingdings" w:cs="Wingdings" w:hint="default"/>
      </w:rPr>
    </w:lvl>
    <w:lvl w:ilvl="6" w:tplc="04180001">
      <w:start w:val="1"/>
      <w:numFmt w:val="bullet"/>
      <w:lvlText w:val=""/>
      <w:lvlJc w:val="left"/>
      <w:pPr>
        <w:ind w:left="5115" w:hanging="360"/>
      </w:pPr>
      <w:rPr>
        <w:rFonts w:ascii="Symbol" w:hAnsi="Symbol" w:cs="Symbol" w:hint="default"/>
      </w:rPr>
    </w:lvl>
    <w:lvl w:ilvl="7" w:tplc="04180003">
      <w:start w:val="1"/>
      <w:numFmt w:val="bullet"/>
      <w:lvlText w:val="o"/>
      <w:lvlJc w:val="left"/>
      <w:pPr>
        <w:ind w:left="5835" w:hanging="360"/>
      </w:pPr>
      <w:rPr>
        <w:rFonts w:ascii="Courier New" w:hAnsi="Courier New" w:cs="Courier New" w:hint="default"/>
      </w:rPr>
    </w:lvl>
    <w:lvl w:ilvl="8" w:tplc="04180005">
      <w:start w:val="1"/>
      <w:numFmt w:val="bullet"/>
      <w:lvlText w:val=""/>
      <w:lvlJc w:val="left"/>
      <w:pPr>
        <w:ind w:left="6555" w:hanging="360"/>
      </w:pPr>
      <w:rPr>
        <w:rFonts w:ascii="Wingdings" w:hAnsi="Wingdings" w:cs="Wingdings" w:hint="default"/>
      </w:rPr>
    </w:lvl>
  </w:abstractNum>
  <w:abstractNum w:abstractNumId="18">
    <w:nsid w:val="344E61D2"/>
    <w:multiLevelType w:val="hybridMultilevel"/>
    <w:tmpl w:val="92B80A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4CF212C"/>
    <w:multiLevelType w:val="hybridMultilevel"/>
    <w:tmpl w:val="945C0732"/>
    <w:lvl w:ilvl="0" w:tplc="0418000F">
      <w:start w:val="1"/>
      <w:numFmt w:val="decimal"/>
      <w:lvlText w:val="%1."/>
      <w:lvlJc w:val="left"/>
      <w:pPr>
        <w:ind w:left="780" w:hanging="360"/>
      </w:pPr>
    </w:lvl>
    <w:lvl w:ilvl="1" w:tplc="04180019">
      <w:start w:val="1"/>
      <w:numFmt w:val="lowerLetter"/>
      <w:lvlText w:val="%2."/>
      <w:lvlJc w:val="left"/>
      <w:pPr>
        <w:ind w:left="1500" w:hanging="360"/>
      </w:pPr>
    </w:lvl>
    <w:lvl w:ilvl="2" w:tplc="0418001B">
      <w:start w:val="1"/>
      <w:numFmt w:val="lowerRoman"/>
      <w:lvlText w:val="%3."/>
      <w:lvlJc w:val="right"/>
      <w:pPr>
        <w:ind w:left="2220" w:hanging="180"/>
      </w:pPr>
    </w:lvl>
    <w:lvl w:ilvl="3" w:tplc="0418000F">
      <w:start w:val="1"/>
      <w:numFmt w:val="decimal"/>
      <w:lvlText w:val="%4."/>
      <w:lvlJc w:val="left"/>
      <w:pPr>
        <w:ind w:left="2940" w:hanging="360"/>
      </w:pPr>
    </w:lvl>
    <w:lvl w:ilvl="4" w:tplc="04180019">
      <w:start w:val="1"/>
      <w:numFmt w:val="lowerLetter"/>
      <w:lvlText w:val="%5."/>
      <w:lvlJc w:val="left"/>
      <w:pPr>
        <w:ind w:left="3660" w:hanging="360"/>
      </w:pPr>
    </w:lvl>
    <w:lvl w:ilvl="5" w:tplc="0418001B">
      <w:start w:val="1"/>
      <w:numFmt w:val="lowerRoman"/>
      <w:lvlText w:val="%6."/>
      <w:lvlJc w:val="right"/>
      <w:pPr>
        <w:ind w:left="4380" w:hanging="180"/>
      </w:pPr>
    </w:lvl>
    <w:lvl w:ilvl="6" w:tplc="0418000F">
      <w:start w:val="1"/>
      <w:numFmt w:val="decimal"/>
      <w:lvlText w:val="%7."/>
      <w:lvlJc w:val="left"/>
      <w:pPr>
        <w:ind w:left="5100" w:hanging="360"/>
      </w:pPr>
    </w:lvl>
    <w:lvl w:ilvl="7" w:tplc="04180019">
      <w:start w:val="1"/>
      <w:numFmt w:val="lowerLetter"/>
      <w:lvlText w:val="%8."/>
      <w:lvlJc w:val="left"/>
      <w:pPr>
        <w:ind w:left="5820" w:hanging="360"/>
      </w:pPr>
    </w:lvl>
    <w:lvl w:ilvl="8" w:tplc="0418001B">
      <w:start w:val="1"/>
      <w:numFmt w:val="lowerRoman"/>
      <w:lvlText w:val="%9."/>
      <w:lvlJc w:val="right"/>
      <w:pPr>
        <w:ind w:left="6540" w:hanging="180"/>
      </w:pPr>
    </w:lvl>
  </w:abstractNum>
  <w:abstractNum w:abstractNumId="20">
    <w:nsid w:val="37AC7482"/>
    <w:multiLevelType w:val="multilevel"/>
    <w:tmpl w:val="7FCC3018"/>
    <w:lvl w:ilvl="0">
      <w:start w:val="1"/>
      <w:numFmt w:val="decimal"/>
      <w:pStyle w:val="Heading1"/>
      <w:lvlText w:val="%1"/>
      <w:lvlJc w:val="left"/>
      <w:pPr>
        <w:tabs>
          <w:tab w:val="num" w:pos="1854"/>
        </w:tabs>
        <w:ind w:left="1854" w:hanging="1134"/>
      </w:pPr>
      <w:rPr>
        <w:rFonts w:hint="default"/>
      </w:rPr>
    </w:lvl>
    <w:lvl w:ilvl="1">
      <w:start w:val="1"/>
      <w:numFmt w:val="decimal"/>
      <w:pStyle w:val="Heading2"/>
      <w:lvlText w:val="7.2"/>
      <w:lvlJc w:val="left"/>
      <w:pPr>
        <w:tabs>
          <w:tab w:val="num" w:pos="1854"/>
        </w:tabs>
        <w:ind w:left="1854" w:hanging="1134"/>
      </w:pPr>
      <w:rPr>
        <w:rFonts w:hint="default"/>
      </w:rPr>
    </w:lvl>
    <w:lvl w:ilvl="2">
      <w:start w:val="1"/>
      <w:numFmt w:val="decimal"/>
      <w:pStyle w:val="Heading3"/>
      <w:lvlText w:val="%1.%2.%3"/>
      <w:lvlJc w:val="left"/>
      <w:pPr>
        <w:tabs>
          <w:tab w:val="num" w:pos="1854"/>
        </w:tabs>
        <w:ind w:left="1854" w:hanging="1134"/>
      </w:pPr>
      <w:rPr>
        <w:rFonts w:hint="default"/>
      </w:rPr>
    </w:lvl>
    <w:lvl w:ilvl="3">
      <w:start w:val="1"/>
      <w:numFmt w:val="decimal"/>
      <w:pStyle w:val="Heading4"/>
      <w:lvlText w:val="7.3.2.%4"/>
      <w:lvlJc w:val="left"/>
      <w:pPr>
        <w:tabs>
          <w:tab w:val="num" w:pos="1854"/>
        </w:tabs>
        <w:ind w:left="1854" w:hanging="1134"/>
      </w:pPr>
      <w:rPr>
        <w:rFonts w:ascii="Times New Roman" w:hAnsi="Times New Roman" w:cs="Times New Roman" w:hint="default"/>
        <w:sz w:val="24"/>
        <w:szCs w:val="24"/>
      </w:rPr>
    </w:lvl>
    <w:lvl w:ilvl="4">
      <w:start w:val="1"/>
      <w:numFmt w:val="decimal"/>
      <w:pStyle w:val="Heading5"/>
      <w:lvlText w:val="%1.%2.%3.%4.%5"/>
      <w:lvlJc w:val="left"/>
      <w:pPr>
        <w:tabs>
          <w:tab w:val="num" w:pos="2160"/>
        </w:tabs>
        <w:ind w:left="1854" w:hanging="1134"/>
      </w:pPr>
      <w:rPr>
        <w:rFonts w:hint="default"/>
      </w:rPr>
    </w:lvl>
    <w:lvl w:ilvl="5">
      <w:start w:val="1"/>
      <w:numFmt w:val="lowerLetter"/>
      <w:pStyle w:val="Heading6"/>
      <w:lvlText w:val="(%6)"/>
      <w:lvlJc w:val="right"/>
      <w:pPr>
        <w:tabs>
          <w:tab w:val="num" w:pos="2421"/>
        </w:tabs>
        <w:ind w:left="2421" w:hanging="283"/>
      </w:pPr>
      <w:rPr>
        <w:rFonts w:hint="default"/>
      </w:rPr>
    </w:lvl>
    <w:lvl w:ilvl="6">
      <w:start w:val="1"/>
      <w:numFmt w:val="lowerRoman"/>
      <w:pStyle w:val="Heading7"/>
      <w:lvlText w:val="(%7)"/>
      <w:lvlJc w:val="right"/>
      <w:pPr>
        <w:tabs>
          <w:tab w:val="num" w:pos="2705"/>
        </w:tabs>
        <w:ind w:left="2705" w:hanging="284"/>
      </w:pPr>
      <w:rPr>
        <w:rFonts w:hint="default"/>
      </w:rPr>
    </w:lvl>
    <w:lvl w:ilvl="7">
      <w:start w:val="1"/>
      <w:numFmt w:val="upperRoman"/>
      <w:pStyle w:val="Heading8"/>
      <w:lvlText w:val="%8"/>
      <w:lvlJc w:val="right"/>
      <w:pPr>
        <w:tabs>
          <w:tab w:val="num" w:pos="2988"/>
        </w:tabs>
        <w:ind w:left="2988" w:hanging="283"/>
      </w:pPr>
      <w:rPr>
        <w:rFonts w:hint="default"/>
      </w:rPr>
    </w:lvl>
    <w:lvl w:ilvl="8">
      <w:start w:val="1"/>
      <w:numFmt w:val="decimal"/>
      <w:lvlRestart w:val="0"/>
      <w:pStyle w:val="Heading9"/>
      <w:lvlText w:val="Annex %9"/>
      <w:lvlJc w:val="left"/>
      <w:pPr>
        <w:tabs>
          <w:tab w:val="num" w:pos="2705"/>
        </w:tabs>
        <w:ind w:left="2705" w:hanging="1985"/>
      </w:pPr>
      <w:rPr>
        <w:rFonts w:hint="default"/>
      </w:rPr>
    </w:lvl>
  </w:abstractNum>
  <w:abstractNum w:abstractNumId="21">
    <w:nsid w:val="4AF2666F"/>
    <w:multiLevelType w:val="hybridMultilevel"/>
    <w:tmpl w:val="F74846D2"/>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4C907118"/>
    <w:multiLevelType w:val="hybridMultilevel"/>
    <w:tmpl w:val="E71A63FA"/>
    <w:lvl w:ilvl="0" w:tplc="430CB742">
      <w:start w:val="1"/>
      <w:numFmt w:val="decimal"/>
      <w:lvlText w:val="%1."/>
      <w:lvlJc w:val="left"/>
      <w:pPr>
        <w:ind w:left="1128" w:hanging="360"/>
      </w:pPr>
      <w:rPr>
        <w:rFonts w:hint="default"/>
      </w:rPr>
    </w:lvl>
    <w:lvl w:ilvl="1" w:tplc="04090019">
      <w:start w:val="1"/>
      <w:numFmt w:val="lowerLetter"/>
      <w:lvlText w:val="%2."/>
      <w:lvlJc w:val="left"/>
      <w:pPr>
        <w:ind w:left="1848" w:hanging="360"/>
      </w:pPr>
    </w:lvl>
    <w:lvl w:ilvl="2" w:tplc="0409001B">
      <w:start w:val="1"/>
      <w:numFmt w:val="lowerRoman"/>
      <w:lvlText w:val="%3."/>
      <w:lvlJc w:val="right"/>
      <w:pPr>
        <w:ind w:left="2568" w:hanging="180"/>
      </w:pPr>
    </w:lvl>
    <w:lvl w:ilvl="3" w:tplc="0409000F">
      <w:start w:val="1"/>
      <w:numFmt w:val="decimal"/>
      <w:lvlText w:val="%4."/>
      <w:lvlJc w:val="left"/>
      <w:pPr>
        <w:ind w:left="3288" w:hanging="360"/>
      </w:pPr>
    </w:lvl>
    <w:lvl w:ilvl="4" w:tplc="04090019">
      <w:start w:val="1"/>
      <w:numFmt w:val="lowerLetter"/>
      <w:lvlText w:val="%5."/>
      <w:lvlJc w:val="left"/>
      <w:pPr>
        <w:ind w:left="4008" w:hanging="360"/>
      </w:pPr>
    </w:lvl>
    <w:lvl w:ilvl="5" w:tplc="0409001B">
      <w:start w:val="1"/>
      <w:numFmt w:val="lowerRoman"/>
      <w:lvlText w:val="%6."/>
      <w:lvlJc w:val="right"/>
      <w:pPr>
        <w:ind w:left="4728" w:hanging="180"/>
      </w:pPr>
    </w:lvl>
    <w:lvl w:ilvl="6" w:tplc="0409000F">
      <w:start w:val="1"/>
      <w:numFmt w:val="decimal"/>
      <w:lvlText w:val="%7."/>
      <w:lvlJc w:val="left"/>
      <w:pPr>
        <w:ind w:left="5448" w:hanging="360"/>
      </w:pPr>
    </w:lvl>
    <w:lvl w:ilvl="7" w:tplc="04090019">
      <w:start w:val="1"/>
      <w:numFmt w:val="lowerLetter"/>
      <w:lvlText w:val="%8."/>
      <w:lvlJc w:val="left"/>
      <w:pPr>
        <w:ind w:left="6168" w:hanging="360"/>
      </w:pPr>
    </w:lvl>
    <w:lvl w:ilvl="8" w:tplc="0409001B">
      <w:start w:val="1"/>
      <w:numFmt w:val="lowerRoman"/>
      <w:lvlText w:val="%9."/>
      <w:lvlJc w:val="right"/>
      <w:pPr>
        <w:ind w:left="6888" w:hanging="180"/>
      </w:pPr>
    </w:lvl>
  </w:abstractNum>
  <w:abstractNum w:abstractNumId="23">
    <w:nsid w:val="506E642D"/>
    <w:multiLevelType w:val="hybridMultilevel"/>
    <w:tmpl w:val="56F2DD78"/>
    <w:lvl w:ilvl="0" w:tplc="E476492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52431DA0"/>
    <w:multiLevelType w:val="hybridMultilevel"/>
    <w:tmpl w:val="5D001BB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599C71DF"/>
    <w:multiLevelType w:val="hybridMultilevel"/>
    <w:tmpl w:val="7D9C673A"/>
    <w:lvl w:ilvl="0" w:tplc="04090001">
      <w:start w:val="1"/>
      <w:numFmt w:val="bullet"/>
      <w:lvlText w:val=""/>
      <w:lvlJc w:val="left"/>
      <w:pPr>
        <w:ind w:left="788" w:hanging="360"/>
      </w:pPr>
      <w:rPr>
        <w:rFonts w:ascii="Symbol" w:hAnsi="Symbol" w:cs="Symbol"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cs="Wingdings" w:hint="default"/>
      </w:rPr>
    </w:lvl>
    <w:lvl w:ilvl="3" w:tplc="04090001">
      <w:start w:val="1"/>
      <w:numFmt w:val="bullet"/>
      <w:lvlText w:val=""/>
      <w:lvlJc w:val="left"/>
      <w:pPr>
        <w:ind w:left="2948" w:hanging="360"/>
      </w:pPr>
      <w:rPr>
        <w:rFonts w:ascii="Symbol" w:hAnsi="Symbol" w:cs="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cs="Wingdings" w:hint="default"/>
      </w:rPr>
    </w:lvl>
    <w:lvl w:ilvl="6" w:tplc="04090001">
      <w:start w:val="1"/>
      <w:numFmt w:val="bullet"/>
      <w:lvlText w:val=""/>
      <w:lvlJc w:val="left"/>
      <w:pPr>
        <w:ind w:left="5108" w:hanging="360"/>
      </w:pPr>
      <w:rPr>
        <w:rFonts w:ascii="Symbol" w:hAnsi="Symbol" w:cs="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cs="Wingdings" w:hint="default"/>
      </w:rPr>
    </w:lvl>
  </w:abstractNum>
  <w:abstractNum w:abstractNumId="26">
    <w:nsid w:val="5B842C1C"/>
    <w:multiLevelType w:val="hybridMultilevel"/>
    <w:tmpl w:val="D9C878DA"/>
    <w:lvl w:ilvl="0" w:tplc="5B0AF19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6A20110C"/>
    <w:multiLevelType w:val="multilevel"/>
    <w:tmpl w:val="D6028E86"/>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nsid w:val="6B351EF6"/>
    <w:multiLevelType w:val="hybridMultilevel"/>
    <w:tmpl w:val="D482336E"/>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71312F71"/>
    <w:multiLevelType w:val="hybridMultilevel"/>
    <w:tmpl w:val="8D1E40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7E8C26F6"/>
    <w:multiLevelType w:val="hybridMultilevel"/>
    <w:tmpl w:val="EAF2F4A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6"/>
  </w:num>
  <w:num w:numId="2">
    <w:abstractNumId w:val="15"/>
  </w:num>
  <w:num w:numId="3">
    <w:abstractNumId w:val="4"/>
  </w:num>
  <w:num w:numId="4">
    <w:abstractNumId w:val="25"/>
  </w:num>
  <w:num w:numId="5">
    <w:abstractNumId w:val="3"/>
  </w:num>
  <w:num w:numId="6">
    <w:abstractNumId w:val="17"/>
  </w:num>
  <w:num w:numId="7">
    <w:abstractNumId w:val="12"/>
  </w:num>
  <w:num w:numId="8">
    <w:abstractNumId w:val="6"/>
  </w:num>
  <w:num w:numId="9">
    <w:abstractNumId w:val="28"/>
  </w:num>
  <w:num w:numId="10">
    <w:abstractNumId w:val="13"/>
  </w:num>
  <w:num w:numId="11">
    <w:abstractNumId w:val="18"/>
  </w:num>
  <w:num w:numId="12">
    <w:abstractNumId w:val="7"/>
  </w:num>
  <w:num w:numId="13">
    <w:abstractNumId w:val="20"/>
  </w:num>
  <w:num w:numId="14">
    <w:abstractNumId w:val="27"/>
  </w:num>
  <w:num w:numId="15">
    <w:abstractNumId w:val="5"/>
  </w:num>
  <w:num w:numId="16">
    <w:abstractNumId w:val="0"/>
  </w:num>
  <w:num w:numId="17">
    <w:abstractNumId w:val="21"/>
  </w:num>
  <w:num w:numId="18">
    <w:abstractNumId w:val="24"/>
  </w:num>
  <w:num w:numId="19">
    <w:abstractNumId w:val="30"/>
  </w:num>
  <w:num w:numId="20">
    <w:abstractNumId w:val="11"/>
  </w:num>
  <w:num w:numId="21">
    <w:abstractNumId w:val="1"/>
  </w:num>
  <w:num w:numId="22">
    <w:abstractNumId w:val="14"/>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
  </w:num>
  <w:num w:numId="26">
    <w:abstractNumId w:val="19"/>
  </w:num>
  <w:num w:numId="27">
    <w:abstractNumId w:val="26"/>
  </w:num>
  <w:num w:numId="28">
    <w:abstractNumId w:val="22"/>
  </w:num>
  <w:num w:numId="29">
    <w:abstractNumId w:val="10"/>
  </w:num>
  <w:num w:numId="30">
    <w:abstractNumId w:val="29"/>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01EB"/>
    <w:rsid w:val="00001F17"/>
    <w:rsid w:val="000028A1"/>
    <w:rsid w:val="00002BF8"/>
    <w:rsid w:val="0000339E"/>
    <w:rsid w:val="0001226D"/>
    <w:rsid w:val="00013209"/>
    <w:rsid w:val="0001724C"/>
    <w:rsid w:val="00021345"/>
    <w:rsid w:val="000243DB"/>
    <w:rsid w:val="00025340"/>
    <w:rsid w:val="000254DA"/>
    <w:rsid w:val="00027E77"/>
    <w:rsid w:val="00030D0D"/>
    <w:rsid w:val="00030F92"/>
    <w:rsid w:val="0003141E"/>
    <w:rsid w:val="00032B08"/>
    <w:rsid w:val="00034650"/>
    <w:rsid w:val="0003503B"/>
    <w:rsid w:val="00036353"/>
    <w:rsid w:val="000442FF"/>
    <w:rsid w:val="00044D20"/>
    <w:rsid w:val="00044D34"/>
    <w:rsid w:val="000558E3"/>
    <w:rsid w:val="0006038F"/>
    <w:rsid w:val="000628C1"/>
    <w:rsid w:val="00066AFF"/>
    <w:rsid w:val="00076115"/>
    <w:rsid w:val="00083F30"/>
    <w:rsid w:val="0008798A"/>
    <w:rsid w:val="000A1BB9"/>
    <w:rsid w:val="000A2996"/>
    <w:rsid w:val="000B1FB5"/>
    <w:rsid w:val="000B44E6"/>
    <w:rsid w:val="000C24F4"/>
    <w:rsid w:val="000C276D"/>
    <w:rsid w:val="000C54B7"/>
    <w:rsid w:val="000C66FA"/>
    <w:rsid w:val="000C7352"/>
    <w:rsid w:val="000D0325"/>
    <w:rsid w:val="000D208A"/>
    <w:rsid w:val="000D5B07"/>
    <w:rsid w:val="000D6BDC"/>
    <w:rsid w:val="000E2737"/>
    <w:rsid w:val="000E3461"/>
    <w:rsid w:val="000E6FD1"/>
    <w:rsid w:val="000E738C"/>
    <w:rsid w:val="000E7882"/>
    <w:rsid w:val="000F0935"/>
    <w:rsid w:val="000F20DE"/>
    <w:rsid w:val="000F3767"/>
    <w:rsid w:val="001032B4"/>
    <w:rsid w:val="00106FF4"/>
    <w:rsid w:val="0011023A"/>
    <w:rsid w:val="00122E47"/>
    <w:rsid w:val="0013017A"/>
    <w:rsid w:val="00130F29"/>
    <w:rsid w:val="00132C4D"/>
    <w:rsid w:val="001332DA"/>
    <w:rsid w:val="00134935"/>
    <w:rsid w:val="0013720A"/>
    <w:rsid w:val="00150699"/>
    <w:rsid w:val="001535F6"/>
    <w:rsid w:val="00160099"/>
    <w:rsid w:val="001664F7"/>
    <w:rsid w:val="00171F43"/>
    <w:rsid w:val="00181389"/>
    <w:rsid w:val="00186191"/>
    <w:rsid w:val="00186894"/>
    <w:rsid w:val="0019518D"/>
    <w:rsid w:val="00196735"/>
    <w:rsid w:val="001973F0"/>
    <w:rsid w:val="001A14FA"/>
    <w:rsid w:val="001A2931"/>
    <w:rsid w:val="001A658C"/>
    <w:rsid w:val="001B06A3"/>
    <w:rsid w:val="001B0F37"/>
    <w:rsid w:val="001B1788"/>
    <w:rsid w:val="001B508C"/>
    <w:rsid w:val="001B5872"/>
    <w:rsid w:val="001C087D"/>
    <w:rsid w:val="001C143A"/>
    <w:rsid w:val="001C18A6"/>
    <w:rsid w:val="001C4BAC"/>
    <w:rsid w:val="001D4EF6"/>
    <w:rsid w:val="001D5B96"/>
    <w:rsid w:val="001D64E6"/>
    <w:rsid w:val="001D7B95"/>
    <w:rsid w:val="001E1A70"/>
    <w:rsid w:val="001E7F94"/>
    <w:rsid w:val="001F15D7"/>
    <w:rsid w:val="00207741"/>
    <w:rsid w:val="00210FE6"/>
    <w:rsid w:val="002136FF"/>
    <w:rsid w:val="0021434A"/>
    <w:rsid w:val="00215AC4"/>
    <w:rsid w:val="00216170"/>
    <w:rsid w:val="002167D2"/>
    <w:rsid w:val="0022301B"/>
    <w:rsid w:val="002233F9"/>
    <w:rsid w:val="002266BA"/>
    <w:rsid w:val="002329E1"/>
    <w:rsid w:val="00232EE9"/>
    <w:rsid w:val="00234075"/>
    <w:rsid w:val="002347F3"/>
    <w:rsid w:val="00237C83"/>
    <w:rsid w:val="00244040"/>
    <w:rsid w:val="00244292"/>
    <w:rsid w:val="002457CC"/>
    <w:rsid w:val="00250784"/>
    <w:rsid w:val="00252D13"/>
    <w:rsid w:val="002566C3"/>
    <w:rsid w:val="00257E7C"/>
    <w:rsid w:val="00260970"/>
    <w:rsid w:val="00276E2F"/>
    <w:rsid w:val="00286019"/>
    <w:rsid w:val="002871F4"/>
    <w:rsid w:val="00290202"/>
    <w:rsid w:val="00290866"/>
    <w:rsid w:val="002A42F8"/>
    <w:rsid w:val="002A4EE7"/>
    <w:rsid w:val="002A5832"/>
    <w:rsid w:val="002A6F3C"/>
    <w:rsid w:val="002B021D"/>
    <w:rsid w:val="002B345C"/>
    <w:rsid w:val="002B3CDC"/>
    <w:rsid w:val="002B6E9D"/>
    <w:rsid w:val="002C6B2C"/>
    <w:rsid w:val="002D6777"/>
    <w:rsid w:val="002E082B"/>
    <w:rsid w:val="002E20B8"/>
    <w:rsid w:val="002E3E2B"/>
    <w:rsid w:val="002E6B41"/>
    <w:rsid w:val="002F0B77"/>
    <w:rsid w:val="002F1609"/>
    <w:rsid w:val="002F2129"/>
    <w:rsid w:val="002F5DB0"/>
    <w:rsid w:val="002F7C9A"/>
    <w:rsid w:val="00304EAE"/>
    <w:rsid w:val="00307746"/>
    <w:rsid w:val="003146B1"/>
    <w:rsid w:val="00324512"/>
    <w:rsid w:val="00324D59"/>
    <w:rsid w:val="0032593C"/>
    <w:rsid w:val="00327D76"/>
    <w:rsid w:val="00327F37"/>
    <w:rsid w:val="003333D1"/>
    <w:rsid w:val="00334B95"/>
    <w:rsid w:val="003415D6"/>
    <w:rsid w:val="003438F4"/>
    <w:rsid w:val="00351673"/>
    <w:rsid w:val="00353EE1"/>
    <w:rsid w:val="0035677F"/>
    <w:rsid w:val="00360044"/>
    <w:rsid w:val="003615C6"/>
    <w:rsid w:val="00363389"/>
    <w:rsid w:val="003647F6"/>
    <w:rsid w:val="00364CFE"/>
    <w:rsid w:val="003674AE"/>
    <w:rsid w:val="00367936"/>
    <w:rsid w:val="0038297D"/>
    <w:rsid w:val="0039171A"/>
    <w:rsid w:val="003919D7"/>
    <w:rsid w:val="00392B4E"/>
    <w:rsid w:val="003949A3"/>
    <w:rsid w:val="003A0649"/>
    <w:rsid w:val="003A0BBA"/>
    <w:rsid w:val="003A2569"/>
    <w:rsid w:val="003A29D0"/>
    <w:rsid w:val="003A3D84"/>
    <w:rsid w:val="003B27BF"/>
    <w:rsid w:val="003C0F92"/>
    <w:rsid w:val="003C2CD0"/>
    <w:rsid w:val="003C3BD4"/>
    <w:rsid w:val="003C3D0F"/>
    <w:rsid w:val="003D1F71"/>
    <w:rsid w:val="003D202D"/>
    <w:rsid w:val="003D2221"/>
    <w:rsid w:val="003D6420"/>
    <w:rsid w:val="003E33CC"/>
    <w:rsid w:val="003E4585"/>
    <w:rsid w:val="003E7374"/>
    <w:rsid w:val="003E75AA"/>
    <w:rsid w:val="003F16A9"/>
    <w:rsid w:val="003F1E85"/>
    <w:rsid w:val="003F5B97"/>
    <w:rsid w:val="003F64F2"/>
    <w:rsid w:val="00400802"/>
    <w:rsid w:val="0040456D"/>
    <w:rsid w:val="00406A62"/>
    <w:rsid w:val="00407D58"/>
    <w:rsid w:val="0041180D"/>
    <w:rsid w:val="00413153"/>
    <w:rsid w:val="004158E9"/>
    <w:rsid w:val="00416920"/>
    <w:rsid w:val="004220F7"/>
    <w:rsid w:val="0042443E"/>
    <w:rsid w:val="004247F5"/>
    <w:rsid w:val="00424FE6"/>
    <w:rsid w:val="004301DA"/>
    <w:rsid w:val="00431DA6"/>
    <w:rsid w:val="00432A7D"/>
    <w:rsid w:val="004353C0"/>
    <w:rsid w:val="004360C4"/>
    <w:rsid w:val="0044359D"/>
    <w:rsid w:val="00443F7F"/>
    <w:rsid w:val="0044516D"/>
    <w:rsid w:val="00453589"/>
    <w:rsid w:val="0045447A"/>
    <w:rsid w:val="00462D3A"/>
    <w:rsid w:val="004633C0"/>
    <w:rsid w:val="00463430"/>
    <w:rsid w:val="004634E9"/>
    <w:rsid w:val="00470BE3"/>
    <w:rsid w:val="00470F6C"/>
    <w:rsid w:val="004748C1"/>
    <w:rsid w:val="004778DE"/>
    <w:rsid w:val="00481A9D"/>
    <w:rsid w:val="00482423"/>
    <w:rsid w:val="00483382"/>
    <w:rsid w:val="00483B3F"/>
    <w:rsid w:val="0048407F"/>
    <w:rsid w:val="00484841"/>
    <w:rsid w:val="004853AC"/>
    <w:rsid w:val="0048560E"/>
    <w:rsid w:val="00485830"/>
    <w:rsid w:val="0049015B"/>
    <w:rsid w:val="0049059B"/>
    <w:rsid w:val="00490DC3"/>
    <w:rsid w:val="00491878"/>
    <w:rsid w:val="00495B63"/>
    <w:rsid w:val="00497F35"/>
    <w:rsid w:val="004B152D"/>
    <w:rsid w:val="004B2FC1"/>
    <w:rsid w:val="004B3B3F"/>
    <w:rsid w:val="004B5E2F"/>
    <w:rsid w:val="004B789C"/>
    <w:rsid w:val="004C02C9"/>
    <w:rsid w:val="004C1AC3"/>
    <w:rsid w:val="004C1F48"/>
    <w:rsid w:val="004D2003"/>
    <w:rsid w:val="004D56B7"/>
    <w:rsid w:val="004D76BE"/>
    <w:rsid w:val="004E465A"/>
    <w:rsid w:val="004E750D"/>
    <w:rsid w:val="004E7A76"/>
    <w:rsid w:val="004F03FA"/>
    <w:rsid w:val="004F0948"/>
    <w:rsid w:val="004F4CD2"/>
    <w:rsid w:val="0050030E"/>
    <w:rsid w:val="00502F6E"/>
    <w:rsid w:val="00511B25"/>
    <w:rsid w:val="00511EED"/>
    <w:rsid w:val="0051373A"/>
    <w:rsid w:val="00513861"/>
    <w:rsid w:val="005173EC"/>
    <w:rsid w:val="00521508"/>
    <w:rsid w:val="00521BB1"/>
    <w:rsid w:val="00527165"/>
    <w:rsid w:val="0053021A"/>
    <w:rsid w:val="00533E63"/>
    <w:rsid w:val="00537BBD"/>
    <w:rsid w:val="00537F49"/>
    <w:rsid w:val="00543429"/>
    <w:rsid w:val="00547C89"/>
    <w:rsid w:val="005536BE"/>
    <w:rsid w:val="00576304"/>
    <w:rsid w:val="00580D6A"/>
    <w:rsid w:val="00587B4A"/>
    <w:rsid w:val="005901EB"/>
    <w:rsid w:val="00590824"/>
    <w:rsid w:val="00595473"/>
    <w:rsid w:val="00596C06"/>
    <w:rsid w:val="00597408"/>
    <w:rsid w:val="005B406B"/>
    <w:rsid w:val="005B59EC"/>
    <w:rsid w:val="005C1FF9"/>
    <w:rsid w:val="005C3BC0"/>
    <w:rsid w:val="005C43EA"/>
    <w:rsid w:val="005C6815"/>
    <w:rsid w:val="005D37E1"/>
    <w:rsid w:val="005D5BF7"/>
    <w:rsid w:val="005D5CBD"/>
    <w:rsid w:val="005D6CB6"/>
    <w:rsid w:val="005D7ADB"/>
    <w:rsid w:val="005E0AFA"/>
    <w:rsid w:val="005E39A2"/>
    <w:rsid w:val="005E3FEA"/>
    <w:rsid w:val="005E561D"/>
    <w:rsid w:val="005E58DD"/>
    <w:rsid w:val="005E6E56"/>
    <w:rsid w:val="005E7186"/>
    <w:rsid w:val="0060080F"/>
    <w:rsid w:val="006028EE"/>
    <w:rsid w:val="00603986"/>
    <w:rsid w:val="0060609B"/>
    <w:rsid w:val="006079BC"/>
    <w:rsid w:val="00611B19"/>
    <w:rsid w:val="006139A7"/>
    <w:rsid w:val="00613F1E"/>
    <w:rsid w:val="006155CF"/>
    <w:rsid w:val="00621A49"/>
    <w:rsid w:val="006229C2"/>
    <w:rsid w:val="00623692"/>
    <w:rsid w:val="00630D5D"/>
    <w:rsid w:val="00632DDB"/>
    <w:rsid w:val="00636125"/>
    <w:rsid w:val="0063798A"/>
    <w:rsid w:val="00651E8B"/>
    <w:rsid w:val="006558F8"/>
    <w:rsid w:val="00660333"/>
    <w:rsid w:val="00664AF2"/>
    <w:rsid w:val="00664CA4"/>
    <w:rsid w:val="00665EF9"/>
    <w:rsid w:val="006709E7"/>
    <w:rsid w:val="00671E9B"/>
    <w:rsid w:val="0067345E"/>
    <w:rsid w:val="00676033"/>
    <w:rsid w:val="0067728B"/>
    <w:rsid w:val="00677A59"/>
    <w:rsid w:val="00681D87"/>
    <w:rsid w:val="00696746"/>
    <w:rsid w:val="006974F6"/>
    <w:rsid w:val="006A0E47"/>
    <w:rsid w:val="006A1A83"/>
    <w:rsid w:val="006A465D"/>
    <w:rsid w:val="006B06F6"/>
    <w:rsid w:val="006B07DD"/>
    <w:rsid w:val="006B2680"/>
    <w:rsid w:val="006B2D9E"/>
    <w:rsid w:val="006B318B"/>
    <w:rsid w:val="006B36C5"/>
    <w:rsid w:val="006C0519"/>
    <w:rsid w:val="006C17CB"/>
    <w:rsid w:val="006C2F3B"/>
    <w:rsid w:val="006D7C79"/>
    <w:rsid w:val="006E21E6"/>
    <w:rsid w:val="006E3050"/>
    <w:rsid w:val="006E33D9"/>
    <w:rsid w:val="006E64E7"/>
    <w:rsid w:val="006E6EFF"/>
    <w:rsid w:val="006E75D5"/>
    <w:rsid w:val="006F33F1"/>
    <w:rsid w:val="006F3C4E"/>
    <w:rsid w:val="007011FC"/>
    <w:rsid w:val="0070333B"/>
    <w:rsid w:val="007049E7"/>
    <w:rsid w:val="00704E3A"/>
    <w:rsid w:val="00705E14"/>
    <w:rsid w:val="007062A3"/>
    <w:rsid w:val="00715A41"/>
    <w:rsid w:val="0071688B"/>
    <w:rsid w:val="0072054A"/>
    <w:rsid w:val="007234AA"/>
    <w:rsid w:val="00723A16"/>
    <w:rsid w:val="00724762"/>
    <w:rsid w:val="00724A8D"/>
    <w:rsid w:val="00724BE7"/>
    <w:rsid w:val="00736AA8"/>
    <w:rsid w:val="007466AC"/>
    <w:rsid w:val="007509F0"/>
    <w:rsid w:val="00752FB2"/>
    <w:rsid w:val="0075745D"/>
    <w:rsid w:val="007576D9"/>
    <w:rsid w:val="007620F1"/>
    <w:rsid w:val="00763421"/>
    <w:rsid w:val="00764365"/>
    <w:rsid w:val="0076689A"/>
    <w:rsid w:val="00767802"/>
    <w:rsid w:val="00767D18"/>
    <w:rsid w:val="00771806"/>
    <w:rsid w:val="007721BC"/>
    <w:rsid w:val="007732EB"/>
    <w:rsid w:val="007740C3"/>
    <w:rsid w:val="00774492"/>
    <w:rsid w:val="0077719F"/>
    <w:rsid w:val="00781659"/>
    <w:rsid w:val="007826C7"/>
    <w:rsid w:val="007830A5"/>
    <w:rsid w:val="007847C1"/>
    <w:rsid w:val="00785206"/>
    <w:rsid w:val="00786CAA"/>
    <w:rsid w:val="007875D1"/>
    <w:rsid w:val="007909A1"/>
    <w:rsid w:val="00793370"/>
    <w:rsid w:val="00795C4E"/>
    <w:rsid w:val="007A0C00"/>
    <w:rsid w:val="007A2E71"/>
    <w:rsid w:val="007A5FE4"/>
    <w:rsid w:val="007B085E"/>
    <w:rsid w:val="007B497A"/>
    <w:rsid w:val="007B5FCD"/>
    <w:rsid w:val="007C1EF8"/>
    <w:rsid w:val="007C2DEC"/>
    <w:rsid w:val="007C49ED"/>
    <w:rsid w:val="007D1B2A"/>
    <w:rsid w:val="007D2767"/>
    <w:rsid w:val="007D4BD5"/>
    <w:rsid w:val="007D54A3"/>
    <w:rsid w:val="007E272E"/>
    <w:rsid w:val="007E44D6"/>
    <w:rsid w:val="007E6858"/>
    <w:rsid w:val="007E7148"/>
    <w:rsid w:val="007F20F5"/>
    <w:rsid w:val="007F6EB2"/>
    <w:rsid w:val="007F7C96"/>
    <w:rsid w:val="00800E35"/>
    <w:rsid w:val="00801BC8"/>
    <w:rsid w:val="0080483A"/>
    <w:rsid w:val="00807F0F"/>
    <w:rsid w:val="008130F7"/>
    <w:rsid w:val="008150BE"/>
    <w:rsid w:val="00815451"/>
    <w:rsid w:val="008165CD"/>
    <w:rsid w:val="00817A12"/>
    <w:rsid w:val="00823F5C"/>
    <w:rsid w:val="008246F7"/>
    <w:rsid w:val="0082559C"/>
    <w:rsid w:val="00835631"/>
    <w:rsid w:val="00835D6D"/>
    <w:rsid w:val="0085411F"/>
    <w:rsid w:val="008549C0"/>
    <w:rsid w:val="00857C70"/>
    <w:rsid w:val="0086191C"/>
    <w:rsid w:val="00863A77"/>
    <w:rsid w:val="00866A93"/>
    <w:rsid w:val="00871283"/>
    <w:rsid w:val="00873FF0"/>
    <w:rsid w:val="008817B0"/>
    <w:rsid w:val="008868D7"/>
    <w:rsid w:val="008920D2"/>
    <w:rsid w:val="008943BC"/>
    <w:rsid w:val="008A4CFC"/>
    <w:rsid w:val="008B32C3"/>
    <w:rsid w:val="008B4623"/>
    <w:rsid w:val="008B5F54"/>
    <w:rsid w:val="008B6FA3"/>
    <w:rsid w:val="008C7F80"/>
    <w:rsid w:val="008D0DB8"/>
    <w:rsid w:val="008D6E09"/>
    <w:rsid w:val="008E07CA"/>
    <w:rsid w:val="008E1BFD"/>
    <w:rsid w:val="008E2D0C"/>
    <w:rsid w:val="008F7907"/>
    <w:rsid w:val="00904FA4"/>
    <w:rsid w:val="00914B68"/>
    <w:rsid w:val="009169C3"/>
    <w:rsid w:val="00925278"/>
    <w:rsid w:val="00925BD5"/>
    <w:rsid w:val="009307D1"/>
    <w:rsid w:val="00931998"/>
    <w:rsid w:val="009434F1"/>
    <w:rsid w:val="0094627C"/>
    <w:rsid w:val="00946F87"/>
    <w:rsid w:val="00950D1F"/>
    <w:rsid w:val="00955811"/>
    <w:rsid w:val="009558DB"/>
    <w:rsid w:val="00957FC3"/>
    <w:rsid w:val="009601DE"/>
    <w:rsid w:val="00963A15"/>
    <w:rsid w:val="00963B37"/>
    <w:rsid w:val="009713D0"/>
    <w:rsid w:val="00972192"/>
    <w:rsid w:val="00977A3F"/>
    <w:rsid w:val="0098030B"/>
    <w:rsid w:val="00980C08"/>
    <w:rsid w:val="00980FA3"/>
    <w:rsid w:val="00981FA4"/>
    <w:rsid w:val="009830A9"/>
    <w:rsid w:val="0098427D"/>
    <w:rsid w:val="0098509E"/>
    <w:rsid w:val="00987D33"/>
    <w:rsid w:val="00993117"/>
    <w:rsid w:val="009A17E9"/>
    <w:rsid w:val="009A1BB1"/>
    <w:rsid w:val="009A243E"/>
    <w:rsid w:val="009A2888"/>
    <w:rsid w:val="009A7A07"/>
    <w:rsid w:val="009B6299"/>
    <w:rsid w:val="009B6A8C"/>
    <w:rsid w:val="009D19AB"/>
    <w:rsid w:val="009D23F7"/>
    <w:rsid w:val="009D29ED"/>
    <w:rsid w:val="009D5E97"/>
    <w:rsid w:val="009D788C"/>
    <w:rsid w:val="009E243F"/>
    <w:rsid w:val="009E72F4"/>
    <w:rsid w:val="009F2059"/>
    <w:rsid w:val="009F361B"/>
    <w:rsid w:val="009F57AB"/>
    <w:rsid w:val="00A03B55"/>
    <w:rsid w:val="00A0516A"/>
    <w:rsid w:val="00A102AA"/>
    <w:rsid w:val="00A10844"/>
    <w:rsid w:val="00A12D7C"/>
    <w:rsid w:val="00A14EEE"/>
    <w:rsid w:val="00A23C92"/>
    <w:rsid w:val="00A26DCE"/>
    <w:rsid w:val="00A30A3C"/>
    <w:rsid w:val="00A32357"/>
    <w:rsid w:val="00A34371"/>
    <w:rsid w:val="00A437FF"/>
    <w:rsid w:val="00A46C50"/>
    <w:rsid w:val="00A46C67"/>
    <w:rsid w:val="00A51E5B"/>
    <w:rsid w:val="00A52B43"/>
    <w:rsid w:val="00A52F58"/>
    <w:rsid w:val="00A538F3"/>
    <w:rsid w:val="00A61387"/>
    <w:rsid w:val="00A6266B"/>
    <w:rsid w:val="00A626D1"/>
    <w:rsid w:val="00A6405A"/>
    <w:rsid w:val="00A67D08"/>
    <w:rsid w:val="00A74616"/>
    <w:rsid w:val="00A81941"/>
    <w:rsid w:val="00A81BA0"/>
    <w:rsid w:val="00A83767"/>
    <w:rsid w:val="00A8428B"/>
    <w:rsid w:val="00A84E31"/>
    <w:rsid w:val="00A84FB7"/>
    <w:rsid w:val="00A85A6D"/>
    <w:rsid w:val="00A9047F"/>
    <w:rsid w:val="00A92DDD"/>
    <w:rsid w:val="00A96828"/>
    <w:rsid w:val="00A97398"/>
    <w:rsid w:val="00AA5611"/>
    <w:rsid w:val="00AA7696"/>
    <w:rsid w:val="00AB2C64"/>
    <w:rsid w:val="00AB2D23"/>
    <w:rsid w:val="00AB35DC"/>
    <w:rsid w:val="00AB6615"/>
    <w:rsid w:val="00AC1AA6"/>
    <w:rsid w:val="00AD0949"/>
    <w:rsid w:val="00AD0AE1"/>
    <w:rsid w:val="00AD5337"/>
    <w:rsid w:val="00AD55F7"/>
    <w:rsid w:val="00AD760E"/>
    <w:rsid w:val="00AD7FFB"/>
    <w:rsid w:val="00AE582B"/>
    <w:rsid w:val="00AE678A"/>
    <w:rsid w:val="00AE7E8D"/>
    <w:rsid w:val="00AF1129"/>
    <w:rsid w:val="00AF2D71"/>
    <w:rsid w:val="00AF4ACE"/>
    <w:rsid w:val="00B033AA"/>
    <w:rsid w:val="00B044B8"/>
    <w:rsid w:val="00B06E2F"/>
    <w:rsid w:val="00B079F3"/>
    <w:rsid w:val="00B11B4B"/>
    <w:rsid w:val="00B158A1"/>
    <w:rsid w:val="00B15EC1"/>
    <w:rsid w:val="00B15FA4"/>
    <w:rsid w:val="00B166D5"/>
    <w:rsid w:val="00B1695F"/>
    <w:rsid w:val="00B16B7F"/>
    <w:rsid w:val="00B16FBC"/>
    <w:rsid w:val="00B1725F"/>
    <w:rsid w:val="00B20B45"/>
    <w:rsid w:val="00B20C15"/>
    <w:rsid w:val="00B240E6"/>
    <w:rsid w:val="00B26805"/>
    <w:rsid w:val="00B269DF"/>
    <w:rsid w:val="00B2792E"/>
    <w:rsid w:val="00B27B5B"/>
    <w:rsid w:val="00B30C20"/>
    <w:rsid w:val="00B42D63"/>
    <w:rsid w:val="00B44C49"/>
    <w:rsid w:val="00B53B2C"/>
    <w:rsid w:val="00B54AC0"/>
    <w:rsid w:val="00B55027"/>
    <w:rsid w:val="00B61344"/>
    <w:rsid w:val="00B70808"/>
    <w:rsid w:val="00B71239"/>
    <w:rsid w:val="00B74952"/>
    <w:rsid w:val="00B9454B"/>
    <w:rsid w:val="00B95C2B"/>
    <w:rsid w:val="00BA15DA"/>
    <w:rsid w:val="00BA23C5"/>
    <w:rsid w:val="00BA2F5C"/>
    <w:rsid w:val="00BA6E70"/>
    <w:rsid w:val="00BB142A"/>
    <w:rsid w:val="00BB3604"/>
    <w:rsid w:val="00BB6313"/>
    <w:rsid w:val="00BB66E1"/>
    <w:rsid w:val="00BC20DF"/>
    <w:rsid w:val="00BC3194"/>
    <w:rsid w:val="00BC3ACF"/>
    <w:rsid w:val="00BC4ADB"/>
    <w:rsid w:val="00BC5F88"/>
    <w:rsid w:val="00BC68CA"/>
    <w:rsid w:val="00BC7B7C"/>
    <w:rsid w:val="00BD241B"/>
    <w:rsid w:val="00BD4BC8"/>
    <w:rsid w:val="00BD513D"/>
    <w:rsid w:val="00BD6DBC"/>
    <w:rsid w:val="00BD6E85"/>
    <w:rsid w:val="00BD6EA9"/>
    <w:rsid w:val="00BE0146"/>
    <w:rsid w:val="00BE2771"/>
    <w:rsid w:val="00BE3560"/>
    <w:rsid w:val="00BF4E6E"/>
    <w:rsid w:val="00BF66BF"/>
    <w:rsid w:val="00C01713"/>
    <w:rsid w:val="00C02186"/>
    <w:rsid w:val="00C0501C"/>
    <w:rsid w:val="00C0534D"/>
    <w:rsid w:val="00C07AF0"/>
    <w:rsid w:val="00C10CCF"/>
    <w:rsid w:val="00C1290C"/>
    <w:rsid w:val="00C12E30"/>
    <w:rsid w:val="00C13C55"/>
    <w:rsid w:val="00C17848"/>
    <w:rsid w:val="00C2106B"/>
    <w:rsid w:val="00C2237A"/>
    <w:rsid w:val="00C268A1"/>
    <w:rsid w:val="00C320AB"/>
    <w:rsid w:val="00C408C7"/>
    <w:rsid w:val="00C40976"/>
    <w:rsid w:val="00C44183"/>
    <w:rsid w:val="00C47AC8"/>
    <w:rsid w:val="00C64277"/>
    <w:rsid w:val="00C66052"/>
    <w:rsid w:val="00C72876"/>
    <w:rsid w:val="00C76F30"/>
    <w:rsid w:val="00C77C84"/>
    <w:rsid w:val="00C80219"/>
    <w:rsid w:val="00C8281A"/>
    <w:rsid w:val="00C82B55"/>
    <w:rsid w:val="00C857C2"/>
    <w:rsid w:val="00C9096B"/>
    <w:rsid w:val="00C95392"/>
    <w:rsid w:val="00C97EAE"/>
    <w:rsid w:val="00CA715E"/>
    <w:rsid w:val="00CB530A"/>
    <w:rsid w:val="00CB56C2"/>
    <w:rsid w:val="00CB5B6B"/>
    <w:rsid w:val="00CC25D8"/>
    <w:rsid w:val="00CC4323"/>
    <w:rsid w:val="00CC6553"/>
    <w:rsid w:val="00CE4E71"/>
    <w:rsid w:val="00CE5ACC"/>
    <w:rsid w:val="00CE7250"/>
    <w:rsid w:val="00D014A4"/>
    <w:rsid w:val="00D01DC7"/>
    <w:rsid w:val="00D0371D"/>
    <w:rsid w:val="00D05E9D"/>
    <w:rsid w:val="00D14931"/>
    <w:rsid w:val="00D15481"/>
    <w:rsid w:val="00D158BD"/>
    <w:rsid w:val="00D17681"/>
    <w:rsid w:val="00D20B23"/>
    <w:rsid w:val="00D23AC4"/>
    <w:rsid w:val="00D256FB"/>
    <w:rsid w:val="00D26047"/>
    <w:rsid w:val="00D27B6A"/>
    <w:rsid w:val="00D30B0D"/>
    <w:rsid w:val="00D3317F"/>
    <w:rsid w:val="00D33C5D"/>
    <w:rsid w:val="00D4610A"/>
    <w:rsid w:val="00D47ECB"/>
    <w:rsid w:val="00D5083D"/>
    <w:rsid w:val="00D536A3"/>
    <w:rsid w:val="00D53758"/>
    <w:rsid w:val="00D56DDB"/>
    <w:rsid w:val="00D57AF1"/>
    <w:rsid w:val="00D60231"/>
    <w:rsid w:val="00D64BDB"/>
    <w:rsid w:val="00D64DF1"/>
    <w:rsid w:val="00D76196"/>
    <w:rsid w:val="00D7621A"/>
    <w:rsid w:val="00D81A49"/>
    <w:rsid w:val="00D82083"/>
    <w:rsid w:val="00D83FF2"/>
    <w:rsid w:val="00D84859"/>
    <w:rsid w:val="00D851AB"/>
    <w:rsid w:val="00D85DAA"/>
    <w:rsid w:val="00D86AF6"/>
    <w:rsid w:val="00D906BD"/>
    <w:rsid w:val="00D90CE9"/>
    <w:rsid w:val="00D94847"/>
    <w:rsid w:val="00DA2B80"/>
    <w:rsid w:val="00DA39CC"/>
    <w:rsid w:val="00DB42FA"/>
    <w:rsid w:val="00DB53AF"/>
    <w:rsid w:val="00DC1264"/>
    <w:rsid w:val="00DC4C93"/>
    <w:rsid w:val="00DC5500"/>
    <w:rsid w:val="00DD6385"/>
    <w:rsid w:val="00DE4094"/>
    <w:rsid w:val="00DE47E4"/>
    <w:rsid w:val="00DF1E17"/>
    <w:rsid w:val="00DF1EA1"/>
    <w:rsid w:val="00DF1F68"/>
    <w:rsid w:val="00DF2736"/>
    <w:rsid w:val="00DF3AF8"/>
    <w:rsid w:val="00DF6877"/>
    <w:rsid w:val="00DF6F3F"/>
    <w:rsid w:val="00DF70D6"/>
    <w:rsid w:val="00E012D3"/>
    <w:rsid w:val="00E02C2C"/>
    <w:rsid w:val="00E1229D"/>
    <w:rsid w:val="00E2373E"/>
    <w:rsid w:val="00E33133"/>
    <w:rsid w:val="00E34F2D"/>
    <w:rsid w:val="00E45981"/>
    <w:rsid w:val="00E50EF0"/>
    <w:rsid w:val="00E51CF2"/>
    <w:rsid w:val="00E5277C"/>
    <w:rsid w:val="00E5462A"/>
    <w:rsid w:val="00E55BF6"/>
    <w:rsid w:val="00E63E46"/>
    <w:rsid w:val="00E71B81"/>
    <w:rsid w:val="00E7297C"/>
    <w:rsid w:val="00E8001A"/>
    <w:rsid w:val="00E80F52"/>
    <w:rsid w:val="00E83424"/>
    <w:rsid w:val="00E844A3"/>
    <w:rsid w:val="00E87166"/>
    <w:rsid w:val="00E922D4"/>
    <w:rsid w:val="00E9309C"/>
    <w:rsid w:val="00EA085E"/>
    <w:rsid w:val="00EA5C11"/>
    <w:rsid w:val="00EA62CB"/>
    <w:rsid w:val="00EB131C"/>
    <w:rsid w:val="00EC5AB1"/>
    <w:rsid w:val="00ED26CB"/>
    <w:rsid w:val="00ED3A8B"/>
    <w:rsid w:val="00ED3ACD"/>
    <w:rsid w:val="00ED45E7"/>
    <w:rsid w:val="00ED5A82"/>
    <w:rsid w:val="00ED6D66"/>
    <w:rsid w:val="00EE0D5A"/>
    <w:rsid w:val="00EE6507"/>
    <w:rsid w:val="00EF7BAA"/>
    <w:rsid w:val="00F00A20"/>
    <w:rsid w:val="00F013A7"/>
    <w:rsid w:val="00F026FF"/>
    <w:rsid w:val="00F06242"/>
    <w:rsid w:val="00F12859"/>
    <w:rsid w:val="00F1630C"/>
    <w:rsid w:val="00F171F4"/>
    <w:rsid w:val="00F17601"/>
    <w:rsid w:val="00F23D41"/>
    <w:rsid w:val="00F24A05"/>
    <w:rsid w:val="00F25FC2"/>
    <w:rsid w:val="00F270AA"/>
    <w:rsid w:val="00F32BE6"/>
    <w:rsid w:val="00F34174"/>
    <w:rsid w:val="00F3464F"/>
    <w:rsid w:val="00F35273"/>
    <w:rsid w:val="00F36836"/>
    <w:rsid w:val="00F37B66"/>
    <w:rsid w:val="00F47C1F"/>
    <w:rsid w:val="00F512B6"/>
    <w:rsid w:val="00F52268"/>
    <w:rsid w:val="00F534FB"/>
    <w:rsid w:val="00F54E06"/>
    <w:rsid w:val="00F6033F"/>
    <w:rsid w:val="00F63C31"/>
    <w:rsid w:val="00F65E5C"/>
    <w:rsid w:val="00F6699D"/>
    <w:rsid w:val="00F67AC4"/>
    <w:rsid w:val="00F71663"/>
    <w:rsid w:val="00F717C2"/>
    <w:rsid w:val="00F77884"/>
    <w:rsid w:val="00F925EF"/>
    <w:rsid w:val="00F96EC9"/>
    <w:rsid w:val="00FA3684"/>
    <w:rsid w:val="00FA7CFF"/>
    <w:rsid w:val="00FB1F40"/>
    <w:rsid w:val="00FB6364"/>
    <w:rsid w:val="00FB6E54"/>
    <w:rsid w:val="00FC3FD3"/>
    <w:rsid w:val="00FC7EE7"/>
    <w:rsid w:val="00FD5001"/>
    <w:rsid w:val="00FD569F"/>
    <w:rsid w:val="00FE1FC6"/>
    <w:rsid w:val="00FE2AE0"/>
    <w:rsid w:val="00FE4216"/>
    <w:rsid w:val="00FF0081"/>
    <w:rsid w:val="00FF0DB3"/>
    <w:rsid w:val="00FF1B35"/>
    <w:rsid w:val="00FF3D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3E7374"/>
    <w:rPr>
      <w:sz w:val="24"/>
      <w:szCs w:val="24"/>
    </w:rPr>
  </w:style>
  <w:style w:type="paragraph" w:styleId="Heading1">
    <w:name w:val="heading 1"/>
    <w:aliases w:val="Section,(cntl 1),DVG,HEADING 1,H1"/>
    <w:basedOn w:val="Normal"/>
    <w:link w:val="Heading1Char"/>
    <w:uiPriority w:val="99"/>
    <w:qFormat/>
    <w:rsid w:val="00C268A1"/>
    <w:pPr>
      <w:keepNext/>
      <w:keepLines/>
      <w:numPr>
        <w:numId w:val="13"/>
      </w:numPr>
      <w:suppressLineNumbers/>
      <w:suppressAutoHyphens/>
      <w:spacing w:before="240" w:after="240"/>
      <w:jc w:val="both"/>
      <w:outlineLvl w:val="0"/>
    </w:pPr>
    <w:rPr>
      <w:rFonts w:ascii="Cambria" w:hAnsi="Cambria" w:cs="Cambria"/>
      <w:b/>
      <w:bCs/>
      <w:kern w:val="32"/>
      <w:sz w:val="32"/>
      <w:szCs w:val="32"/>
    </w:rPr>
  </w:style>
  <w:style w:type="paragraph" w:styleId="Heading2">
    <w:name w:val="heading 2"/>
    <w:aliases w:val="Major,2,(cntl 2),Ü2-DVG,h2,level 2,Subhead A,H2,Titre m"/>
    <w:basedOn w:val="Normal"/>
    <w:link w:val="Heading2Char"/>
    <w:uiPriority w:val="99"/>
    <w:qFormat/>
    <w:rsid w:val="00C268A1"/>
    <w:pPr>
      <w:keepNext/>
      <w:keepLines/>
      <w:numPr>
        <w:ilvl w:val="1"/>
        <w:numId w:val="13"/>
      </w:numPr>
      <w:suppressLineNumbers/>
      <w:suppressAutoHyphens/>
      <w:spacing w:before="360" w:after="240" w:line="264" w:lineRule="auto"/>
      <w:jc w:val="both"/>
      <w:outlineLvl w:val="1"/>
    </w:pPr>
    <w:rPr>
      <w:rFonts w:ascii="Cambria" w:hAnsi="Cambria" w:cs="Cambria"/>
      <w:b/>
      <w:bCs/>
      <w:i/>
      <w:iCs/>
      <w:sz w:val="28"/>
      <w:szCs w:val="28"/>
    </w:rPr>
  </w:style>
  <w:style w:type="paragraph" w:styleId="Heading3">
    <w:name w:val="heading 3"/>
    <w:aliases w:val="Minor,level 3,Subhead B"/>
    <w:basedOn w:val="Normal"/>
    <w:link w:val="Heading3Char"/>
    <w:uiPriority w:val="99"/>
    <w:qFormat/>
    <w:rsid w:val="00C268A1"/>
    <w:pPr>
      <w:keepNext/>
      <w:keepLines/>
      <w:numPr>
        <w:ilvl w:val="2"/>
        <w:numId w:val="13"/>
      </w:numPr>
      <w:suppressLineNumbers/>
      <w:suppressAutoHyphens/>
      <w:spacing w:before="240" w:after="180" w:line="264" w:lineRule="auto"/>
      <w:jc w:val="both"/>
      <w:outlineLvl w:val="2"/>
    </w:pPr>
    <w:rPr>
      <w:rFonts w:ascii="Cambria" w:hAnsi="Cambria" w:cs="Cambria"/>
      <w:b/>
      <w:bCs/>
      <w:sz w:val="26"/>
      <w:szCs w:val="26"/>
    </w:rPr>
  </w:style>
  <w:style w:type="paragraph" w:styleId="Heading4">
    <w:name w:val="heading 4"/>
    <w:aliases w:val="Sub-Minor,4,Subhead C,H4"/>
    <w:basedOn w:val="Normal"/>
    <w:link w:val="Heading4Char"/>
    <w:uiPriority w:val="99"/>
    <w:qFormat/>
    <w:rsid w:val="00C268A1"/>
    <w:pPr>
      <w:numPr>
        <w:ilvl w:val="3"/>
        <w:numId w:val="13"/>
      </w:numPr>
      <w:suppressLineNumbers/>
      <w:suppressAutoHyphens/>
      <w:spacing w:before="120" w:after="120" w:line="264" w:lineRule="auto"/>
      <w:jc w:val="both"/>
      <w:outlineLvl w:val="3"/>
    </w:pPr>
    <w:rPr>
      <w:rFonts w:ascii="Calibri" w:hAnsi="Calibri" w:cs="Calibri"/>
      <w:b/>
      <w:bCs/>
      <w:sz w:val="28"/>
      <w:szCs w:val="28"/>
    </w:rPr>
  </w:style>
  <w:style w:type="paragraph" w:styleId="Heading5">
    <w:name w:val="heading 5"/>
    <w:basedOn w:val="Normal"/>
    <w:link w:val="Heading5Char"/>
    <w:uiPriority w:val="99"/>
    <w:qFormat/>
    <w:rsid w:val="00C268A1"/>
    <w:pPr>
      <w:numPr>
        <w:ilvl w:val="4"/>
        <w:numId w:val="13"/>
      </w:numPr>
      <w:suppressLineNumbers/>
      <w:suppressAutoHyphens/>
      <w:spacing w:after="120" w:line="264" w:lineRule="auto"/>
      <w:jc w:val="both"/>
      <w:outlineLvl w:val="4"/>
    </w:pPr>
    <w:rPr>
      <w:rFonts w:ascii="Calibri" w:hAnsi="Calibri" w:cs="Calibri"/>
      <w:b/>
      <w:bCs/>
      <w:i/>
      <w:iCs/>
      <w:sz w:val="26"/>
      <w:szCs w:val="26"/>
    </w:rPr>
  </w:style>
  <w:style w:type="paragraph" w:styleId="Heading6">
    <w:name w:val="heading 6"/>
    <w:basedOn w:val="Normal"/>
    <w:link w:val="Heading6Char"/>
    <w:uiPriority w:val="99"/>
    <w:qFormat/>
    <w:rsid w:val="00C268A1"/>
    <w:pPr>
      <w:keepLines/>
      <w:numPr>
        <w:ilvl w:val="5"/>
        <w:numId w:val="13"/>
      </w:numPr>
      <w:suppressLineNumbers/>
      <w:suppressAutoHyphens/>
      <w:spacing w:after="120" w:line="264" w:lineRule="auto"/>
      <w:jc w:val="both"/>
      <w:outlineLvl w:val="5"/>
    </w:pPr>
    <w:rPr>
      <w:rFonts w:ascii="Calibri" w:hAnsi="Calibri" w:cs="Calibri"/>
      <w:b/>
      <w:bCs/>
      <w:sz w:val="20"/>
      <w:szCs w:val="20"/>
    </w:rPr>
  </w:style>
  <w:style w:type="paragraph" w:styleId="Heading7">
    <w:name w:val="heading 7"/>
    <w:basedOn w:val="Normal"/>
    <w:link w:val="Heading7Char"/>
    <w:uiPriority w:val="99"/>
    <w:qFormat/>
    <w:rsid w:val="00C268A1"/>
    <w:pPr>
      <w:numPr>
        <w:ilvl w:val="6"/>
        <w:numId w:val="13"/>
      </w:numPr>
      <w:suppressLineNumbers/>
      <w:suppressAutoHyphens/>
      <w:spacing w:after="120" w:line="264" w:lineRule="auto"/>
      <w:jc w:val="both"/>
      <w:outlineLvl w:val="6"/>
    </w:pPr>
    <w:rPr>
      <w:rFonts w:ascii="Calibri" w:hAnsi="Calibri" w:cs="Calibri"/>
    </w:rPr>
  </w:style>
  <w:style w:type="paragraph" w:styleId="Heading8">
    <w:name w:val="heading 8"/>
    <w:basedOn w:val="Normal"/>
    <w:link w:val="Heading8Char"/>
    <w:uiPriority w:val="99"/>
    <w:qFormat/>
    <w:rsid w:val="00C268A1"/>
    <w:pPr>
      <w:numPr>
        <w:ilvl w:val="7"/>
        <w:numId w:val="13"/>
      </w:numPr>
      <w:spacing w:after="120" w:line="264" w:lineRule="auto"/>
      <w:jc w:val="both"/>
      <w:outlineLvl w:val="7"/>
    </w:pPr>
    <w:rPr>
      <w:rFonts w:ascii="Calibri" w:hAnsi="Calibri" w:cs="Calibri"/>
      <w:i/>
      <w:iCs/>
    </w:rPr>
  </w:style>
  <w:style w:type="paragraph" w:styleId="Heading9">
    <w:name w:val="heading 9"/>
    <w:basedOn w:val="Normal"/>
    <w:next w:val="Normal"/>
    <w:link w:val="Heading9Char"/>
    <w:uiPriority w:val="99"/>
    <w:qFormat/>
    <w:rsid w:val="00C268A1"/>
    <w:pPr>
      <w:keepNext/>
      <w:keepLines/>
      <w:numPr>
        <w:ilvl w:val="8"/>
        <w:numId w:val="13"/>
      </w:numPr>
      <w:spacing w:before="120" w:after="120" w:line="264" w:lineRule="auto"/>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
    <w:basedOn w:val="DefaultParagraphFont"/>
    <w:link w:val="Heading1"/>
    <w:uiPriority w:val="99"/>
    <w:locked/>
    <w:rsid w:val="00F06242"/>
    <w:rPr>
      <w:rFonts w:ascii="Cambria" w:hAnsi="Cambria" w:cs="Cambria"/>
      <w:b/>
      <w:bCs/>
      <w:kern w:val="32"/>
      <w:sz w:val="32"/>
      <w:szCs w:val="32"/>
    </w:rPr>
  </w:style>
  <w:style w:type="character" w:customStyle="1" w:styleId="Heading2Char">
    <w:name w:val="Heading 2 Char"/>
    <w:aliases w:val="Major Char,2 Char,(cntl 2) Char,Ü2-DVG Char,h2 Char,level 2 Char,Subhead A Char,H2 Char,Titre m Char"/>
    <w:basedOn w:val="DefaultParagraphFont"/>
    <w:link w:val="Heading2"/>
    <w:uiPriority w:val="99"/>
    <w:semiHidden/>
    <w:locked/>
    <w:rsid w:val="00F06242"/>
    <w:rPr>
      <w:rFonts w:ascii="Cambria" w:hAnsi="Cambria" w:cs="Cambria"/>
      <w:b/>
      <w:bCs/>
      <w:i/>
      <w:iCs/>
      <w:sz w:val="28"/>
      <w:szCs w:val="28"/>
    </w:rPr>
  </w:style>
  <w:style w:type="character" w:customStyle="1" w:styleId="Heading3Char">
    <w:name w:val="Heading 3 Char"/>
    <w:aliases w:val="Minor Char,level 3 Char,Subhead B Char"/>
    <w:basedOn w:val="DefaultParagraphFont"/>
    <w:link w:val="Heading3"/>
    <w:uiPriority w:val="99"/>
    <w:semiHidden/>
    <w:locked/>
    <w:rsid w:val="00F06242"/>
    <w:rPr>
      <w:rFonts w:ascii="Cambria" w:hAnsi="Cambria" w:cs="Cambria"/>
      <w:b/>
      <w:bCs/>
      <w:sz w:val="26"/>
      <w:szCs w:val="26"/>
    </w:rPr>
  </w:style>
  <w:style w:type="character" w:customStyle="1" w:styleId="Heading4Char">
    <w:name w:val="Heading 4 Char"/>
    <w:aliases w:val="Sub-Minor Char,4 Char,Subhead C Char,H4 Char"/>
    <w:basedOn w:val="DefaultParagraphFont"/>
    <w:link w:val="Heading4"/>
    <w:uiPriority w:val="99"/>
    <w:semiHidden/>
    <w:locked/>
    <w:rsid w:val="00F06242"/>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F06242"/>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F06242"/>
    <w:rPr>
      <w:rFonts w:ascii="Calibri" w:hAnsi="Calibri" w:cs="Calibri"/>
      <w:b/>
      <w:bCs/>
    </w:rPr>
  </w:style>
  <w:style w:type="character" w:customStyle="1" w:styleId="Heading7Char">
    <w:name w:val="Heading 7 Char"/>
    <w:basedOn w:val="DefaultParagraphFont"/>
    <w:link w:val="Heading7"/>
    <w:uiPriority w:val="99"/>
    <w:semiHidden/>
    <w:locked/>
    <w:rsid w:val="00F06242"/>
    <w:rPr>
      <w:rFonts w:ascii="Calibri" w:hAnsi="Calibri" w:cs="Calibri"/>
      <w:sz w:val="24"/>
      <w:szCs w:val="24"/>
    </w:rPr>
  </w:style>
  <w:style w:type="character" w:customStyle="1" w:styleId="Heading8Char">
    <w:name w:val="Heading 8 Char"/>
    <w:basedOn w:val="DefaultParagraphFont"/>
    <w:link w:val="Heading8"/>
    <w:uiPriority w:val="99"/>
    <w:semiHidden/>
    <w:locked/>
    <w:rsid w:val="00F06242"/>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06242"/>
    <w:rPr>
      <w:rFonts w:ascii="Cambria" w:hAnsi="Cambria" w:cs="Cambria"/>
    </w:rPr>
  </w:style>
  <w:style w:type="paragraph" w:styleId="BalloonText">
    <w:name w:val="Balloon Text"/>
    <w:basedOn w:val="Normal"/>
    <w:link w:val="BalloonTextChar"/>
    <w:uiPriority w:val="99"/>
    <w:semiHidden/>
    <w:rsid w:val="00C1290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1290C"/>
    <w:rPr>
      <w:rFonts w:ascii="Segoe UI" w:hAnsi="Segoe UI" w:cs="Segoe UI"/>
      <w:sz w:val="18"/>
      <w:szCs w:val="18"/>
    </w:rPr>
  </w:style>
  <w:style w:type="table" w:styleId="TableGrid">
    <w:name w:val="Table Grid"/>
    <w:basedOn w:val="TableNormal"/>
    <w:uiPriority w:val="99"/>
    <w:rsid w:val="00590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acter">
    <w:name w:val="Char Char Caracter"/>
    <w:basedOn w:val="Normal"/>
    <w:uiPriority w:val="99"/>
    <w:rsid w:val="005901EB"/>
    <w:rPr>
      <w:noProof/>
      <w:lang w:val="pl-PL" w:eastAsia="pl-PL"/>
    </w:rPr>
  </w:style>
  <w:style w:type="paragraph" w:styleId="NormalIndent">
    <w:name w:val="Normal Indent"/>
    <w:aliases w:val="Char"/>
    <w:basedOn w:val="Normal"/>
    <w:link w:val="NormalIndentChar"/>
    <w:uiPriority w:val="99"/>
    <w:rsid w:val="00DF3AF8"/>
    <w:pPr>
      <w:spacing w:after="220"/>
      <w:ind w:left="1304"/>
    </w:pPr>
    <w:rPr>
      <w:rFonts w:ascii="Arial" w:eastAsia="SimSun" w:hAnsi="Arial" w:cs="Arial"/>
      <w:sz w:val="20"/>
      <w:szCs w:val="20"/>
      <w:lang w:val="fi-FI" w:eastAsia="fi-FI"/>
    </w:rPr>
  </w:style>
  <w:style w:type="character" w:customStyle="1" w:styleId="NormalIndentChar">
    <w:name w:val="Normal Indent Char"/>
    <w:aliases w:val="Char Char"/>
    <w:link w:val="NormalIndent"/>
    <w:uiPriority w:val="99"/>
    <w:locked/>
    <w:rsid w:val="00DF3AF8"/>
    <w:rPr>
      <w:rFonts w:ascii="Arial" w:eastAsia="SimSun" w:hAnsi="Arial" w:cs="Arial"/>
      <w:lang w:val="fi-FI" w:eastAsia="fi-FI"/>
    </w:rPr>
  </w:style>
  <w:style w:type="paragraph" w:styleId="ListParagraph">
    <w:name w:val="List Paragraph"/>
    <w:basedOn w:val="Normal"/>
    <w:uiPriority w:val="99"/>
    <w:qFormat/>
    <w:rsid w:val="000558E3"/>
    <w:pPr>
      <w:ind w:left="720"/>
    </w:pPr>
  </w:style>
  <w:style w:type="paragraph" w:styleId="Footer">
    <w:name w:val="footer"/>
    <w:basedOn w:val="Normal"/>
    <w:link w:val="FooterChar"/>
    <w:uiPriority w:val="99"/>
    <w:rsid w:val="00CE4E71"/>
    <w:pPr>
      <w:tabs>
        <w:tab w:val="center" w:pos="4680"/>
        <w:tab w:val="right" w:pos="9360"/>
      </w:tabs>
    </w:pPr>
  </w:style>
  <w:style w:type="character" w:customStyle="1" w:styleId="FooterChar">
    <w:name w:val="Footer Char"/>
    <w:basedOn w:val="DefaultParagraphFont"/>
    <w:link w:val="Footer"/>
    <w:uiPriority w:val="99"/>
    <w:locked/>
    <w:rsid w:val="00CE4E71"/>
    <w:rPr>
      <w:rFonts w:eastAsia="Times New Roman"/>
      <w:sz w:val="24"/>
      <w:szCs w:val="24"/>
      <w:lang w:val="en-US" w:eastAsia="en-US"/>
    </w:rPr>
  </w:style>
  <w:style w:type="character" w:styleId="CommentReference">
    <w:name w:val="annotation reference"/>
    <w:basedOn w:val="DefaultParagraphFont"/>
    <w:uiPriority w:val="99"/>
    <w:semiHidden/>
    <w:rsid w:val="00C1290C"/>
    <w:rPr>
      <w:sz w:val="16"/>
      <w:szCs w:val="16"/>
    </w:rPr>
  </w:style>
  <w:style w:type="paragraph" w:styleId="CommentText">
    <w:name w:val="annotation text"/>
    <w:basedOn w:val="Normal"/>
    <w:link w:val="CommentTextChar"/>
    <w:uiPriority w:val="99"/>
    <w:semiHidden/>
    <w:rsid w:val="00C1290C"/>
    <w:rPr>
      <w:sz w:val="20"/>
      <w:szCs w:val="20"/>
    </w:rPr>
  </w:style>
  <w:style w:type="character" w:customStyle="1" w:styleId="CommentTextChar">
    <w:name w:val="Comment Text Char"/>
    <w:basedOn w:val="DefaultParagraphFont"/>
    <w:link w:val="CommentText"/>
    <w:uiPriority w:val="99"/>
    <w:semiHidden/>
    <w:locked/>
    <w:rsid w:val="00C1290C"/>
  </w:style>
  <w:style w:type="paragraph" w:styleId="CommentSubject">
    <w:name w:val="annotation subject"/>
    <w:basedOn w:val="CommentText"/>
    <w:next w:val="CommentText"/>
    <w:link w:val="CommentSubjectChar"/>
    <w:uiPriority w:val="99"/>
    <w:semiHidden/>
    <w:rsid w:val="00C1290C"/>
    <w:rPr>
      <w:b/>
      <w:bCs/>
    </w:rPr>
  </w:style>
  <w:style w:type="character" w:customStyle="1" w:styleId="CommentSubjectChar">
    <w:name w:val="Comment Subject Char"/>
    <w:basedOn w:val="CommentTextChar"/>
    <w:link w:val="CommentSubject"/>
    <w:uiPriority w:val="99"/>
    <w:semiHidden/>
    <w:locked/>
    <w:rsid w:val="00C1290C"/>
    <w:rPr>
      <w:b/>
      <w:bCs/>
    </w:rPr>
  </w:style>
  <w:style w:type="character" w:styleId="PageNumber">
    <w:name w:val="page number"/>
    <w:basedOn w:val="DefaultParagraphFont"/>
    <w:uiPriority w:val="99"/>
    <w:rsid w:val="00304EAE"/>
  </w:style>
  <w:style w:type="paragraph" w:customStyle="1" w:styleId="CharCharCharCaracter">
    <w:name w:val="Char Char Char Caracter"/>
    <w:basedOn w:val="Normal"/>
    <w:uiPriority w:val="99"/>
    <w:rsid w:val="00E87166"/>
    <w:rPr>
      <w:lang w:val="pl-PL" w:eastAsia="pl-PL"/>
    </w:rPr>
  </w:style>
  <w:style w:type="paragraph" w:styleId="Header">
    <w:name w:val="header"/>
    <w:basedOn w:val="Normal"/>
    <w:link w:val="HeaderChar1"/>
    <w:uiPriority w:val="99"/>
    <w:locked/>
    <w:rsid w:val="006E33D9"/>
    <w:pPr>
      <w:tabs>
        <w:tab w:val="center" w:pos="4320"/>
        <w:tab w:val="right" w:pos="8640"/>
      </w:tabs>
    </w:pPr>
    <w:rPr>
      <w:rFonts w:ascii="Arial" w:hAnsi="Arial" w:cs="Arial"/>
      <w:sz w:val="22"/>
      <w:szCs w:val="22"/>
    </w:rPr>
  </w:style>
  <w:style w:type="character" w:customStyle="1" w:styleId="HeaderChar">
    <w:name w:val="Header Char"/>
    <w:basedOn w:val="DefaultParagraphFont"/>
    <w:link w:val="Header"/>
    <w:uiPriority w:val="99"/>
    <w:semiHidden/>
    <w:locked/>
    <w:rsid w:val="00D014A4"/>
    <w:rPr>
      <w:sz w:val="24"/>
      <w:szCs w:val="24"/>
    </w:rPr>
  </w:style>
  <w:style w:type="paragraph" w:styleId="BodyTextIndent3">
    <w:name w:val="Body Text Indent 3"/>
    <w:basedOn w:val="Normal"/>
    <w:link w:val="BodyTextIndent3Char1"/>
    <w:uiPriority w:val="99"/>
    <w:semiHidden/>
    <w:locked/>
    <w:rsid w:val="006E33D9"/>
    <w:pPr>
      <w:spacing w:after="120"/>
      <w:ind w:left="360"/>
    </w:pPr>
    <w:rPr>
      <w:rFonts w:ascii="Arial" w:hAnsi="Arial" w:cs="Arial"/>
      <w:sz w:val="16"/>
      <w:szCs w:val="16"/>
    </w:rPr>
  </w:style>
  <w:style w:type="character" w:customStyle="1" w:styleId="BodyTextIndent3Char">
    <w:name w:val="Body Text Indent 3 Char"/>
    <w:basedOn w:val="DefaultParagraphFont"/>
    <w:link w:val="BodyTextIndent3"/>
    <w:uiPriority w:val="99"/>
    <w:semiHidden/>
    <w:locked/>
    <w:rsid w:val="00D014A4"/>
    <w:rPr>
      <w:sz w:val="16"/>
      <w:szCs w:val="16"/>
    </w:rPr>
  </w:style>
  <w:style w:type="character" w:customStyle="1" w:styleId="BodyTextIndent3Char1">
    <w:name w:val="Body Text Indent 3 Char1"/>
    <w:link w:val="BodyTextIndent3"/>
    <w:uiPriority w:val="99"/>
    <w:semiHidden/>
    <w:locked/>
    <w:rsid w:val="006E33D9"/>
    <w:rPr>
      <w:rFonts w:ascii="Arial" w:hAnsi="Arial" w:cs="Arial"/>
      <w:sz w:val="16"/>
      <w:szCs w:val="16"/>
    </w:rPr>
  </w:style>
  <w:style w:type="character" w:customStyle="1" w:styleId="HeaderChar1">
    <w:name w:val="Header Char1"/>
    <w:link w:val="Header"/>
    <w:uiPriority w:val="99"/>
    <w:locked/>
    <w:rsid w:val="006E33D9"/>
    <w:rPr>
      <w:rFonts w:ascii="Arial" w:hAnsi="Arial" w:cs="Arial"/>
      <w:sz w:val="22"/>
      <w:szCs w:val="22"/>
    </w:rPr>
  </w:style>
  <w:style w:type="character" w:customStyle="1" w:styleId="CharChar2">
    <w:name w:val="Char Char2"/>
    <w:basedOn w:val="DefaultParagraphFont"/>
    <w:uiPriority w:val="99"/>
    <w:rsid w:val="009601DE"/>
  </w:style>
  <w:style w:type="paragraph" w:customStyle="1" w:styleId="Default">
    <w:name w:val="Default"/>
    <w:uiPriority w:val="99"/>
    <w:rsid w:val="00B166D5"/>
    <w:pPr>
      <w:autoSpaceDE w:val="0"/>
      <w:autoSpaceDN w:val="0"/>
      <w:adjustRightInd w:val="0"/>
    </w:pPr>
    <w:rPr>
      <w:rFonts w:ascii="EUAlbertina" w:hAnsi="EUAlbertina" w:cs="EUAlbertina"/>
      <w:color w:val="000000"/>
      <w:sz w:val="24"/>
      <w:szCs w:val="24"/>
    </w:rPr>
  </w:style>
  <w:style w:type="paragraph" w:styleId="BodyText">
    <w:name w:val="Body Text"/>
    <w:basedOn w:val="Normal"/>
    <w:link w:val="BodyTextChar"/>
    <w:uiPriority w:val="99"/>
    <w:locked/>
    <w:rsid w:val="0076689A"/>
    <w:pPr>
      <w:spacing w:after="120"/>
    </w:pPr>
    <w:rPr>
      <w:rFonts w:ascii="Times" w:hAnsi="Times" w:cs="Times"/>
      <w:lang w:val="ro-RO"/>
    </w:rPr>
  </w:style>
  <w:style w:type="character" w:customStyle="1" w:styleId="BodyTextChar">
    <w:name w:val="Body Text Char"/>
    <w:basedOn w:val="DefaultParagraphFont"/>
    <w:link w:val="BodyText"/>
    <w:uiPriority w:val="99"/>
    <w:locked/>
    <w:rsid w:val="0076689A"/>
    <w:rPr>
      <w:rFonts w:ascii="Times" w:hAnsi="Times" w:cs="Times"/>
      <w:sz w:val="24"/>
      <w:szCs w:val="24"/>
      <w:lang w:val="ro-RO" w:eastAsia="en-US"/>
    </w:rPr>
  </w:style>
  <w:style w:type="paragraph" w:customStyle="1" w:styleId="CharChar3">
    <w:name w:val="Char Char3"/>
    <w:basedOn w:val="Normal"/>
    <w:uiPriority w:val="99"/>
    <w:rsid w:val="007D1B2A"/>
    <w:rPr>
      <w:noProof/>
      <w:lang w:val="pl-PL" w:eastAsia="pl-PL"/>
    </w:rPr>
  </w:style>
  <w:style w:type="paragraph" w:customStyle="1" w:styleId="CharChar2CharCharCharCharCharCharCharChar">
    <w:name w:val="Char Char2 Char Char Char Char Char Char Char Char"/>
    <w:basedOn w:val="Normal"/>
    <w:uiPriority w:val="99"/>
    <w:rsid w:val="00681D87"/>
    <w:rPr>
      <w:noProof/>
      <w:lang w:val="pl-PL" w:eastAsia="pl-PL"/>
    </w:rPr>
  </w:style>
  <w:style w:type="paragraph" w:customStyle="1" w:styleId="ListParagraph1">
    <w:name w:val="List Paragraph1"/>
    <w:basedOn w:val="Normal"/>
    <w:uiPriority w:val="99"/>
    <w:rsid w:val="007466AC"/>
    <w:pPr>
      <w:ind w:left="720"/>
    </w:pPr>
    <w:rPr>
      <w:rFonts w:ascii="ArialUpR" w:hAnsi="ArialUpR" w:cs="ArialUpR"/>
    </w:rPr>
  </w:style>
  <w:style w:type="character" w:customStyle="1" w:styleId="def">
    <w:name w:val="def"/>
    <w:basedOn w:val="DefaultParagraphFont"/>
    <w:uiPriority w:val="99"/>
    <w:rsid w:val="007466AC"/>
  </w:style>
  <w:style w:type="paragraph" w:customStyle="1" w:styleId="msolistparagraph0">
    <w:name w:val="msolistparagraph"/>
    <w:basedOn w:val="Normal"/>
    <w:uiPriority w:val="99"/>
    <w:rsid w:val="005D7ADB"/>
    <w:pPr>
      <w:spacing w:after="200" w:line="276" w:lineRule="auto"/>
      <w:ind w:left="720"/>
    </w:pPr>
    <w:rPr>
      <w:rFonts w:ascii="Calibri" w:hAnsi="Calibri" w:cs="Calibri"/>
      <w:sz w:val="22"/>
      <w:szCs w:val="22"/>
    </w:rPr>
  </w:style>
  <w:style w:type="paragraph" w:customStyle="1" w:styleId="CharChar2CharCharCharCharCharCharCharCharCharChar">
    <w:name w:val="Char Char2 Char Char Char Char Char Char Char Char Char Char"/>
    <w:basedOn w:val="Normal"/>
    <w:uiPriority w:val="99"/>
    <w:rsid w:val="007732EB"/>
    <w:rPr>
      <w:noProof/>
      <w:lang w:val="pl-PL" w:eastAsia="pl-PL"/>
    </w:rPr>
  </w:style>
  <w:style w:type="paragraph" w:customStyle="1" w:styleId="CharChar2CharCharCharCharCharCharCharCharCharCharCharCharCharChar">
    <w:name w:val="Char Char2 Char Char Char Char Char Char Char Char Char Char Char Char Char Char"/>
    <w:basedOn w:val="Normal"/>
    <w:uiPriority w:val="99"/>
    <w:rsid w:val="007C2DEC"/>
    <w:rPr>
      <w:noProof/>
      <w:lang w:val="pl-PL" w:eastAsia="pl-PL"/>
    </w:rPr>
  </w:style>
  <w:style w:type="paragraph" w:styleId="NoSpacing">
    <w:name w:val="No Spacing"/>
    <w:uiPriority w:val="99"/>
    <w:qFormat/>
    <w:rsid w:val="00B06E2F"/>
    <w:rPr>
      <w:sz w:val="24"/>
      <w:szCs w:val="24"/>
    </w:rPr>
  </w:style>
  <w:style w:type="paragraph" w:customStyle="1" w:styleId="Stil3">
    <w:name w:val="Stil3"/>
    <w:basedOn w:val="Normal"/>
    <w:uiPriority w:val="99"/>
    <w:rsid w:val="00AB35DC"/>
    <w:rPr>
      <w:lang w:val="ro-RO"/>
    </w:rPr>
  </w:style>
</w:styles>
</file>

<file path=word/webSettings.xml><?xml version="1.0" encoding="utf-8"?>
<w:webSettings xmlns:r="http://schemas.openxmlformats.org/officeDocument/2006/relationships" xmlns:w="http://schemas.openxmlformats.org/wordprocessingml/2006/main">
  <w:divs>
    <w:div w:id="869490538">
      <w:marLeft w:val="0"/>
      <w:marRight w:val="0"/>
      <w:marTop w:val="0"/>
      <w:marBottom w:val="0"/>
      <w:divBdr>
        <w:top w:val="none" w:sz="0" w:space="0" w:color="auto"/>
        <w:left w:val="none" w:sz="0" w:space="0" w:color="auto"/>
        <w:bottom w:val="none" w:sz="0" w:space="0" w:color="auto"/>
        <w:right w:val="none" w:sz="0" w:space="0" w:color="auto"/>
      </w:divBdr>
    </w:div>
    <w:div w:id="869490539">
      <w:marLeft w:val="0"/>
      <w:marRight w:val="0"/>
      <w:marTop w:val="0"/>
      <w:marBottom w:val="0"/>
      <w:divBdr>
        <w:top w:val="none" w:sz="0" w:space="0" w:color="auto"/>
        <w:left w:val="none" w:sz="0" w:space="0" w:color="auto"/>
        <w:bottom w:val="none" w:sz="0" w:space="0" w:color="auto"/>
        <w:right w:val="none" w:sz="0" w:space="0" w:color="auto"/>
      </w:divBdr>
    </w:div>
    <w:div w:id="869490540">
      <w:marLeft w:val="0"/>
      <w:marRight w:val="0"/>
      <w:marTop w:val="0"/>
      <w:marBottom w:val="0"/>
      <w:divBdr>
        <w:top w:val="none" w:sz="0" w:space="0" w:color="auto"/>
        <w:left w:val="none" w:sz="0" w:space="0" w:color="auto"/>
        <w:bottom w:val="none" w:sz="0" w:space="0" w:color="auto"/>
        <w:right w:val="none" w:sz="0" w:space="0" w:color="auto"/>
      </w:divBdr>
    </w:div>
    <w:div w:id="869490541">
      <w:marLeft w:val="0"/>
      <w:marRight w:val="0"/>
      <w:marTop w:val="0"/>
      <w:marBottom w:val="0"/>
      <w:divBdr>
        <w:top w:val="none" w:sz="0" w:space="0" w:color="auto"/>
        <w:left w:val="none" w:sz="0" w:space="0" w:color="auto"/>
        <w:bottom w:val="none" w:sz="0" w:space="0" w:color="auto"/>
        <w:right w:val="none" w:sz="0" w:space="0" w:color="auto"/>
      </w:divBdr>
    </w:div>
    <w:div w:id="8694905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4546</TotalTime>
  <Pages>46</Pages>
  <Words>15388</Words>
  <Characters>-32766</Characters>
  <Application>Microsoft Office Outlook</Application>
  <DocSecurity>0</DocSecurity>
  <Lines>0</Lines>
  <Paragraphs>0</Paragraphs>
  <ScaleCrop>false</ScaleCrop>
  <Company>ANRE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Sinteza observaţiilor la Ordinul privind aprobarea regulilor pentru decontarea într-o lună în</dc:title>
  <dc:subject/>
  <dc:creator>sorina.mocanu</dc:creator>
  <cp:keywords/>
  <dc:description/>
  <cp:lastModifiedBy>sorina.mocanu</cp:lastModifiedBy>
  <cp:revision>330</cp:revision>
  <cp:lastPrinted>2015-10-05T12:12:00Z</cp:lastPrinted>
  <dcterms:created xsi:type="dcterms:W3CDTF">2014-10-03T13:31:00Z</dcterms:created>
  <dcterms:modified xsi:type="dcterms:W3CDTF">2016-05-30T07:37:00Z</dcterms:modified>
</cp:coreProperties>
</file>