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441B" w:rsidRPr="00CD1A3F" w:rsidRDefault="006A441B" w:rsidP="003933CF">
      <w:pPr>
        <w:spacing w:before="120" w:line="360" w:lineRule="auto"/>
        <w:jc w:val="center"/>
        <w:rPr>
          <w:b/>
          <w:bCs/>
          <w:lang w:val="ro-RO"/>
        </w:rPr>
      </w:pPr>
      <w:r w:rsidRPr="00CD1A3F">
        <w:rPr>
          <w:b/>
          <w:bCs/>
          <w:lang w:val="ro-RO"/>
        </w:rPr>
        <w:t xml:space="preserve">Sinteza observaţiilor la documentul de discuţie </w:t>
      </w:r>
    </w:p>
    <w:p w:rsidR="006A441B" w:rsidRPr="00CD1A3F" w:rsidRDefault="006A441B" w:rsidP="003933CF">
      <w:pPr>
        <w:spacing w:before="120" w:line="360" w:lineRule="auto"/>
        <w:jc w:val="center"/>
        <w:rPr>
          <w:b/>
          <w:bCs/>
          <w:lang w:val="ro-RO"/>
        </w:rPr>
      </w:pPr>
      <w:r w:rsidRPr="00CD1A3F">
        <w:rPr>
          <w:b/>
          <w:bCs/>
          <w:lang w:val="ro-RO"/>
        </w:rPr>
        <w:t>Ordin pentru aprobarea Regulilor privind măsurarea energiei electrice şi utilizarea informaţiilor aferente în scopuri comerciale</w:t>
      </w:r>
    </w:p>
    <w:p w:rsidR="006A441B" w:rsidRPr="00CD1A3F" w:rsidRDefault="006A441B" w:rsidP="0076689A">
      <w:pPr>
        <w:tabs>
          <w:tab w:val="left" w:pos="2160"/>
          <w:tab w:val="left" w:pos="3060"/>
        </w:tabs>
        <w:rPr>
          <w:b/>
          <w:bCs/>
          <w:lang w:val="ro-RO"/>
        </w:rPr>
      </w:pPr>
    </w:p>
    <w:p w:rsidR="006A441B" w:rsidRPr="00CD1A3F" w:rsidRDefault="006A441B" w:rsidP="0076689A">
      <w:pPr>
        <w:tabs>
          <w:tab w:val="left" w:pos="8640"/>
          <w:tab w:val="left" w:pos="9000"/>
        </w:tabs>
        <w:rPr>
          <w:lang w:val="ro-RO"/>
        </w:rPr>
      </w:pPr>
    </w:p>
    <w:tbl>
      <w:tblPr>
        <w:tblW w:w="1486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1620"/>
        <w:gridCol w:w="1260"/>
        <w:gridCol w:w="5940"/>
        <w:gridCol w:w="5220"/>
      </w:tblGrid>
      <w:tr w:rsidR="006A441B" w:rsidRPr="00CD1A3F">
        <w:trPr>
          <w:trHeight w:val="361"/>
        </w:trPr>
        <w:tc>
          <w:tcPr>
            <w:tcW w:w="828" w:type="dxa"/>
          </w:tcPr>
          <w:p w:rsidR="006A441B" w:rsidRPr="00CD1A3F" w:rsidRDefault="006A441B" w:rsidP="00FD30B8">
            <w:pPr>
              <w:jc w:val="center"/>
              <w:rPr>
                <w:lang w:val="ro-RO"/>
              </w:rPr>
            </w:pPr>
            <w:r w:rsidRPr="00CD1A3F">
              <w:rPr>
                <w:lang w:val="ro-RO"/>
              </w:rPr>
              <w:t>Nr. crt.</w:t>
            </w:r>
          </w:p>
        </w:tc>
        <w:tc>
          <w:tcPr>
            <w:tcW w:w="1620" w:type="dxa"/>
          </w:tcPr>
          <w:p w:rsidR="006A441B" w:rsidRPr="00CD1A3F" w:rsidRDefault="006A441B" w:rsidP="007F1B8D">
            <w:pPr>
              <w:jc w:val="center"/>
              <w:rPr>
                <w:lang w:val="ro-RO"/>
              </w:rPr>
            </w:pPr>
            <w:r w:rsidRPr="00CD1A3F">
              <w:rPr>
                <w:lang w:val="ro-RO"/>
              </w:rPr>
              <w:t>Instituţia emitentă</w:t>
            </w:r>
          </w:p>
        </w:tc>
        <w:tc>
          <w:tcPr>
            <w:tcW w:w="1260" w:type="dxa"/>
          </w:tcPr>
          <w:p w:rsidR="006A441B" w:rsidRPr="00CD1A3F" w:rsidRDefault="006A441B" w:rsidP="00FD30B8">
            <w:pPr>
              <w:jc w:val="center"/>
              <w:rPr>
                <w:lang w:val="ro-RO"/>
              </w:rPr>
            </w:pPr>
            <w:r w:rsidRPr="00CD1A3F">
              <w:rPr>
                <w:lang w:val="ro-RO"/>
              </w:rPr>
              <w:t>Cap/art/</w:t>
            </w:r>
          </w:p>
          <w:p w:rsidR="006A441B" w:rsidRPr="00CD1A3F" w:rsidRDefault="006A441B" w:rsidP="00FD30B8">
            <w:pPr>
              <w:jc w:val="center"/>
              <w:rPr>
                <w:lang w:val="ro-RO"/>
              </w:rPr>
            </w:pPr>
            <w:r w:rsidRPr="00CD1A3F">
              <w:rPr>
                <w:lang w:val="ro-RO"/>
              </w:rPr>
              <w:t>paragraf</w:t>
            </w:r>
          </w:p>
        </w:tc>
        <w:tc>
          <w:tcPr>
            <w:tcW w:w="5940" w:type="dxa"/>
          </w:tcPr>
          <w:p w:rsidR="006A441B" w:rsidRPr="00CD1A3F" w:rsidRDefault="006A441B" w:rsidP="00FE2155">
            <w:pPr>
              <w:jc w:val="both"/>
              <w:rPr>
                <w:lang w:val="ro-RO"/>
              </w:rPr>
            </w:pPr>
            <w:r w:rsidRPr="00CD1A3F">
              <w:rPr>
                <w:lang w:val="ro-RO"/>
              </w:rPr>
              <w:t>Modificarea propusă</w:t>
            </w:r>
          </w:p>
        </w:tc>
        <w:tc>
          <w:tcPr>
            <w:tcW w:w="5220" w:type="dxa"/>
          </w:tcPr>
          <w:p w:rsidR="006A441B" w:rsidRPr="00CD1A3F" w:rsidRDefault="006A441B" w:rsidP="00127BBA">
            <w:pPr>
              <w:jc w:val="both"/>
              <w:rPr>
                <w:lang w:val="ro-RO"/>
              </w:rPr>
            </w:pPr>
            <w:r w:rsidRPr="00CD1A3F">
              <w:rPr>
                <w:lang w:val="ro-RO"/>
              </w:rPr>
              <w:t>Concluzia elaboratorului</w:t>
            </w:r>
          </w:p>
        </w:tc>
      </w:tr>
      <w:tr w:rsidR="006A441B" w:rsidRPr="00CD1A3F">
        <w:tc>
          <w:tcPr>
            <w:tcW w:w="828" w:type="dxa"/>
          </w:tcPr>
          <w:p w:rsidR="006A441B" w:rsidRPr="00CD1A3F" w:rsidRDefault="006A441B" w:rsidP="00FD30B8">
            <w:pPr>
              <w:tabs>
                <w:tab w:val="left" w:pos="8640"/>
                <w:tab w:val="left" w:pos="9000"/>
              </w:tabs>
              <w:jc w:val="center"/>
              <w:rPr>
                <w:lang w:val="ro-RO"/>
              </w:rPr>
            </w:pPr>
            <w:r w:rsidRPr="00CD1A3F">
              <w:rPr>
                <w:lang w:val="ro-RO"/>
              </w:rPr>
              <w:t>0</w:t>
            </w:r>
          </w:p>
        </w:tc>
        <w:tc>
          <w:tcPr>
            <w:tcW w:w="1620" w:type="dxa"/>
          </w:tcPr>
          <w:p w:rsidR="006A441B" w:rsidRPr="00CD1A3F" w:rsidRDefault="006A441B" w:rsidP="007F1B8D">
            <w:pPr>
              <w:tabs>
                <w:tab w:val="left" w:pos="8640"/>
                <w:tab w:val="left" w:pos="9000"/>
              </w:tabs>
              <w:jc w:val="center"/>
              <w:rPr>
                <w:lang w:val="ro-RO"/>
              </w:rPr>
            </w:pPr>
            <w:r w:rsidRPr="00CD1A3F">
              <w:rPr>
                <w:lang w:val="ro-RO"/>
              </w:rPr>
              <w:t>1</w:t>
            </w:r>
          </w:p>
        </w:tc>
        <w:tc>
          <w:tcPr>
            <w:tcW w:w="1260" w:type="dxa"/>
          </w:tcPr>
          <w:p w:rsidR="006A441B" w:rsidRPr="00CD1A3F" w:rsidRDefault="006A441B" w:rsidP="00FD30B8">
            <w:pPr>
              <w:tabs>
                <w:tab w:val="left" w:pos="8640"/>
                <w:tab w:val="left" w:pos="9000"/>
              </w:tabs>
              <w:jc w:val="center"/>
              <w:rPr>
                <w:lang w:val="ro-RO"/>
              </w:rPr>
            </w:pPr>
            <w:r w:rsidRPr="00CD1A3F">
              <w:rPr>
                <w:lang w:val="ro-RO"/>
              </w:rPr>
              <w:t>2</w:t>
            </w:r>
          </w:p>
        </w:tc>
        <w:tc>
          <w:tcPr>
            <w:tcW w:w="5940" w:type="dxa"/>
          </w:tcPr>
          <w:p w:rsidR="006A441B" w:rsidRPr="00CD1A3F" w:rsidRDefault="006A441B" w:rsidP="00FE2155">
            <w:pPr>
              <w:tabs>
                <w:tab w:val="left" w:pos="8640"/>
                <w:tab w:val="left" w:pos="9000"/>
              </w:tabs>
              <w:jc w:val="both"/>
              <w:rPr>
                <w:lang w:val="ro-RO"/>
              </w:rPr>
            </w:pPr>
            <w:r w:rsidRPr="00CD1A3F">
              <w:rPr>
                <w:lang w:val="ro-RO"/>
              </w:rPr>
              <w:t>3</w:t>
            </w:r>
          </w:p>
        </w:tc>
        <w:tc>
          <w:tcPr>
            <w:tcW w:w="5220" w:type="dxa"/>
          </w:tcPr>
          <w:p w:rsidR="006A441B" w:rsidRPr="00CD1A3F" w:rsidRDefault="006A441B" w:rsidP="00127BBA">
            <w:pPr>
              <w:tabs>
                <w:tab w:val="left" w:pos="8640"/>
                <w:tab w:val="left" w:pos="9000"/>
              </w:tabs>
              <w:jc w:val="both"/>
              <w:rPr>
                <w:lang w:val="ro-RO"/>
              </w:rPr>
            </w:pPr>
            <w:r w:rsidRPr="00CD1A3F">
              <w:rPr>
                <w:lang w:val="ro-RO"/>
              </w:rPr>
              <w:t>4</w:t>
            </w:r>
          </w:p>
        </w:tc>
      </w:tr>
      <w:tr w:rsidR="006A441B" w:rsidRPr="000B72BD">
        <w:tc>
          <w:tcPr>
            <w:tcW w:w="828" w:type="dxa"/>
          </w:tcPr>
          <w:p w:rsidR="006A441B" w:rsidRPr="00CD1A3F" w:rsidRDefault="006A441B" w:rsidP="00FD30B8">
            <w:pPr>
              <w:tabs>
                <w:tab w:val="left" w:pos="8640"/>
                <w:tab w:val="left" w:pos="9000"/>
              </w:tabs>
              <w:rPr>
                <w:lang w:val="ro-RO"/>
              </w:rPr>
            </w:pPr>
            <w:r>
              <w:rPr>
                <w:lang w:val="ro-RO"/>
              </w:rPr>
              <w:t>1</w:t>
            </w:r>
          </w:p>
        </w:tc>
        <w:tc>
          <w:tcPr>
            <w:tcW w:w="1620" w:type="dxa"/>
          </w:tcPr>
          <w:p w:rsidR="006A441B" w:rsidRPr="00CD1A3F" w:rsidRDefault="006A441B" w:rsidP="007F1B8D">
            <w:pPr>
              <w:tabs>
                <w:tab w:val="left" w:pos="8640"/>
                <w:tab w:val="left" w:pos="9000"/>
              </w:tabs>
              <w:jc w:val="center"/>
              <w:rPr>
                <w:lang w:val="ro-RO"/>
              </w:rPr>
            </w:pPr>
            <w:r w:rsidRPr="00CD1A3F">
              <w:rPr>
                <w:lang w:val="ro-RO"/>
              </w:rPr>
              <w:t>Opcom</w:t>
            </w:r>
          </w:p>
        </w:tc>
        <w:tc>
          <w:tcPr>
            <w:tcW w:w="1260" w:type="dxa"/>
          </w:tcPr>
          <w:p w:rsidR="006A441B" w:rsidRPr="00CD1A3F" w:rsidRDefault="006A441B" w:rsidP="00FD30B8">
            <w:pPr>
              <w:tabs>
                <w:tab w:val="left" w:pos="8640"/>
                <w:tab w:val="left" w:pos="9000"/>
              </w:tabs>
              <w:rPr>
                <w:lang w:val="ro-RO"/>
              </w:rPr>
            </w:pPr>
            <w:r w:rsidRPr="00CD1A3F">
              <w:rPr>
                <w:lang w:val="ro-RO"/>
              </w:rPr>
              <w:t>General</w:t>
            </w:r>
          </w:p>
        </w:tc>
        <w:tc>
          <w:tcPr>
            <w:tcW w:w="5940" w:type="dxa"/>
          </w:tcPr>
          <w:p w:rsidR="006A441B" w:rsidRPr="00CD1A3F" w:rsidRDefault="006A441B" w:rsidP="002E30A6">
            <w:pPr>
              <w:pStyle w:val="ListParagraph"/>
              <w:spacing w:before="100" w:beforeAutospacing="1" w:after="100" w:afterAutospacing="1"/>
              <w:ind w:left="0"/>
              <w:jc w:val="both"/>
              <w:outlineLvl w:val="3"/>
              <w:rPr>
                <w:rFonts w:eastAsia="SimSun"/>
                <w:lang w:val="ro-RO"/>
              </w:rPr>
            </w:pPr>
            <w:r w:rsidRPr="00CD1A3F">
              <w:rPr>
                <w:lang w:val="ro-RO"/>
              </w:rPr>
              <w:t>În  Nota  de  prezentare  a  documentului  se  precizează că  „s-a considerat necesară actualizarea regulilor privind măsurarea energiei electrice, în vederea stabilirii unui flux de informaţii  între  operatori  cât  mai coerent şi totodată, pentru corelarea regulilor cu legislaţ</w:t>
            </w:r>
            <w:r w:rsidRPr="00CD1A3F">
              <w:rPr>
                <w:rFonts w:ascii="Tahoma" w:hAnsi="Tahoma" w:cs="Tahoma"/>
                <w:lang w:val="ro-RO"/>
              </w:rPr>
              <w:t>i</w:t>
            </w:r>
            <w:r w:rsidRPr="00CD1A3F">
              <w:rPr>
                <w:lang w:val="ro-RO"/>
              </w:rPr>
              <w:t xml:space="preserve">a în vigoare”, dar în cuprinsul documentului există articole care contravin prevederilor din anexa la Ordinul ANRE nr.115/2014. Regulile propuse sunt neclare, în raport cu prevederile din anexa la Ordinul menţionat; astfel nu este clar, conform prevederile art. 10 din documentul propus, dacă  OMEPA îşi păstrează rolul de agregator unic al datelor, dacă se mai realizează şi la ce termen, de către OMEPA, agregarea VM pe PRE, dacă ODPE primeşte şi la ce termen,  datele agregate de producţie şi consum pe PRE de la OMEPA, respectiv dacă ODPE mai </w:t>
            </w:r>
            <w:r w:rsidRPr="00CD1A3F">
              <w:rPr>
                <w:rFonts w:eastAsia="SimSun"/>
                <w:lang w:val="ro-RO"/>
              </w:rPr>
              <w:t>determină obligaţiile de plată/drepturile de încasare aferente tranzacţiilor pe PE, dezechilibrele PRE, dezechilibrele de la notificare ale UD şi redistribuirea costurilor sau  veniturilor suplimentare pe PE  pe baza VM şi la ce termen.</w:t>
            </w:r>
          </w:p>
          <w:p w:rsidR="006A441B" w:rsidRPr="00CD1A3F" w:rsidRDefault="006A441B" w:rsidP="00142801">
            <w:pPr>
              <w:pStyle w:val="ListParagraph"/>
              <w:spacing w:before="100" w:beforeAutospacing="1" w:after="100" w:afterAutospacing="1"/>
              <w:ind w:left="0" w:right="72"/>
              <w:jc w:val="both"/>
              <w:outlineLvl w:val="3"/>
              <w:rPr>
                <w:lang w:val="ro-RO"/>
              </w:rPr>
            </w:pPr>
            <w:r w:rsidRPr="00CD1A3F">
              <w:rPr>
                <w:lang w:val="ro-RO"/>
              </w:rPr>
              <w:t>Conţinutul Ordinului nu este corelat cu titlul acestuia, având în vedere că în con</w:t>
            </w:r>
            <w:r w:rsidRPr="00CD1A3F">
              <w:rPr>
                <w:rFonts w:ascii="Tahoma" w:hAnsi="Tahoma" w:cs="Tahoma"/>
                <w:lang w:val="ro-RO"/>
              </w:rPr>
              <w:t>ț</w:t>
            </w:r>
            <w:r w:rsidRPr="00CD1A3F">
              <w:rPr>
                <w:lang w:val="ro-RO"/>
              </w:rPr>
              <w:t>inutul anexei la Ordin nu există prevederi privind „</w:t>
            </w:r>
            <w:r w:rsidRPr="00CD1A3F">
              <w:rPr>
                <w:i/>
                <w:iCs/>
                <w:color w:val="000000"/>
                <w:lang w:val="ro-RO"/>
              </w:rPr>
              <w:t>utilizarea informa</w:t>
            </w:r>
            <w:r w:rsidRPr="00CD1A3F">
              <w:rPr>
                <w:rFonts w:ascii="Tahoma" w:hAnsi="Tahoma" w:cs="Tahoma"/>
                <w:i/>
                <w:iCs/>
                <w:color w:val="000000"/>
                <w:lang w:val="ro-RO"/>
              </w:rPr>
              <w:t>ț</w:t>
            </w:r>
            <w:r w:rsidRPr="00CD1A3F">
              <w:rPr>
                <w:i/>
                <w:iCs/>
                <w:color w:val="000000"/>
                <w:lang w:val="ro-RO"/>
              </w:rPr>
              <w:t>iilor aferente în scopuri comerciale</w:t>
            </w:r>
            <w:r w:rsidRPr="00CD1A3F">
              <w:rPr>
                <w:i/>
                <w:iCs/>
                <w:lang w:val="ro-RO"/>
              </w:rPr>
              <w:t>”</w:t>
            </w:r>
            <w:r w:rsidRPr="00CD1A3F">
              <w:rPr>
                <w:lang w:val="ro-RO"/>
              </w:rPr>
              <w:t xml:space="preserve"> </w:t>
            </w:r>
            <w:r w:rsidRPr="00CD1A3F">
              <w:rPr>
                <w:rFonts w:ascii="Tahoma" w:hAnsi="Tahoma" w:cs="Tahoma"/>
                <w:lang w:val="ro-RO"/>
              </w:rPr>
              <w:t>ş</w:t>
            </w:r>
            <w:r w:rsidRPr="00CD1A3F">
              <w:rPr>
                <w:lang w:val="ro-RO"/>
              </w:rPr>
              <w:t>i fa</w:t>
            </w:r>
            <w:r w:rsidRPr="00CD1A3F">
              <w:rPr>
                <w:rFonts w:ascii="Tahoma" w:hAnsi="Tahoma" w:cs="Tahoma"/>
                <w:lang w:val="ro-RO"/>
              </w:rPr>
              <w:t>ț</w:t>
            </w:r>
            <w:r w:rsidRPr="00CD1A3F">
              <w:rPr>
                <w:lang w:val="ro-RO"/>
              </w:rPr>
              <w:t>ă de această neconcordan</w:t>
            </w:r>
            <w:r w:rsidRPr="00CD1A3F">
              <w:rPr>
                <w:rFonts w:ascii="Tahoma" w:hAnsi="Tahoma" w:cs="Tahoma"/>
                <w:lang w:val="ro-RO"/>
              </w:rPr>
              <w:t>ț</w:t>
            </w:r>
            <w:r w:rsidRPr="00CD1A3F">
              <w:rPr>
                <w:lang w:val="ro-RO"/>
              </w:rPr>
              <w:t>ă propunem  modificarea  corespunzătoare a titlului Ordinului.</w:t>
            </w:r>
          </w:p>
        </w:tc>
        <w:tc>
          <w:tcPr>
            <w:tcW w:w="5220" w:type="dxa"/>
          </w:tcPr>
          <w:p w:rsidR="006A441B" w:rsidRDefault="006A441B" w:rsidP="00127BBA">
            <w:pPr>
              <w:tabs>
                <w:tab w:val="left" w:pos="8640"/>
                <w:tab w:val="left" w:pos="9000"/>
              </w:tabs>
              <w:jc w:val="both"/>
              <w:rPr>
                <w:lang w:val="ro-RO"/>
              </w:rPr>
            </w:pPr>
            <w:r>
              <w:rPr>
                <w:lang w:val="ro-RO"/>
              </w:rPr>
              <w:t xml:space="preserve">În prezent, în cadrul ANRE se desfăşoară o analiză referitoare la modul de îndeplinire de către OMEPA a atribuţiilor actuale în procesul de colectare, agregare şi transmitere a </w:t>
            </w:r>
            <w:r w:rsidRPr="000419A5">
              <w:rPr>
                <w:lang w:val="ro-RO"/>
              </w:rPr>
              <w:t>datelor necesare determinării obligaţiilor de plată/drepturilor de încasare aferente tranzacţiilor pe PE</w:t>
            </w:r>
            <w:r>
              <w:rPr>
                <w:lang w:val="ro-RO"/>
              </w:rPr>
              <w:t xml:space="preserve">. Analiza referită se bazează pe cazuri concrete de natură să evalueze cât mai corect performanţa activităţilor desfăşurate de părţile implicate. </w:t>
            </w:r>
          </w:p>
          <w:p w:rsidR="006A441B" w:rsidRDefault="006A441B" w:rsidP="00127BBA">
            <w:pPr>
              <w:tabs>
                <w:tab w:val="left" w:pos="8640"/>
                <w:tab w:val="left" w:pos="9000"/>
              </w:tabs>
              <w:jc w:val="both"/>
              <w:rPr>
                <w:lang w:val="ro-RO"/>
              </w:rPr>
            </w:pPr>
            <w:r>
              <w:rPr>
                <w:lang w:val="ro-RO"/>
              </w:rPr>
              <w:t>În acest context, se analizează şi ipoteza în care operatorul de decontare să realizeze activităţile legate de preluarea valorilor măsurate, asigurate de OM, în vederea realizării decontării.</w:t>
            </w:r>
          </w:p>
          <w:p w:rsidR="006A441B" w:rsidRDefault="006A441B" w:rsidP="00127BBA">
            <w:pPr>
              <w:tabs>
                <w:tab w:val="left" w:pos="8640"/>
                <w:tab w:val="left" w:pos="9000"/>
              </w:tabs>
              <w:jc w:val="both"/>
              <w:rPr>
                <w:lang w:val="ro-RO"/>
              </w:rPr>
            </w:pPr>
            <w:r>
              <w:rPr>
                <w:lang w:val="ro-RO"/>
              </w:rPr>
              <w:t>Documentul de discuţie propus consultării publice a avut în vedere premisele realizării acestei analize.</w:t>
            </w:r>
          </w:p>
          <w:p w:rsidR="006A441B" w:rsidRDefault="006A441B" w:rsidP="00127BBA">
            <w:pPr>
              <w:tabs>
                <w:tab w:val="left" w:pos="8640"/>
                <w:tab w:val="left" w:pos="9000"/>
              </w:tabs>
              <w:jc w:val="both"/>
              <w:rPr>
                <w:lang w:val="ro-RO"/>
              </w:rPr>
            </w:pPr>
            <w:r>
              <w:rPr>
                <w:lang w:val="ro-RO"/>
              </w:rPr>
              <w:t>Ţinând cont de faptul că analiza este încă în desfăşurare, în documentul faza proiect se păstrează OMEPA ca agregator al valorilor măsurate pentru piaţa angro de energie electrică, conform prevederilor Codului de măsurare a energiei electrice, aprobat prin Ordinul ANRE nr. 103/2015.</w:t>
            </w:r>
          </w:p>
          <w:p w:rsidR="006A441B" w:rsidRDefault="006A441B" w:rsidP="00127BBA">
            <w:pPr>
              <w:tabs>
                <w:tab w:val="left" w:pos="8640"/>
                <w:tab w:val="left" w:pos="9000"/>
              </w:tabs>
              <w:jc w:val="both"/>
              <w:rPr>
                <w:lang w:val="ro-RO"/>
              </w:rPr>
            </w:pPr>
            <w:r>
              <w:rPr>
                <w:lang w:val="ro-RO"/>
              </w:rPr>
              <w:t xml:space="preserve"> </w:t>
            </w:r>
          </w:p>
          <w:p w:rsidR="006A441B" w:rsidRPr="00DB54A4" w:rsidRDefault="006A441B" w:rsidP="00DB54A4">
            <w:pPr>
              <w:tabs>
                <w:tab w:val="left" w:pos="8640"/>
                <w:tab w:val="left" w:pos="9000"/>
              </w:tabs>
              <w:jc w:val="both"/>
              <w:rPr>
                <w:lang w:val="ro-RO"/>
              </w:rPr>
            </w:pPr>
            <w:r>
              <w:rPr>
                <w:lang w:val="ro-RO"/>
              </w:rPr>
              <w:t xml:space="preserve">În ceea ce priveşte procesul de decontare, prezentul document se coroborează cu </w:t>
            </w:r>
            <w:r w:rsidRPr="00DB54A4">
              <w:rPr>
                <w:i/>
                <w:iCs/>
                <w:color w:val="000000"/>
                <w:lang w:val="es-ES_tradnl"/>
              </w:rPr>
              <w:t xml:space="preserve">Regulamentul de funcţionare </w:t>
            </w:r>
            <w:r>
              <w:rPr>
                <w:i/>
                <w:iCs/>
                <w:color w:val="000000"/>
                <w:lang w:val="es-ES_tradnl"/>
              </w:rPr>
              <w:t>ş</w:t>
            </w:r>
            <w:r w:rsidRPr="00DB54A4">
              <w:rPr>
                <w:i/>
                <w:iCs/>
                <w:color w:val="000000"/>
                <w:lang w:val="es-ES_tradnl"/>
              </w:rPr>
              <w:t xml:space="preserve">i de decontare a pieţei de echilibrare </w:t>
            </w:r>
            <w:r w:rsidRPr="00DB54A4">
              <w:rPr>
                <w:rFonts w:ascii="Tahoma" w:hAnsi="Tahoma" w:cs="Tahoma"/>
                <w:i/>
                <w:iCs/>
                <w:color w:val="000000"/>
                <w:lang w:val="es-ES_tradnl"/>
              </w:rPr>
              <w:t>ș</w:t>
            </w:r>
            <w:r w:rsidRPr="00DB54A4">
              <w:rPr>
                <w:i/>
                <w:iCs/>
                <w:color w:val="000000"/>
                <w:lang w:val="es-ES_tradnl"/>
              </w:rPr>
              <w:t>i Regulamentul de calcul şi de decontare a dezechilibrelor părţilor responsabile cu echilibrarea</w:t>
            </w:r>
            <w:r>
              <w:rPr>
                <w:i/>
                <w:iCs/>
                <w:color w:val="000000"/>
                <w:lang w:val="es-ES_tradnl"/>
              </w:rPr>
              <w:t xml:space="preserve">, </w:t>
            </w:r>
            <w:r>
              <w:rPr>
                <w:color w:val="000000"/>
                <w:lang w:val="es-ES_tradnl"/>
              </w:rPr>
              <w:t>care tratează aspectele referite.</w:t>
            </w:r>
          </w:p>
          <w:p w:rsidR="006A441B" w:rsidRPr="00CD1A3F" w:rsidRDefault="006A441B" w:rsidP="00127BBA">
            <w:pPr>
              <w:tabs>
                <w:tab w:val="left" w:pos="8640"/>
                <w:tab w:val="left" w:pos="9000"/>
              </w:tabs>
              <w:jc w:val="both"/>
              <w:rPr>
                <w:lang w:val="ro-RO"/>
              </w:rPr>
            </w:pPr>
          </w:p>
        </w:tc>
      </w:tr>
      <w:tr w:rsidR="006A441B" w:rsidRPr="000B72BD">
        <w:tc>
          <w:tcPr>
            <w:tcW w:w="828" w:type="dxa"/>
          </w:tcPr>
          <w:p w:rsidR="006A441B" w:rsidRPr="00CD1A3F" w:rsidRDefault="006A441B" w:rsidP="00FD30B8">
            <w:pPr>
              <w:tabs>
                <w:tab w:val="left" w:pos="8640"/>
                <w:tab w:val="left" w:pos="9000"/>
              </w:tabs>
              <w:rPr>
                <w:lang w:val="ro-RO"/>
              </w:rPr>
            </w:pPr>
            <w:r>
              <w:rPr>
                <w:lang w:val="ro-RO"/>
              </w:rPr>
              <w:t>2</w:t>
            </w:r>
          </w:p>
        </w:tc>
        <w:tc>
          <w:tcPr>
            <w:tcW w:w="162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E.ON</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General</w:t>
            </w:r>
          </w:p>
        </w:tc>
        <w:tc>
          <w:tcPr>
            <w:tcW w:w="5940" w:type="dxa"/>
          </w:tcPr>
          <w:p w:rsidR="006A441B" w:rsidRPr="00CD1A3F" w:rsidRDefault="006A441B" w:rsidP="007404B9">
            <w:pPr>
              <w:jc w:val="both"/>
              <w:rPr>
                <w:lang w:val="pt-BR"/>
              </w:rPr>
            </w:pPr>
            <w:r w:rsidRPr="00CD1A3F">
              <w:rPr>
                <w:lang w:val="pt-BR"/>
              </w:rPr>
              <w:t>Întrucât se are în vedere ca la data intrării în vigoare a prezentului document în discuţie să se abroge secţiunea 11 din Anexa la ordinul preşedintelui Autorităţii Naţionale de Reglementare în domeniul Energiei nr. 25/2004 pentru aprobarea Codului comercial al pieţei angro de energie electrică, publicat în Monitorul Oficial al României Partea I, nr. 989 din 27 august 2004, cu modificările şi completările ulterioare,</w:t>
            </w:r>
          </w:p>
          <w:p w:rsidR="006A441B" w:rsidRPr="00CD1A3F" w:rsidRDefault="006A441B" w:rsidP="007404B9">
            <w:pPr>
              <w:jc w:val="both"/>
              <w:rPr>
                <w:lang w:val="pt-BR"/>
              </w:rPr>
            </w:pPr>
            <w:r w:rsidRPr="00CD1A3F">
              <w:rPr>
                <w:lang w:val="pt-BR"/>
              </w:rPr>
              <w:t>considerăm că documentul în discuţie nu aduce modificări care să conducă la o îmbunătăţire a activităţii actuale, sau o actualizare cu cerinţele legislaţiei în vigoare, din următoarele motive:</w:t>
            </w:r>
          </w:p>
          <w:p w:rsidR="006A441B" w:rsidRPr="00CD1A3F" w:rsidRDefault="006A441B" w:rsidP="007404B9">
            <w:pPr>
              <w:numPr>
                <w:ilvl w:val="0"/>
                <w:numId w:val="37"/>
              </w:numPr>
              <w:spacing w:line="280" w:lineRule="atLeast"/>
              <w:jc w:val="both"/>
              <w:rPr>
                <w:lang w:val="pt-BR"/>
              </w:rPr>
            </w:pPr>
            <w:r w:rsidRPr="00CD1A3F">
              <w:rPr>
                <w:lang w:val="pt-BR"/>
              </w:rPr>
              <w:t>nu mai oferă o structurare clară şi complet</w:t>
            </w:r>
            <w:r w:rsidRPr="00CD1A3F">
              <w:rPr>
                <w:lang w:val="ro-RO"/>
              </w:rPr>
              <w:t xml:space="preserve">ă </w:t>
            </w:r>
            <w:r w:rsidRPr="00CD1A3F">
              <w:rPr>
                <w:lang w:val="pt-BR"/>
              </w:rPr>
              <w:t>asupra regulilor de măsurare aşa cum sunt ele prezentate în actuala secţiune din Codul comercial al pieţei angro de energie electrică, fapt ce face ca documentul în discuţie să fie ambiguu şi incomplet, fiind de asemenea omise unele aspecte importante, legate de comunicarea datelor măsurate între entităţile implicate, sau către operatorul de decontare al pieţei angro;</w:t>
            </w:r>
            <w:r w:rsidRPr="00CD1A3F">
              <w:rPr>
                <w:lang w:val="es-ES_tradnl"/>
              </w:rPr>
              <w:t xml:space="preserve"> </w:t>
            </w:r>
          </w:p>
          <w:p w:rsidR="006A441B" w:rsidRPr="00CD1A3F" w:rsidRDefault="006A441B" w:rsidP="007404B9">
            <w:pPr>
              <w:numPr>
                <w:ilvl w:val="0"/>
                <w:numId w:val="37"/>
              </w:numPr>
              <w:spacing w:line="280" w:lineRule="atLeast"/>
              <w:jc w:val="both"/>
              <w:rPr>
                <w:lang w:val="pt-BR"/>
              </w:rPr>
            </w:pPr>
            <w:r w:rsidRPr="00CD1A3F">
              <w:rPr>
                <w:lang w:val="pt-BR"/>
              </w:rPr>
              <w:t xml:space="preserve">se menţine confuzia din textul actual al Codului comercial, în ceea ce priveşte responsabilităţile operatorului de măsurare (OM) şi ale operatorului de reţea (OR), deşi se cunoaşte faptul că OR are prin licenţă şi calitatea de OM; de asemenea nu se face o precizare clară asupra OM desemnat pentru agregarea valorilor măsurate aprobate (VMA) la nivel de ţară pentru PRE-uri şi participanţii la piaţa angro. OMEPA conform abrevierilor (de la art.1 alin.2) şi-ar schimba funcţia de OM doar pentru punctele de măsurare din reţeaua de transport, nu şi la nivelul întregii pieţe angro, ceea ce presupune o modificare semnificativă, care însă nu este înlocuită cu precizarea noului mod de funcţionare a acestei activităţi. </w:t>
            </w:r>
          </w:p>
          <w:p w:rsidR="006A441B" w:rsidRPr="00CD1A3F" w:rsidRDefault="006A441B" w:rsidP="007404B9">
            <w:pPr>
              <w:numPr>
                <w:ilvl w:val="0"/>
                <w:numId w:val="37"/>
              </w:numPr>
              <w:spacing w:line="280" w:lineRule="atLeast"/>
              <w:jc w:val="both"/>
              <w:rPr>
                <w:lang w:val="pt-BR"/>
              </w:rPr>
            </w:pPr>
            <w:r w:rsidRPr="00CD1A3F">
              <w:rPr>
                <w:lang w:val="pt-BR"/>
              </w:rPr>
              <w:t>La art. 12, documentul precizează că OR asigură agregarea datelor de măsurare pe zona de licenţă (corect, întrucât aşa se procedează şi în prezent), dar comunicarea VMA agregate pe zona de licenţă pentru fiecare producător, furnizor, PRE şi schimburi între OR, nu este definită până la capăt, întrucât nu se specifică, cui transmite OR aceste date şi cum ajung ele la operatorul de decontare pe piaţa angro. Documentul face precizări doar pentru transmiterea din prima fază, respectiv a valorilor măsurate (VM) (cf. art.10), comunicarea fiind pusă în seama OM.  Valorile măsurate de către OM, care devin ulterior VMA prin confirmarea acestora de către părţile implicate, sunt agregate de către fiecare OR pe zona de licenţă, dar nu se precizează către cine sunt comunicate, din document se subînţelege că transmiterea acestora se face către entităţile anterior menţionate, dar nu şi la operatorul de decontare pentru piaţa angro.</w:t>
            </w:r>
            <w:r w:rsidRPr="00CD1A3F">
              <w:rPr>
                <w:lang w:val="es-ES_tradnl"/>
              </w:rPr>
              <w:t xml:space="preserve"> </w:t>
            </w:r>
          </w:p>
          <w:p w:rsidR="006A441B" w:rsidRPr="00CD1A3F" w:rsidRDefault="006A441B" w:rsidP="007404B9">
            <w:pPr>
              <w:numPr>
                <w:ilvl w:val="0"/>
                <w:numId w:val="37"/>
              </w:numPr>
              <w:spacing w:line="280" w:lineRule="atLeast"/>
              <w:jc w:val="both"/>
              <w:rPr>
                <w:lang w:val="pt-BR"/>
              </w:rPr>
            </w:pPr>
            <w:r w:rsidRPr="00CD1A3F">
              <w:rPr>
                <w:lang w:val="pt-BR"/>
              </w:rPr>
              <w:t xml:space="preserve">la art.3, se extinde aplicarea regulilor de măsurare şi utilizatorilor racordaţi la reţelele electrice de interes public, fără a se preciza care este implicarea acestora şi care sunt responsabilităţile utilizatorilor în acest context legat de înregistrarea datelor măsurate; colectarea şi verificarea VM; agregarea şi transmiterea VMA. Totodată pentru entităţile efectiv implicate şi menţionate de asemenea la art.3, respectiv ODP, OPE, OTS, documentul se rezumă doar la nominalizarea acestora în cadrul respectivului articol, dar nu şi la implicarea lor în utilizarea informaţiilor destinate scopurilor comerciale, aşa cum se declară în titlul documentului, </w:t>
            </w:r>
          </w:p>
          <w:p w:rsidR="006A441B" w:rsidRDefault="006A441B" w:rsidP="007404B9">
            <w:pPr>
              <w:numPr>
                <w:ilvl w:val="0"/>
                <w:numId w:val="37"/>
              </w:numPr>
              <w:spacing w:line="280" w:lineRule="atLeast"/>
              <w:jc w:val="both"/>
              <w:rPr>
                <w:lang w:val="pt-BR"/>
              </w:rPr>
            </w:pPr>
            <w:r w:rsidRPr="00CD1A3F">
              <w:rPr>
                <w:lang w:val="pt-BR"/>
              </w:rPr>
              <w:t xml:space="preserve">se amestecă activitatea de măsurare şi modul de decontare a energiei electrice din piaţa angro cu cea din piaţa cu amănuntul, documentul generalizând utilizarea informaţiilor aferente măsurării energiei electrice, în scopuri comerciale pentru ambele pieţe, atât în ceea ce priveşte componenţa şi administrarea bazei de date, codificarea punctelor de măsurare, cât şi în ceea ce priveşte agregarea valorilor măsurate şi decontarea energiei electrice </w:t>
            </w:r>
          </w:p>
          <w:p w:rsidR="006A441B" w:rsidRPr="00CD1A3F" w:rsidRDefault="006A441B" w:rsidP="00A505E2">
            <w:pPr>
              <w:spacing w:line="280" w:lineRule="atLeast"/>
              <w:ind w:left="360"/>
              <w:jc w:val="both"/>
              <w:rPr>
                <w:lang w:val="pt-BR"/>
              </w:rPr>
            </w:pPr>
          </w:p>
          <w:p w:rsidR="006A441B" w:rsidRPr="00CD1A3F" w:rsidRDefault="006A441B" w:rsidP="007404B9">
            <w:pPr>
              <w:numPr>
                <w:ilvl w:val="0"/>
                <w:numId w:val="37"/>
              </w:numPr>
              <w:spacing w:line="280" w:lineRule="atLeast"/>
              <w:jc w:val="both"/>
              <w:rPr>
                <w:lang w:val="pt-BR"/>
              </w:rPr>
            </w:pPr>
            <w:r w:rsidRPr="00CD1A3F">
              <w:rPr>
                <w:lang w:val="pt-BR"/>
              </w:rPr>
              <w:t xml:space="preserve">codificarea punctelor de măsurare de pe piaţa angro, care în conformitate cu prevederile actuale (11.2.1.4 din Codul comercial al pieţei angro) este în responsabilitatea CN Transelectrica, se confundă cu obligaţia OR de asigurare a codificării punctelor de măsurare din zona de licenţă, altele decât punctele de măsurare aferente locurilor de consum (conform prevederi art.6 din documentul în discuţie); fapt ce ar presupune o nouă codificare în piaţa angro, cu efecte inclusiv asupra agregării datelor măsurate şi a gestionării acestora în cadrul sistemelor existente; </w:t>
            </w:r>
          </w:p>
          <w:p w:rsidR="006A441B" w:rsidRPr="00CD1A3F" w:rsidRDefault="006A441B" w:rsidP="007404B9">
            <w:pPr>
              <w:numPr>
                <w:ilvl w:val="0"/>
                <w:numId w:val="37"/>
              </w:numPr>
              <w:spacing w:line="280" w:lineRule="atLeast"/>
              <w:jc w:val="both"/>
              <w:rPr>
                <w:lang w:val="pt-BR"/>
              </w:rPr>
            </w:pPr>
            <w:r w:rsidRPr="00CD1A3F">
              <w:rPr>
                <w:lang w:val="pt-BR"/>
              </w:rPr>
              <w:t>Dacă punctele de măsurare din zona proprie a unui OR, sunt legate de decontarea pe piaţa angro, atunci nu vedem raţionamentul schimbării modului de lucru actual, în care aceste puncte de măsurare sunt codificate unic pe piaţa angro de către OMEPA CN Transelectrica SA.</w:t>
            </w:r>
          </w:p>
          <w:p w:rsidR="006A441B" w:rsidRPr="00CD1A3F" w:rsidRDefault="006A441B" w:rsidP="00696578">
            <w:pPr>
              <w:jc w:val="both"/>
              <w:rPr>
                <w:lang w:val="pt-BR"/>
              </w:rPr>
            </w:pPr>
            <w:r w:rsidRPr="00CD1A3F">
              <w:rPr>
                <w:lang w:val="pt-BR"/>
              </w:rPr>
              <w:t xml:space="preserve">În consecinţă, chiar şi în condiţiile precizate în nota de fundamentare, referitoare la o restructurarea a activităţilor desfăşurate de operatorii implicaţi, se impune o reformulare a întregului document astfel încât să fie clarificate aspectele semnalate legate de responsabilităţile OM şi OR, de modul de comunicare a datelor măsurate şi a VMA agregate pe parcursul întregului proces pentru fiecare entitate în parte, inclusiv cu modul de comunicare la operatorul pieţei angro. </w:t>
            </w:r>
          </w:p>
          <w:p w:rsidR="006A441B" w:rsidRPr="00CD1A3F" w:rsidRDefault="006A441B" w:rsidP="00696578">
            <w:pPr>
              <w:jc w:val="both"/>
              <w:rPr>
                <w:lang w:val="es-ES_tradnl"/>
              </w:rPr>
            </w:pPr>
            <w:r w:rsidRPr="00CD1A3F">
              <w:rPr>
                <w:lang w:val="pt-BR"/>
              </w:rPr>
              <w:t>De asemenea se impune ca documentul să fie corelat cu celelalte reglementări emise pentru decontarea pe piaţa angro</w:t>
            </w:r>
            <w:r w:rsidRPr="00CD1A3F">
              <w:rPr>
                <w:lang w:val="es-ES_tradnl"/>
              </w:rPr>
              <w:t>.</w:t>
            </w:r>
          </w:p>
          <w:p w:rsidR="006A441B" w:rsidRPr="00CD1A3F" w:rsidRDefault="006A441B" w:rsidP="00386AB8">
            <w:pPr>
              <w:pStyle w:val="ListParagraph"/>
              <w:ind w:left="0"/>
              <w:jc w:val="both"/>
              <w:rPr>
                <w:lang w:val="ro-RO"/>
              </w:rPr>
            </w:pPr>
          </w:p>
        </w:tc>
        <w:tc>
          <w:tcPr>
            <w:tcW w:w="5220" w:type="dxa"/>
          </w:tcPr>
          <w:p w:rsidR="006A441B" w:rsidRDefault="006A441B" w:rsidP="00127BBA">
            <w:pPr>
              <w:tabs>
                <w:tab w:val="left" w:pos="8640"/>
                <w:tab w:val="left" w:pos="9000"/>
              </w:tabs>
              <w:jc w:val="both"/>
              <w:rPr>
                <w:lang w:val="ro-RO"/>
              </w:rPr>
            </w:pPr>
            <w:r>
              <w:rPr>
                <w:lang w:val="ro-RO"/>
              </w:rPr>
              <w:t>Idem poziţia 1.</w:t>
            </w:r>
          </w:p>
          <w:p w:rsidR="006A441B" w:rsidRPr="00C32669" w:rsidRDefault="006A441B" w:rsidP="00C32669">
            <w:pPr>
              <w:spacing w:before="120" w:after="120"/>
              <w:jc w:val="both"/>
              <w:rPr>
                <w:lang w:val="es-ES_tradnl"/>
              </w:rPr>
            </w:pPr>
            <w:r w:rsidRPr="00C32669">
              <w:rPr>
                <w:lang w:val="es-ES_tradnl"/>
              </w:rPr>
              <w:t>Totodată, s-a realizat preluarea din Ordinul nr. 115/2014 a termenelor de colectare a valorilor măsurate şi a activităţilor desfăşurate de către părţile implicate, conform atribuţiilor ce le revin, în vederea stabilirii obligaţiilor de plată/drepturilor de încasat. Având în vedere aceasta, şi pentru aplicarea unui tratament unitar reglementărilor în vigoare, s-a propus ab</w:t>
            </w:r>
            <w:r>
              <w:rPr>
                <w:lang w:val="es-ES_tradnl"/>
              </w:rPr>
              <w:t>r</w:t>
            </w:r>
            <w:r w:rsidRPr="00C32669">
              <w:rPr>
                <w:lang w:val="es-ES_tradnl"/>
              </w:rPr>
              <w:t xml:space="preserve">ogarea Ordinului 115/2014 şi preluarea în proiectul de </w:t>
            </w:r>
            <w:r w:rsidRPr="00C32669">
              <w:rPr>
                <w:i/>
                <w:iCs/>
                <w:lang w:val="es-ES_tradnl"/>
              </w:rPr>
              <w:t>Ordin</w:t>
            </w:r>
            <w:r w:rsidRPr="00C32669">
              <w:rPr>
                <w:b/>
                <w:bCs/>
                <w:i/>
                <w:iCs/>
                <w:color w:val="000000"/>
                <w:lang w:val="es-ES_tradnl"/>
              </w:rPr>
              <w:t xml:space="preserve"> </w:t>
            </w:r>
            <w:r w:rsidRPr="00C32669">
              <w:rPr>
                <w:i/>
                <w:iCs/>
                <w:color w:val="000000"/>
                <w:lang w:val="es-ES_tradnl"/>
              </w:rPr>
              <w:t>privind aprobarea Regulamentului de funcţionare şi de decontare a pieţei de echilibrare şi a Regulamentului de calcul şi de decontare a dezechilibrelor părţilor responsabile cu echilibrarea</w:t>
            </w:r>
            <w:r w:rsidRPr="00C32669">
              <w:rPr>
                <w:i/>
                <w:iCs/>
                <w:lang w:val="es-ES_tradnl"/>
              </w:rPr>
              <w:t xml:space="preserve"> </w:t>
            </w:r>
            <w:r w:rsidRPr="00C32669">
              <w:rPr>
                <w:lang w:val="es-ES_tradnl"/>
              </w:rPr>
              <w:t>a prevederilor referitoare la termenele/activităţile desfăşurate în vederea realizării decontării pe piaţa de echilibrare, inclusiv prevederile privind corectarea decontării, în situaţii de constatarea a unor erori.</w:t>
            </w:r>
          </w:p>
          <w:p w:rsidR="006A441B" w:rsidRPr="00CD1A3F" w:rsidRDefault="006A441B" w:rsidP="00127BBA">
            <w:pPr>
              <w:tabs>
                <w:tab w:val="left" w:pos="8640"/>
                <w:tab w:val="left" w:pos="9000"/>
              </w:tabs>
              <w:jc w:val="both"/>
              <w:rPr>
                <w:lang w:val="ro-RO"/>
              </w:rPr>
            </w:pPr>
            <w:r>
              <w:rPr>
                <w:lang w:val="ro-RO"/>
              </w:rPr>
              <w:t>În urma analizării observaţiilor primite, documentul a fost elaborat în faza proiect, iar completările/modificările documentului sunt de natură să clarifice aspectele precizate.</w:t>
            </w: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r>
              <w:rPr>
                <w:lang w:val="ro-RO"/>
              </w:rPr>
              <w:t>Idem primul paragraf</w:t>
            </w: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Default="006A441B" w:rsidP="00127BBA">
            <w:pPr>
              <w:tabs>
                <w:tab w:val="left" w:pos="8640"/>
                <w:tab w:val="left" w:pos="9000"/>
              </w:tabs>
              <w:jc w:val="both"/>
              <w:rPr>
                <w:lang w:val="ro-RO"/>
              </w:rPr>
            </w:pPr>
          </w:p>
          <w:p w:rsidR="006A441B" w:rsidRDefault="006A441B" w:rsidP="00127BBA">
            <w:pPr>
              <w:tabs>
                <w:tab w:val="left" w:pos="8640"/>
                <w:tab w:val="left" w:pos="9000"/>
              </w:tabs>
              <w:jc w:val="both"/>
              <w:rPr>
                <w:lang w:val="ro-RO"/>
              </w:rPr>
            </w:pPr>
          </w:p>
          <w:p w:rsidR="006A441B" w:rsidRDefault="006A441B" w:rsidP="00127BBA">
            <w:pPr>
              <w:tabs>
                <w:tab w:val="left" w:pos="8640"/>
                <w:tab w:val="left" w:pos="9000"/>
              </w:tabs>
              <w:jc w:val="both"/>
              <w:rPr>
                <w:lang w:val="ro-RO"/>
              </w:rPr>
            </w:pPr>
          </w:p>
          <w:p w:rsidR="006A441B" w:rsidRDefault="006A441B" w:rsidP="00127BBA">
            <w:pPr>
              <w:tabs>
                <w:tab w:val="left" w:pos="8640"/>
                <w:tab w:val="left" w:pos="9000"/>
              </w:tabs>
              <w:jc w:val="both"/>
              <w:rPr>
                <w:lang w:val="ro-RO"/>
              </w:rPr>
            </w:pPr>
          </w:p>
          <w:p w:rsidR="006A441B" w:rsidRDefault="006A441B" w:rsidP="00127BBA">
            <w:pPr>
              <w:tabs>
                <w:tab w:val="left" w:pos="8640"/>
                <w:tab w:val="left" w:pos="9000"/>
              </w:tabs>
              <w:jc w:val="both"/>
              <w:rPr>
                <w:lang w:val="ro-RO"/>
              </w:rPr>
            </w:pPr>
          </w:p>
          <w:p w:rsidR="006A441B"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r>
              <w:rPr>
                <w:lang w:val="ro-RO"/>
              </w:rPr>
              <w:t>Idem primul paragraf</w:t>
            </w: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r>
              <w:rPr>
                <w:lang w:val="ro-RO"/>
              </w:rPr>
              <w:t>Observatia denotă o oarecare confuzie</w:t>
            </w:r>
            <w:r w:rsidRPr="00DB3B98">
              <w:rPr>
                <w:lang w:val="es-ES_tradnl"/>
              </w:rPr>
              <w:t>:</w:t>
            </w:r>
            <w:r>
              <w:rPr>
                <w:lang w:val="es-ES_tradnl"/>
              </w:rPr>
              <w:t xml:space="preserve"> atât </w:t>
            </w:r>
            <w:r>
              <w:rPr>
                <w:lang w:val="ro-RO"/>
              </w:rPr>
              <w:t xml:space="preserve"> documentul de discuţie, cât şi faza proiect a documentului se referă strict la activităţile desfăşurate de părţile implicate în ceea ce priveşte măsurarea, colectarea, agregarea şi transmiterea valorilor măsurate.</w:t>
            </w:r>
          </w:p>
          <w:p w:rsidR="006A441B" w:rsidRDefault="006A441B" w:rsidP="00127BBA">
            <w:pPr>
              <w:tabs>
                <w:tab w:val="left" w:pos="8640"/>
                <w:tab w:val="left" w:pos="9000"/>
              </w:tabs>
              <w:jc w:val="both"/>
              <w:rPr>
                <w:lang w:val="ro-RO"/>
              </w:rPr>
            </w:pPr>
            <w:r>
              <w:rPr>
                <w:lang w:val="ro-RO"/>
              </w:rPr>
              <w:t>Cu toate acestea, funcţionarea pieţei angro de energie electrică se desfăşoară în strânsă corelare cu cea a pieţei cu amănuntul</w:t>
            </w:r>
            <w:r w:rsidRPr="00D0599B">
              <w:rPr>
                <w:lang w:val="ro-RO"/>
              </w:rPr>
              <w:t>;</w:t>
            </w:r>
            <w:r>
              <w:rPr>
                <w:lang w:val="ro-RO"/>
              </w:rPr>
              <w:t xml:space="preserve"> ca urmare, păstrarea informaţiilor în baze de date separate, care conţin parţial aceleaşi informaţii nu se justifică, acest fapt putând conduce la erori.</w:t>
            </w:r>
          </w:p>
          <w:p w:rsidR="006A441B" w:rsidRDefault="006A441B" w:rsidP="00127BBA">
            <w:pPr>
              <w:tabs>
                <w:tab w:val="left" w:pos="8640"/>
                <w:tab w:val="left" w:pos="9000"/>
              </w:tabs>
              <w:jc w:val="both"/>
              <w:rPr>
                <w:lang w:val="ro-RO"/>
              </w:rPr>
            </w:pPr>
            <w:r>
              <w:rPr>
                <w:lang w:val="ro-RO"/>
              </w:rPr>
              <w:t xml:space="preserve">Ca urmare, considerăm că este mai eficientă realizarea şi utilizarea unei singure baze de date de către fiecare OR, din care acesta să selecteze </w:t>
            </w:r>
            <w:r w:rsidRPr="00CD1A3F">
              <w:rPr>
                <w:lang w:val="ro-RO"/>
              </w:rPr>
              <w:t>informaţiil</w:t>
            </w:r>
            <w:r>
              <w:rPr>
                <w:lang w:val="ro-RO"/>
              </w:rPr>
              <w:t>e</w:t>
            </w:r>
            <w:r w:rsidRPr="00CD1A3F">
              <w:rPr>
                <w:lang w:val="ro-RO"/>
              </w:rPr>
              <w:t xml:space="preserve"> necesare activităţii desfăşurate pe piaţa angro</w:t>
            </w:r>
            <w:r>
              <w:rPr>
                <w:lang w:val="ro-RO"/>
              </w:rPr>
              <w:t xml:space="preserve"> sau să fie adoptată orice soluţie de lucru cu baze de date echivalentă dpdv tehnic.</w:t>
            </w:r>
            <w:r w:rsidRPr="00CD1A3F">
              <w:rPr>
                <w:lang w:val="ro-RO"/>
              </w:rPr>
              <w:t xml:space="preserve"> </w:t>
            </w:r>
          </w:p>
          <w:p w:rsidR="006A441B" w:rsidRDefault="006A441B" w:rsidP="00127BBA">
            <w:pPr>
              <w:tabs>
                <w:tab w:val="left" w:pos="8640"/>
                <w:tab w:val="left" w:pos="9000"/>
              </w:tabs>
              <w:jc w:val="both"/>
              <w:rPr>
                <w:lang w:val="ro-RO"/>
              </w:rPr>
            </w:pPr>
          </w:p>
          <w:p w:rsidR="006A441B" w:rsidRDefault="006A441B" w:rsidP="00127BBA">
            <w:pPr>
              <w:tabs>
                <w:tab w:val="left" w:pos="8640"/>
                <w:tab w:val="left" w:pos="9000"/>
              </w:tabs>
              <w:jc w:val="both"/>
              <w:rPr>
                <w:lang w:val="ro-RO"/>
              </w:rPr>
            </w:pPr>
            <w:r>
              <w:rPr>
                <w:lang w:val="ro-RO"/>
              </w:rPr>
              <w:t xml:space="preserve">Articolul referit din Codul comercial nu presupune realizarea codificării de către OTS, ci doar stabilirea formatului de codificare. </w:t>
            </w:r>
          </w:p>
          <w:p w:rsidR="006A441B" w:rsidRDefault="006A441B" w:rsidP="00127BBA">
            <w:pPr>
              <w:tabs>
                <w:tab w:val="left" w:pos="8640"/>
                <w:tab w:val="left" w:pos="9000"/>
              </w:tabs>
              <w:jc w:val="both"/>
              <w:rPr>
                <w:lang w:val="ro-RO"/>
              </w:rPr>
            </w:pPr>
          </w:p>
          <w:p w:rsidR="006A441B" w:rsidRDefault="006A441B" w:rsidP="00127BBA">
            <w:pPr>
              <w:tabs>
                <w:tab w:val="left" w:pos="8640"/>
                <w:tab w:val="left" w:pos="9000"/>
              </w:tabs>
              <w:jc w:val="both"/>
              <w:rPr>
                <w:lang w:val="ro-RO"/>
              </w:rPr>
            </w:pPr>
            <w:r>
              <w:rPr>
                <w:lang w:val="ro-RO"/>
              </w:rPr>
              <w:t>Referitor la activitatea de codificare a punctelor de măsurare din piaţa angro de energie electrică, s-a ţinut cont de posibilităţile tehnice actuale ale OTS (OMEPA).</w:t>
            </w:r>
          </w:p>
          <w:p w:rsidR="006A441B" w:rsidRDefault="006A441B" w:rsidP="00127BBA">
            <w:pPr>
              <w:tabs>
                <w:tab w:val="left" w:pos="8640"/>
                <w:tab w:val="left" w:pos="9000"/>
              </w:tabs>
              <w:jc w:val="both"/>
              <w:rPr>
                <w:lang w:val="ro-RO"/>
              </w:rPr>
            </w:pPr>
            <w:r>
              <w:rPr>
                <w:lang w:val="ro-RO"/>
              </w:rPr>
              <w:t xml:space="preserve">Experienţa a demonstrat faptul că OTS nu poate asigura codificarea tuturor punctelor de măsurare din piaţa angro, motiv pentru care în reglementările aplicabile în prezent, respectiv Regulamentul de furnizare a energie electrice la clienţii finali, se prevede ca OR să asigure codificarea punctelor de măsurare aferente locurilor de consum din zona proprie de licenţă. Având în vedere aceasta şi pentru o abordare unitară a acestei activităţi, în documentul de discuţie s-a propus ca OR să asigure codificarea punctelor de măsurare din propria zonă de licenţă, conform standardelor ENTSO-E. </w:t>
            </w:r>
          </w:p>
          <w:p w:rsidR="006A441B" w:rsidRDefault="006A441B" w:rsidP="00127BBA">
            <w:pPr>
              <w:tabs>
                <w:tab w:val="left" w:pos="8640"/>
                <w:tab w:val="left" w:pos="9000"/>
              </w:tabs>
              <w:jc w:val="both"/>
              <w:rPr>
                <w:lang w:val="ro-RO"/>
              </w:rPr>
            </w:pPr>
          </w:p>
          <w:p w:rsidR="006A441B" w:rsidRDefault="006A441B" w:rsidP="00127BBA">
            <w:pPr>
              <w:tabs>
                <w:tab w:val="left" w:pos="8640"/>
                <w:tab w:val="left" w:pos="9000"/>
              </w:tabs>
              <w:jc w:val="both"/>
              <w:rPr>
                <w:lang w:val="ro-RO"/>
              </w:rPr>
            </w:pPr>
          </w:p>
          <w:p w:rsidR="006A441B" w:rsidRDefault="006A441B" w:rsidP="00127BBA">
            <w:pPr>
              <w:tabs>
                <w:tab w:val="left" w:pos="8640"/>
                <w:tab w:val="left" w:pos="9000"/>
              </w:tabs>
              <w:jc w:val="both"/>
              <w:rPr>
                <w:lang w:val="ro-RO"/>
              </w:rPr>
            </w:pPr>
          </w:p>
          <w:p w:rsidR="006A441B" w:rsidRDefault="006A441B" w:rsidP="00127BBA">
            <w:pPr>
              <w:tabs>
                <w:tab w:val="left" w:pos="8640"/>
                <w:tab w:val="left" w:pos="9000"/>
              </w:tabs>
              <w:jc w:val="both"/>
              <w:rPr>
                <w:lang w:val="ro-RO"/>
              </w:rPr>
            </w:pPr>
          </w:p>
          <w:p w:rsidR="006A441B"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Default="006A441B" w:rsidP="00127BBA">
            <w:pPr>
              <w:tabs>
                <w:tab w:val="left" w:pos="8640"/>
                <w:tab w:val="left" w:pos="9000"/>
              </w:tabs>
              <w:jc w:val="both"/>
              <w:rPr>
                <w:lang w:val="ro-RO"/>
              </w:rPr>
            </w:pPr>
          </w:p>
          <w:p w:rsidR="006A441B" w:rsidRDefault="006A441B" w:rsidP="00127BBA">
            <w:pPr>
              <w:tabs>
                <w:tab w:val="left" w:pos="8640"/>
                <w:tab w:val="left" w:pos="9000"/>
              </w:tabs>
              <w:jc w:val="both"/>
              <w:rPr>
                <w:lang w:val="ro-RO"/>
              </w:rPr>
            </w:pPr>
          </w:p>
          <w:p w:rsidR="006A441B" w:rsidRDefault="006A441B" w:rsidP="00127BBA">
            <w:pPr>
              <w:tabs>
                <w:tab w:val="left" w:pos="8640"/>
                <w:tab w:val="left" w:pos="9000"/>
              </w:tabs>
              <w:jc w:val="both"/>
              <w:rPr>
                <w:lang w:val="ro-RO"/>
              </w:rPr>
            </w:pPr>
          </w:p>
          <w:p w:rsidR="006A441B" w:rsidRDefault="006A441B" w:rsidP="00127BBA">
            <w:pPr>
              <w:tabs>
                <w:tab w:val="left" w:pos="8640"/>
                <w:tab w:val="left" w:pos="9000"/>
              </w:tabs>
              <w:jc w:val="both"/>
              <w:rPr>
                <w:lang w:val="ro-RO"/>
              </w:rPr>
            </w:pPr>
          </w:p>
          <w:p w:rsidR="006A441B" w:rsidRDefault="006A441B" w:rsidP="00127BBA">
            <w:pPr>
              <w:tabs>
                <w:tab w:val="left" w:pos="8640"/>
                <w:tab w:val="left" w:pos="9000"/>
              </w:tabs>
              <w:jc w:val="both"/>
              <w:rPr>
                <w:lang w:val="ro-RO"/>
              </w:rPr>
            </w:pPr>
          </w:p>
          <w:p w:rsidR="006A441B" w:rsidRDefault="006A441B" w:rsidP="00127BBA">
            <w:pPr>
              <w:tabs>
                <w:tab w:val="left" w:pos="8640"/>
                <w:tab w:val="left" w:pos="9000"/>
              </w:tabs>
              <w:jc w:val="both"/>
              <w:rPr>
                <w:lang w:val="ro-RO"/>
              </w:rPr>
            </w:pPr>
          </w:p>
          <w:p w:rsidR="006A441B" w:rsidRDefault="006A441B" w:rsidP="00127BBA">
            <w:pPr>
              <w:tabs>
                <w:tab w:val="left" w:pos="8640"/>
                <w:tab w:val="left" w:pos="9000"/>
              </w:tabs>
              <w:jc w:val="both"/>
              <w:rPr>
                <w:lang w:val="ro-RO"/>
              </w:rPr>
            </w:pPr>
          </w:p>
          <w:p w:rsidR="006A441B" w:rsidRDefault="006A441B" w:rsidP="00127BBA">
            <w:pPr>
              <w:tabs>
                <w:tab w:val="left" w:pos="8640"/>
                <w:tab w:val="left" w:pos="9000"/>
              </w:tabs>
              <w:jc w:val="both"/>
              <w:rPr>
                <w:lang w:val="ro-RO"/>
              </w:rPr>
            </w:pPr>
          </w:p>
          <w:p w:rsidR="006A441B" w:rsidRDefault="006A441B" w:rsidP="00127BBA">
            <w:pPr>
              <w:tabs>
                <w:tab w:val="left" w:pos="8640"/>
                <w:tab w:val="left" w:pos="9000"/>
              </w:tabs>
              <w:jc w:val="both"/>
              <w:rPr>
                <w:lang w:val="ro-RO"/>
              </w:rPr>
            </w:pPr>
          </w:p>
          <w:p w:rsidR="006A441B" w:rsidRPr="00CD1A3F" w:rsidRDefault="006A441B" w:rsidP="00F72721">
            <w:pPr>
              <w:tabs>
                <w:tab w:val="left" w:pos="8640"/>
                <w:tab w:val="left" w:pos="9000"/>
              </w:tabs>
              <w:jc w:val="both"/>
              <w:rPr>
                <w:lang w:val="ro-RO"/>
              </w:rPr>
            </w:pPr>
          </w:p>
        </w:tc>
      </w:tr>
      <w:tr w:rsidR="006A441B" w:rsidRPr="00F35643">
        <w:tc>
          <w:tcPr>
            <w:tcW w:w="828" w:type="dxa"/>
          </w:tcPr>
          <w:p w:rsidR="006A441B" w:rsidRPr="00CD1A3F" w:rsidRDefault="006A441B" w:rsidP="00FD30B8">
            <w:pPr>
              <w:tabs>
                <w:tab w:val="left" w:pos="8640"/>
                <w:tab w:val="left" w:pos="9000"/>
              </w:tabs>
              <w:rPr>
                <w:lang w:val="ro-RO"/>
              </w:rPr>
            </w:pPr>
            <w:r>
              <w:rPr>
                <w:lang w:val="ro-RO"/>
              </w:rPr>
              <w:t>3</w:t>
            </w:r>
          </w:p>
        </w:tc>
        <w:tc>
          <w:tcPr>
            <w:tcW w:w="162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Opcom</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4 (3)</w:t>
            </w:r>
          </w:p>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ordin</w:t>
            </w:r>
          </w:p>
        </w:tc>
        <w:tc>
          <w:tcPr>
            <w:tcW w:w="5940" w:type="dxa"/>
          </w:tcPr>
          <w:p w:rsidR="006A441B" w:rsidRPr="00CD1A3F" w:rsidRDefault="006A441B" w:rsidP="00386AB8">
            <w:pPr>
              <w:pStyle w:val="ListParagraph"/>
              <w:ind w:left="0"/>
              <w:jc w:val="both"/>
              <w:rPr>
                <w:lang w:val="ro-RO"/>
              </w:rPr>
            </w:pPr>
            <w:r w:rsidRPr="00CD1A3F">
              <w:rPr>
                <w:lang w:val="ro-RO"/>
              </w:rPr>
              <w:t>Propunem  eliminarea, deoarece legisla</w:t>
            </w:r>
            <w:r w:rsidRPr="00CD1A3F">
              <w:rPr>
                <w:rFonts w:ascii="Tahoma" w:hAnsi="Tahoma" w:cs="Tahoma"/>
                <w:lang w:val="ro-RO"/>
              </w:rPr>
              <w:t>ț</w:t>
            </w:r>
            <w:r w:rsidRPr="00CD1A3F">
              <w:rPr>
                <w:lang w:val="ro-RO"/>
              </w:rPr>
              <w:t xml:space="preserve">ia primară </w:t>
            </w:r>
            <w:r w:rsidRPr="00CD1A3F">
              <w:rPr>
                <w:rFonts w:ascii="Tahoma" w:hAnsi="Tahoma" w:cs="Tahoma"/>
                <w:lang w:val="ro-RO"/>
              </w:rPr>
              <w:t>ș</w:t>
            </w:r>
            <w:r w:rsidRPr="00CD1A3F">
              <w:rPr>
                <w:lang w:val="ro-RO"/>
              </w:rPr>
              <w:t>i secundară care vor apare dupa aprobarea prezentului Ordin nu mai poate face referire la sec</w:t>
            </w:r>
            <w:r w:rsidRPr="00CD1A3F">
              <w:rPr>
                <w:rFonts w:ascii="Tahoma" w:hAnsi="Tahoma" w:cs="Tahoma"/>
                <w:lang w:val="ro-RO"/>
              </w:rPr>
              <w:t>ț</w:t>
            </w:r>
            <w:r w:rsidRPr="00CD1A3F">
              <w:rPr>
                <w:lang w:val="ro-RO"/>
              </w:rPr>
              <w:t>iunea 11 din Anexa la Ordinul ANRE nr.25/2004, sec</w:t>
            </w:r>
            <w:r w:rsidRPr="00CD1A3F">
              <w:rPr>
                <w:rFonts w:ascii="Tahoma" w:hAnsi="Tahoma" w:cs="Tahoma"/>
                <w:lang w:val="ro-RO"/>
              </w:rPr>
              <w:t>ț</w:t>
            </w:r>
            <w:r w:rsidRPr="00CD1A3F">
              <w:rPr>
                <w:lang w:val="ro-RO"/>
              </w:rPr>
              <w:t>iune  care va fi abrogată prin prezentul Ordin, iar legisla</w:t>
            </w:r>
            <w:r w:rsidRPr="00CD1A3F">
              <w:rPr>
                <w:rFonts w:ascii="Tahoma" w:hAnsi="Tahoma" w:cs="Tahoma"/>
                <w:lang w:val="ro-RO"/>
              </w:rPr>
              <w:t>ț</w:t>
            </w:r>
            <w:r w:rsidRPr="00CD1A3F">
              <w:rPr>
                <w:lang w:val="ro-RO"/>
              </w:rPr>
              <w:t>ia secundară apărută înaintea acestui Ordin nu va putea face referire la prevederile unui Ordin care nu exista la acea dată. Propunem ca art.4 alin. (2) să se completeze cu abrogarea/modificarea  tuturor actelor normative care fac referire la prevederile sec</w:t>
            </w:r>
            <w:r w:rsidRPr="00CD1A3F">
              <w:rPr>
                <w:rFonts w:ascii="Tahoma" w:hAnsi="Tahoma" w:cs="Tahoma"/>
                <w:lang w:val="ro-RO"/>
              </w:rPr>
              <w:t>ț</w:t>
            </w:r>
            <w:r w:rsidRPr="00CD1A3F">
              <w:rPr>
                <w:lang w:val="ro-RO"/>
              </w:rPr>
              <w:t>iunii 11 din Anexa la Ordinul ANRE nr. 25/2004.</w:t>
            </w:r>
          </w:p>
          <w:p w:rsidR="006A441B" w:rsidRPr="00CD1A3F" w:rsidRDefault="006A441B" w:rsidP="00386AB8">
            <w:pPr>
              <w:jc w:val="both"/>
              <w:rPr>
                <w:lang w:val="ro-RO"/>
              </w:rPr>
            </w:pPr>
          </w:p>
        </w:tc>
        <w:tc>
          <w:tcPr>
            <w:tcW w:w="5220" w:type="dxa"/>
          </w:tcPr>
          <w:p w:rsidR="006A441B" w:rsidRPr="00CD1A3F" w:rsidRDefault="006A441B" w:rsidP="00127BBA">
            <w:pPr>
              <w:tabs>
                <w:tab w:val="left" w:pos="8640"/>
                <w:tab w:val="left" w:pos="9000"/>
              </w:tabs>
              <w:jc w:val="both"/>
              <w:rPr>
                <w:lang w:val="ro-RO"/>
              </w:rPr>
            </w:pPr>
            <w:r>
              <w:rPr>
                <w:lang w:val="ro-RO"/>
              </w:rPr>
              <w:t>Prevederea a fost eliminată, ca urmare a restructurării documentului.</w:t>
            </w:r>
          </w:p>
        </w:tc>
      </w:tr>
      <w:tr w:rsidR="006A441B" w:rsidRPr="00CD1A3F">
        <w:tc>
          <w:tcPr>
            <w:tcW w:w="828" w:type="dxa"/>
          </w:tcPr>
          <w:p w:rsidR="006A441B" w:rsidRPr="00CD1A3F" w:rsidRDefault="006A441B" w:rsidP="00FD30B8">
            <w:pPr>
              <w:tabs>
                <w:tab w:val="left" w:pos="8640"/>
                <w:tab w:val="left" w:pos="9000"/>
              </w:tabs>
              <w:rPr>
                <w:lang w:val="ro-RO"/>
              </w:rPr>
            </w:pPr>
            <w:r>
              <w:rPr>
                <w:lang w:val="ro-RO"/>
              </w:rPr>
              <w:t>4</w:t>
            </w:r>
          </w:p>
        </w:tc>
        <w:tc>
          <w:tcPr>
            <w:tcW w:w="1620" w:type="dxa"/>
          </w:tcPr>
          <w:p w:rsidR="006A441B" w:rsidRPr="00CD1A3F" w:rsidRDefault="006A441B" w:rsidP="007F1B8D">
            <w:pPr>
              <w:tabs>
                <w:tab w:val="left" w:pos="8640"/>
                <w:tab w:val="left" w:pos="9000"/>
              </w:tabs>
              <w:jc w:val="center"/>
              <w:rPr>
                <w:lang w:val="ro-RO"/>
              </w:rPr>
            </w:pPr>
            <w:r w:rsidRPr="00CD1A3F">
              <w:rPr>
                <w:lang w:val="ro-RO"/>
              </w:rPr>
              <w:t>CIGA</w:t>
            </w:r>
          </w:p>
        </w:tc>
        <w:tc>
          <w:tcPr>
            <w:tcW w:w="1260" w:type="dxa"/>
          </w:tcPr>
          <w:p w:rsidR="006A441B" w:rsidRPr="00CD1A3F" w:rsidRDefault="006A441B" w:rsidP="00FD30B8">
            <w:pPr>
              <w:tabs>
                <w:tab w:val="left" w:pos="8640"/>
                <w:tab w:val="left" w:pos="9000"/>
              </w:tabs>
              <w:rPr>
                <w:lang w:val="ro-RO"/>
              </w:rPr>
            </w:pPr>
            <w:r w:rsidRPr="00CD1A3F">
              <w:rPr>
                <w:lang w:val="ro-RO"/>
              </w:rPr>
              <w:t>Art. 1</w:t>
            </w:r>
          </w:p>
        </w:tc>
        <w:tc>
          <w:tcPr>
            <w:tcW w:w="5940" w:type="dxa"/>
          </w:tcPr>
          <w:p w:rsidR="006A441B" w:rsidRPr="00CD1A3F" w:rsidRDefault="006A441B" w:rsidP="00FE2155">
            <w:pPr>
              <w:jc w:val="both"/>
              <w:rPr>
                <w:b/>
                <w:bCs/>
                <w:lang w:val="ro-RO"/>
              </w:rPr>
            </w:pPr>
            <w:r w:rsidRPr="00CD1A3F">
              <w:rPr>
                <w:lang w:val="ro-RO"/>
              </w:rPr>
              <w:t>Documentul propus nu defineste explicit Omepa ca agregator de date primite de la ceilalti Operatori de Masurare (O.M.), platforma Omepa fiind cea care permite la ora actuala PRE-urilor vizualizarea datelor masurate de O.M.</w:t>
            </w:r>
          </w:p>
          <w:p w:rsidR="006A441B" w:rsidRPr="00CD1A3F" w:rsidRDefault="006A441B" w:rsidP="00FE2155">
            <w:pPr>
              <w:ind w:firstLine="720"/>
              <w:jc w:val="both"/>
              <w:rPr>
                <w:lang w:val="ro-RO"/>
              </w:rPr>
            </w:pPr>
          </w:p>
        </w:tc>
        <w:tc>
          <w:tcPr>
            <w:tcW w:w="5220" w:type="dxa"/>
          </w:tcPr>
          <w:p w:rsidR="006A441B" w:rsidRPr="00CD1A3F" w:rsidRDefault="006A441B" w:rsidP="00127BBA">
            <w:pPr>
              <w:tabs>
                <w:tab w:val="left" w:pos="8640"/>
                <w:tab w:val="left" w:pos="9000"/>
              </w:tabs>
              <w:jc w:val="both"/>
              <w:rPr>
                <w:lang w:val="ro-RO"/>
              </w:rPr>
            </w:pPr>
            <w:r>
              <w:rPr>
                <w:lang w:val="ro-RO"/>
              </w:rPr>
              <w:t>Idem poziţia 1.</w:t>
            </w:r>
          </w:p>
        </w:tc>
      </w:tr>
      <w:tr w:rsidR="006A441B" w:rsidRPr="000B72BD">
        <w:tc>
          <w:tcPr>
            <w:tcW w:w="828" w:type="dxa"/>
          </w:tcPr>
          <w:p w:rsidR="006A441B" w:rsidRPr="00CD1A3F" w:rsidRDefault="006A441B" w:rsidP="00FD30B8">
            <w:pPr>
              <w:tabs>
                <w:tab w:val="left" w:pos="8640"/>
                <w:tab w:val="left" w:pos="9000"/>
              </w:tabs>
              <w:rPr>
                <w:lang w:val="ro-RO"/>
              </w:rPr>
            </w:pPr>
            <w:r>
              <w:rPr>
                <w:lang w:val="ro-RO"/>
              </w:rPr>
              <w:t>5</w:t>
            </w:r>
          </w:p>
        </w:tc>
        <w:tc>
          <w:tcPr>
            <w:tcW w:w="1620" w:type="dxa"/>
          </w:tcPr>
          <w:p w:rsidR="006A441B" w:rsidRPr="00CD1A3F" w:rsidRDefault="006A441B" w:rsidP="007F1B8D">
            <w:pPr>
              <w:tabs>
                <w:tab w:val="left" w:pos="8640"/>
                <w:tab w:val="left" w:pos="9000"/>
              </w:tabs>
              <w:jc w:val="center"/>
              <w:rPr>
                <w:lang w:val="ro-RO"/>
              </w:rPr>
            </w:pPr>
            <w:r w:rsidRPr="00CD1A3F">
              <w:rPr>
                <w:lang w:val="ro-RO"/>
              </w:rPr>
              <w:t>E.ON</w:t>
            </w:r>
          </w:p>
        </w:tc>
        <w:tc>
          <w:tcPr>
            <w:tcW w:w="1260" w:type="dxa"/>
          </w:tcPr>
          <w:p w:rsidR="006A441B" w:rsidRPr="00CD1A3F" w:rsidRDefault="006A441B" w:rsidP="00FD30B8">
            <w:pPr>
              <w:tabs>
                <w:tab w:val="left" w:pos="8640"/>
                <w:tab w:val="left" w:pos="9000"/>
              </w:tabs>
              <w:rPr>
                <w:lang w:val="ro-RO"/>
              </w:rPr>
            </w:pPr>
            <w:r w:rsidRPr="00CD1A3F">
              <w:rPr>
                <w:lang w:val="ro-RO"/>
              </w:rPr>
              <w:t>Art. 1</w:t>
            </w:r>
          </w:p>
        </w:tc>
        <w:tc>
          <w:tcPr>
            <w:tcW w:w="5940" w:type="dxa"/>
          </w:tcPr>
          <w:p w:rsidR="006A441B" w:rsidRPr="00CD1A3F" w:rsidRDefault="006A441B" w:rsidP="00FE2155">
            <w:pPr>
              <w:tabs>
                <w:tab w:val="left" w:pos="8640"/>
                <w:tab w:val="left" w:pos="9000"/>
              </w:tabs>
              <w:jc w:val="both"/>
              <w:rPr>
                <w:lang w:val="ro-RO"/>
              </w:rPr>
            </w:pPr>
            <w:r w:rsidRPr="00CD1A3F">
              <w:rPr>
                <w:lang w:val="ro-RO"/>
              </w:rPr>
              <w:t>Propunem eliminarea definiţiei de Autoproducător, deoarece notiunea nu mai este utilizată în Legea 123/2012 sau în regementările în vigoare, autoproducătorii fiind asimilaţi producătorilor.</w:t>
            </w:r>
          </w:p>
          <w:p w:rsidR="006A441B" w:rsidRPr="00CD1A3F" w:rsidRDefault="006A441B" w:rsidP="003B6997">
            <w:pPr>
              <w:rPr>
                <w:lang w:val="ro-RO"/>
              </w:rPr>
            </w:pPr>
          </w:p>
          <w:p w:rsidR="006A441B" w:rsidRPr="00CD1A3F" w:rsidRDefault="006A441B" w:rsidP="003B6997">
            <w:pPr>
              <w:rPr>
                <w:lang w:val="ro-RO"/>
              </w:rPr>
            </w:pPr>
            <w:r w:rsidRPr="00CD1A3F">
              <w:rPr>
                <w:lang w:val="ro-RO"/>
              </w:rPr>
              <w:t>Propunem completarea definiţiilor cu:</w:t>
            </w:r>
          </w:p>
          <w:p w:rsidR="006A441B" w:rsidRPr="00CD1A3F" w:rsidRDefault="006A441B" w:rsidP="003B6997">
            <w:pPr>
              <w:rPr>
                <w:lang w:val="ro-RO"/>
              </w:rPr>
            </w:pPr>
            <w:r w:rsidRPr="00CD1A3F">
              <w:rPr>
                <w:i/>
                <w:iCs/>
                <w:lang w:val="ro-RO"/>
              </w:rPr>
              <w:t xml:space="preserve">Interval de dispecerizare </w:t>
            </w:r>
            <w:r w:rsidRPr="00CD1A3F">
              <w:rPr>
                <w:lang w:val="ro-RO"/>
              </w:rPr>
              <w:t>–</w:t>
            </w:r>
          </w:p>
          <w:p w:rsidR="006A441B" w:rsidRPr="00CD1A3F" w:rsidRDefault="006A441B" w:rsidP="003B6997">
            <w:pPr>
              <w:rPr>
                <w:lang w:val="ro-RO"/>
              </w:rPr>
            </w:pPr>
            <w:r w:rsidRPr="00CD1A3F">
              <w:rPr>
                <w:i/>
                <w:iCs/>
                <w:lang w:val="ro-RO"/>
              </w:rPr>
              <w:t>Operator de măsurare</w:t>
            </w:r>
            <w:r w:rsidRPr="00CD1A3F">
              <w:rPr>
                <w:lang w:val="ro-RO"/>
              </w:rPr>
              <w:t xml:space="preserve"> – </w:t>
            </w:r>
          </w:p>
          <w:p w:rsidR="006A441B" w:rsidRPr="00CD1A3F" w:rsidRDefault="006A441B" w:rsidP="003B6997">
            <w:pPr>
              <w:tabs>
                <w:tab w:val="left" w:pos="8640"/>
                <w:tab w:val="left" w:pos="9000"/>
              </w:tabs>
              <w:jc w:val="both"/>
              <w:rPr>
                <w:lang w:val="ro-RO"/>
              </w:rPr>
            </w:pPr>
            <w:r w:rsidRPr="00CD1A3F">
              <w:rPr>
                <w:i/>
                <w:iCs/>
                <w:lang w:val="ro-RO"/>
              </w:rPr>
              <w:t>Punct de măsurare</w:t>
            </w:r>
            <w:r w:rsidRPr="00CD1A3F">
              <w:rPr>
                <w:lang w:val="ro-RO"/>
              </w:rPr>
              <w:t xml:space="preserve"> –</w:t>
            </w:r>
          </w:p>
        </w:tc>
        <w:tc>
          <w:tcPr>
            <w:tcW w:w="5220" w:type="dxa"/>
          </w:tcPr>
          <w:p w:rsidR="006A441B" w:rsidRPr="00CD1A3F" w:rsidRDefault="006A441B" w:rsidP="00127BBA">
            <w:pPr>
              <w:tabs>
                <w:tab w:val="left" w:pos="8640"/>
                <w:tab w:val="left" w:pos="9000"/>
              </w:tabs>
              <w:jc w:val="both"/>
              <w:rPr>
                <w:lang w:val="ro-RO"/>
              </w:rPr>
            </w:pPr>
            <w:r>
              <w:rPr>
                <w:lang w:val="ro-RO"/>
              </w:rPr>
              <w:t>Propunerea a fost acceptată.</w:t>
            </w: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r w:rsidRPr="00CD1A3F">
              <w:rPr>
                <w:lang w:val="ro-RO"/>
              </w:rPr>
              <w:t>Pentru a evita dublarea/eventuale necon</w:t>
            </w:r>
            <w:r>
              <w:rPr>
                <w:lang w:val="ro-RO"/>
              </w:rPr>
              <w:t xml:space="preserve">cordanţe, </w:t>
            </w:r>
            <w:r w:rsidRPr="00CD1A3F">
              <w:rPr>
                <w:lang w:val="ro-RO"/>
              </w:rPr>
              <w:t>nu se reiau</w:t>
            </w:r>
            <w:r>
              <w:rPr>
                <w:lang w:val="ro-RO"/>
              </w:rPr>
              <w:t xml:space="preserve"> termenii definiţi</w:t>
            </w:r>
            <w:r w:rsidRPr="00CD1A3F">
              <w:rPr>
                <w:lang w:val="ro-RO"/>
              </w:rPr>
              <w:t xml:space="preserve"> în alte reglementări ANRE.</w:t>
            </w:r>
          </w:p>
        </w:tc>
      </w:tr>
      <w:tr w:rsidR="006A441B" w:rsidRPr="00AA3D29">
        <w:tc>
          <w:tcPr>
            <w:tcW w:w="828" w:type="dxa"/>
          </w:tcPr>
          <w:p w:rsidR="006A441B" w:rsidRPr="00CD1A3F" w:rsidRDefault="006A441B" w:rsidP="00FD30B8">
            <w:pPr>
              <w:tabs>
                <w:tab w:val="left" w:pos="8640"/>
                <w:tab w:val="left" w:pos="9000"/>
              </w:tabs>
              <w:rPr>
                <w:lang w:val="ro-RO"/>
              </w:rPr>
            </w:pPr>
            <w:r>
              <w:rPr>
                <w:lang w:val="ro-RO"/>
              </w:rPr>
              <w:t>6</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EDTS</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 (1)</w:t>
            </w:r>
          </w:p>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Definiţie autoproducător</w:t>
            </w:r>
          </w:p>
        </w:tc>
        <w:tc>
          <w:tcPr>
            <w:tcW w:w="5940" w:type="dxa"/>
          </w:tcPr>
          <w:p w:rsidR="006A441B" w:rsidRPr="00CD1A3F" w:rsidRDefault="006A441B" w:rsidP="00BB02B0">
            <w:pPr>
              <w:pStyle w:val="Default"/>
              <w:jc w:val="both"/>
              <w:rPr>
                <w:rFonts w:ascii="Times New Roman" w:hAnsi="Times New Roman" w:cs="Times New Roman"/>
                <w:lang w:val="ro-RO"/>
              </w:rPr>
            </w:pPr>
            <w:r w:rsidRPr="00CD1A3F">
              <w:rPr>
                <w:rFonts w:ascii="Times New Roman" w:hAnsi="Times New Roman" w:cs="Times New Roman"/>
                <w:lang w:val="ro-RO"/>
              </w:rPr>
              <w:t xml:space="preserve">Clientul final racordat in reteaua de distributie care indeplineste cumulativ urmatoarele conditii : </w:t>
            </w:r>
          </w:p>
          <w:p w:rsidR="006A441B" w:rsidRPr="00CD1A3F" w:rsidRDefault="006A441B" w:rsidP="00BB02B0">
            <w:pPr>
              <w:pStyle w:val="Default"/>
              <w:jc w:val="both"/>
              <w:rPr>
                <w:rFonts w:ascii="Times New Roman" w:hAnsi="Times New Roman" w:cs="Times New Roman"/>
                <w:lang w:val="ro-RO"/>
              </w:rPr>
            </w:pPr>
            <w:r w:rsidRPr="00CD1A3F">
              <w:rPr>
                <w:rFonts w:ascii="Times New Roman" w:hAnsi="Times New Roman" w:cs="Times New Roman"/>
                <w:lang w:val="ro-RO"/>
              </w:rPr>
              <w:t> - consuma si produce la acelasi loc de consum energie electrica si/sau termica in cogenerare inalta eficienta preponderent pentru consumul propriu.</w:t>
            </w:r>
          </w:p>
          <w:p w:rsidR="006A441B" w:rsidRPr="00CD1A3F" w:rsidRDefault="006A441B" w:rsidP="00BB02B0">
            <w:pPr>
              <w:autoSpaceDE w:val="0"/>
              <w:autoSpaceDN w:val="0"/>
              <w:adjustRightInd w:val="0"/>
              <w:spacing w:before="240" w:line="276" w:lineRule="auto"/>
              <w:jc w:val="both"/>
              <w:rPr>
                <w:lang w:val="ro-RO"/>
              </w:rPr>
            </w:pPr>
            <w:r w:rsidRPr="00CD1A3F">
              <w:rPr>
                <w:lang w:val="ro-RO"/>
              </w:rPr>
              <w:t>- capacitatea energetica de producere nu depaseste 500 KW inclusiv.</w:t>
            </w:r>
          </w:p>
        </w:tc>
        <w:tc>
          <w:tcPr>
            <w:tcW w:w="5220" w:type="dxa"/>
          </w:tcPr>
          <w:p w:rsidR="006A441B" w:rsidRPr="00CD1A3F" w:rsidRDefault="006A441B" w:rsidP="00127BBA">
            <w:pPr>
              <w:tabs>
                <w:tab w:val="left" w:pos="8640"/>
                <w:tab w:val="left" w:pos="9000"/>
              </w:tabs>
              <w:jc w:val="both"/>
              <w:rPr>
                <w:lang w:val="ro-RO"/>
              </w:rPr>
            </w:pPr>
            <w:r>
              <w:rPr>
                <w:lang w:val="ro-RO"/>
              </w:rPr>
              <w:t>Idem poziţia 5.</w:t>
            </w:r>
          </w:p>
        </w:tc>
      </w:tr>
      <w:tr w:rsidR="006A441B" w:rsidRPr="00F04967">
        <w:tc>
          <w:tcPr>
            <w:tcW w:w="828" w:type="dxa"/>
          </w:tcPr>
          <w:p w:rsidR="006A441B" w:rsidRPr="00CD1A3F" w:rsidRDefault="006A441B" w:rsidP="00FD30B8">
            <w:pPr>
              <w:tabs>
                <w:tab w:val="left" w:pos="8640"/>
                <w:tab w:val="left" w:pos="9000"/>
              </w:tabs>
              <w:rPr>
                <w:lang w:val="ro-RO"/>
              </w:rPr>
            </w:pPr>
            <w:r>
              <w:rPr>
                <w:lang w:val="ro-RO"/>
              </w:rPr>
              <w:t>7</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DM OMEPA</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 (1)</w:t>
            </w:r>
          </w:p>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 xml:space="preserve">Definitie autoproducator </w:t>
            </w:r>
          </w:p>
        </w:tc>
        <w:tc>
          <w:tcPr>
            <w:tcW w:w="5940" w:type="dxa"/>
          </w:tcPr>
          <w:p w:rsidR="006A441B" w:rsidRPr="00CD1A3F" w:rsidRDefault="006A441B" w:rsidP="00FE2155">
            <w:pPr>
              <w:autoSpaceDE w:val="0"/>
              <w:autoSpaceDN w:val="0"/>
              <w:adjustRightInd w:val="0"/>
              <w:spacing w:before="240" w:line="276" w:lineRule="auto"/>
              <w:jc w:val="both"/>
              <w:rPr>
                <w:lang w:val="ro-RO"/>
              </w:rPr>
            </w:pPr>
            <w:r w:rsidRPr="00CD1A3F">
              <w:rPr>
                <w:lang w:val="ro-RO"/>
              </w:rPr>
              <w:t>Eliminare deoarece este definit similar in Codul Comercial al Pietei angro de energie electrica</w:t>
            </w:r>
          </w:p>
        </w:tc>
        <w:tc>
          <w:tcPr>
            <w:tcW w:w="5220" w:type="dxa"/>
          </w:tcPr>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r w:rsidRPr="00CD1A3F">
              <w:rPr>
                <w:lang w:val="ro-RO"/>
              </w:rPr>
              <w:t>Secţiunea 11 din Codul comercial se abrogă. Este necesară definirea.</w:t>
            </w:r>
          </w:p>
        </w:tc>
      </w:tr>
      <w:tr w:rsidR="006A441B" w:rsidRPr="00CD1A3F">
        <w:tc>
          <w:tcPr>
            <w:tcW w:w="828" w:type="dxa"/>
          </w:tcPr>
          <w:p w:rsidR="006A441B" w:rsidRPr="00CD1A3F" w:rsidRDefault="006A441B" w:rsidP="00FD30B8">
            <w:pPr>
              <w:tabs>
                <w:tab w:val="left" w:pos="8640"/>
                <w:tab w:val="left" w:pos="9000"/>
              </w:tabs>
              <w:rPr>
                <w:lang w:val="ro-RO"/>
              </w:rPr>
            </w:pPr>
            <w:r>
              <w:rPr>
                <w:lang w:val="ro-RO"/>
              </w:rPr>
              <w:t>8</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DM OMEPA</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 (1)</w:t>
            </w:r>
          </w:p>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Definitie valoare masurata</w:t>
            </w:r>
          </w:p>
        </w:tc>
        <w:tc>
          <w:tcPr>
            <w:tcW w:w="5940" w:type="dxa"/>
          </w:tcPr>
          <w:p w:rsidR="006A441B" w:rsidRPr="00CD1A3F" w:rsidRDefault="006A441B" w:rsidP="00FE2155">
            <w:pPr>
              <w:autoSpaceDE w:val="0"/>
              <w:autoSpaceDN w:val="0"/>
              <w:adjustRightInd w:val="0"/>
              <w:spacing w:before="240" w:line="276" w:lineRule="auto"/>
              <w:jc w:val="both"/>
              <w:rPr>
                <w:lang w:val="ro-RO"/>
              </w:rPr>
            </w:pPr>
            <w:r w:rsidRPr="00CD1A3F">
              <w:rPr>
                <w:lang w:val="ro-RO"/>
              </w:rPr>
              <w:t>Eliminare deoarece este definit similar in Codul Comercial al Pietei angro de energie electrica</w:t>
            </w:r>
          </w:p>
        </w:tc>
        <w:tc>
          <w:tcPr>
            <w:tcW w:w="5220" w:type="dxa"/>
          </w:tcPr>
          <w:p w:rsidR="006A441B" w:rsidRPr="00CD1A3F" w:rsidRDefault="006A441B" w:rsidP="00127BBA">
            <w:pPr>
              <w:tabs>
                <w:tab w:val="left" w:pos="8640"/>
                <w:tab w:val="left" w:pos="9000"/>
              </w:tabs>
              <w:jc w:val="both"/>
              <w:rPr>
                <w:lang w:val="ro-RO"/>
              </w:rPr>
            </w:pPr>
            <w:r>
              <w:rPr>
                <w:lang w:val="ro-RO"/>
              </w:rPr>
              <w:t>Idem poziţia 7</w:t>
            </w:r>
          </w:p>
        </w:tc>
      </w:tr>
      <w:tr w:rsidR="006A441B" w:rsidRPr="00AA3D29">
        <w:tc>
          <w:tcPr>
            <w:tcW w:w="828" w:type="dxa"/>
          </w:tcPr>
          <w:p w:rsidR="006A441B" w:rsidRPr="00CD1A3F" w:rsidRDefault="006A441B" w:rsidP="00FD30B8">
            <w:pPr>
              <w:tabs>
                <w:tab w:val="left" w:pos="8640"/>
                <w:tab w:val="left" w:pos="9000"/>
              </w:tabs>
              <w:rPr>
                <w:lang w:val="ro-RO"/>
              </w:rPr>
            </w:pPr>
            <w:r>
              <w:rPr>
                <w:lang w:val="ro-RO"/>
              </w:rPr>
              <w:t>9</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Opcom</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 (1)</w:t>
            </w:r>
          </w:p>
        </w:tc>
        <w:tc>
          <w:tcPr>
            <w:tcW w:w="5940" w:type="dxa"/>
          </w:tcPr>
          <w:p w:rsidR="006A441B" w:rsidRPr="00CD1A3F" w:rsidRDefault="006A441B" w:rsidP="008D681D">
            <w:pPr>
              <w:autoSpaceDE w:val="0"/>
              <w:autoSpaceDN w:val="0"/>
              <w:adjustRightInd w:val="0"/>
              <w:spacing w:before="240"/>
              <w:jc w:val="both"/>
              <w:rPr>
                <w:lang w:val="ro-RO"/>
              </w:rPr>
            </w:pPr>
            <w:r w:rsidRPr="00CD1A3F">
              <w:rPr>
                <w:lang w:val="ro-RO"/>
              </w:rPr>
              <w:t>Cu toate că se consideră enumerarea suplimentară, fa</w:t>
            </w:r>
            <w:r w:rsidRPr="00CD1A3F">
              <w:rPr>
                <w:rFonts w:ascii="Tahoma" w:hAnsi="Tahoma" w:cs="Tahoma"/>
                <w:lang w:val="ro-RO"/>
              </w:rPr>
              <w:t>ț</w:t>
            </w:r>
            <w:r w:rsidRPr="00CD1A3F">
              <w:rPr>
                <w:lang w:val="ro-RO"/>
              </w:rPr>
              <w:t>ă de prevederile Legii nr.123/2012, respectiv fa</w:t>
            </w:r>
            <w:r w:rsidRPr="00CD1A3F">
              <w:rPr>
                <w:rFonts w:ascii="Tahoma" w:hAnsi="Tahoma" w:cs="Tahoma"/>
                <w:lang w:val="ro-RO"/>
              </w:rPr>
              <w:t>ț</w:t>
            </w:r>
            <w:r w:rsidRPr="00CD1A3F">
              <w:rPr>
                <w:lang w:val="ro-RO"/>
              </w:rPr>
              <w:t>ă de legisla</w:t>
            </w:r>
            <w:r w:rsidRPr="00CD1A3F">
              <w:rPr>
                <w:rFonts w:ascii="Tahoma" w:hAnsi="Tahoma" w:cs="Tahoma"/>
                <w:lang w:val="ro-RO"/>
              </w:rPr>
              <w:t>ț</w:t>
            </w:r>
            <w:r w:rsidRPr="00CD1A3F">
              <w:rPr>
                <w:lang w:val="ro-RO"/>
              </w:rPr>
              <w:t xml:space="preserve">ia secundară, a unor termeni </w:t>
            </w:r>
            <w:r w:rsidRPr="00CD1A3F">
              <w:rPr>
                <w:rFonts w:ascii="Tahoma" w:hAnsi="Tahoma" w:cs="Tahoma"/>
                <w:lang w:val="ro-RO"/>
              </w:rPr>
              <w:t>ș</w:t>
            </w:r>
            <w:r w:rsidRPr="00CD1A3F">
              <w:rPr>
                <w:lang w:val="ro-RO"/>
              </w:rPr>
              <w:t>i expresii, se constată că defini</w:t>
            </w:r>
            <w:r w:rsidRPr="00CD1A3F">
              <w:rPr>
                <w:rFonts w:ascii="Tahoma" w:hAnsi="Tahoma" w:cs="Tahoma"/>
                <w:lang w:val="ro-RO"/>
              </w:rPr>
              <w:t>ț</w:t>
            </w:r>
            <w:r w:rsidRPr="00CD1A3F">
              <w:rPr>
                <w:lang w:val="ro-RO"/>
              </w:rPr>
              <w:t>ia „</w:t>
            </w:r>
            <w:r w:rsidRPr="00CD1A3F">
              <w:rPr>
                <w:i/>
                <w:iCs/>
                <w:lang w:val="ro-RO"/>
              </w:rPr>
              <w:t xml:space="preserve">Valorii măsurate” </w:t>
            </w:r>
            <w:r w:rsidRPr="00CD1A3F">
              <w:rPr>
                <w:lang w:val="ro-RO"/>
              </w:rPr>
              <w:t>este identică cu defini</w:t>
            </w:r>
            <w:r w:rsidRPr="00CD1A3F">
              <w:rPr>
                <w:rFonts w:ascii="Tahoma" w:hAnsi="Tahoma" w:cs="Tahoma"/>
                <w:lang w:val="ro-RO"/>
              </w:rPr>
              <w:t>ț</w:t>
            </w:r>
            <w:r w:rsidRPr="00CD1A3F">
              <w:rPr>
                <w:lang w:val="ro-RO"/>
              </w:rPr>
              <w:t>ia aceluia</w:t>
            </w:r>
            <w:r w:rsidRPr="00CD1A3F">
              <w:rPr>
                <w:rFonts w:ascii="Tahoma" w:hAnsi="Tahoma" w:cs="Tahoma"/>
                <w:lang w:val="ro-RO"/>
              </w:rPr>
              <w:t>ș</w:t>
            </w:r>
            <w:r w:rsidRPr="00CD1A3F">
              <w:rPr>
                <w:lang w:val="ro-RO"/>
              </w:rPr>
              <w:t>i termen din art.1.2.1. din Codul comercial al pie</w:t>
            </w:r>
            <w:r w:rsidRPr="00CD1A3F">
              <w:rPr>
                <w:rFonts w:ascii="Tahoma" w:hAnsi="Tahoma" w:cs="Tahoma"/>
                <w:lang w:val="ro-RO"/>
              </w:rPr>
              <w:t>ț</w:t>
            </w:r>
            <w:r w:rsidRPr="00CD1A3F">
              <w:rPr>
                <w:lang w:val="ro-RO"/>
              </w:rPr>
              <w:t>ei angro de energie electrică, aprobat prin Ordinul ANRE nr.25/2004.</w:t>
            </w:r>
          </w:p>
        </w:tc>
        <w:tc>
          <w:tcPr>
            <w:tcW w:w="5220" w:type="dxa"/>
          </w:tcPr>
          <w:p w:rsidR="006A441B" w:rsidRPr="00CD1A3F" w:rsidRDefault="006A441B" w:rsidP="00127BBA">
            <w:pPr>
              <w:tabs>
                <w:tab w:val="left" w:pos="8640"/>
                <w:tab w:val="left" w:pos="9000"/>
              </w:tabs>
              <w:jc w:val="both"/>
              <w:rPr>
                <w:lang w:val="ro-RO"/>
              </w:rPr>
            </w:pPr>
            <w:r>
              <w:rPr>
                <w:lang w:val="ro-RO"/>
              </w:rPr>
              <w:t>Idem poziţia 7</w:t>
            </w:r>
          </w:p>
        </w:tc>
      </w:tr>
      <w:tr w:rsidR="006A441B" w:rsidRPr="00CD1A3F">
        <w:tc>
          <w:tcPr>
            <w:tcW w:w="828" w:type="dxa"/>
          </w:tcPr>
          <w:p w:rsidR="006A441B" w:rsidRPr="00CD1A3F" w:rsidRDefault="006A441B" w:rsidP="00FD30B8">
            <w:pPr>
              <w:tabs>
                <w:tab w:val="left" w:pos="8640"/>
                <w:tab w:val="left" w:pos="9000"/>
              </w:tabs>
              <w:rPr>
                <w:lang w:val="ro-RO"/>
              </w:rPr>
            </w:pPr>
            <w:r>
              <w:rPr>
                <w:lang w:val="ro-RO"/>
              </w:rPr>
              <w:t>10</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DM OMEPA</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 (1)</w:t>
            </w:r>
          </w:p>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Definitie zona de licenta</w:t>
            </w:r>
          </w:p>
        </w:tc>
        <w:tc>
          <w:tcPr>
            <w:tcW w:w="5940" w:type="dxa"/>
          </w:tcPr>
          <w:p w:rsidR="006A441B" w:rsidRPr="00CD1A3F" w:rsidRDefault="006A441B" w:rsidP="00FE2155">
            <w:pPr>
              <w:autoSpaceDE w:val="0"/>
              <w:autoSpaceDN w:val="0"/>
              <w:adjustRightInd w:val="0"/>
              <w:spacing w:before="240" w:line="276" w:lineRule="auto"/>
              <w:jc w:val="both"/>
              <w:rPr>
                <w:lang w:val="ro-RO"/>
              </w:rPr>
            </w:pPr>
            <w:r w:rsidRPr="00CD1A3F">
              <w:rPr>
                <w:lang w:val="ro-RO"/>
              </w:rPr>
              <w:t>Eliminare deoarece este definit similar in Codul Comercial al Pietei angro de energie electrica</w:t>
            </w:r>
          </w:p>
        </w:tc>
        <w:tc>
          <w:tcPr>
            <w:tcW w:w="5220" w:type="dxa"/>
          </w:tcPr>
          <w:p w:rsidR="006A441B" w:rsidRPr="00CD1A3F" w:rsidRDefault="006A441B" w:rsidP="00127BBA">
            <w:pPr>
              <w:tabs>
                <w:tab w:val="left" w:pos="8640"/>
                <w:tab w:val="left" w:pos="9000"/>
              </w:tabs>
              <w:jc w:val="both"/>
              <w:rPr>
                <w:lang w:val="ro-RO"/>
              </w:rPr>
            </w:pPr>
            <w:r>
              <w:rPr>
                <w:lang w:val="ro-RO"/>
              </w:rPr>
              <w:t>Idem poziţia 7</w:t>
            </w:r>
          </w:p>
        </w:tc>
      </w:tr>
      <w:tr w:rsidR="006A441B" w:rsidRPr="00CD1A3F">
        <w:tc>
          <w:tcPr>
            <w:tcW w:w="828" w:type="dxa"/>
          </w:tcPr>
          <w:p w:rsidR="006A441B" w:rsidRPr="00CD1A3F" w:rsidRDefault="006A441B" w:rsidP="00FD30B8">
            <w:pPr>
              <w:tabs>
                <w:tab w:val="left" w:pos="8640"/>
                <w:tab w:val="left" w:pos="9000"/>
              </w:tabs>
              <w:rPr>
                <w:lang w:val="ro-RO"/>
              </w:rPr>
            </w:pPr>
            <w:r>
              <w:rPr>
                <w:lang w:val="ro-RO"/>
              </w:rPr>
              <w:t>11</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DM OMEPA</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 (1)</w:t>
            </w:r>
          </w:p>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Definitie Valoare masurata aprobata</w:t>
            </w:r>
          </w:p>
        </w:tc>
        <w:tc>
          <w:tcPr>
            <w:tcW w:w="5940" w:type="dxa"/>
          </w:tcPr>
          <w:p w:rsidR="006A441B" w:rsidRPr="00CD1A3F" w:rsidRDefault="006A441B" w:rsidP="00FE2155">
            <w:pPr>
              <w:autoSpaceDE w:val="0"/>
              <w:autoSpaceDN w:val="0"/>
              <w:adjustRightInd w:val="0"/>
              <w:spacing w:before="240" w:line="276" w:lineRule="auto"/>
              <w:jc w:val="both"/>
              <w:rPr>
                <w:lang w:val="ro-RO"/>
              </w:rPr>
            </w:pPr>
            <w:r w:rsidRPr="00CD1A3F">
              <w:rPr>
                <w:lang w:val="ro-RO"/>
              </w:rPr>
              <w:t>Introducere definitie</w:t>
            </w:r>
            <w:r w:rsidRPr="00CD1A3F">
              <w:rPr>
                <w:i/>
                <w:iCs/>
                <w:lang w:val="ro-RO"/>
              </w:rPr>
              <w:t>: Valoare masurata aprobata - valoarea masurata intr-un punct de masurare confirmata de partenerii de schimb de energie electrica in punctul de masurare respectiv</w:t>
            </w:r>
          </w:p>
        </w:tc>
        <w:tc>
          <w:tcPr>
            <w:tcW w:w="5220" w:type="dxa"/>
          </w:tcPr>
          <w:p w:rsidR="006A441B" w:rsidRPr="00CD1A3F" w:rsidRDefault="006A441B" w:rsidP="00127BBA">
            <w:pPr>
              <w:tabs>
                <w:tab w:val="left" w:pos="8640"/>
                <w:tab w:val="left" w:pos="9000"/>
              </w:tabs>
              <w:jc w:val="both"/>
              <w:rPr>
                <w:lang w:val="ro-RO"/>
              </w:rPr>
            </w:pPr>
            <w:r w:rsidRPr="00CD1A3F">
              <w:rPr>
                <w:lang w:val="ro-RO"/>
              </w:rPr>
              <w:t xml:space="preserve">Se acceptă </w:t>
            </w:r>
            <w:r>
              <w:rPr>
                <w:lang w:val="ro-RO"/>
              </w:rPr>
              <w:t>propunerea</w:t>
            </w:r>
          </w:p>
        </w:tc>
      </w:tr>
      <w:tr w:rsidR="006A441B" w:rsidRPr="00CD1A3F">
        <w:tc>
          <w:tcPr>
            <w:tcW w:w="828" w:type="dxa"/>
          </w:tcPr>
          <w:p w:rsidR="006A441B" w:rsidRPr="00CD1A3F" w:rsidRDefault="006A441B" w:rsidP="00FD30B8">
            <w:pPr>
              <w:tabs>
                <w:tab w:val="left" w:pos="8640"/>
                <w:tab w:val="left" w:pos="9000"/>
              </w:tabs>
              <w:rPr>
                <w:lang w:val="ro-RO"/>
              </w:rPr>
            </w:pPr>
            <w:r>
              <w:rPr>
                <w:lang w:val="ro-RO"/>
              </w:rPr>
              <w:t>12</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DM OMEPA</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 (1)</w:t>
            </w:r>
          </w:p>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Definitie Valoare neta de energie electrica</w:t>
            </w:r>
          </w:p>
        </w:tc>
        <w:tc>
          <w:tcPr>
            <w:tcW w:w="5940" w:type="dxa"/>
          </w:tcPr>
          <w:p w:rsidR="006A441B" w:rsidRPr="00CD1A3F" w:rsidRDefault="006A441B" w:rsidP="00FE2155">
            <w:pPr>
              <w:jc w:val="both"/>
              <w:rPr>
                <w:shd w:val="clear" w:color="auto" w:fill="FFFFFF"/>
                <w:lang w:val="ro-RO"/>
              </w:rPr>
            </w:pPr>
            <w:r w:rsidRPr="00CD1A3F">
              <w:rPr>
                <w:lang w:val="ro-RO"/>
              </w:rPr>
              <w:t xml:space="preserve">Introducere definitie: </w:t>
            </w:r>
            <w:r w:rsidRPr="00CD1A3F">
              <w:rPr>
                <w:i/>
                <w:iCs/>
                <w:lang w:val="ro-RO"/>
              </w:rPr>
              <w:t>Valoare neta de energie electrica - valoare masurata / calculata in punctul de injectie intr-o retea, respectiv in punctul de extractie dintr-o retea</w:t>
            </w:r>
          </w:p>
        </w:tc>
        <w:tc>
          <w:tcPr>
            <w:tcW w:w="5220" w:type="dxa"/>
          </w:tcPr>
          <w:p w:rsidR="006A441B" w:rsidRPr="00CD1A3F" w:rsidRDefault="006A441B" w:rsidP="00127BBA">
            <w:pPr>
              <w:tabs>
                <w:tab w:val="left" w:pos="8640"/>
                <w:tab w:val="left" w:pos="9000"/>
              </w:tabs>
              <w:jc w:val="both"/>
              <w:rPr>
                <w:lang w:val="ro-RO"/>
              </w:rPr>
            </w:pPr>
            <w:r>
              <w:rPr>
                <w:lang w:val="ro-RO"/>
              </w:rPr>
              <w:t>Nu este cazul, în urma analizării şi restructurării prevederea a fost eliminată.</w:t>
            </w:r>
          </w:p>
        </w:tc>
      </w:tr>
      <w:tr w:rsidR="006A441B" w:rsidRPr="00CD1A3F">
        <w:tc>
          <w:tcPr>
            <w:tcW w:w="828" w:type="dxa"/>
          </w:tcPr>
          <w:p w:rsidR="006A441B" w:rsidRPr="00CD1A3F" w:rsidRDefault="006A441B" w:rsidP="00FD30B8">
            <w:pPr>
              <w:tabs>
                <w:tab w:val="left" w:pos="8640"/>
                <w:tab w:val="left" w:pos="9000"/>
              </w:tabs>
              <w:rPr>
                <w:lang w:val="ro-RO"/>
              </w:rPr>
            </w:pPr>
            <w:r>
              <w:rPr>
                <w:lang w:val="ro-RO"/>
              </w:rPr>
              <w:t>13</w:t>
            </w:r>
          </w:p>
        </w:tc>
        <w:tc>
          <w:tcPr>
            <w:tcW w:w="162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Opcom</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 (2)</w:t>
            </w:r>
          </w:p>
          <w:p w:rsidR="006A441B" w:rsidRPr="00CD1A3F" w:rsidRDefault="006A441B" w:rsidP="00386AB8">
            <w:pPr>
              <w:pStyle w:val="Header"/>
              <w:tabs>
                <w:tab w:val="left" w:pos="1499"/>
              </w:tabs>
              <w:jc w:val="center"/>
              <w:rPr>
                <w:rFonts w:ascii="Times New Roman" w:hAnsi="Times New Roman" w:cs="Times New Roman"/>
                <w:sz w:val="24"/>
                <w:szCs w:val="24"/>
                <w:lang w:val="ro-RO"/>
              </w:rPr>
            </w:pPr>
          </w:p>
        </w:tc>
        <w:tc>
          <w:tcPr>
            <w:tcW w:w="5940" w:type="dxa"/>
          </w:tcPr>
          <w:p w:rsidR="006A441B" w:rsidRPr="00CD1A3F" w:rsidRDefault="006A441B" w:rsidP="00386AB8">
            <w:pPr>
              <w:pStyle w:val="ListParagraph"/>
              <w:ind w:left="0" w:right="72"/>
              <w:jc w:val="both"/>
              <w:rPr>
                <w:lang w:val="ro-RO"/>
              </w:rPr>
            </w:pPr>
            <w:r w:rsidRPr="00CD1A3F">
              <w:rPr>
                <w:lang w:val="ro-RO"/>
              </w:rPr>
              <w:t xml:space="preserve">În articol sunt enumerate abrevierile ODPE, OMEPA, OPE </w:t>
            </w:r>
            <w:r w:rsidRPr="00CD1A3F">
              <w:rPr>
                <w:rFonts w:ascii="Tahoma" w:hAnsi="Tahoma" w:cs="Tahoma"/>
                <w:lang w:val="ro-RO"/>
              </w:rPr>
              <w:t>ș</w:t>
            </w:r>
            <w:r w:rsidRPr="00CD1A3F">
              <w:rPr>
                <w:lang w:val="ro-RO"/>
              </w:rPr>
              <w:t>i PPE, dar în con</w:t>
            </w:r>
            <w:r w:rsidRPr="00CD1A3F">
              <w:rPr>
                <w:rFonts w:ascii="Tahoma" w:hAnsi="Tahoma" w:cs="Tahoma"/>
                <w:lang w:val="ro-RO"/>
              </w:rPr>
              <w:t>ț</w:t>
            </w:r>
            <w:r w:rsidRPr="00CD1A3F">
              <w:rPr>
                <w:lang w:val="ro-RO"/>
              </w:rPr>
              <w:t>inutul anexei la propunerea de Ordin nu se regăsesc atribu</w:t>
            </w:r>
            <w:r w:rsidRPr="00CD1A3F">
              <w:rPr>
                <w:rFonts w:ascii="Tahoma" w:hAnsi="Tahoma" w:cs="Tahoma"/>
                <w:lang w:val="ro-RO"/>
              </w:rPr>
              <w:t>ț</w:t>
            </w:r>
            <w:r w:rsidRPr="00CD1A3F">
              <w:rPr>
                <w:lang w:val="ro-RO"/>
              </w:rPr>
              <w:t>ii/responsabilită</w:t>
            </w:r>
            <w:r w:rsidRPr="00CD1A3F">
              <w:rPr>
                <w:rFonts w:ascii="Tahoma" w:hAnsi="Tahoma" w:cs="Tahoma"/>
                <w:lang w:val="ro-RO"/>
              </w:rPr>
              <w:t>ț</w:t>
            </w:r>
            <w:r w:rsidRPr="00CD1A3F">
              <w:rPr>
                <w:lang w:val="ro-RO"/>
              </w:rPr>
              <w:t>i ale acestora.</w:t>
            </w:r>
          </w:p>
          <w:p w:rsidR="006A441B" w:rsidRPr="00CD1A3F" w:rsidRDefault="006A441B" w:rsidP="00386AB8">
            <w:pPr>
              <w:jc w:val="both"/>
              <w:rPr>
                <w:shd w:val="clear" w:color="auto" w:fill="FFFFFF"/>
                <w:lang w:val="ro-RO"/>
              </w:rPr>
            </w:pPr>
          </w:p>
        </w:tc>
        <w:tc>
          <w:tcPr>
            <w:tcW w:w="5220" w:type="dxa"/>
          </w:tcPr>
          <w:p w:rsidR="006A441B" w:rsidRPr="00CD1A3F" w:rsidRDefault="006A441B" w:rsidP="00127BBA">
            <w:pPr>
              <w:tabs>
                <w:tab w:val="left" w:pos="8640"/>
                <w:tab w:val="left" w:pos="9000"/>
              </w:tabs>
              <w:jc w:val="both"/>
              <w:rPr>
                <w:lang w:val="ro-RO"/>
              </w:rPr>
            </w:pPr>
            <w:r>
              <w:rPr>
                <w:lang w:val="ro-RO"/>
              </w:rPr>
              <w:t>Idem poziţia 2</w:t>
            </w:r>
          </w:p>
        </w:tc>
      </w:tr>
      <w:tr w:rsidR="006A441B" w:rsidRPr="00CD1A3F">
        <w:tc>
          <w:tcPr>
            <w:tcW w:w="828" w:type="dxa"/>
          </w:tcPr>
          <w:p w:rsidR="006A441B" w:rsidRPr="00CD1A3F" w:rsidRDefault="006A441B" w:rsidP="00FD30B8">
            <w:pPr>
              <w:tabs>
                <w:tab w:val="left" w:pos="8640"/>
                <w:tab w:val="left" w:pos="9000"/>
              </w:tabs>
              <w:rPr>
                <w:lang w:val="ro-RO"/>
              </w:rPr>
            </w:pPr>
            <w:r>
              <w:rPr>
                <w:lang w:val="ro-RO"/>
              </w:rPr>
              <w:t>14</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E.ON</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 (2)</w:t>
            </w:r>
          </w:p>
        </w:tc>
        <w:tc>
          <w:tcPr>
            <w:tcW w:w="5940" w:type="dxa"/>
          </w:tcPr>
          <w:p w:rsidR="006A441B" w:rsidRPr="00CD1A3F" w:rsidRDefault="006A441B" w:rsidP="00FE2155">
            <w:pPr>
              <w:jc w:val="both"/>
              <w:rPr>
                <w:color w:val="FF0000"/>
                <w:shd w:val="clear" w:color="auto" w:fill="FFFFFF"/>
                <w:lang w:val="ro-RO"/>
              </w:rPr>
            </w:pPr>
            <w:r w:rsidRPr="00CD1A3F">
              <w:rPr>
                <w:lang w:val="ro-RO"/>
              </w:rPr>
              <w:t>OMEPA şi-ar schimba funcţia de OM doar pentru punctele de măsurare din reţeaua de transport, nu şi la nivelul întregii pieţe angro, ceea ce presupune o modificare semnificativă pentru piaţa angro,  etapa din proces nefiind  înlocuită cu precizarea noului mod de funcţionare a acestei activităţi.</w:t>
            </w:r>
          </w:p>
        </w:tc>
        <w:tc>
          <w:tcPr>
            <w:tcW w:w="5220" w:type="dxa"/>
          </w:tcPr>
          <w:p w:rsidR="006A441B" w:rsidRPr="00CD1A3F" w:rsidRDefault="006A441B" w:rsidP="00127BBA">
            <w:pPr>
              <w:tabs>
                <w:tab w:val="left" w:pos="8640"/>
                <w:tab w:val="left" w:pos="9000"/>
              </w:tabs>
              <w:jc w:val="both"/>
              <w:rPr>
                <w:lang w:val="ro-RO"/>
              </w:rPr>
            </w:pPr>
            <w:r>
              <w:rPr>
                <w:lang w:val="ro-RO"/>
              </w:rPr>
              <w:t>Idem poziţia 1</w:t>
            </w:r>
          </w:p>
        </w:tc>
      </w:tr>
      <w:tr w:rsidR="006A441B" w:rsidRPr="00CD1A3F">
        <w:tc>
          <w:tcPr>
            <w:tcW w:w="828" w:type="dxa"/>
          </w:tcPr>
          <w:p w:rsidR="006A441B" w:rsidRPr="00CD1A3F" w:rsidRDefault="006A441B" w:rsidP="00FD30B8">
            <w:pPr>
              <w:tabs>
                <w:tab w:val="left" w:pos="8640"/>
                <w:tab w:val="left" w:pos="9000"/>
              </w:tabs>
              <w:rPr>
                <w:lang w:val="ro-RO"/>
              </w:rPr>
            </w:pPr>
            <w:r>
              <w:rPr>
                <w:lang w:val="ro-RO"/>
              </w:rPr>
              <w:t>15</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Opcom</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 (2)</w:t>
            </w:r>
          </w:p>
        </w:tc>
        <w:tc>
          <w:tcPr>
            <w:tcW w:w="5940" w:type="dxa"/>
          </w:tcPr>
          <w:p w:rsidR="006A441B" w:rsidRPr="00CD1A3F" w:rsidRDefault="006A441B" w:rsidP="00C56107">
            <w:pPr>
              <w:pStyle w:val="ListParagraph"/>
              <w:spacing w:after="200"/>
              <w:ind w:left="0" w:right="72"/>
              <w:jc w:val="both"/>
              <w:rPr>
                <w:lang w:val="ro-RO"/>
              </w:rPr>
            </w:pPr>
            <w:r w:rsidRPr="00CD1A3F">
              <w:rPr>
                <w:lang w:val="ro-RO"/>
              </w:rPr>
              <w:t>Articolul define</w:t>
            </w:r>
            <w:r w:rsidRPr="00CD1A3F">
              <w:rPr>
                <w:rFonts w:ascii="Tahoma" w:hAnsi="Tahoma" w:cs="Tahoma"/>
                <w:lang w:val="ro-RO"/>
              </w:rPr>
              <w:t>ș</w:t>
            </w:r>
            <w:r w:rsidRPr="00CD1A3F">
              <w:rPr>
                <w:lang w:val="ro-RO"/>
              </w:rPr>
              <w:t>te OMEPA ca fiind „</w:t>
            </w:r>
            <w:r w:rsidRPr="00CD1A3F">
              <w:rPr>
                <w:i/>
                <w:iCs/>
                <w:lang w:val="ro-RO"/>
              </w:rPr>
              <w:t xml:space="preserve">entitate din cadrul operatorului de transport </w:t>
            </w:r>
            <w:r w:rsidRPr="00CD1A3F">
              <w:rPr>
                <w:rFonts w:ascii="Tahoma" w:hAnsi="Tahoma" w:cs="Tahoma"/>
                <w:i/>
                <w:iCs/>
                <w:lang w:val="ro-RO"/>
              </w:rPr>
              <w:t>ș</w:t>
            </w:r>
            <w:r w:rsidRPr="00CD1A3F">
              <w:rPr>
                <w:i/>
                <w:iCs/>
                <w:lang w:val="ro-RO"/>
              </w:rPr>
              <w:t>i de sistem care indepline</w:t>
            </w:r>
            <w:r w:rsidRPr="00CD1A3F">
              <w:rPr>
                <w:rFonts w:ascii="Tahoma" w:hAnsi="Tahoma" w:cs="Tahoma"/>
                <w:i/>
                <w:iCs/>
                <w:lang w:val="ro-RO"/>
              </w:rPr>
              <w:t>ș</w:t>
            </w:r>
            <w:r w:rsidRPr="00CD1A3F">
              <w:rPr>
                <w:i/>
                <w:iCs/>
                <w:lang w:val="ro-RO"/>
              </w:rPr>
              <w:t>te func</w:t>
            </w:r>
            <w:r w:rsidRPr="00CD1A3F">
              <w:rPr>
                <w:rFonts w:ascii="Tahoma" w:hAnsi="Tahoma" w:cs="Tahoma"/>
                <w:i/>
                <w:iCs/>
                <w:lang w:val="ro-RO"/>
              </w:rPr>
              <w:t>ț</w:t>
            </w:r>
            <w:r w:rsidRPr="00CD1A3F">
              <w:rPr>
                <w:i/>
                <w:iCs/>
                <w:lang w:val="ro-RO"/>
              </w:rPr>
              <w:t>ia de operator de măsurare pentru punctele de măsurare din re</w:t>
            </w:r>
            <w:r w:rsidRPr="00CD1A3F">
              <w:rPr>
                <w:rFonts w:ascii="Tahoma" w:hAnsi="Tahoma" w:cs="Tahoma"/>
                <w:i/>
                <w:iCs/>
                <w:lang w:val="ro-RO"/>
              </w:rPr>
              <w:t>ț</w:t>
            </w:r>
            <w:r w:rsidRPr="00CD1A3F">
              <w:rPr>
                <w:i/>
                <w:iCs/>
                <w:lang w:val="ro-RO"/>
              </w:rPr>
              <w:t>eaua de transport”</w:t>
            </w:r>
            <w:r w:rsidRPr="00CD1A3F">
              <w:rPr>
                <w:lang w:val="ro-RO"/>
              </w:rPr>
              <w:t>,</w:t>
            </w:r>
            <w:r w:rsidRPr="00CD1A3F">
              <w:rPr>
                <w:i/>
                <w:iCs/>
                <w:lang w:val="ro-RO"/>
              </w:rPr>
              <w:t xml:space="preserve"> </w:t>
            </w:r>
            <w:r w:rsidRPr="00CD1A3F">
              <w:rPr>
                <w:lang w:val="ro-RO"/>
              </w:rPr>
              <w:t>iar în Ordinul ANRE nr.103/2015 pentru aprobarea</w:t>
            </w:r>
            <w:r w:rsidRPr="00CD1A3F">
              <w:rPr>
                <w:i/>
                <w:iCs/>
                <w:lang w:val="ro-RO"/>
              </w:rPr>
              <w:t xml:space="preserve"> „Codului de măsurare a energiei electrice</w:t>
            </w:r>
            <w:r w:rsidRPr="00CD1A3F">
              <w:rPr>
                <w:lang w:val="ro-RO"/>
              </w:rPr>
              <w:t>”  în art.10 lit.d), OMEPA este definită ca fiind</w:t>
            </w:r>
            <w:r w:rsidRPr="00CD1A3F">
              <w:rPr>
                <w:i/>
                <w:iCs/>
                <w:lang w:val="ro-RO"/>
              </w:rPr>
              <w:t xml:space="preserve"> „operator de măsurare </w:t>
            </w:r>
            <w:r w:rsidRPr="00CD1A3F">
              <w:rPr>
                <w:rFonts w:ascii="Tahoma" w:hAnsi="Tahoma" w:cs="Tahoma"/>
                <w:i/>
                <w:iCs/>
                <w:lang w:val="ro-RO"/>
              </w:rPr>
              <w:t>ș</w:t>
            </w:r>
            <w:r w:rsidRPr="00CD1A3F">
              <w:rPr>
                <w:i/>
                <w:iCs/>
                <w:lang w:val="ro-RO"/>
              </w:rPr>
              <w:t xml:space="preserve">i </w:t>
            </w:r>
            <w:r w:rsidRPr="00CD1A3F">
              <w:rPr>
                <w:b/>
                <w:bCs/>
                <w:i/>
                <w:iCs/>
                <w:lang w:val="ro-RO"/>
              </w:rPr>
              <w:t>agregator unic</w:t>
            </w:r>
            <w:r w:rsidRPr="00CD1A3F">
              <w:rPr>
                <w:i/>
                <w:iCs/>
                <w:lang w:val="ro-RO"/>
              </w:rPr>
              <w:t xml:space="preserve"> al datelor de decontare pe pia</w:t>
            </w:r>
            <w:r w:rsidRPr="00CD1A3F">
              <w:rPr>
                <w:rFonts w:ascii="Tahoma" w:hAnsi="Tahoma" w:cs="Tahoma"/>
                <w:i/>
                <w:iCs/>
                <w:lang w:val="ro-RO"/>
              </w:rPr>
              <w:t>ț</w:t>
            </w:r>
            <w:r w:rsidRPr="00CD1A3F">
              <w:rPr>
                <w:i/>
                <w:iCs/>
                <w:lang w:val="ro-RO"/>
              </w:rPr>
              <w:t xml:space="preserve">a angro de energie electrică”. </w:t>
            </w:r>
            <w:r w:rsidRPr="00CD1A3F">
              <w:rPr>
                <w:lang w:val="ro-RO"/>
              </w:rPr>
              <w:t>Subliniem că</w:t>
            </w:r>
            <w:r w:rsidRPr="00CD1A3F">
              <w:rPr>
                <w:i/>
                <w:iCs/>
                <w:lang w:val="ro-RO"/>
              </w:rPr>
              <w:t xml:space="preserve"> </w:t>
            </w:r>
            <w:r w:rsidRPr="00CD1A3F">
              <w:rPr>
                <w:lang w:val="ro-RO"/>
              </w:rPr>
              <w:t>de</w:t>
            </w:r>
            <w:r w:rsidRPr="00CD1A3F">
              <w:rPr>
                <w:rFonts w:ascii="Tahoma" w:hAnsi="Tahoma" w:cs="Tahoma"/>
                <w:lang w:val="ro-RO"/>
              </w:rPr>
              <w:t>ș</w:t>
            </w:r>
            <w:r w:rsidRPr="00CD1A3F">
              <w:rPr>
                <w:lang w:val="ro-RO"/>
              </w:rPr>
              <w:t>i în prezenta propunere de Ordin este definită  OMEPA, totu</w:t>
            </w:r>
            <w:r w:rsidRPr="00CD1A3F">
              <w:rPr>
                <w:rFonts w:ascii="Tahoma" w:hAnsi="Tahoma" w:cs="Tahoma"/>
                <w:lang w:val="ro-RO"/>
              </w:rPr>
              <w:t>ș</w:t>
            </w:r>
            <w:r w:rsidRPr="00CD1A3F">
              <w:rPr>
                <w:lang w:val="ro-RO"/>
              </w:rPr>
              <w:t>i sarcinile acesteia nu se regăsesc în con</w:t>
            </w:r>
            <w:r w:rsidRPr="00CD1A3F">
              <w:rPr>
                <w:rFonts w:ascii="Tahoma" w:hAnsi="Tahoma" w:cs="Tahoma"/>
                <w:lang w:val="ro-RO"/>
              </w:rPr>
              <w:t>ț</w:t>
            </w:r>
            <w:r w:rsidRPr="00CD1A3F">
              <w:rPr>
                <w:lang w:val="ro-RO"/>
              </w:rPr>
              <w:t>inutul documentului.</w:t>
            </w:r>
          </w:p>
          <w:p w:rsidR="006A441B" w:rsidRPr="00CD1A3F" w:rsidRDefault="006A441B" w:rsidP="00C56107">
            <w:pPr>
              <w:pStyle w:val="ListParagraph"/>
              <w:spacing w:after="200"/>
              <w:ind w:left="0" w:right="72"/>
              <w:jc w:val="both"/>
              <w:rPr>
                <w:lang w:val="ro-RO"/>
              </w:rPr>
            </w:pPr>
            <w:r w:rsidRPr="00CD1A3F">
              <w:rPr>
                <w:lang w:val="ro-RO"/>
              </w:rPr>
              <w:t xml:space="preserve">Având în vedere prevederile art.113 alin.(1) din anexa la Ordinul ANRE nr.103/2015 </w:t>
            </w:r>
            <w:r w:rsidRPr="00CD1A3F">
              <w:rPr>
                <w:i/>
                <w:iCs/>
                <w:lang w:val="ro-RO"/>
              </w:rPr>
              <w:t>„Codul de măsurare a energiei electrice”</w:t>
            </w:r>
            <w:r w:rsidRPr="00CD1A3F">
              <w:rPr>
                <w:lang w:val="ro-RO"/>
              </w:rPr>
              <w:t xml:space="preserve">  respectiv:</w:t>
            </w:r>
          </w:p>
          <w:p w:rsidR="006A441B" w:rsidRPr="00CD1A3F" w:rsidRDefault="006A441B" w:rsidP="00C56107">
            <w:pPr>
              <w:pStyle w:val="ListParagraph"/>
              <w:spacing w:after="200"/>
              <w:ind w:left="0" w:right="72"/>
              <w:jc w:val="both"/>
              <w:rPr>
                <w:i/>
                <w:iCs/>
                <w:lang w:val="ro-RO"/>
              </w:rPr>
            </w:pPr>
            <w:r w:rsidRPr="00CD1A3F">
              <w:rPr>
                <w:i/>
                <w:iCs/>
                <w:lang w:val="ro-RO"/>
              </w:rPr>
              <w:t xml:space="preserve">„art. 113. – (1) OTS, prin structura internă distinctă OMEPA, este operator de măsurare </w:t>
            </w:r>
            <w:r w:rsidRPr="00CD1A3F">
              <w:rPr>
                <w:rFonts w:ascii="Tahoma" w:hAnsi="Tahoma" w:cs="Tahoma"/>
                <w:i/>
                <w:iCs/>
                <w:lang w:val="ro-RO"/>
              </w:rPr>
              <w:t>ș</w:t>
            </w:r>
            <w:r w:rsidRPr="00CD1A3F">
              <w:rPr>
                <w:i/>
                <w:iCs/>
                <w:lang w:val="ro-RO"/>
              </w:rPr>
              <w:t>i agregator unic pe pia</w:t>
            </w:r>
            <w:r w:rsidRPr="00CD1A3F">
              <w:rPr>
                <w:rFonts w:ascii="Tahoma" w:hAnsi="Tahoma" w:cs="Tahoma"/>
                <w:i/>
                <w:iCs/>
                <w:lang w:val="ro-RO"/>
              </w:rPr>
              <w:t>ț</w:t>
            </w:r>
            <w:r w:rsidRPr="00CD1A3F">
              <w:rPr>
                <w:i/>
                <w:iCs/>
                <w:lang w:val="ro-RO"/>
              </w:rPr>
              <w:t xml:space="preserve">a angro de energie electrică din România.”, </w:t>
            </w:r>
          </w:p>
          <w:p w:rsidR="006A441B" w:rsidRPr="00CD1A3F" w:rsidRDefault="006A441B" w:rsidP="00C56107">
            <w:pPr>
              <w:pStyle w:val="ListParagraph"/>
              <w:spacing w:after="200"/>
              <w:ind w:left="0" w:right="72"/>
              <w:jc w:val="both"/>
              <w:rPr>
                <w:lang w:val="ro-RO"/>
              </w:rPr>
            </w:pPr>
            <w:r w:rsidRPr="00CD1A3F">
              <w:rPr>
                <w:lang w:val="ro-RO"/>
              </w:rPr>
              <w:t xml:space="preserve">precum </w:t>
            </w:r>
            <w:r w:rsidRPr="00CD1A3F">
              <w:rPr>
                <w:rFonts w:ascii="Tahoma" w:hAnsi="Tahoma" w:cs="Tahoma"/>
                <w:lang w:val="ro-RO"/>
              </w:rPr>
              <w:t>ș</w:t>
            </w:r>
            <w:r w:rsidRPr="00CD1A3F">
              <w:rPr>
                <w:lang w:val="ro-RO"/>
              </w:rPr>
              <w:t>i prevederea din art.5 din anexa la prezentul document:</w:t>
            </w:r>
          </w:p>
          <w:p w:rsidR="006A441B" w:rsidRPr="00CD1A3F" w:rsidRDefault="006A441B" w:rsidP="00C56107">
            <w:pPr>
              <w:pStyle w:val="ListParagraph"/>
              <w:spacing w:after="200"/>
              <w:ind w:left="0" w:right="72"/>
              <w:jc w:val="both"/>
              <w:rPr>
                <w:lang w:val="ro-RO"/>
              </w:rPr>
            </w:pPr>
            <w:r w:rsidRPr="00CD1A3F">
              <w:rPr>
                <w:i/>
                <w:iCs/>
                <w:lang w:val="ro-RO"/>
              </w:rPr>
              <w:t xml:space="preserve">„art.5. Prezentele Reguli completează din punct de vedere comercial regulile de măsurarea </w:t>
            </w:r>
            <w:r w:rsidRPr="00CD1A3F">
              <w:rPr>
                <w:rFonts w:ascii="Tahoma" w:hAnsi="Tahoma" w:cs="Tahoma"/>
                <w:i/>
                <w:iCs/>
                <w:lang w:val="ro-RO"/>
              </w:rPr>
              <w:t>ș</w:t>
            </w:r>
            <w:r w:rsidRPr="00CD1A3F">
              <w:rPr>
                <w:i/>
                <w:iCs/>
                <w:lang w:val="ro-RO"/>
              </w:rPr>
              <w:t>i colectarea datelor, prevăzute de Codul de măsurare a energiei electrice”</w:t>
            </w:r>
            <w:r w:rsidRPr="00CD1A3F">
              <w:rPr>
                <w:lang w:val="ro-RO"/>
              </w:rPr>
              <w:t xml:space="preserve">  propunem men</w:t>
            </w:r>
            <w:r w:rsidRPr="00CD1A3F">
              <w:rPr>
                <w:rFonts w:ascii="Tahoma" w:hAnsi="Tahoma" w:cs="Tahoma"/>
                <w:lang w:val="ro-RO"/>
              </w:rPr>
              <w:t>ț</w:t>
            </w:r>
            <w:r w:rsidRPr="00CD1A3F">
              <w:rPr>
                <w:lang w:val="ro-RO"/>
              </w:rPr>
              <w:t>ionarea atribu</w:t>
            </w:r>
            <w:r w:rsidRPr="00CD1A3F">
              <w:rPr>
                <w:rFonts w:ascii="Tahoma" w:hAnsi="Tahoma" w:cs="Tahoma"/>
                <w:lang w:val="ro-RO"/>
              </w:rPr>
              <w:t>ț</w:t>
            </w:r>
            <w:r w:rsidRPr="00CD1A3F">
              <w:rPr>
                <w:lang w:val="ro-RO"/>
              </w:rPr>
              <w:t>iilor OMEPA în ceea ce prive</w:t>
            </w:r>
            <w:r w:rsidRPr="00CD1A3F">
              <w:rPr>
                <w:rFonts w:ascii="Tahoma" w:hAnsi="Tahoma" w:cs="Tahoma"/>
                <w:lang w:val="ro-RO"/>
              </w:rPr>
              <w:t>ș</w:t>
            </w:r>
            <w:r w:rsidRPr="00CD1A3F">
              <w:rPr>
                <w:lang w:val="ro-RO"/>
              </w:rPr>
              <w:t xml:space="preserve">te agregarea </w:t>
            </w:r>
            <w:r w:rsidRPr="00CD1A3F">
              <w:rPr>
                <w:rFonts w:ascii="Tahoma" w:hAnsi="Tahoma" w:cs="Tahoma"/>
                <w:lang w:val="ro-RO"/>
              </w:rPr>
              <w:t>ș</w:t>
            </w:r>
            <w:r w:rsidRPr="00CD1A3F">
              <w:rPr>
                <w:lang w:val="ro-RO"/>
              </w:rPr>
              <w:t>i transmiterea la ODPE a datelor necesare stabilirii obliga</w:t>
            </w:r>
            <w:r w:rsidRPr="00CD1A3F">
              <w:rPr>
                <w:rFonts w:ascii="Tahoma" w:hAnsi="Tahoma" w:cs="Tahoma"/>
                <w:lang w:val="ro-RO"/>
              </w:rPr>
              <w:t>ț</w:t>
            </w:r>
            <w:r w:rsidRPr="00CD1A3F">
              <w:rPr>
                <w:lang w:val="ro-RO"/>
              </w:rPr>
              <w:t>iilor de plată/drepturilor de încasare aferente tranzac</w:t>
            </w:r>
            <w:r w:rsidRPr="00CD1A3F">
              <w:rPr>
                <w:rFonts w:ascii="Tahoma" w:hAnsi="Tahoma" w:cs="Tahoma"/>
                <w:lang w:val="ro-RO"/>
              </w:rPr>
              <w:t>ț</w:t>
            </w:r>
            <w:r w:rsidRPr="00CD1A3F">
              <w:rPr>
                <w:lang w:val="ro-RO"/>
              </w:rPr>
              <w:t xml:space="preserve">iilor pe PE, dezechilibrelor PRE, a dezechilibrelor de la notificare </w:t>
            </w:r>
            <w:r w:rsidRPr="00CD1A3F">
              <w:rPr>
                <w:rFonts w:ascii="Tahoma" w:hAnsi="Tahoma" w:cs="Tahoma"/>
                <w:lang w:val="ro-RO"/>
              </w:rPr>
              <w:t>ș</w:t>
            </w:r>
            <w:r w:rsidRPr="00CD1A3F">
              <w:rPr>
                <w:lang w:val="ro-RO"/>
              </w:rPr>
              <w:t>i a redistribuirii costurilor/veniturilor suplimentare pe PE.</w:t>
            </w:r>
          </w:p>
          <w:p w:rsidR="006A441B" w:rsidRPr="00CD1A3F" w:rsidRDefault="006A441B" w:rsidP="00FE2155">
            <w:pPr>
              <w:jc w:val="both"/>
              <w:rPr>
                <w:shd w:val="clear" w:color="auto" w:fill="FFFFFF"/>
                <w:lang w:val="ro-RO"/>
              </w:rPr>
            </w:pPr>
          </w:p>
        </w:tc>
        <w:tc>
          <w:tcPr>
            <w:tcW w:w="5220" w:type="dxa"/>
          </w:tcPr>
          <w:p w:rsidR="006A441B" w:rsidRPr="00CD1A3F" w:rsidRDefault="006A441B" w:rsidP="00127BBA">
            <w:pPr>
              <w:tabs>
                <w:tab w:val="left" w:pos="8640"/>
                <w:tab w:val="left" w:pos="9000"/>
              </w:tabs>
              <w:jc w:val="both"/>
              <w:rPr>
                <w:color w:val="FF0000"/>
                <w:lang w:val="ro-RO"/>
              </w:rPr>
            </w:pPr>
            <w:r>
              <w:rPr>
                <w:lang w:val="ro-RO"/>
              </w:rPr>
              <w:t>Idem poziţia 1</w:t>
            </w:r>
          </w:p>
        </w:tc>
      </w:tr>
      <w:tr w:rsidR="006A441B" w:rsidRPr="00CD1A3F">
        <w:tc>
          <w:tcPr>
            <w:tcW w:w="828" w:type="dxa"/>
          </w:tcPr>
          <w:p w:rsidR="006A441B" w:rsidRPr="00CD1A3F" w:rsidRDefault="006A441B" w:rsidP="00FD30B8">
            <w:pPr>
              <w:tabs>
                <w:tab w:val="left" w:pos="8640"/>
                <w:tab w:val="left" w:pos="9000"/>
              </w:tabs>
              <w:rPr>
                <w:lang w:val="ro-RO"/>
              </w:rPr>
            </w:pPr>
            <w:r>
              <w:rPr>
                <w:lang w:val="ro-RO"/>
              </w:rPr>
              <w:t>16</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UNO – DEN</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 (2)</w:t>
            </w:r>
          </w:p>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 xml:space="preserve">Abreviere </w:t>
            </w:r>
            <w:r w:rsidRPr="00CB37D5">
              <w:rPr>
                <w:rFonts w:ascii="Times New Roman" w:hAnsi="Times New Roman" w:cs="Times New Roman"/>
                <w:sz w:val="24"/>
                <w:szCs w:val="24"/>
                <w:lang w:val="ro-RO"/>
              </w:rPr>
              <w:t>ENTSO-E</w:t>
            </w:r>
          </w:p>
        </w:tc>
        <w:tc>
          <w:tcPr>
            <w:tcW w:w="5940" w:type="dxa"/>
          </w:tcPr>
          <w:p w:rsidR="006A441B" w:rsidRPr="00CD1A3F" w:rsidRDefault="006A441B" w:rsidP="00FE2155">
            <w:pPr>
              <w:jc w:val="both"/>
              <w:rPr>
                <w:shd w:val="clear" w:color="auto" w:fill="FFFFFF"/>
                <w:lang w:val="ro-RO"/>
              </w:rPr>
            </w:pPr>
            <w:r w:rsidRPr="00CD1A3F">
              <w:rPr>
                <w:shd w:val="clear" w:color="auto" w:fill="FFFFFF"/>
                <w:lang w:val="ro-RO"/>
              </w:rPr>
              <w:t>ENTSO-E - Organiza</w:t>
            </w:r>
            <w:r w:rsidRPr="00CD1A3F">
              <w:rPr>
                <w:rFonts w:ascii="Tahoma" w:hAnsi="Tahoma" w:cs="Tahoma"/>
                <w:shd w:val="clear" w:color="auto" w:fill="FFFFFF"/>
                <w:lang w:val="ro-RO"/>
              </w:rPr>
              <w:t>ț</w:t>
            </w:r>
            <w:r w:rsidRPr="00CD1A3F">
              <w:rPr>
                <w:shd w:val="clear" w:color="auto" w:fill="FFFFFF"/>
                <w:lang w:val="ro-RO"/>
              </w:rPr>
              <w:t xml:space="preserve">ia operatorilor de transport </w:t>
            </w:r>
            <w:r w:rsidRPr="00CD1A3F">
              <w:rPr>
                <w:rFonts w:ascii="Tahoma" w:hAnsi="Tahoma" w:cs="Tahoma"/>
                <w:shd w:val="clear" w:color="auto" w:fill="FFFFFF"/>
                <w:lang w:val="ro-RO"/>
              </w:rPr>
              <w:t>ș</w:t>
            </w:r>
            <w:r w:rsidRPr="00CD1A3F">
              <w:rPr>
                <w:shd w:val="clear" w:color="auto" w:fill="FFFFFF"/>
                <w:lang w:val="ro-RO"/>
              </w:rPr>
              <w:t>i de sistem din Europa</w:t>
            </w:r>
          </w:p>
          <w:p w:rsidR="006A441B" w:rsidRPr="00CD1A3F" w:rsidRDefault="006A441B" w:rsidP="00FE2155">
            <w:pPr>
              <w:jc w:val="both"/>
              <w:rPr>
                <w:shd w:val="clear" w:color="auto" w:fill="FFFFFF"/>
                <w:lang w:val="ro-RO"/>
              </w:rPr>
            </w:pPr>
            <w:r w:rsidRPr="00CD1A3F">
              <w:rPr>
                <w:shd w:val="clear" w:color="auto" w:fill="FFFFFF"/>
                <w:lang w:val="ro-RO"/>
              </w:rPr>
              <w:t>Justificare:</w:t>
            </w:r>
          </w:p>
          <w:p w:rsidR="006A441B" w:rsidRPr="00CD1A3F" w:rsidRDefault="006A441B" w:rsidP="00FE2155">
            <w:pPr>
              <w:jc w:val="both"/>
              <w:rPr>
                <w:shd w:val="clear" w:color="auto" w:fill="FFFFFF"/>
                <w:lang w:val="ro-RO"/>
              </w:rPr>
            </w:pPr>
            <w:r w:rsidRPr="00CD1A3F">
              <w:rPr>
                <w:shd w:val="clear" w:color="auto" w:fill="FFFFFF"/>
                <w:lang w:val="ro-RO"/>
              </w:rPr>
              <w:t xml:space="preserve">Abreviere utilizată în textul ordinului </w:t>
            </w:r>
          </w:p>
        </w:tc>
        <w:tc>
          <w:tcPr>
            <w:tcW w:w="5220" w:type="dxa"/>
          </w:tcPr>
          <w:p w:rsidR="006A441B" w:rsidRPr="00CD1A3F" w:rsidRDefault="006A441B" w:rsidP="00127BBA">
            <w:pPr>
              <w:tabs>
                <w:tab w:val="left" w:pos="8640"/>
                <w:tab w:val="left" w:pos="9000"/>
              </w:tabs>
              <w:jc w:val="both"/>
              <w:rPr>
                <w:lang w:val="ro-RO"/>
              </w:rPr>
            </w:pPr>
            <w:r>
              <w:rPr>
                <w:lang w:val="ro-RO"/>
              </w:rPr>
              <w:t>Propunerea a fost acceptată</w:t>
            </w:r>
          </w:p>
        </w:tc>
      </w:tr>
      <w:tr w:rsidR="006A441B" w:rsidRPr="00CD1A3F">
        <w:tc>
          <w:tcPr>
            <w:tcW w:w="828" w:type="dxa"/>
          </w:tcPr>
          <w:p w:rsidR="006A441B" w:rsidRPr="00CD1A3F" w:rsidRDefault="006A441B" w:rsidP="00FD30B8">
            <w:pPr>
              <w:tabs>
                <w:tab w:val="left" w:pos="8640"/>
                <w:tab w:val="left" w:pos="9000"/>
              </w:tabs>
              <w:rPr>
                <w:lang w:val="ro-RO"/>
              </w:rPr>
            </w:pPr>
            <w:r>
              <w:rPr>
                <w:lang w:val="ro-RO"/>
              </w:rPr>
              <w:t>17</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DM OMEPA</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 (2)</w:t>
            </w:r>
          </w:p>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Abreviere OMEPA</w:t>
            </w:r>
          </w:p>
        </w:tc>
        <w:tc>
          <w:tcPr>
            <w:tcW w:w="5940" w:type="dxa"/>
          </w:tcPr>
          <w:p w:rsidR="006A441B" w:rsidRPr="00CD1A3F" w:rsidRDefault="006A441B" w:rsidP="00FE2155">
            <w:pPr>
              <w:jc w:val="both"/>
              <w:rPr>
                <w:rFonts w:eastAsia="SimSun"/>
                <w:lang w:val="ro-RO"/>
              </w:rPr>
            </w:pPr>
            <w:r w:rsidRPr="00CD1A3F">
              <w:rPr>
                <w:rFonts w:eastAsia="SimSun"/>
                <w:lang w:val="ro-RO"/>
              </w:rPr>
              <w:t xml:space="preserve">Completare: </w:t>
            </w:r>
          </w:p>
          <w:p w:rsidR="006A441B" w:rsidRPr="00CD1A3F" w:rsidRDefault="006A441B" w:rsidP="00FE2155">
            <w:pPr>
              <w:jc w:val="both"/>
              <w:rPr>
                <w:shd w:val="clear" w:color="auto" w:fill="FFFFFF"/>
                <w:lang w:val="ro-RO"/>
              </w:rPr>
            </w:pPr>
            <w:r w:rsidRPr="00CD1A3F">
              <w:rPr>
                <w:rFonts w:eastAsia="SimSun"/>
                <w:lang w:val="ro-RO"/>
              </w:rPr>
              <w:t>OMEPA – entitate din cadrul operatorului de transport şi sistem care îndeplineşte funcţia de operator de măsurare pentru punctele de măsurare din reţeaua de transport şi agregator unic pe piaţa angro de energie electrică din România</w:t>
            </w:r>
          </w:p>
        </w:tc>
        <w:tc>
          <w:tcPr>
            <w:tcW w:w="5220" w:type="dxa"/>
          </w:tcPr>
          <w:p w:rsidR="006A441B" w:rsidRPr="00CD1A3F" w:rsidRDefault="006A441B" w:rsidP="00127BBA">
            <w:pPr>
              <w:tabs>
                <w:tab w:val="left" w:pos="8640"/>
                <w:tab w:val="left" w:pos="9000"/>
              </w:tabs>
              <w:jc w:val="both"/>
              <w:rPr>
                <w:lang w:val="ro-RO"/>
              </w:rPr>
            </w:pPr>
            <w:r w:rsidRPr="00CD1A3F">
              <w:rPr>
                <w:lang w:val="ro-RO"/>
              </w:rPr>
              <w:t>Abreviere</w:t>
            </w:r>
            <w:r>
              <w:rPr>
                <w:lang w:val="ro-RO"/>
              </w:rPr>
              <w:t xml:space="preserve"> a fost</w:t>
            </w:r>
            <w:r w:rsidRPr="00CD1A3F">
              <w:rPr>
                <w:lang w:val="ro-RO"/>
              </w:rPr>
              <w:t xml:space="preserve"> redefinită</w:t>
            </w:r>
          </w:p>
        </w:tc>
      </w:tr>
      <w:tr w:rsidR="006A441B" w:rsidRPr="000B72BD">
        <w:tc>
          <w:tcPr>
            <w:tcW w:w="828" w:type="dxa"/>
          </w:tcPr>
          <w:p w:rsidR="006A441B" w:rsidRPr="00CD1A3F" w:rsidRDefault="006A441B" w:rsidP="00FD30B8">
            <w:pPr>
              <w:tabs>
                <w:tab w:val="left" w:pos="8640"/>
                <w:tab w:val="left" w:pos="9000"/>
              </w:tabs>
              <w:rPr>
                <w:lang w:val="ro-RO"/>
              </w:rPr>
            </w:pPr>
            <w:r w:rsidRPr="00AA3D29">
              <w:rPr>
                <w:lang w:val="ro-RO"/>
              </w:rPr>
              <w:t>18</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UNO – DEN</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 (2)</w:t>
            </w:r>
          </w:p>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 xml:space="preserve">Abreviere </w:t>
            </w:r>
            <w:r w:rsidRPr="00AA3D29">
              <w:rPr>
                <w:rFonts w:ascii="Times New Roman" w:hAnsi="Times New Roman" w:cs="Times New Roman"/>
                <w:sz w:val="24"/>
                <w:szCs w:val="24"/>
                <w:lang w:val="ro-RO"/>
              </w:rPr>
              <w:t>TL</w:t>
            </w:r>
          </w:p>
        </w:tc>
        <w:tc>
          <w:tcPr>
            <w:tcW w:w="5940" w:type="dxa"/>
          </w:tcPr>
          <w:p w:rsidR="006A441B" w:rsidRPr="00CD1A3F" w:rsidRDefault="006A441B" w:rsidP="00FE2155">
            <w:pPr>
              <w:jc w:val="both"/>
              <w:rPr>
                <w:rFonts w:eastAsia="SimSun"/>
                <w:lang w:val="ro-RO"/>
              </w:rPr>
            </w:pPr>
            <w:r w:rsidRPr="00CD1A3F">
              <w:rPr>
                <w:rFonts w:eastAsia="SimSun"/>
                <w:lang w:val="ro-RO"/>
              </w:rPr>
              <w:t>TL – titular de licen</w:t>
            </w:r>
            <w:r w:rsidRPr="00CD1A3F">
              <w:rPr>
                <w:rFonts w:eastAsia="SimSun" w:hAnsi="Tahoma" w:cs="Tahoma"/>
                <w:lang w:val="ro-RO"/>
              </w:rPr>
              <w:t>ț</w:t>
            </w:r>
            <w:r w:rsidRPr="00CD1A3F">
              <w:rPr>
                <w:rFonts w:eastAsia="SimSun"/>
                <w:lang w:val="ro-RO"/>
              </w:rPr>
              <w:t>ă care î</w:t>
            </w:r>
            <w:r w:rsidRPr="00CD1A3F">
              <w:rPr>
                <w:rFonts w:eastAsia="SimSun" w:hAnsi="Tahoma" w:cs="Tahoma"/>
                <w:lang w:val="ro-RO"/>
              </w:rPr>
              <w:t>ș</w:t>
            </w:r>
            <w:r w:rsidRPr="00CD1A3F">
              <w:rPr>
                <w:rFonts w:eastAsia="SimSun"/>
                <w:lang w:val="ro-RO"/>
              </w:rPr>
              <w:t>i asumă responsabilitatea în mod similar unei PRE, conform art. 10.2.2.7. din Codul Comercial al Pieţei Angro de Energie Electrică</w:t>
            </w:r>
          </w:p>
          <w:p w:rsidR="006A441B" w:rsidRPr="00CD1A3F" w:rsidRDefault="006A441B" w:rsidP="00FE2155">
            <w:pPr>
              <w:jc w:val="both"/>
              <w:rPr>
                <w:shd w:val="clear" w:color="auto" w:fill="FFFFFF"/>
                <w:lang w:val="ro-RO"/>
              </w:rPr>
            </w:pPr>
            <w:r w:rsidRPr="00CD1A3F">
              <w:rPr>
                <w:shd w:val="clear" w:color="auto" w:fill="FFFFFF"/>
                <w:lang w:val="ro-RO"/>
              </w:rPr>
              <w:t>Justificare:</w:t>
            </w:r>
          </w:p>
          <w:p w:rsidR="006A441B" w:rsidRPr="00CD1A3F" w:rsidRDefault="006A441B" w:rsidP="00FE2155">
            <w:pPr>
              <w:jc w:val="both"/>
              <w:rPr>
                <w:rFonts w:eastAsia="SimSun"/>
                <w:lang w:val="ro-RO"/>
              </w:rPr>
            </w:pPr>
            <w:r w:rsidRPr="00CD1A3F">
              <w:rPr>
                <w:shd w:val="clear" w:color="auto" w:fill="FFFFFF"/>
                <w:lang w:val="ro-RO"/>
              </w:rPr>
              <w:t>Abreviere utilizată în textul ordinului</w:t>
            </w:r>
          </w:p>
        </w:tc>
        <w:tc>
          <w:tcPr>
            <w:tcW w:w="5220" w:type="dxa"/>
          </w:tcPr>
          <w:p w:rsidR="006A441B" w:rsidRPr="00AA3D29" w:rsidRDefault="006A441B" w:rsidP="00AA3D29">
            <w:pPr>
              <w:spacing w:before="60" w:after="60"/>
              <w:jc w:val="both"/>
              <w:outlineLvl w:val="0"/>
              <w:rPr>
                <w:color w:val="000000"/>
                <w:lang w:val="es-ES_tradnl"/>
              </w:rPr>
            </w:pPr>
            <w:r w:rsidRPr="00AA3D29">
              <w:rPr>
                <w:lang w:val="es-ES_tradnl"/>
              </w:rPr>
              <w:t>Prevederile referitoare la regulile aplicabile PRE</w:t>
            </w:r>
            <w:r>
              <w:rPr>
                <w:lang w:val="es-ES_tradnl"/>
              </w:rPr>
              <w:t>/</w:t>
            </w:r>
            <w:r w:rsidRPr="00AA3D29">
              <w:rPr>
                <w:lang w:val="es-ES_tradnl"/>
              </w:rPr>
              <w:t xml:space="preserve"> responsabilitatea echilibrării</w:t>
            </w:r>
            <w:r>
              <w:rPr>
                <w:lang w:val="es-ES_tradnl"/>
              </w:rPr>
              <w:t xml:space="preserve"> etc.</w:t>
            </w:r>
            <w:r w:rsidRPr="00AA3D29">
              <w:rPr>
                <w:lang w:val="es-ES_tradnl"/>
              </w:rPr>
              <w:t xml:space="preserve"> sunt tratate</w:t>
            </w:r>
            <w:r>
              <w:rPr>
                <w:lang w:val="es-ES_tradnl"/>
              </w:rPr>
              <w:t xml:space="preserve"> distinct</w:t>
            </w:r>
            <w:r w:rsidRPr="00AA3D29">
              <w:rPr>
                <w:lang w:val="es-ES_tradnl"/>
              </w:rPr>
              <w:t xml:space="preserve"> în proiectul de Ordin</w:t>
            </w:r>
            <w:r w:rsidRPr="00AA3D29">
              <w:rPr>
                <w:color w:val="000000"/>
                <w:lang w:val="es-ES_tradnl"/>
              </w:rPr>
              <w:t xml:space="preserve"> privind aprobarea Regulamentului de func</w:t>
            </w:r>
            <w:r w:rsidRPr="00AA3D29">
              <w:rPr>
                <w:rFonts w:ascii="Tahoma" w:hAnsi="Tahoma" w:cs="Tahoma"/>
                <w:color w:val="000000"/>
                <w:lang w:val="es-ES_tradnl"/>
              </w:rPr>
              <w:t>ț</w:t>
            </w:r>
            <w:r w:rsidRPr="00AA3D29">
              <w:rPr>
                <w:color w:val="000000"/>
                <w:lang w:val="es-ES_tradnl"/>
              </w:rPr>
              <w:t xml:space="preserve">ionare </w:t>
            </w:r>
            <w:r w:rsidRPr="00AA3D29">
              <w:rPr>
                <w:rFonts w:ascii="Tahoma" w:hAnsi="Tahoma" w:cs="Tahoma"/>
                <w:color w:val="000000"/>
                <w:lang w:val="es-ES_tradnl"/>
              </w:rPr>
              <w:t>ș</w:t>
            </w:r>
            <w:r w:rsidRPr="00AA3D29">
              <w:rPr>
                <w:color w:val="000000"/>
                <w:lang w:val="es-ES_tradnl"/>
              </w:rPr>
              <w:t>i de decontare a pie</w:t>
            </w:r>
            <w:r>
              <w:rPr>
                <w:color w:val="000000"/>
                <w:lang w:val="es-ES_tradnl"/>
              </w:rPr>
              <w:t>ţ</w:t>
            </w:r>
            <w:r w:rsidRPr="00AA3D29">
              <w:rPr>
                <w:color w:val="000000"/>
                <w:lang w:val="es-ES_tradnl"/>
              </w:rPr>
              <w:t xml:space="preserve">ei de echilibrare </w:t>
            </w:r>
            <w:r w:rsidRPr="00AA3D29">
              <w:rPr>
                <w:rFonts w:ascii="Tahoma" w:hAnsi="Tahoma" w:cs="Tahoma"/>
                <w:color w:val="000000"/>
                <w:lang w:val="es-ES_tradnl"/>
              </w:rPr>
              <w:t>ș</w:t>
            </w:r>
            <w:r w:rsidRPr="00AA3D29">
              <w:rPr>
                <w:color w:val="000000"/>
                <w:lang w:val="es-ES_tradnl"/>
              </w:rPr>
              <w:t xml:space="preserve">i a Regulamentului de calcul </w:t>
            </w:r>
            <w:r w:rsidRPr="00AA3D29">
              <w:rPr>
                <w:rFonts w:ascii="Tahoma" w:hAnsi="Tahoma" w:cs="Tahoma"/>
                <w:color w:val="000000"/>
                <w:lang w:val="es-ES_tradnl"/>
              </w:rPr>
              <w:t>ș</w:t>
            </w:r>
            <w:r w:rsidRPr="00AA3D29">
              <w:rPr>
                <w:color w:val="000000"/>
                <w:lang w:val="es-ES_tradnl"/>
              </w:rPr>
              <w:t>i de decontare a dezechilibrelor păr</w:t>
            </w:r>
            <w:r>
              <w:rPr>
                <w:color w:val="000000"/>
                <w:lang w:val="es-ES_tradnl"/>
              </w:rPr>
              <w:t>ţ</w:t>
            </w:r>
            <w:r w:rsidRPr="00AA3D29">
              <w:rPr>
                <w:color w:val="000000"/>
                <w:lang w:val="es-ES_tradnl"/>
              </w:rPr>
              <w:t>ilor responsabile cu echilibrarea</w:t>
            </w:r>
          </w:p>
          <w:p w:rsidR="006A441B" w:rsidRPr="00AA3D29" w:rsidRDefault="006A441B" w:rsidP="00127BBA">
            <w:pPr>
              <w:tabs>
                <w:tab w:val="left" w:pos="8640"/>
                <w:tab w:val="left" w:pos="9000"/>
              </w:tabs>
              <w:jc w:val="both"/>
              <w:rPr>
                <w:lang w:val="es-ES_tradnl"/>
              </w:rPr>
            </w:pPr>
          </w:p>
        </w:tc>
      </w:tr>
      <w:tr w:rsidR="006A441B" w:rsidRPr="000B72BD">
        <w:tc>
          <w:tcPr>
            <w:tcW w:w="828" w:type="dxa"/>
          </w:tcPr>
          <w:p w:rsidR="006A441B" w:rsidRPr="00CD1A3F" w:rsidRDefault="006A441B" w:rsidP="00FD30B8">
            <w:pPr>
              <w:tabs>
                <w:tab w:val="left" w:pos="8640"/>
                <w:tab w:val="left" w:pos="9000"/>
              </w:tabs>
              <w:rPr>
                <w:lang w:val="ro-RO"/>
              </w:rPr>
            </w:pPr>
            <w:r>
              <w:rPr>
                <w:lang w:val="ro-RO"/>
              </w:rPr>
              <w:t>19</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DM OMEPA + DC</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 (2)</w:t>
            </w:r>
          </w:p>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Abreviere ID</w:t>
            </w:r>
          </w:p>
        </w:tc>
        <w:tc>
          <w:tcPr>
            <w:tcW w:w="5940" w:type="dxa"/>
          </w:tcPr>
          <w:p w:rsidR="006A441B" w:rsidRPr="00CD1A3F" w:rsidRDefault="006A441B" w:rsidP="00FE2155">
            <w:pPr>
              <w:jc w:val="both"/>
              <w:rPr>
                <w:rFonts w:eastAsia="SimSun"/>
                <w:lang w:val="ro-RO"/>
              </w:rPr>
            </w:pPr>
            <w:r w:rsidRPr="00CD1A3F">
              <w:rPr>
                <w:rFonts w:eastAsia="SimSun"/>
                <w:lang w:val="ro-RO"/>
              </w:rPr>
              <w:t xml:space="preserve">Modificare: ID – interval de </w:t>
            </w:r>
            <w:r w:rsidRPr="00CD1A3F">
              <w:rPr>
                <w:rFonts w:eastAsia="SimSun"/>
                <w:strike/>
                <w:lang w:val="ro-RO"/>
              </w:rPr>
              <w:t>dispecerizare</w:t>
            </w:r>
            <w:r w:rsidRPr="00CD1A3F">
              <w:rPr>
                <w:rFonts w:eastAsia="SimSun"/>
                <w:lang w:val="ro-RO"/>
              </w:rPr>
              <w:t xml:space="preserve"> decontare</w:t>
            </w:r>
          </w:p>
        </w:tc>
        <w:tc>
          <w:tcPr>
            <w:tcW w:w="5220" w:type="dxa"/>
          </w:tcPr>
          <w:p w:rsidR="006A441B" w:rsidRPr="00CD1A3F" w:rsidRDefault="006A441B" w:rsidP="00127BBA">
            <w:pPr>
              <w:tabs>
                <w:tab w:val="left" w:pos="8640"/>
                <w:tab w:val="left" w:pos="9000"/>
              </w:tabs>
              <w:jc w:val="both"/>
              <w:rPr>
                <w:lang w:val="ro-RO"/>
              </w:rPr>
            </w:pPr>
            <w:r>
              <w:rPr>
                <w:lang w:val="ro-RO"/>
              </w:rPr>
              <w:t>Termenul Interval de dispecerizare este utilizat cu preponderenţă pe parcursul documentului, fiind necesară abrevierea acestuia.</w:t>
            </w:r>
          </w:p>
        </w:tc>
      </w:tr>
      <w:tr w:rsidR="006A441B" w:rsidRPr="00027426">
        <w:tc>
          <w:tcPr>
            <w:tcW w:w="828" w:type="dxa"/>
          </w:tcPr>
          <w:p w:rsidR="006A441B" w:rsidRPr="00CD1A3F" w:rsidRDefault="006A441B" w:rsidP="00FD30B8">
            <w:pPr>
              <w:tabs>
                <w:tab w:val="left" w:pos="8640"/>
                <w:tab w:val="left" w:pos="9000"/>
              </w:tabs>
              <w:rPr>
                <w:lang w:val="ro-RO"/>
              </w:rPr>
            </w:pPr>
            <w:r>
              <w:rPr>
                <w:lang w:val="ro-RO"/>
              </w:rPr>
              <w:t>20</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Pr>
                <w:rFonts w:ascii="Times New Roman" w:hAnsi="Times New Roman" w:cs="Times New Roman"/>
                <w:sz w:val="24"/>
                <w:szCs w:val="24"/>
                <w:lang w:val="ro-RO"/>
              </w:rPr>
              <w:t>AFEER</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Pr>
                <w:rFonts w:ascii="Times New Roman" w:hAnsi="Times New Roman" w:cs="Times New Roman"/>
                <w:sz w:val="24"/>
                <w:szCs w:val="24"/>
                <w:lang w:val="ro-RO"/>
              </w:rPr>
              <w:t>Art.2</w:t>
            </w:r>
          </w:p>
        </w:tc>
        <w:tc>
          <w:tcPr>
            <w:tcW w:w="5940" w:type="dxa"/>
          </w:tcPr>
          <w:p w:rsidR="006A441B" w:rsidRDefault="006A441B" w:rsidP="00027426">
            <w:pPr>
              <w:pStyle w:val="Default"/>
              <w:jc w:val="both"/>
              <w:rPr>
                <w:lang w:val="cs-CZ"/>
              </w:rPr>
            </w:pPr>
            <w:r>
              <w:rPr>
                <w:lang w:val="cs-CZ"/>
              </w:rPr>
              <w:t xml:space="preserve">Propunem extinderea cadrului pentru măsurare şi la serviciile de reţea (transport şi distribuţie). </w:t>
            </w:r>
          </w:p>
          <w:p w:rsidR="006A441B" w:rsidRPr="00027426" w:rsidRDefault="006A441B" w:rsidP="00FE2155">
            <w:pPr>
              <w:jc w:val="both"/>
              <w:rPr>
                <w:rFonts w:eastAsia="SimSun"/>
                <w:lang w:val="cs-CZ"/>
              </w:rPr>
            </w:pPr>
          </w:p>
        </w:tc>
        <w:tc>
          <w:tcPr>
            <w:tcW w:w="5220" w:type="dxa"/>
          </w:tcPr>
          <w:p w:rsidR="006A441B" w:rsidRPr="00CD1A3F" w:rsidRDefault="006A441B" w:rsidP="00127BBA">
            <w:pPr>
              <w:tabs>
                <w:tab w:val="left" w:pos="8640"/>
                <w:tab w:val="left" w:pos="9000"/>
              </w:tabs>
              <w:jc w:val="both"/>
              <w:rPr>
                <w:lang w:val="ro-RO"/>
              </w:rPr>
            </w:pPr>
            <w:r>
              <w:rPr>
                <w:lang w:val="ro-RO"/>
              </w:rPr>
              <w:t>Observaţia nu este motivată</w:t>
            </w:r>
          </w:p>
        </w:tc>
      </w:tr>
      <w:tr w:rsidR="006A441B" w:rsidRPr="00CD1A3F">
        <w:tc>
          <w:tcPr>
            <w:tcW w:w="828" w:type="dxa"/>
          </w:tcPr>
          <w:p w:rsidR="006A441B" w:rsidRPr="00CD1A3F" w:rsidRDefault="006A441B" w:rsidP="00FD30B8">
            <w:pPr>
              <w:tabs>
                <w:tab w:val="left" w:pos="8640"/>
                <w:tab w:val="left" w:pos="9000"/>
              </w:tabs>
              <w:rPr>
                <w:lang w:val="ro-RO"/>
              </w:rPr>
            </w:pPr>
            <w:r>
              <w:rPr>
                <w:lang w:val="ro-RO"/>
              </w:rPr>
              <w:t>21</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DM OMEPA</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 xml:space="preserve">Art.2 </w:t>
            </w:r>
          </w:p>
        </w:tc>
        <w:tc>
          <w:tcPr>
            <w:tcW w:w="5940" w:type="dxa"/>
          </w:tcPr>
          <w:p w:rsidR="006A441B" w:rsidRPr="00CD1A3F" w:rsidRDefault="006A441B" w:rsidP="00FE2155">
            <w:pPr>
              <w:jc w:val="both"/>
              <w:rPr>
                <w:rFonts w:eastAsia="SimSun"/>
                <w:lang w:val="ro-RO"/>
              </w:rPr>
            </w:pPr>
            <w:r w:rsidRPr="00CD1A3F">
              <w:rPr>
                <w:rFonts w:eastAsia="SimSun"/>
                <w:lang w:val="ro-RO"/>
              </w:rPr>
              <w:t xml:space="preserve">Completare: </w:t>
            </w:r>
          </w:p>
          <w:p w:rsidR="006A441B" w:rsidRPr="00CD1A3F" w:rsidRDefault="006A441B" w:rsidP="00FE2155">
            <w:pPr>
              <w:jc w:val="both"/>
              <w:rPr>
                <w:rFonts w:eastAsia="SimSun"/>
                <w:lang w:val="ro-RO"/>
              </w:rPr>
            </w:pPr>
          </w:p>
          <w:p w:rsidR="006A441B" w:rsidRPr="00CD1A3F" w:rsidRDefault="006A441B" w:rsidP="00FE2155">
            <w:pPr>
              <w:jc w:val="both"/>
              <w:rPr>
                <w:rFonts w:eastAsia="SimSun"/>
                <w:lang w:val="ro-RO"/>
              </w:rPr>
            </w:pPr>
            <w:r w:rsidRPr="00CD1A3F">
              <w:rPr>
                <w:rFonts w:eastAsia="SimSun"/>
                <w:lang w:val="ro-RO"/>
              </w:rPr>
              <w:t xml:space="preserve">Prezentele Reguli stabilesc cadrul pentru măsurarea, </w:t>
            </w:r>
            <w:r w:rsidRPr="00CD1A3F">
              <w:rPr>
                <w:rFonts w:eastAsia="SimSun"/>
                <w:strike/>
                <w:lang w:val="ro-RO"/>
              </w:rPr>
              <w:t xml:space="preserve">şi </w:t>
            </w:r>
            <w:r w:rsidRPr="00CD1A3F">
              <w:rPr>
                <w:rFonts w:eastAsia="SimSun"/>
                <w:lang w:val="ro-RO"/>
              </w:rPr>
              <w:t>colectarea, agregarea, publicarea, stocarea si securizarea datelor necesare determinării obligaţiilor de plată/drepturilor de încasare aferente tranzacţiilor pe PE, dezechilibrelor PRE, dezechilibrelor de la notificare ale UD şi redistribuirea costurilor sau  veniturilor suplimentare pe PE, pe baza VMA.</w:t>
            </w:r>
          </w:p>
        </w:tc>
        <w:tc>
          <w:tcPr>
            <w:tcW w:w="5220" w:type="dxa"/>
          </w:tcPr>
          <w:p w:rsidR="006A441B" w:rsidRPr="00CD1A3F" w:rsidRDefault="006A441B" w:rsidP="00127BBA">
            <w:pPr>
              <w:tabs>
                <w:tab w:val="left" w:pos="8640"/>
                <w:tab w:val="left" w:pos="9000"/>
              </w:tabs>
              <w:jc w:val="both"/>
              <w:rPr>
                <w:lang w:val="ro-RO"/>
              </w:rPr>
            </w:pPr>
            <w:r>
              <w:rPr>
                <w:lang w:val="ro-RO"/>
              </w:rPr>
              <w:t>Observaţia a fost p</w:t>
            </w:r>
            <w:r w:rsidRPr="00CD1A3F">
              <w:rPr>
                <w:lang w:val="ro-RO"/>
              </w:rPr>
              <w:t>reluat</w:t>
            </w:r>
            <w:r>
              <w:rPr>
                <w:lang w:val="ro-RO"/>
              </w:rPr>
              <w:t>ă</w:t>
            </w:r>
            <w:r w:rsidRPr="00CD1A3F">
              <w:rPr>
                <w:lang w:val="ro-RO"/>
              </w:rPr>
              <w:t xml:space="preserve"> parţial</w:t>
            </w:r>
          </w:p>
        </w:tc>
      </w:tr>
      <w:tr w:rsidR="006A441B" w:rsidRPr="00CD1A3F">
        <w:tc>
          <w:tcPr>
            <w:tcW w:w="828" w:type="dxa"/>
          </w:tcPr>
          <w:p w:rsidR="006A441B" w:rsidRPr="00CD1A3F" w:rsidRDefault="006A441B" w:rsidP="00FD30B8">
            <w:pPr>
              <w:tabs>
                <w:tab w:val="left" w:pos="8640"/>
                <w:tab w:val="left" w:pos="9000"/>
              </w:tabs>
              <w:rPr>
                <w:lang w:val="ro-RO"/>
              </w:rPr>
            </w:pPr>
            <w:r>
              <w:rPr>
                <w:lang w:val="ro-RO"/>
              </w:rPr>
              <w:t>22</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Opcom</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2</w:t>
            </w:r>
          </w:p>
        </w:tc>
        <w:tc>
          <w:tcPr>
            <w:tcW w:w="5940" w:type="dxa"/>
          </w:tcPr>
          <w:p w:rsidR="006A441B" w:rsidRPr="00CD1A3F" w:rsidRDefault="006A441B" w:rsidP="00A2414E">
            <w:pPr>
              <w:pStyle w:val="ListParagraph"/>
              <w:ind w:left="0"/>
              <w:jc w:val="both"/>
              <w:rPr>
                <w:rFonts w:eastAsia="SimSun"/>
                <w:lang w:val="ro-RO"/>
              </w:rPr>
            </w:pPr>
            <w:r w:rsidRPr="00CD1A3F">
              <w:rPr>
                <w:rFonts w:eastAsia="SimSun"/>
                <w:lang w:val="ro-RO"/>
              </w:rPr>
              <w:t xml:space="preserve">Avînd în vedere obiectivul declarat al proiectului de Ordin, respectiv </w:t>
            </w:r>
            <w:r w:rsidRPr="00CD1A3F">
              <w:rPr>
                <w:i/>
                <w:iCs/>
                <w:lang w:val="ro-RO"/>
              </w:rPr>
              <w:t>„în vederea stabilirii unui flux de informa</w:t>
            </w:r>
            <w:r w:rsidRPr="00CD1A3F">
              <w:rPr>
                <w:rFonts w:ascii="Tahoma" w:hAnsi="Tahoma" w:cs="Tahoma"/>
                <w:i/>
                <w:iCs/>
                <w:lang w:val="ro-RO"/>
              </w:rPr>
              <w:t>ț</w:t>
            </w:r>
            <w:r w:rsidRPr="00CD1A3F">
              <w:rPr>
                <w:i/>
                <w:iCs/>
                <w:lang w:val="ro-RO"/>
              </w:rPr>
              <w:t xml:space="preserve">ii  între  operatori  cât mai coerent </w:t>
            </w:r>
            <w:r w:rsidRPr="00CD1A3F">
              <w:rPr>
                <w:rFonts w:ascii="Tahoma" w:hAnsi="Tahoma" w:cs="Tahoma"/>
                <w:i/>
                <w:iCs/>
                <w:lang w:val="ro-RO"/>
              </w:rPr>
              <w:t>ș</w:t>
            </w:r>
            <w:r w:rsidRPr="00CD1A3F">
              <w:rPr>
                <w:i/>
                <w:iCs/>
                <w:lang w:val="ro-RO"/>
              </w:rPr>
              <w:t>i totodată, pentru corelarea regulilor cu legisla</w:t>
            </w:r>
            <w:r w:rsidRPr="00CD1A3F">
              <w:rPr>
                <w:rFonts w:ascii="Tahoma" w:hAnsi="Tahoma" w:cs="Tahoma"/>
                <w:i/>
                <w:iCs/>
                <w:lang w:val="ro-RO"/>
              </w:rPr>
              <w:t>ț</w:t>
            </w:r>
            <w:r w:rsidRPr="00CD1A3F">
              <w:rPr>
                <w:i/>
                <w:iCs/>
                <w:lang w:val="ro-RO"/>
              </w:rPr>
              <w:t>ia în vigoare”</w:t>
            </w:r>
            <w:r w:rsidRPr="00CD1A3F">
              <w:rPr>
                <w:lang w:val="ro-RO"/>
              </w:rPr>
              <w:t>,</w:t>
            </w:r>
            <w:r w:rsidRPr="00CD1A3F">
              <w:rPr>
                <w:i/>
                <w:iCs/>
                <w:lang w:val="ro-RO"/>
              </w:rPr>
              <w:t xml:space="preserve"> </w:t>
            </w:r>
            <w:r w:rsidRPr="00CD1A3F">
              <w:rPr>
                <w:rFonts w:eastAsia="SimSun"/>
                <w:lang w:val="ro-RO"/>
              </w:rPr>
              <w:t xml:space="preserve"> propunem următoarea reformulare</w:t>
            </w:r>
            <w:r w:rsidRPr="00CD1A3F">
              <w:rPr>
                <w:lang w:val="ro-RO"/>
              </w:rPr>
              <w:t>:</w:t>
            </w:r>
            <w:r w:rsidRPr="00CD1A3F">
              <w:rPr>
                <w:rFonts w:eastAsia="SimSun"/>
                <w:lang w:val="ro-RO"/>
              </w:rPr>
              <w:t xml:space="preserve"> </w:t>
            </w:r>
          </w:p>
          <w:p w:rsidR="006A441B" w:rsidRPr="00CD1A3F" w:rsidRDefault="006A441B" w:rsidP="00A2414E">
            <w:pPr>
              <w:pStyle w:val="ListParagraph"/>
              <w:ind w:left="0"/>
              <w:jc w:val="both"/>
              <w:rPr>
                <w:rFonts w:eastAsia="SimSun"/>
                <w:lang w:val="ro-RO"/>
              </w:rPr>
            </w:pPr>
            <w:r w:rsidRPr="00CD1A3F">
              <w:rPr>
                <w:i/>
                <w:iCs/>
                <w:lang w:val="ro-RO"/>
              </w:rPr>
              <w:t>„</w:t>
            </w:r>
            <w:r w:rsidRPr="00CD1A3F">
              <w:rPr>
                <w:rFonts w:eastAsia="SimSun"/>
                <w:i/>
                <w:iCs/>
                <w:lang w:val="ro-RO"/>
              </w:rPr>
              <w:t xml:space="preserve">Prezentele Reguli stabilesc cadrul pentru măsurarea, </w:t>
            </w:r>
            <w:r w:rsidRPr="00CD1A3F">
              <w:rPr>
                <w:rFonts w:eastAsia="SimSun"/>
                <w:i/>
                <w:iCs/>
                <w:strike/>
                <w:lang w:val="ro-RO"/>
              </w:rPr>
              <w:t xml:space="preserve">şi </w:t>
            </w:r>
            <w:r w:rsidRPr="00CD1A3F">
              <w:rPr>
                <w:rFonts w:eastAsia="SimSun"/>
                <w:i/>
                <w:iCs/>
                <w:lang w:val="ro-RO"/>
              </w:rPr>
              <w:t xml:space="preserve">colectarea, </w:t>
            </w:r>
            <w:r w:rsidRPr="00CD1A3F">
              <w:rPr>
                <w:rFonts w:eastAsia="SimSun"/>
                <w:b/>
                <w:bCs/>
                <w:i/>
                <w:iCs/>
                <w:lang w:val="ro-RO"/>
              </w:rPr>
              <w:t xml:space="preserve">agregarea, precum </w:t>
            </w:r>
            <w:r w:rsidRPr="00CD1A3F">
              <w:rPr>
                <w:rFonts w:eastAsia="SimSun" w:hAnsi="Tahoma" w:cs="Tahoma"/>
                <w:b/>
                <w:bCs/>
                <w:i/>
                <w:iCs/>
                <w:lang w:val="ro-RO"/>
              </w:rPr>
              <w:t>ș</w:t>
            </w:r>
            <w:r w:rsidRPr="00CD1A3F">
              <w:rPr>
                <w:rFonts w:eastAsia="SimSun"/>
                <w:b/>
                <w:bCs/>
                <w:i/>
                <w:iCs/>
                <w:lang w:val="ro-RO"/>
              </w:rPr>
              <w:t>i transmiterea</w:t>
            </w:r>
            <w:r w:rsidRPr="00CD1A3F">
              <w:rPr>
                <w:rFonts w:eastAsia="SimSun"/>
                <w:i/>
                <w:iCs/>
                <w:lang w:val="ro-RO"/>
              </w:rPr>
              <w:t xml:space="preserve"> </w:t>
            </w:r>
            <w:r w:rsidRPr="00CD1A3F">
              <w:rPr>
                <w:rFonts w:eastAsia="SimSun"/>
                <w:b/>
                <w:bCs/>
                <w:i/>
                <w:iCs/>
                <w:lang w:val="ro-RO"/>
              </w:rPr>
              <w:t xml:space="preserve">datelor necesare la ODPE, în vederea </w:t>
            </w:r>
            <w:r w:rsidRPr="00CD1A3F">
              <w:rPr>
                <w:rFonts w:eastAsia="SimSun"/>
                <w:i/>
                <w:iCs/>
                <w:lang w:val="ro-RO"/>
              </w:rPr>
              <w:t xml:space="preserve">determinării obligaţiilor de plată/drepturilor de încasare aferente tranzacţiilor pe PE, dezechilibrelor PRE, dezechilibrelor de la notificare ale UD şi redistribuirea costurilor sau  veniturilor suplimentare pe PE, </w:t>
            </w:r>
            <w:r w:rsidRPr="00CD1A3F">
              <w:rPr>
                <w:rFonts w:eastAsia="SimSun"/>
                <w:b/>
                <w:bCs/>
                <w:i/>
                <w:iCs/>
                <w:lang w:val="ro-RO"/>
              </w:rPr>
              <w:t>pe baza VM, respectiv</w:t>
            </w:r>
            <w:r w:rsidRPr="00CD1A3F">
              <w:rPr>
                <w:rFonts w:eastAsia="SimSun"/>
                <w:i/>
                <w:iCs/>
                <w:lang w:val="ro-RO"/>
              </w:rPr>
              <w:t xml:space="preserve"> VMA, </w:t>
            </w:r>
            <w:r w:rsidRPr="00CD1A3F">
              <w:rPr>
                <w:rFonts w:eastAsia="SimSun"/>
                <w:b/>
                <w:bCs/>
                <w:i/>
                <w:iCs/>
                <w:lang w:val="ro-RO"/>
              </w:rPr>
              <w:t>după caz</w:t>
            </w:r>
            <w:r w:rsidRPr="00CD1A3F">
              <w:rPr>
                <w:i/>
                <w:iCs/>
                <w:lang w:val="ro-RO"/>
              </w:rPr>
              <w:t>”</w:t>
            </w:r>
            <w:r w:rsidRPr="00CD1A3F">
              <w:rPr>
                <w:rFonts w:eastAsia="SimSun"/>
                <w:lang w:val="ro-RO"/>
              </w:rPr>
              <w:t>.</w:t>
            </w:r>
          </w:p>
          <w:p w:rsidR="006A441B" w:rsidRPr="00CD1A3F" w:rsidRDefault="006A441B" w:rsidP="00A2414E">
            <w:pPr>
              <w:rPr>
                <w:lang w:val="ro-RO"/>
              </w:rPr>
            </w:pPr>
          </w:p>
        </w:tc>
        <w:tc>
          <w:tcPr>
            <w:tcW w:w="5220" w:type="dxa"/>
          </w:tcPr>
          <w:p w:rsidR="006A441B" w:rsidRPr="00CD1A3F" w:rsidRDefault="006A441B" w:rsidP="00127BBA">
            <w:pPr>
              <w:jc w:val="both"/>
              <w:rPr>
                <w:lang w:val="ro-RO"/>
              </w:rPr>
            </w:pPr>
            <w:r>
              <w:rPr>
                <w:lang w:val="ro-RO"/>
              </w:rPr>
              <w:t>Articolul a fost reformulat, observaţia fiind preluată parţial.</w:t>
            </w:r>
          </w:p>
        </w:tc>
      </w:tr>
      <w:tr w:rsidR="006A441B" w:rsidRPr="00CD1A3F">
        <w:tc>
          <w:tcPr>
            <w:tcW w:w="828" w:type="dxa"/>
          </w:tcPr>
          <w:p w:rsidR="006A441B" w:rsidRPr="00CD1A3F" w:rsidRDefault="006A441B" w:rsidP="00FD30B8">
            <w:pPr>
              <w:tabs>
                <w:tab w:val="left" w:pos="8640"/>
                <w:tab w:val="left" w:pos="9000"/>
              </w:tabs>
              <w:rPr>
                <w:lang w:val="ro-RO"/>
              </w:rPr>
            </w:pPr>
            <w:r>
              <w:rPr>
                <w:lang w:val="ro-RO"/>
              </w:rPr>
              <w:t>23</w:t>
            </w:r>
          </w:p>
        </w:tc>
        <w:tc>
          <w:tcPr>
            <w:tcW w:w="162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Opcom</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3</w:t>
            </w:r>
          </w:p>
          <w:p w:rsidR="006A441B" w:rsidRPr="00CD1A3F" w:rsidRDefault="006A441B" w:rsidP="00386AB8">
            <w:pPr>
              <w:pStyle w:val="Header"/>
              <w:tabs>
                <w:tab w:val="left" w:pos="1499"/>
              </w:tabs>
              <w:jc w:val="center"/>
              <w:rPr>
                <w:rFonts w:ascii="Times New Roman" w:hAnsi="Times New Roman" w:cs="Times New Roman"/>
                <w:sz w:val="24"/>
                <w:szCs w:val="24"/>
                <w:lang w:val="ro-RO"/>
              </w:rPr>
            </w:pPr>
          </w:p>
        </w:tc>
        <w:tc>
          <w:tcPr>
            <w:tcW w:w="5940" w:type="dxa"/>
          </w:tcPr>
          <w:p w:rsidR="006A441B" w:rsidRPr="00CD1A3F" w:rsidRDefault="006A441B" w:rsidP="00386AB8">
            <w:pPr>
              <w:pStyle w:val="ListParagraph"/>
              <w:ind w:left="0"/>
              <w:jc w:val="both"/>
              <w:rPr>
                <w:lang w:val="ro-RO"/>
              </w:rPr>
            </w:pPr>
            <w:r w:rsidRPr="00CD1A3F">
              <w:rPr>
                <w:lang w:val="ro-RO"/>
              </w:rPr>
              <w:t>Se precizează că  „</w:t>
            </w:r>
            <w:r w:rsidRPr="00CD1A3F">
              <w:rPr>
                <w:i/>
                <w:iCs/>
                <w:lang w:val="ro-RO"/>
              </w:rPr>
              <w:t>prezentele reguli se aplică …ODPE,.. OPE, ..OTS</w:t>
            </w:r>
            <w:r w:rsidRPr="00CD1A3F">
              <w:rPr>
                <w:lang w:val="ro-RO"/>
              </w:rPr>
              <w:t>”,  dar nu există referiri la modalitatea de aplicare a acestor reguli de către operatorii enumera</w:t>
            </w:r>
            <w:r w:rsidRPr="00CD1A3F">
              <w:rPr>
                <w:rFonts w:ascii="Tahoma" w:hAnsi="Tahoma" w:cs="Tahoma"/>
                <w:lang w:val="ro-RO"/>
              </w:rPr>
              <w:t>ț</w:t>
            </w:r>
            <w:r w:rsidRPr="00CD1A3F">
              <w:rPr>
                <w:lang w:val="ro-RO"/>
              </w:rPr>
              <w:t>i.</w:t>
            </w:r>
          </w:p>
          <w:p w:rsidR="006A441B" w:rsidRPr="00CD1A3F" w:rsidRDefault="006A441B" w:rsidP="00386AB8">
            <w:pPr>
              <w:rPr>
                <w:lang w:val="ro-RO"/>
              </w:rPr>
            </w:pPr>
          </w:p>
        </w:tc>
        <w:tc>
          <w:tcPr>
            <w:tcW w:w="5220" w:type="dxa"/>
          </w:tcPr>
          <w:p w:rsidR="006A441B" w:rsidRPr="00CD1A3F" w:rsidRDefault="006A441B" w:rsidP="00127BBA">
            <w:pPr>
              <w:jc w:val="both"/>
              <w:rPr>
                <w:lang w:val="ro-RO"/>
              </w:rPr>
            </w:pPr>
            <w:r>
              <w:rPr>
                <w:lang w:val="ro-RO"/>
              </w:rPr>
              <w:t>Idem poziţia 2.</w:t>
            </w:r>
          </w:p>
        </w:tc>
      </w:tr>
      <w:tr w:rsidR="006A441B" w:rsidRPr="00CD1A3F">
        <w:tc>
          <w:tcPr>
            <w:tcW w:w="828" w:type="dxa"/>
          </w:tcPr>
          <w:p w:rsidR="006A441B" w:rsidRPr="00CD1A3F" w:rsidRDefault="006A441B" w:rsidP="00FD30B8">
            <w:pPr>
              <w:tabs>
                <w:tab w:val="left" w:pos="8640"/>
                <w:tab w:val="left" w:pos="9000"/>
              </w:tabs>
              <w:rPr>
                <w:lang w:val="ro-RO"/>
              </w:rPr>
            </w:pPr>
            <w:r>
              <w:rPr>
                <w:lang w:val="ro-RO"/>
              </w:rPr>
              <w:t>24</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Opcom</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3</w:t>
            </w:r>
          </w:p>
        </w:tc>
        <w:tc>
          <w:tcPr>
            <w:tcW w:w="5940" w:type="dxa"/>
          </w:tcPr>
          <w:p w:rsidR="006A441B" w:rsidRPr="00CD1A3F" w:rsidRDefault="006A441B" w:rsidP="00127BBA">
            <w:pPr>
              <w:rPr>
                <w:lang w:val="ro-RO"/>
              </w:rPr>
            </w:pPr>
            <w:r w:rsidRPr="00CD1A3F">
              <w:rPr>
                <w:rFonts w:eastAsia="SimSun"/>
                <w:lang w:val="ro-RO"/>
              </w:rPr>
              <w:t xml:space="preserve">Propunem completarea enumerărilor cu PPE </w:t>
            </w:r>
            <w:r w:rsidRPr="00CD1A3F">
              <w:rPr>
                <w:rFonts w:eastAsia="SimSun" w:hAnsi="Calibri" w:cs="Calibri"/>
                <w:lang w:val="ro-RO"/>
              </w:rPr>
              <w:t>ș</w:t>
            </w:r>
            <w:r w:rsidRPr="00CD1A3F">
              <w:rPr>
                <w:rFonts w:eastAsia="SimSun"/>
                <w:lang w:val="ro-RO"/>
              </w:rPr>
              <w:t>i OMEPA.</w:t>
            </w:r>
          </w:p>
        </w:tc>
        <w:tc>
          <w:tcPr>
            <w:tcW w:w="5220" w:type="dxa"/>
          </w:tcPr>
          <w:p w:rsidR="006A441B" w:rsidRPr="00CD1A3F" w:rsidRDefault="006A441B" w:rsidP="00127BBA">
            <w:pPr>
              <w:jc w:val="both"/>
              <w:rPr>
                <w:lang w:val="ro-RO"/>
              </w:rPr>
            </w:pPr>
            <w:r>
              <w:rPr>
                <w:lang w:val="ro-RO"/>
              </w:rPr>
              <w:t>S-a completat conform propunerii.</w:t>
            </w:r>
          </w:p>
        </w:tc>
      </w:tr>
      <w:tr w:rsidR="006A441B" w:rsidRPr="009A04B6">
        <w:tc>
          <w:tcPr>
            <w:tcW w:w="828" w:type="dxa"/>
          </w:tcPr>
          <w:p w:rsidR="006A441B" w:rsidRPr="00CD1A3F" w:rsidRDefault="006A441B" w:rsidP="00FD30B8">
            <w:pPr>
              <w:tabs>
                <w:tab w:val="left" w:pos="8640"/>
                <w:tab w:val="left" w:pos="9000"/>
              </w:tabs>
              <w:rPr>
                <w:lang w:val="ro-RO"/>
              </w:rPr>
            </w:pPr>
            <w:r>
              <w:rPr>
                <w:lang w:val="ro-RO"/>
              </w:rPr>
              <w:t>25</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Pr>
                <w:rFonts w:ascii="Times New Roman" w:hAnsi="Times New Roman" w:cs="Times New Roman"/>
                <w:sz w:val="24"/>
                <w:szCs w:val="24"/>
                <w:lang w:val="ro-RO"/>
              </w:rPr>
              <w:t>AFEER</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Pr>
                <w:rFonts w:ascii="Times New Roman" w:hAnsi="Times New Roman" w:cs="Times New Roman"/>
                <w:sz w:val="24"/>
                <w:szCs w:val="24"/>
                <w:lang w:val="ro-RO"/>
              </w:rPr>
              <w:t>Art.3</w:t>
            </w:r>
          </w:p>
        </w:tc>
        <w:tc>
          <w:tcPr>
            <w:tcW w:w="5940" w:type="dxa"/>
          </w:tcPr>
          <w:p w:rsidR="006A441B" w:rsidRDefault="006A441B" w:rsidP="009A04B6">
            <w:pPr>
              <w:pStyle w:val="Default"/>
              <w:jc w:val="both"/>
              <w:rPr>
                <w:lang w:val="cs-CZ"/>
              </w:rPr>
            </w:pPr>
            <w:r>
              <w:rPr>
                <w:lang w:val="cs-CZ"/>
              </w:rPr>
              <w:t>Desi se menţionează că Regulile se aplică ODPE, OPE, OTS, ulterior nu mai regăsim nicio referire la aceşti operator care au un rol primordial în cadrul Regulilor. De asemene, la art.1, alin. (2) la abrevieri este mentionată OMEPA, iar ulterior aceasta nu are niciun rol în cadrul Regulilor. Totodată din cadrul explicării abrevierii OMEPA, lipseşte nominalizarea unei funcţii relevante pentru decontările menţionate la art.2, respectiv aceea de agregator a valorilor măsurate pentru piaţa angro de enrgie electrică (aşa cum corect este definită în Codul de măsurare a energiei electrice şi în Ordinul ANRE nr. 115/2014). Propunem completarea cu prevederi referitoare la atribuţiile ODPE, OPE, OTS, OMEPA în cadrul Ordinului.</w:t>
            </w:r>
          </w:p>
          <w:p w:rsidR="006A441B" w:rsidRPr="009A04B6" w:rsidRDefault="006A441B" w:rsidP="00127BBA">
            <w:pPr>
              <w:rPr>
                <w:lang w:val="cs-CZ"/>
              </w:rPr>
            </w:pPr>
          </w:p>
        </w:tc>
        <w:tc>
          <w:tcPr>
            <w:tcW w:w="5220" w:type="dxa"/>
          </w:tcPr>
          <w:p w:rsidR="006A441B" w:rsidRPr="00CD1A3F" w:rsidRDefault="006A441B" w:rsidP="00127BBA">
            <w:pPr>
              <w:tabs>
                <w:tab w:val="left" w:pos="8640"/>
                <w:tab w:val="left" w:pos="9000"/>
              </w:tabs>
              <w:jc w:val="both"/>
              <w:rPr>
                <w:lang w:val="ro-RO"/>
              </w:rPr>
            </w:pPr>
            <w:r>
              <w:rPr>
                <w:lang w:val="ro-RO"/>
              </w:rPr>
              <w:t>Idem poziţiile 1 şi 2.</w:t>
            </w:r>
          </w:p>
        </w:tc>
      </w:tr>
      <w:tr w:rsidR="006A441B" w:rsidRPr="00CD1A3F">
        <w:tc>
          <w:tcPr>
            <w:tcW w:w="828" w:type="dxa"/>
          </w:tcPr>
          <w:p w:rsidR="006A441B" w:rsidRPr="00CD1A3F" w:rsidRDefault="006A441B" w:rsidP="00FD30B8">
            <w:pPr>
              <w:tabs>
                <w:tab w:val="left" w:pos="8640"/>
                <w:tab w:val="left" w:pos="9000"/>
              </w:tabs>
              <w:rPr>
                <w:lang w:val="ro-RO"/>
              </w:rPr>
            </w:pPr>
            <w:r>
              <w:rPr>
                <w:lang w:val="ro-RO"/>
              </w:rPr>
              <w:t>26</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E.ON</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3</w:t>
            </w:r>
          </w:p>
        </w:tc>
        <w:tc>
          <w:tcPr>
            <w:tcW w:w="5940" w:type="dxa"/>
          </w:tcPr>
          <w:p w:rsidR="006A441B" w:rsidRPr="00CD1A3F" w:rsidRDefault="006A441B" w:rsidP="00127BBA">
            <w:pPr>
              <w:rPr>
                <w:lang w:val="ro-RO"/>
              </w:rPr>
            </w:pPr>
            <w:r w:rsidRPr="00CD1A3F">
              <w:rPr>
                <w:lang w:val="ro-RO"/>
              </w:rPr>
              <w:t>Prezentele Reguli se aplică:</w:t>
            </w:r>
          </w:p>
          <w:p w:rsidR="006A441B" w:rsidRPr="00CD1A3F" w:rsidRDefault="006A441B" w:rsidP="00127BBA">
            <w:pPr>
              <w:rPr>
                <w:strike/>
                <w:lang w:val="ro-RO"/>
              </w:rPr>
            </w:pPr>
            <w:r w:rsidRPr="00CD1A3F">
              <w:rPr>
                <w:lang w:val="ro-RO"/>
              </w:rPr>
              <w:t>a)</w:t>
            </w:r>
            <w:r w:rsidRPr="00CD1A3F">
              <w:rPr>
                <w:lang w:val="ro-RO"/>
              </w:rPr>
              <w:tab/>
            </w:r>
            <w:r w:rsidRPr="00CD1A3F">
              <w:rPr>
                <w:strike/>
                <w:lang w:val="ro-RO"/>
              </w:rPr>
              <w:t>utilizatorilor racordaţi la reţelele electrice de interes public</w:t>
            </w:r>
          </w:p>
          <w:p w:rsidR="006A441B" w:rsidRPr="00CD1A3F" w:rsidRDefault="006A441B" w:rsidP="00127BBA">
            <w:pPr>
              <w:rPr>
                <w:lang w:val="ro-RO"/>
              </w:rPr>
            </w:pPr>
            <w:r w:rsidRPr="00CD1A3F">
              <w:rPr>
                <w:lang w:val="ro-RO"/>
              </w:rPr>
              <w:t>b)</w:t>
            </w:r>
            <w:r w:rsidRPr="00CD1A3F">
              <w:rPr>
                <w:lang w:val="ro-RO"/>
              </w:rPr>
              <w:tab/>
              <w:t>furnizorilor</w:t>
            </w:r>
          </w:p>
          <w:p w:rsidR="006A441B" w:rsidRPr="00CD1A3F" w:rsidRDefault="006A441B" w:rsidP="00127BBA">
            <w:pPr>
              <w:rPr>
                <w:lang w:val="ro-RO"/>
              </w:rPr>
            </w:pPr>
            <w:r w:rsidRPr="00CD1A3F">
              <w:rPr>
                <w:lang w:val="ro-RO"/>
              </w:rPr>
              <w:t>c)</w:t>
            </w:r>
            <w:r w:rsidRPr="00CD1A3F">
              <w:rPr>
                <w:lang w:val="ro-RO"/>
              </w:rPr>
              <w:tab/>
              <w:t>ODPE</w:t>
            </w:r>
          </w:p>
          <w:p w:rsidR="006A441B" w:rsidRPr="00CD1A3F" w:rsidRDefault="006A441B" w:rsidP="00127BBA">
            <w:pPr>
              <w:rPr>
                <w:lang w:val="ro-RO"/>
              </w:rPr>
            </w:pPr>
            <w:r w:rsidRPr="00CD1A3F">
              <w:rPr>
                <w:lang w:val="ro-RO"/>
              </w:rPr>
              <w:t>d)</w:t>
            </w:r>
            <w:r w:rsidRPr="00CD1A3F">
              <w:rPr>
                <w:lang w:val="ro-RO"/>
              </w:rPr>
              <w:tab/>
              <w:t>OM</w:t>
            </w:r>
          </w:p>
          <w:p w:rsidR="006A441B" w:rsidRPr="00CD1A3F" w:rsidRDefault="006A441B" w:rsidP="00127BBA">
            <w:pPr>
              <w:rPr>
                <w:lang w:val="ro-RO"/>
              </w:rPr>
            </w:pPr>
            <w:r w:rsidRPr="00CD1A3F">
              <w:rPr>
                <w:lang w:val="ro-RO"/>
              </w:rPr>
              <w:t>e)</w:t>
            </w:r>
            <w:r w:rsidRPr="00CD1A3F">
              <w:rPr>
                <w:lang w:val="ro-RO"/>
              </w:rPr>
              <w:tab/>
              <w:t>OPE</w:t>
            </w:r>
          </w:p>
          <w:p w:rsidR="006A441B" w:rsidRPr="00CD1A3F" w:rsidRDefault="006A441B" w:rsidP="00127BBA">
            <w:pPr>
              <w:rPr>
                <w:lang w:val="ro-RO"/>
              </w:rPr>
            </w:pPr>
            <w:r w:rsidRPr="00CD1A3F">
              <w:rPr>
                <w:lang w:val="ro-RO"/>
              </w:rPr>
              <w:t>f)</w:t>
            </w:r>
            <w:r w:rsidRPr="00CD1A3F">
              <w:rPr>
                <w:lang w:val="ro-RO"/>
              </w:rPr>
              <w:tab/>
              <w:t>OR</w:t>
            </w:r>
          </w:p>
          <w:p w:rsidR="006A441B" w:rsidRPr="00CD1A3F" w:rsidRDefault="006A441B" w:rsidP="00127BBA">
            <w:pPr>
              <w:rPr>
                <w:lang w:val="ro-RO"/>
              </w:rPr>
            </w:pPr>
            <w:r w:rsidRPr="00CD1A3F">
              <w:rPr>
                <w:lang w:val="ro-RO"/>
              </w:rPr>
              <w:t>g)</w:t>
            </w:r>
            <w:r w:rsidRPr="00CD1A3F">
              <w:rPr>
                <w:lang w:val="ro-RO"/>
              </w:rPr>
              <w:tab/>
              <w:t>OTS</w:t>
            </w:r>
          </w:p>
          <w:p w:rsidR="006A441B" w:rsidRPr="00CD1A3F" w:rsidRDefault="006A441B" w:rsidP="00127BBA">
            <w:pPr>
              <w:rPr>
                <w:lang w:val="ro-RO"/>
              </w:rPr>
            </w:pPr>
            <w:r w:rsidRPr="00CD1A3F">
              <w:rPr>
                <w:lang w:val="ro-RO"/>
              </w:rPr>
              <w:t>h)</w:t>
            </w:r>
            <w:r w:rsidRPr="00CD1A3F">
              <w:rPr>
                <w:lang w:val="ro-RO"/>
              </w:rPr>
              <w:tab/>
              <w:t>PRE</w:t>
            </w:r>
          </w:p>
          <w:p w:rsidR="006A441B" w:rsidRPr="00CD1A3F" w:rsidRDefault="006A441B" w:rsidP="00127BBA">
            <w:pPr>
              <w:rPr>
                <w:b/>
                <w:bCs/>
                <w:u w:val="single"/>
                <w:lang w:val="ro-RO"/>
              </w:rPr>
            </w:pPr>
            <w:r w:rsidRPr="00CD1A3F">
              <w:rPr>
                <w:b/>
                <w:bCs/>
                <w:u w:val="single"/>
                <w:lang w:val="ro-RO"/>
              </w:rPr>
              <w:t>i)         producătorilor</w:t>
            </w:r>
          </w:p>
          <w:p w:rsidR="006A441B" w:rsidRPr="00CD1A3F" w:rsidRDefault="006A441B" w:rsidP="00127BBA">
            <w:pPr>
              <w:rPr>
                <w:b/>
                <w:bCs/>
                <w:u w:val="single"/>
                <w:lang w:val="ro-RO"/>
              </w:rPr>
            </w:pPr>
            <w:r w:rsidRPr="00CD1A3F">
              <w:rPr>
                <w:b/>
                <w:bCs/>
                <w:u w:val="single"/>
                <w:lang w:val="ro-RO"/>
              </w:rPr>
              <w:t>j)         operatorul de decontare pe piaţa angro</w:t>
            </w:r>
          </w:p>
          <w:p w:rsidR="006A441B" w:rsidRPr="00CD1A3F" w:rsidRDefault="006A441B" w:rsidP="00FE2155">
            <w:pPr>
              <w:jc w:val="both"/>
              <w:rPr>
                <w:color w:val="FF0000"/>
                <w:lang w:val="ro-RO"/>
              </w:rPr>
            </w:pPr>
          </w:p>
          <w:p w:rsidR="006A441B" w:rsidRPr="00CD1A3F" w:rsidRDefault="006A441B" w:rsidP="004D006D">
            <w:pPr>
              <w:jc w:val="both"/>
              <w:rPr>
                <w:lang w:val="ro-RO"/>
              </w:rPr>
            </w:pPr>
            <w:r w:rsidRPr="00CD1A3F">
              <w:rPr>
                <w:lang w:val="ro-RO"/>
              </w:rPr>
              <w:t>Considerăm că utilizatorii reţelelor electrice de interes public, nu au ce căuta în acest context, iar dacă da, atunci trebuie precizat şi unde intervine implicarea şi responsabilităţile lor.</w:t>
            </w:r>
          </w:p>
          <w:p w:rsidR="006A441B" w:rsidRPr="00CD1A3F" w:rsidRDefault="006A441B" w:rsidP="004D006D">
            <w:pPr>
              <w:jc w:val="both"/>
              <w:rPr>
                <w:lang w:val="ro-RO"/>
              </w:rPr>
            </w:pPr>
          </w:p>
          <w:p w:rsidR="006A441B" w:rsidRPr="00CD1A3F" w:rsidRDefault="006A441B" w:rsidP="004D006D">
            <w:pPr>
              <w:jc w:val="both"/>
              <w:rPr>
                <w:lang w:val="ro-RO"/>
              </w:rPr>
            </w:pPr>
            <w:r w:rsidRPr="00CD1A3F">
              <w:rPr>
                <w:lang w:val="ro-RO"/>
              </w:rPr>
              <w:t>Producătorii sunt titulari de licenţă are au inclusiv dreptul de operatori de măsurare şi sunt inclusiv entităţi participante în piaţa angro</w:t>
            </w:r>
          </w:p>
          <w:p w:rsidR="006A441B" w:rsidRPr="00CD1A3F" w:rsidRDefault="006A441B" w:rsidP="004D006D">
            <w:pPr>
              <w:jc w:val="both"/>
              <w:rPr>
                <w:color w:val="FF0000"/>
                <w:lang w:val="ro-RO"/>
              </w:rPr>
            </w:pPr>
            <w:r w:rsidRPr="00CD1A3F">
              <w:rPr>
                <w:lang w:val="ro-RO"/>
              </w:rPr>
              <w:t>Considerăm  că intregul proces de măsurare, trebuie să se finalizeze cu modul în care se comunică şi de către cine se comunică către destinatarul final -  Operatorul de decontare pe piaţa angro</w:t>
            </w:r>
          </w:p>
        </w:tc>
        <w:tc>
          <w:tcPr>
            <w:tcW w:w="5220" w:type="dxa"/>
          </w:tcPr>
          <w:p w:rsidR="006A441B" w:rsidRPr="00CD1A3F" w:rsidRDefault="006A441B" w:rsidP="00127BBA">
            <w:pPr>
              <w:tabs>
                <w:tab w:val="left" w:pos="8640"/>
                <w:tab w:val="left" w:pos="9000"/>
              </w:tabs>
              <w:jc w:val="both"/>
              <w:rPr>
                <w:lang w:val="ro-RO"/>
              </w:rPr>
            </w:pPr>
            <w:r>
              <w:rPr>
                <w:lang w:val="ro-RO"/>
              </w:rPr>
              <w:t>Propunerea a fost acceptată.</w:t>
            </w:r>
          </w:p>
        </w:tc>
      </w:tr>
      <w:tr w:rsidR="006A441B" w:rsidRPr="00AA3D29">
        <w:tc>
          <w:tcPr>
            <w:tcW w:w="828" w:type="dxa"/>
          </w:tcPr>
          <w:p w:rsidR="006A441B" w:rsidRPr="00CD1A3F" w:rsidRDefault="006A441B" w:rsidP="00FD30B8">
            <w:pPr>
              <w:tabs>
                <w:tab w:val="left" w:pos="8640"/>
                <w:tab w:val="left" w:pos="9000"/>
              </w:tabs>
              <w:rPr>
                <w:lang w:val="ro-RO"/>
              </w:rPr>
            </w:pPr>
            <w:r>
              <w:rPr>
                <w:lang w:val="ro-RO"/>
              </w:rPr>
              <w:t>27</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UNO – DEN</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Art.3</w:t>
            </w:r>
          </w:p>
        </w:tc>
        <w:tc>
          <w:tcPr>
            <w:tcW w:w="5940" w:type="dxa"/>
          </w:tcPr>
          <w:p w:rsidR="006A441B" w:rsidRPr="00CD1A3F" w:rsidRDefault="006A441B" w:rsidP="00FE2155">
            <w:pPr>
              <w:jc w:val="both"/>
              <w:rPr>
                <w:lang w:val="ro-RO"/>
              </w:rPr>
            </w:pPr>
            <w:r w:rsidRPr="00CD1A3F">
              <w:rPr>
                <w:lang w:val="ro-RO"/>
              </w:rPr>
              <w:t>Completare: i) TL</w:t>
            </w:r>
          </w:p>
          <w:p w:rsidR="006A441B" w:rsidRPr="00CD1A3F" w:rsidRDefault="006A441B" w:rsidP="00FE2155">
            <w:pPr>
              <w:jc w:val="both"/>
              <w:rPr>
                <w:shd w:val="clear" w:color="auto" w:fill="FFFFFF"/>
                <w:lang w:val="ro-RO"/>
              </w:rPr>
            </w:pPr>
          </w:p>
          <w:p w:rsidR="006A441B" w:rsidRPr="00CD1A3F" w:rsidRDefault="006A441B" w:rsidP="00FE2155">
            <w:pPr>
              <w:jc w:val="both"/>
              <w:rPr>
                <w:shd w:val="clear" w:color="auto" w:fill="FFFFFF"/>
                <w:lang w:val="ro-RO"/>
              </w:rPr>
            </w:pPr>
            <w:r w:rsidRPr="00CD1A3F">
              <w:rPr>
                <w:shd w:val="clear" w:color="auto" w:fill="FFFFFF"/>
                <w:lang w:val="ro-RO"/>
              </w:rPr>
              <w:t>Justificare:</w:t>
            </w:r>
          </w:p>
          <w:p w:rsidR="006A441B" w:rsidRPr="00CD1A3F" w:rsidRDefault="006A441B" w:rsidP="00FE2155">
            <w:pPr>
              <w:jc w:val="both"/>
              <w:rPr>
                <w:lang w:val="ro-RO"/>
              </w:rPr>
            </w:pPr>
            <w:r w:rsidRPr="00CD1A3F">
              <w:rPr>
                <w:shd w:val="clear" w:color="auto" w:fill="FFFFFF"/>
                <w:lang w:val="ro-RO"/>
              </w:rPr>
              <w:t xml:space="preserve">Ordinul nu prevedea modul de tratare al TL, în conformitate cu prevederile art. 10.2.2.7 din Codul Comercial </w:t>
            </w:r>
          </w:p>
        </w:tc>
        <w:tc>
          <w:tcPr>
            <w:tcW w:w="5220" w:type="dxa"/>
          </w:tcPr>
          <w:p w:rsidR="006A441B" w:rsidRPr="00DB54A4" w:rsidRDefault="006A441B" w:rsidP="00127BBA">
            <w:pPr>
              <w:tabs>
                <w:tab w:val="left" w:pos="8640"/>
                <w:tab w:val="left" w:pos="9000"/>
              </w:tabs>
              <w:jc w:val="both"/>
              <w:rPr>
                <w:lang w:val="ro-RO"/>
              </w:rPr>
            </w:pPr>
            <w:r>
              <w:rPr>
                <w:lang w:val="ro-RO"/>
              </w:rPr>
              <w:t>Idem poziţia 18.</w:t>
            </w:r>
          </w:p>
        </w:tc>
      </w:tr>
      <w:tr w:rsidR="006A441B" w:rsidRPr="00CD1A3F">
        <w:trPr>
          <w:trHeight w:val="100"/>
        </w:trPr>
        <w:tc>
          <w:tcPr>
            <w:tcW w:w="828" w:type="dxa"/>
          </w:tcPr>
          <w:p w:rsidR="006A441B" w:rsidRPr="00CD1A3F" w:rsidRDefault="006A441B" w:rsidP="00FD30B8">
            <w:pPr>
              <w:tabs>
                <w:tab w:val="left" w:pos="8640"/>
                <w:tab w:val="left" w:pos="9000"/>
              </w:tabs>
              <w:rPr>
                <w:lang w:val="ro-RO"/>
              </w:rPr>
            </w:pPr>
            <w:r>
              <w:rPr>
                <w:lang w:val="ro-RO"/>
              </w:rPr>
              <w:t>28</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DM OMEPA</w:t>
            </w:r>
          </w:p>
        </w:tc>
        <w:tc>
          <w:tcPr>
            <w:tcW w:w="1260" w:type="dxa"/>
          </w:tcPr>
          <w:p w:rsidR="006A441B" w:rsidRPr="00CD1A3F" w:rsidRDefault="006A441B" w:rsidP="00386AB8">
            <w:pPr>
              <w:jc w:val="center"/>
              <w:rPr>
                <w:lang w:val="ro-RO"/>
              </w:rPr>
            </w:pPr>
            <w:r w:rsidRPr="00CD1A3F">
              <w:rPr>
                <w:lang w:val="ro-RO"/>
              </w:rPr>
              <w:t>Art.3</w:t>
            </w:r>
          </w:p>
        </w:tc>
        <w:tc>
          <w:tcPr>
            <w:tcW w:w="5940" w:type="dxa"/>
          </w:tcPr>
          <w:p w:rsidR="006A441B" w:rsidRPr="00CD1A3F" w:rsidRDefault="006A441B" w:rsidP="00FE2155">
            <w:pPr>
              <w:jc w:val="both"/>
              <w:rPr>
                <w:lang w:val="ro-RO"/>
              </w:rPr>
            </w:pPr>
            <w:r w:rsidRPr="00CD1A3F">
              <w:rPr>
                <w:lang w:val="ro-RO"/>
              </w:rPr>
              <w:t>Completare: j) OMEPA</w:t>
            </w:r>
          </w:p>
        </w:tc>
        <w:tc>
          <w:tcPr>
            <w:tcW w:w="5220" w:type="dxa"/>
          </w:tcPr>
          <w:p w:rsidR="006A441B" w:rsidRPr="00CD1A3F" w:rsidRDefault="006A441B" w:rsidP="00127BBA">
            <w:pPr>
              <w:tabs>
                <w:tab w:val="left" w:pos="8640"/>
                <w:tab w:val="left" w:pos="9000"/>
              </w:tabs>
              <w:jc w:val="both"/>
              <w:rPr>
                <w:lang w:val="ro-RO"/>
              </w:rPr>
            </w:pPr>
            <w:r>
              <w:rPr>
                <w:lang w:val="ro-RO"/>
              </w:rPr>
              <w:t>Propunerea a fost acceptată.</w:t>
            </w:r>
          </w:p>
        </w:tc>
      </w:tr>
      <w:tr w:rsidR="006A441B" w:rsidRPr="000B72BD">
        <w:tc>
          <w:tcPr>
            <w:tcW w:w="828" w:type="dxa"/>
          </w:tcPr>
          <w:p w:rsidR="006A441B" w:rsidRPr="00CD1A3F" w:rsidRDefault="006A441B" w:rsidP="00FD30B8">
            <w:pPr>
              <w:tabs>
                <w:tab w:val="left" w:pos="8640"/>
                <w:tab w:val="left" w:pos="9000"/>
              </w:tabs>
              <w:rPr>
                <w:lang w:val="ro-RO"/>
              </w:rPr>
            </w:pPr>
            <w:r>
              <w:rPr>
                <w:lang w:val="ro-RO"/>
              </w:rPr>
              <w:t>29</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Pr>
                <w:rFonts w:ascii="Times New Roman" w:hAnsi="Times New Roman" w:cs="Times New Roman"/>
                <w:sz w:val="24"/>
                <w:szCs w:val="24"/>
                <w:lang w:val="ro-RO"/>
              </w:rPr>
              <w:t>AFEER</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Pr>
                <w:rFonts w:ascii="Times New Roman" w:hAnsi="Times New Roman" w:cs="Times New Roman"/>
                <w:sz w:val="24"/>
                <w:szCs w:val="24"/>
                <w:lang w:val="ro-RO"/>
              </w:rPr>
              <w:t>Art. 4</w:t>
            </w:r>
          </w:p>
        </w:tc>
        <w:tc>
          <w:tcPr>
            <w:tcW w:w="5940" w:type="dxa"/>
          </w:tcPr>
          <w:p w:rsidR="006A441B" w:rsidRPr="00CD1A3F" w:rsidRDefault="006A441B" w:rsidP="00FE2155">
            <w:pPr>
              <w:jc w:val="both"/>
              <w:rPr>
                <w:lang w:val="ro-RO"/>
              </w:rPr>
            </w:pPr>
            <w:r w:rsidRPr="00F82D53">
              <w:rPr>
                <w:color w:val="000000"/>
              </w:rPr>
              <w:t>Propunem introducerea unor subcapitole în corelare cu prevederile art.</w:t>
            </w:r>
            <w:r>
              <w:rPr>
                <w:color w:val="000000"/>
              </w:rPr>
              <w:t xml:space="preserve"> </w:t>
            </w:r>
            <w:r w:rsidRPr="00F82D53">
              <w:rPr>
                <w:color w:val="000000"/>
              </w:rPr>
              <w:t>4 pentru a putea fi mai uşor de urmărit prevederile legale.</w:t>
            </w:r>
          </w:p>
        </w:tc>
        <w:tc>
          <w:tcPr>
            <w:tcW w:w="5220" w:type="dxa"/>
          </w:tcPr>
          <w:p w:rsidR="006A441B" w:rsidRPr="00CD1A3F" w:rsidRDefault="006A441B" w:rsidP="00127BBA">
            <w:pPr>
              <w:tabs>
                <w:tab w:val="left" w:pos="8640"/>
                <w:tab w:val="left" w:pos="9000"/>
              </w:tabs>
              <w:jc w:val="both"/>
              <w:rPr>
                <w:lang w:val="ro-RO"/>
              </w:rPr>
            </w:pPr>
            <w:r>
              <w:rPr>
                <w:lang w:val="ro-RO"/>
              </w:rPr>
              <w:t>Nu considerăm că actuala structură îngreunează parcurgerea fluidă a documentului.</w:t>
            </w:r>
          </w:p>
        </w:tc>
      </w:tr>
      <w:tr w:rsidR="006A441B" w:rsidRPr="00CD1A3F">
        <w:tc>
          <w:tcPr>
            <w:tcW w:w="828" w:type="dxa"/>
          </w:tcPr>
          <w:p w:rsidR="006A441B" w:rsidRPr="00CD1A3F" w:rsidRDefault="006A441B" w:rsidP="00FD30B8">
            <w:pPr>
              <w:tabs>
                <w:tab w:val="left" w:pos="8640"/>
                <w:tab w:val="left" w:pos="9000"/>
              </w:tabs>
              <w:rPr>
                <w:lang w:val="ro-RO"/>
              </w:rPr>
            </w:pPr>
            <w:r>
              <w:rPr>
                <w:lang w:val="ro-RO"/>
              </w:rPr>
              <w:t>30</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E.ON</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4</w:t>
            </w:r>
          </w:p>
        </w:tc>
        <w:tc>
          <w:tcPr>
            <w:tcW w:w="5940" w:type="dxa"/>
          </w:tcPr>
          <w:p w:rsidR="006A441B" w:rsidRPr="00CD1A3F" w:rsidRDefault="006A441B" w:rsidP="00FE2155">
            <w:pPr>
              <w:jc w:val="both"/>
              <w:rPr>
                <w:lang w:val="ro-RO"/>
              </w:rPr>
            </w:pPr>
            <w:r w:rsidRPr="00CD1A3F">
              <w:rPr>
                <w:lang w:val="ro-RO"/>
              </w:rPr>
              <w:t xml:space="preserve">Completare: </w:t>
            </w:r>
          </w:p>
          <w:p w:rsidR="006A441B" w:rsidRPr="00CD1A3F" w:rsidRDefault="006A441B" w:rsidP="00FE2155">
            <w:pPr>
              <w:jc w:val="both"/>
              <w:rPr>
                <w:lang w:val="ro-RO"/>
              </w:rPr>
            </w:pPr>
          </w:p>
          <w:p w:rsidR="006A441B" w:rsidRPr="00CD1A3F" w:rsidRDefault="006A441B" w:rsidP="00FE2155">
            <w:pPr>
              <w:jc w:val="both"/>
              <w:rPr>
                <w:b/>
                <w:bCs/>
                <w:u w:val="single"/>
                <w:lang w:val="ro-RO"/>
              </w:rPr>
            </w:pPr>
            <w:r w:rsidRPr="00CD1A3F">
              <w:rPr>
                <w:lang w:val="ro-RO"/>
              </w:rPr>
              <w:t>e) comunicarea valorilor măsurate operatorului de decontare</w:t>
            </w:r>
          </w:p>
        </w:tc>
        <w:tc>
          <w:tcPr>
            <w:tcW w:w="5220" w:type="dxa"/>
          </w:tcPr>
          <w:p w:rsidR="006A441B" w:rsidRPr="00CD1A3F" w:rsidRDefault="006A441B" w:rsidP="00127BBA">
            <w:pPr>
              <w:tabs>
                <w:tab w:val="left" w:pos="8640"/>
                <w:tab w:val="left" w:pos="9000"/>
              </w:tabs>
              <w:jc w:val="both"/>
              <w:rPr>
                <w:lang w:val="ro-RO"/>
              </w:rPr>
            </w:pPr>
            <w:r>
              <w:rPr>
                <w:lang w:val="ro-RO"/>
              </w:rPr>
              <w:t>Propunerea a fost acceptată.</w:t>
            </w:r>
          </w:p>
        </w:tc>
      </w:tr>
      <w:tr w:rsidR="006A441B" w:rsidRPr="00AA3D29">
        <w:tc>
          <w:tcPr>
            <w:tcW w:w="828" w:type="dxa"/>
          </w:tcPr>
          <w:p w:rsidR="006A441B" w:rsidRPr="00CD1A3F" w:rsidRDefault="006A441B" w:rsidP="00FD30B8">
            <w:pPr>
              <w:tabs>
                <w:tab w:val="left" w:pos="8640"/>
                <w:tab w:val="left" w:pos="9000"/>
              </w:tabs>
              <w:rPr>
                <w:lang w:val="ro-RO"/>
              </w:rPr>
            </w:pPr>
            <w:r>
              <w:rPr>
                <w:lang w:val="ro-RO"/>
              </w:rPr>
              <w:t>31</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UNO – DEN</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4</w:t>
            </w:r>
          </w:p>
        </w:tc>
        <w:tc>
          <w:tcPr>
            <w:tcW w:w="5940" w:type="dxa"/>
          </w:tcPr>
          <w:p w:rsidR="006A441B" w:rsidRPr="00CD1A3F" w:rsidRDefault="006A441B" w:rsidP="00FE2155">
            <w:pPr>
              <w:jc w:val="both"/>
              <w:rPr>
                <w:lang w:val="ro-RO"/>
              </w:rPr>
            </w:pPr>
            <w:r w:rsidRPr="00CD1A3F">
              <w:rPr>
                <w:lang w:val="ro-RO"/>
              </w:rPr>
              <w:t>Completare:</w:t>
            </w:r>
          </w:p>
          <w:p w:rsidR="006A441B" w:rsidRPr="00CD1A3F" w:rsidRDefault="006A441B" w:rsidP="00FE2155">
            <w:pPr>
              <w:jc w:val="both"/>
              <w:rPr>
                <w:lang w:val="ro-RO"/>
              </w:rPr>
            </w:pPr>
            <w:r w:rsidRPr="00CD1A3F">
              <w:rPr>
                <w:lang w:val="ro-RO"/>
              </w:rPr>
              <w:t>c)</w:t>
            </w:r>
            <w:r w:rsidRPr="00CD1A3F">
              <w:rPr>
                <w:lang w:val="ro-RO"/>
              </w:rPr>
              <w:tab/>
              <w:t xml:space="preserve">colectarea, verificarea, agregarea, publicarea </w:t>
            </w:r>
            <w:r w:rsidRPr="00CD1A3F">
              <w:rPr>
                <w:rFonts w:ascii="Tahoma" w:hAnsi="Tahoma" w:cs="Tahoma"/>
                <w:lang w:val="ro-RO"/>
              </w:rPr>
              <w:t>ș</w:t>
            </w:r>
            <w:r w:rsidRPr="00CD1A3F">
              <w:rPr>
                <w:lang w:val="ro-RO"/>
              </w:rPr>
              <w:t>i transmiterea VM;</w:t>
            </w:r>
          </w:p>
          <w:p w:rsidR="006A441B" w:rsidRPr="00CD1A3F" w:rsidRDefault="006A441B" w:rsidP="00FE2155">
            <w:pPr>
              <w:jc w:val="both"/>
              <w:rPr>
                <w:lang w:val="ro-RO"/>
              </w:rPr>
            </w:pPr>
            <w:r w:rsidRPr="00CD1A3F">
              <w:rPr>
                <w:lang w:val="ro-RO"/>
              </w:rPr>
              <w:t>d)</w:t>
            </w:r>
            <w:r w:rsidRPr="00CD1A3F">
              <w:rPr>
                <w:lang w:val="ro-RO"/>
              </w:rPr>
              <w:tab/>
              <w:t>colectarea, verificarea, agregarea, publicarea şi transmiterea VMA.</w:t>
            </w:r>
          </w:p>
          <w:p w:rsidR="006A441B" w:rsidRPr="00CD1A3F" w:rsidRDefault="006A441B" w:rsidP="00FE2155">
            <w:pPr>
              <w:jc w:val="both"/>
              <w:rPr>
                <w:shd w:val="clear" w:color="auto" w:fill="FFFFFF"/>
                <w:lang w:val="ro-RO"/>
              </w:rPr>
            </w:pPr>
            <w:r w:rsidRPr="00CD1A3F">
              <w:rPr>
                <w:shd w:val="clear" w:color="auto" w:fill="FFFFFF"/>
                <w:lang w:val="ro-RO"/>
              </w:rPr>
              <w:t>Justificare:</w:t>
            </w:r>
          </w:p>
          <w:p w:rsidR="006A441B" w:rsidRPr="00CD1A3F" w:rsidRDefault="006A441B" w:rsidP="00FE2155">
            <w:pPr>
              <w:jc w:val="both"/>
              <w:rPr>
                <w:lang w:val="ro-RO"/>
              </w:rPr>
            </w:pPr>
            <w:r w:rsidRPr="00CD1A3F">
              <w:rPr>
                <w:lang w:val="ro-RO"/>
              </w:rPr>
              <w:t xml:space="preserve">Ordinul trebuie să aibă în vedere </w:t>
            </w:r>
            <w:r w:rsidRPr="00CD1A3F">
              <w:rPr>
                <w:rFonts w:ascii="Tahoma" w:hAnsi="Tahoma" w:cs="Tahoma"/>
                <w:lang w:val="ro-RO"/>
              </w:rPr>
              <w:t>ș</w:t>
            </w:r>
            <w:r w:rsidRPr="00CD1A3F">
              <w:rPr>
                <w:lang w:val="ro-RO"/>
              </w:rPr>
              <w:t>i celelalte activită</w:t>
            </w:r>
            <w:r w:rsidRPr="00CD1A3F">
              <w:rPr>
                <w:rFonts w:ascii="Tahoma" w:hAnsi="Tahoma" w:cs="Tahoma"/>
                <w:lang w:val="ro-RO"/>
              </w:rPr>
              <w:t>ț</w:t>
            </w:r>
            <w:r w:rsidRPr="00CD1A3F">
              <w:rPr>
                <w:lang w:val="ro-RO"/>
              </w:rPr>
              <w:t xml:space="preserve">i legate de măsurarea energiei electrice </w:t>
            </w:r>
          </w:p>
        </w:tc>
        <w:tc>
          <w:tcPr>
            <w:tcW w:w="5220" w:type="dxa"/>
          </w:tcPr>
          <w:p w:rsidR="006A441B" w:rsidRPr="00CD1A3F" w:rsidRDefault="006A441B" w:rsidP="00127BBA">
            <w:pPr>
              <w:tabs>
                <w:tab w:val="left" w:pos="8640"/>
                <w:tab w:val="left" w:pos="9000"/>
              </w:tabs>
              <w:jc w:val="both"/>
              <w:rPr>
                <w:lang w:val="ro-RO"/>
              </w:rPr>
            </w:pPr>
            <w:r>
              <w:rPr>
                <w:lang w:val="ro-RO"/>
              </w:rPr>
              <w:t>Idem poziţia 2.</w:t>
            </w:r>
          </w:p>
        </w:tc>
      </w:tr>
      <w:tr w:rsidR="006A441B" w:rsidRPr="00CD1A3F">
        <w:tc>
          <w:tcPr>
            <w:tcW w:w="828" w:type="dxa"/>
          </w:tcPr>
          <w:p w:rsidR="006A441B" w:rsidRPr="00CD1A3F" w:rsidRDefault="006A441B" w:rsidP="00FD30B8">
            <w:pPr>
              <w:tabs>
                <w:tab w:val="left" w:pos="8640"/>
                <w:tab w:val="left" w:pos="9000"/>
              </w:tabs>
              <w:rPr>
                <w:lang w:val="ro-RO"/>
              </w:rPr>
            </w:pPr>
            <w:r>
              <w:rPr>
                <w:lang w:val="ro-RO"/>
              </w:rPr>
              <w:t>32</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Opcom</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4</w:t>
            </w:r>
          </w:p>
        </w:tc>
        <w:tc>
          <w:tcPr>
            <w:tcW w:w="5940" w:type="dxa"/>
          </w:tcPr>
          <w:p w:rsidR="006A441B" w:rsidRPr="00CD1A3F" w:rsidRDefault="006A441B" w:rsidP="00344A07">
            <w:pPr>
              <w:pStyle w:val="ListParagraph"/>
              <w:ind w:left="0"/>
              <w:jc w:val="both"/>
              <w:rPr>
                <w:rFonts w:eastAsia="SimSun"/>
                <w:lang w:val="ro-RO"/>
              </w:rPr>
            </w:pPr>
            <w:r w:rsidRPr="00CD1A3F">
              <w:rPr>
                <w:rFonts w:eastAsia="SimSun"/>
                <w:lang w:val="ro-RO"/>
              </w:rPr>
              <w:t xml:space="preserve">Avînd în vedere necorelarea cu prevederile Ordinului ANRE nr.115/2014, respectiv prevederile insuficiente de la </w:t>
            </w:r>
            <w:r w:rsidRPr="00CD1A3F">
              <w:rPr>
                <w:i/>
                <w:iCs/>
                <w:lang w:val="ro-RO"/>
              </w:rPr>
              <w:t>„</w:t>
            </w:r>
            <w:r w:rsidRPr="00CD1A3F">
              <w:rPr>
                <w:rFonts w:eastAsia="SimSun"/>
                <w:i/>
                <w:iCs/>
                <w:lang w:val="ro-RO"/>
              </w:rPr>
              <w:t>lit.c) colectarea şi verificarea VM</w:t>
            </w:r>
            <w:r w:rsidRPr="00CD1A3F">
              <w:rPr>
                <w:i/>
                <w:iCs/>
                <w:lang w:val="ro-RO"/>
              </w:rPr>
              <w:t>”</w:t>
            </w:r>
            <w:r w:rsidRPr="00CD1A3F">
              <w:rPr>
                <w:rFonts w:eastAsia="SimSun"/>
                <w:i/>
                <w:iCs/>
                <w:lang w:val="ro-RO"/>
              </w:rPr>
              <w:t xml:space="preserve"> </w:t>
            </w:r>
            <w:r w:rsidRPr="00CD1A3F">
              <w:rPr>
                <w:rFonts w:eastAsia="SimSun" w:hAnsi="Tahoma" w:cs="Tahoma"/>
                <w:lang w:val="ro-RO"/>
              </w:rPr>
              <w:t>ș</w:t>
            </w:r>
            <w:r w:rsidRPr="00CD1A3F">
              <w:rPr>
                <w:rFonts w:eastAsia="SimSun"/>
                <w:lang w:val="ro-RO"/>
              </w:rPr>
              <w:t>i</w:t>
            </w:r>
            <w:r w:rsidRPr="00CD1A3F">
              <w:rPr>
                <w:rFonts w:eastAsia="SimSun"/>
                <w:i/>
                <w:iCs/>
                <w:lang w:val="ro-RO"/>
              </w:rPr>
              <w:t xml:space="preserve"> </w:t>
            </w:r>
            <w:r w:rsidRPr="00CD1A3F">
              <w:rPr>
                <w:i/>
                <w:iCs/>
                <w:lang w:val="ro-RO"/>
              </w:rPr>
              <w:t>„</w:t>
            </w:r>
            <w:r w:rsidRPr="00CD1A3F">
              <w:rPr>
                <w:rFonts w:eastAsia="SimSun"/>
                <w:i/>
                <w:iCs/>
                <w:lang w:val="ro-RO"/>
              </w:rPr>
              <w:t>d) agregarea şi transmiterea VMA</w:t>
            </w:r>
            <w:r w:rsidRPr="00CD1A3F">
              <w:rPr>
                <w:i/>
                <w:iCs/>
                <w:lang w:val="ro-RO"/>
              </w:rPr>
              <w:t>”</w:t>
            </w:r>
            <w:r w:rsidRPr="00CD1A3F">
              <w:rPr>
                <w:lang w:val="ro-RO"/>
              </w:rPr>
              <w:t xml:space="preserve">, propunem următoarea reformulare a prevederilor de la lit.c) </w:t>
            </w:r>
            <w:r w:rsidRPr="00CD1A3F">
              <w:rPr>
                <w:rFonts w:ascii="Tahoma" w:hAnsi="Tahoma" w:cs="Tahoma"/>
                <w:lang w:val="ro-RO"/>
              </w:rPr>
              <w:t>ș</w:t>
            </w:r>
            <w:r w:rsidRPr="00CD1A3F">
              <w:rPr>
                <w:lang w:val="ro-RO"/>
              </w:rPr>
              <w:t>i respectiv eliminarea prevederilor de la lit.d):</w:t>
            </w:r>
          </w:p>
          <w:p w:rsidR="006A441B" w:rsidRPr="00CD1A3F" w:rsidRDefault="006A441B" w:rsidP="00344A07">
            <w:pPr>
              <w:pStyle w:val="ListParagraph"/>
              <w:ind w:left="0"/>
              <w:jc w:val="both"/>
              <w:rPr>
                <w:lang w:val="ro-RO"/>
              </w:rPr>
            </w:pPr>
            <w:r w:rsidRPr="00CD1A3F">
              <w:rPr>
                <w:i/>
                <w:iCs/>
                <w:lang w:val="ro-RO"/>
              </w:rPr>
              <w:t>„</w:t>
            </w:r>
            <w:r w:rsidRPr="00CD1A3F">
              <w:rPr>
                <w:rFonts w:eastAsia="SimSun"/>
                <w:i/>
                <w:iCs/>
                <w:lang w:val="ro-RO"/>
              </w:rPr>
              <w:t>lit.c) colectarea, verificarea, agregarea şi transmiterea VM, respectiv VMA.</w:t>
            </w:r>
            <w:r w:rsidRPr="00CD1A3F">
              <w:rPr>
                <w:i/>
                <w:iCs/>
                <w:lang w:val="ro-RO"/>
              </w:rPr>
              <w:t>”</w:t>
            </w:r>
            <w:r w:rsidRPr="00CD1A3F">
              <w:rPr>
                <w:lang w:val="ro-RO"/>
              </w:rPr>
              <w:t xml:space="preserve"> </w:t>
            </w:r>
          </w:p>
          <w:p w:rsidR="006A441B" w:rsidRPr="00CD1A3F" w:rsidRDefault="006A441B" w:rsidP="00FD10E7">
            <w:pPr>
              <w:jc w:val="both"/>
              <w:rPr>
                <w:lang w:val="ro-RO"/>
              </w:rPr>
            </w:pPr>
          </w:p>
        </w:tc>
        <w:tc>
          <w:tcPr>
            <w:tcW w:w="5220" w:type="dxa"/>
          </w:tcPr>
          <w:p w:rsidR="006A441B" w:rsidRPr="00CD1A3F" w:rsidRDefault="006A441B" w:rsidP="00127BBA">
            <w:pPr>
              <w:tabs>
                <w:tab w:val="left" w:pos="8640"/>
                <w:tab w:val="left" w:pos="9000"/>
              </w:tabs>
              <w:jc w:val="both"/>
              <w:rPr>
                <w:lang w:val="ro-RO"/>
              </w:rPr>
            </w:pPr>
            <w:r>
              <w:rPr>
                <w:lang w:val="ro-RO"/>
              </w:rPr>
              <w:t>Idem poziţia 2.</w:t>
            </w:r>
          </w:p>
        </w:tc>
      </w:tr>
      <w:tr w:rsidR="006A441B" w:rsidRPr="000B72BD">
        <w:tc>
          <w:tcPr>
            <w:tcW w:w="828" w:type="dxa"/>
          </w:tcPr>
          <w:p w:rsidR="006A441B" w:rsidRPr="00CD1A3F" w:rsidRDefault="006A441B" w:rsidP="00FD30B8">
            <w:pPr>
              <w:tabs>
                <w:tab w:val="left" w:pos="8640"/>
                <w:tab w:val="left" w:pos="9000"/>
              </w:tabs>
              <w:rPr>
                <w:lang w:val="ro-RO"/>
              </w:rPr>
            </w:pPr>
            <w:r>
              <w:rPr>
                <w:lang w:val="ro-RO"/>
              </w:rPr>
              <w:t>33</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DM OMEPA</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Art.5</w:t>
            </w:r>
          </w:p>
        </w:tc>
        <w:tc>
          <w:tcPr>
            <w:tcW w:w="5940" w:type="dxa"/>
          </w:tcPr>
          <w:p w:rsidR="006A441B" w:rsidRPr="00CD1A3F" w:rsidRDefault="006A441B" w:rsidP="00FE2155">
            <w:pPr>
              <w:jc w:val="both"/>
              <w:rPr>
                <w:lang w:val="ro-RO"/>
              </w:rPr>
            </w:pPr>
            <w:r w:rsidRPr="00CD1A3F">
              <w:rPr>
                <w:lang w:val="ro-RO"/>
              </w:rPr>
              <w:t xml:space="preserve">Completare: Prezentele Reguli completează din punct de vedere comercial regulile pentru măsurarea, </w:t>
            </w:r>
            <w:r w:rsidRPr="00CD1A3F">
              <w:rPr>
                <w:strike/>
                <w:lang w:val="ro-RO"/>
              </w:rPr>
              <w:t>şi</w:t>
            </w:r>
            <w:r w:rsidRPr="00CD1A3F">
              <w:rPr>
                <w:lang w:val="ro-RO"/>
              </w:rPr>
              <w:t xml:space="preserve"> colectarea si agregarea datelor, prevăzute în Codul de măsurare a energiei electrice.</w:t>
            </w:r>
          </w:p>
        </w:tc>
        <w:tc>
          <w:tcPr>
            <w:tcW w:w="5220" w:type="dxa"/>
          </w:tcPr>
          <w:p w:rsidR="006A441B" w:rsidRPr="00CD1A3F" w:rsidRDefault="006A441B" w:rsidP="00127BBA">
            <w:pPr>
              <w:tabs>
                <w:tab w:val="left" w:pos="8640"/>
                <w:tab w:val="left" w:pos="9000"/>
              </w:tabs>
              <w:jc w:val="both"/>
              <w:rPr>
                <w:lang w:val="ro-RO"/>
              </w:rPr>
            </w:pPr>
            <w:r w:rsidRPr="00CD1A3F">
              <w:rPr>
                <w:lang w:val="ro-RO"/>
              </w:rPr>
              <w:t>Nu se acceptă. Codul de măsurare nu are prevederi referitoare la agregarea VM.</w:t>
            </w:r>
          </w:p>
        </w:tc>
      </w:tr>
      <w:tr w:rsidR="006A441B" w:rsidRPr="000B72BD">
        <w:tc>
          <w:tcPr>
            <w:tcW w:w="828" w:type="dxa"/>
          </w:tcPr>
          <w:p w:rsidR="006A441B" w:rsidRPr="00CD1A3F" w:rsidRDefault="006A441B" w:rsidP="00FD30B8">
            <w:pPr>
              <w:tabs>
                <w:tab w:val="left" w:pos="8640"/>
                <w:tab w:val="left" w:pos="9000"/>
              </w:tabs>
              <w:rPr>
                <w:lang w:val="ro-RO"/>
              </w:rPr>
            </w:pPr>
            <w:r>
              <w:rPr>
                <w:lang w:val="ro-RO"/>
              </w:rPr>
              <w:t>34</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Opcom</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Art.5</w:t>
            </w:r>
          </w:p>
        </w:tc>
        <w:tc>
          <w:tcPr>
            <w:tcW w:w="5940" w:type="dxa"/>
          </w:tcPr>
          <w:p w:rsidR="006A441B" w:rsidRPr="00CD1A3F" w:rsidRDefault="006A441B" w:rsidP="00B116A7">
            <w:pPr>
              <w:pStyle w:val="ListParagraph"/>
              <w:ind w:left="0"/>
              <w:jc w:val="both"/>
              <w:rPr>
                <w:rFonts w:eastAsia="SimSun"/>
                <w:lang w:val="ro-RO"/>
              </w:rPr>
            </w:pPr>
            <w:r w:rsidRPr="00CD1A3F">
              <w:rPr>
                <w:rFonts w:eastAsia="SimSun"/>
                <w:lang w:val="ro-RO"/>
              </w:rPr>
              <w:t xml:space="preserve">Avînd în vedere obiectivul declarat al proiectului de Ordin, respectiv </w:t>
            </w:r>
            <w:r w:rsidRPr="00CD1A3F">
              <w:rPr>
                <w:i/>
                <w:iCs/>
                <w:lang w:val="ro-RO"/>
              </w:rPr>
              <w:t>„în vederea stabilirii unui flux de informa</w:t>
            </w:r>
            <w:r w:rsidRPr="00CD1A3F">
              <w:rPr>
                <w:rFonts w:ascii="Tahoma" w:hAnsi="Tahoma" w:cs="Tahoma"/>
                <w:i/>
                <w:iCs/>
                <w:lang w:val="ro-RO"/>
              </w:rPr>
              <w:t>ț</w:t>
            </w:r>
            <w:r w:rsidRPr="00CD1A3F">
              <w:rPr>
                <w:i/>
                <w:iCs/>
                <w:lang w:val="ro-RO"/>
              </w:rPr>
              <w:t xml:space="preserve">ii  între  operatori  cât  mai coerent </w:t>
            </w:r>
            <w:r w:rsidRPr="00CD1A3F">
              <w:rPr>
                <w:rFonts w:ascii="Tahoma" w:hAnsi="Tahoma" w:cs="Tahoma"/>
                <w:i/>
                <w:iCs/>
                <w:lang w:val="ro-RO"/>
              </w:rPr>
              <w:t>ș</w:t>
            </w:r>
            <w:r w:rsidRPr="00CD1A3F">
              <w:rPr>
                <w:i/>
                <w:iCs/>
                <w:lang w:val="ro-RO"/>
              </w:rPr>
              <w:t>i totodată, pentru corelarea regulilor cu legisla</w:t>
            </w:r>
            <w:r w:rsidRPr="00CD1A3F">
              <w:rPr>
                <w:rFonts w:ascii="Tahoma" w:hAnsi="Tahoma" w:cs="Tahoma"/>
                <w:i/>
                <w:iCs/>
                <w:lang w:val="ro-RO"/>
              </w:rPr>
              <w:t>ț</w:t>
            </w:r>
            <w:r w:rsidRPr="00CD1A3F">
              <w:rPr>
                <w:i/>
                <w:iCs/>
                <w:lang w:val="ro-RO"/>
              </w:rPr>
              <w:t>ia în vigoare”</w:t>
            </w:r>
            <w:r w:rsidRPr="00CD1A3F">
              <w:rPr>
                <w:lang w:val="ro-RO"/>
              </w:rPr>
              <w:t>,</w:t>
            </w:r>
            <w:r w:rsidRPr="00CD1A3F">
              <w:rPr>
                <w:i/>
                <w:iCs/>
                <w:lang w:val="ro-RO"/>
              </w:rPr>
              <w:t xml:space="preserve"> </w:t>
            </w:r>
            <w:r w:rsidRPr="00CD1A3F">
              <w:rPr>
                <w:rFonts w:eastAsia="SimSun"/>
                <w:lang w:val="ro-RO"/>
              </w:rPr>
              <w:t xml:space="preserve"> propunem următoarea reformulare</w:t>
            </w:r>
            <w:r w:rsidRPr="00CD1A3F">
              <w:rPr>
                <w:lang w:val="ro-RO"/>
              </w:rPr>
              <w:t>:</w:t>
            </w:r>
            <w:r w:rsidRPr="00CD1A3F">
              <w:rPr>
                <w:rFonts w:eastAsia="SimSun"/>
                <w:lang w:val="ro-RO"/>
              </w:rPr>
              <w:t xml:space="preserve"> </w:t>
            </w:r>
          </w:p>
          <w:p w:rsidR="006A441B" w:rsidRPr="00CD1A3F" w:rsidRDefault="006A441B" w:rsidP="00B116A7">
            <w:pPr>
              <w:pStyle w:val="ListParagraph"/>
              <w:ind w:left="0"/>
              <w:jc w:val="both"/>
              <w:rPr>
                <w:i/>
                <w:iCs/>
                <w:lang w:val="ro-RO"/>
              </w:rPr>
            </w:pPr>
            <w:r w:rsidRPr="00CD1A3F">
              <w:rPr>
                <w:i/>
                <w:iCs/>
                <w:lang w:val="ro-RO"/>
              </w:rPr>
              <w:t xml:space="preserve">„Prezentele Reguli completează </w:t>
            </w:r>
            <w:r w:rsidRPr="00CD1A3F">
              <w:rPr>
                <w:i/>
                <w:iCs/>
                <w:strike/>
                <w:lang w:val="ro-RO"/>
              </w:rPr>
              <w:t>din punct de vedere comercial</w:t>
            </w:r>
            <w:r w:rsidRPr="00CD1A3F">
              <w:rPr>
                <w:i/>
                <w:iCs/>
                <w:lang w:val="ro-RO"/>
              </w:rPr>
              <w:t xml:space="preserve"> regulile pentru măsurarea şi colectarea datelor, prevăzute în Codul de măsurare a energiei electrice, </w:t>
            </w:r>
            <w:r w:rsidRPr="00CD1A3F">
              <w:rPr>
                <w:b/>
                <w:bCs/>
                <w:i/>
                <w:iCs/>
                <w:lang w:val="ro-RO"/>
              </w:rPr>
              <w:t xml:space="preserve">cu regulile privind verificarea </w:t>
            </w:r>
            <w:r w:rsidRPr="00CD1A3F">
              <w:rPr>
                <w:rFonts w:ascii="Tahoma" w:hAnsi="Tahoma" w:cs="Tahoma"/>
                <w:b/>
                <w:bCs/>
                <w:i/>
                <w:iCs/>
                <w:lang w:val="ro-RO"/>
              </w:rPr>
              <w:t>ș</w:t>
            </w:r>
            <w:r w:rsidRPr="00CD1A3F">
              <w:rPr>
                <w:b/>
                <w:bCs/>
                <w:i/>
                <w:iCs/>
                <w:lang w:val="ro-RO"/>
              </w:rPr>
              <w:t xml:space="preserve">i agregarea VM, respectiv VMA, în vederea </w:t>
            </w:r>
            <w:r w:rsidRPr="00CD1A3F">
              <w:rPr>
                <w:rFonts w:eastAsia="SimSun"/>
                <w:b/>
                <w:bCs/>
                <w:i/>
                <w:iCs/>
                <w:lang w:val="ro-RO"/>
              </w:rPr>
              <w:t>determinării obligaţiilor de plată/drepturilor de încasare aferente tranzacţiilor pe PE, dezechilibrelor PRE, dezechilibrelor de la notificare ale UD şi redistribuirea costurilor sau  veniturilor suplimentare pe PE</w:t>
            </w:r>
            <w:r w:rsidRPr="00CD1A3F">
              <w:rPr>
                <w:i/>
                <w:iCs/>
                <w:lang w:val="ro-RO"/>
              </w:rPr>
              <w:t>.</w:t>
            </w:r>
            <w:r w:rsidRPr="00CD1A3F">
              <w:rPr>
                <w:lang w:val="ro-RO"/>
              </w:rPr>
              <w:t>”</w:t>
            </w:r>
          </w:p>
          <w:p w:rsidR="006A441B" w:rsidRPr="00CD1A3F" w:rsidRDefault="006A441B" w:rsidP="00B116A7">
            <w:pPr>
              <w:jc w:val="both"/>
              <w:rPr>
                <w:lang w:val="ro-RO"/>
              </w:rPr>
            </w:pPr>
          </w:p>
        </w:tc>
        <w:tc>
          <w:tcPr>
            <w:tcW w:w="5220" w:type="dxa"/>
          </w:tcPr>
          <w:p w:rsidR="006A441B" w:rsidRPr="00CD1A3F" w:rsidRDefault="006A441B" w:rsidP="00127BBA">
            <w:pPr>
              <w:tabs>
                <w:tab w:val="left" w:pos="8640"/>
                <w:tab w:val="left" w:pos="9000"/>
              </w:tabs>
              <w:jc w:val="both"/>
              <w:rPr>
                <w:lang w:val="ro-RO"/>
              </w:rPr>
            </w:pPr>
            <w:r w:rsidRPr="00CD1A3F">
              <w:rPr>
                <w:lang w:val="ro-RO"/>
              </w:rPr>
              <w:t>Nu se acceptă. Codul de măsurare prevede cerinţe tehnice privind măsurarea şi colectarea datelor, care sunt completate cu cerinţe de na</w:t>
            </w:r>
            <w:r>
              <w:rPr>
                <w:lang w:val="ro-RO"/>
              </w:rPr>
              <w:t>tură comercială în prezentul document.</w:t>
            </w:r>
          </w:p>
        </w:tc>
      </w:tr>
      <w:tr w:rsidR="006A441B" w:rsidRPr="00AA3D29">
        <w:tc>
          <w:tcPr>
            <w:tcW w:w="828" w:type="dxa"/>
          </w:tcPr>
          <w:p w:rsidR="006A441B" w:rsidRPr="00CD1A3F" w:rsidRDefault="006A441B" w:rsidP="00FD30B8">
            <w:pPr>
              <w:tabs>
                <w:tab w:val="left" w:pos="8640"/>
                <w:tab w:val="left" w:pos="9000"/>
              </w:tabs>
              <w:rPr>
                <w:lang w:val="ro-RO"/>
              </w:rPr>
            </w:pPr>
            <w:r>
              <w:rPr>
                <w:lang w:val="ro-RO"/>
              </w:rPr>
              <w:t>35</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E.ON</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6</w:t>
            </w:r>
          </w:p>
        </w:tc>
        <w:tc>
          <w:tcPr>
            <w:tcW w:w="5940" w:type="dxa"/>
          </w:tcPr>
          <w:p w:rsidR="006A441B" w:rsidRPr="00CD1A3F" w:rsidRDefault="006A441B" w:rsidP="00FD6DCD">
            <w:pPr>
              <w:jc w:val="both"/>
              <w:rPr>
                <w:lang w:val="ro-RO"/>
              </w:rPr>
            </w:pPr>
            <w:r w:rsidRPr="00CD1A3F">
              <w:rPr>
                <w:lang w:val="ro-RO"/>
              </w:rPr>
              <w:t>Propunem eliminarea.</w:t>
            </w:r>
          </w:p>
          <w:p w:rsidR="006A441B" w:rsidRPr="00CD1A3F" w:rsidRDefault="006A441B" w:rsidP="00FD6DCD">
            <w:pPr>
              <w:jc w:val="both"/>
              <w:rPr>
                <w:lang w:val="ro-RO"/>
              </w:rPr>
            </w:pPr>
            <w:r w:rsidRPr="00CD1A3F">
              <w:rPr>
                <w:lang w:val="ro-RO"/>
              </w:rPr>
              <w:t>Daca prezentul document în discuţie la data aprobării, va abroga cap.11 din Codul comercial aprobat cu Ord.ANRE nr.25/2004, atunci înţelegem că acest articol va declina responsabilitatea codificării unice de pe piaţa angro, care era conform art.11.2.1.4  în responsabilitatea CN Transelectrica în responsabilitatea OR, adică şi a operatorilor de distribuţie concesionari sau neconcesionari, fapt ce ar avea implicaţii nu tocmai pozitive asupra codificării unice. Articolul referindu-se la alte puncte decât cele ale locurilor de consum.</w:t>
            </w:r>
          </w:p>
          <w:p w:rsidR="006A441B" w:rsidRPr="00CD1A3F" w:rsidRDefault="006A441B" w:rsidP="00FD6DCD">
            <w:pPr>
              <w:jc w:val="both"/>
              <w:rPr>
                <w:lang w:val="ro-RO"/>
              </w:rPr>
            </w:pPr>
          </w:p>
          <w:p w:rsidR="006A441B" w:rsidRPr="00CD1A3F" w:rsidRDefault="006A441B" w:rsidP="00FD6DCD">
            <w:pPr>
              <w:jc w:val="both"/>
              <w:rPr>
                <w:lang w:val="ro-RO"/>
              </w:rPr>
            </w:pPr>
            <w:r w:rsidRPr="00CD1A3F">
              <w:rPr>
                <w:lang w:val="ro-RO"/>
              </w:rPr>
              <w:t>Dacă punctele de măsurare din zona proprie a unui OR, sunt legate de decontarea pe piaţa angro, atunci nu vedem raţionamentul schimbării modului de lucru actual, în care aceste puncte de măsurare sunt codificate unic de OMEPA CN Transelectrica SA.</w:t>
            </w:r>
          </w:p>
          <w:p w:rsidR="006A441B" w:rsidRPr="00CD1A3F" w:rsidRDefault="006A441B" w:rsidP="00FD6DCD">
            <w:pPr>
              <w:jc w:val="both"/>
              <w:rPr>
                <w:lang w:val="ro-RO"/>
              </w:rPr>
            </w:pPr>
          </w:p>
          <w:p w:rsidR="006A441B" w:rsidRPr="00CD1A3F" w:rsidRDefault="006A441B" w:rsidP="00FD6DCD">
            <w:pPr>
              <w:jc w:val="both"/>
              <w:rPr>
                <w:color w:val="FF0000"/>
                <w:lang w:val="ro-RO"/>
              </w:rPr>
            </w:pPr>
            <w:r w:rsidRPr="00CD1A3F">
              <w:rPr>
                <w:lang w:val="ro-RO"/>
              </w:rPr>
              <w:t>Motivaţii  sunt aduse şi în cadrul adresei noastre de înaintare</w:t>
            </w:r>
          </w:p>
        </w:tc>
        <w:tc>
          <w:tcPr>
            <w:tcW w:w="5220" w:type="dxa"/>
          </w:tcPr>
          <w:p w:rsidR="006A441B" w:rsidRPr="00CD1A3F" w:rsidRDefault="006A441B" w:rsidP="00127BBA">
            <w:pPr>
              <w:tabs>
                <w:tab w:val="left" w:pos="8640"/>
                <w:tab w:val="left" w:pos="9000"/>
              </w:tabs>
              <w:jc w:val="both"/>
              <w:rPr>
                <w:lang w:val="ro-RO"/>
              </w:rPr>
            </w:pPr>
            <w:r>
              <w:rPr>
                <w:lang w:val="ro-RO"/>
              </w:rPr>
              <w:t>Idem poziţia 2.</w:t>
            </w:r>
          </w:p>
        </w:tc>
      </w:tr>
      <w:tr w:rsidR="006A441B" w:rsidRPr="000B72BD">
        <w:tc>
          <w:tcPr>
            <w:tcW w:w="828" w:type="dxa"/>
          </w:tcPr>
          <w:p w:rsidR="006A441B" w:rsidRPr="00CD1A3F" w:rsidRDefault="006A441B" w:rsidP="00FD30B8">
            <w:pPr>
              <w:tabs>
                <w:tab w:val="left" w:pos="8640"/>
                <w:tab w:val="left" w:pos="9000"/>
              </w:tabs>
              <w:rPr>
                <w:lang w:val="ro-RO"/>
              </w:rPr>
            </w:pPr>
            <w:r>
              <w:rPr>
                <w:lang w:val="ro-RO"/>
              </w:rPr>
              <w:t>36</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UNO – DEN + DM OMEPA</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Art.6</w:t>
            </w:r>
          </w:p>
          <w:p w:rsidR="006A441B" w:rsidRPr="00CD1A3F" w:rsidRDefault="006A441B" w:rsidP="00386AB8">
            <w:pPr>
              <w:pStyle w:val="Header"/>
              <w:tabs>
                <w:tab w:val="left" w:pos="1499"/>
              </w:tabs>
              <w:jc w:val="center"/>
              <w:rPr>
                <w:rFonts w:ascii="Times New Roman" w:hAnsi="Times New Roman" w:cs="Times New Roman"/>
                <w:sz w:val="24"/>
                <w:szCs w:val="24"/>
                <w:lang w:val="ro-RO"/>
              </w:rPr>
            </w:pPr>
          </w:p>
        </w:tc>
        <w:tc>
          <w:tcPr>
            <w:tcW w:w="5940" w:type="dxa"/>
          </w:tcPr>
          <w:p w:rsidR="006A441B" w:rsidRPr="00CD1A3F" w:rsidRDefault="006A441B" w:rsidP="00FE2155">
            <w:pPr>
              <w:jc w:val="both"/>
              <w:rPr>
                <w:lang w:val="ro-RO"/>
              </w:rPr>
            </w:pPr>
            <w:r w:rsidRPr="00CD1A3F">
              <w:rPr>
                <w:lang w:val="ro-RO"/>
              </w:rPr>
              <w:t>Modificare: Fiecare OR asigură codificarea unica a punctelor de mǎsurare din zona proprie de licenţă,</w:t>
            </w:r>
            <w:r w:rsidRPr="00CD1A3F">
              <w:rPr>
                <w:rFonts w:eastAsia="SimSun"/>
                <w:lang w:val="ro-RO"/>
              </w:rPr>
              <w:t xml:space="preserve"> în conformitate cu standardele ENTSO-E</w:t>
            </w:r>
            <w:r w:rsidRPr="00CD1A3F">
              <w:rPr>
                <w:lang w:val="ro-RO"/>
              </w:rPr>
              <w:t xml:space="preserve">. </w:t>
            </w:r>
            <w:r w:rsidRPr="00CD1A3F">
              <w:rPr>
                <w:strike/>
                <w:lang w:val="ro-RO"/>
              </w:rPr>
              <w:t>, altele decât punctele de măsurare aferente locurilor de consum, prevăzute în reglementările aplicabile.</w:t>
            </w:r>
            <w:r w:rsidRPr="00CD1A3F">
              <w:rPr>
                <w:lang w:val="ro-RO"/>
              </w:rPr>
              <w:t xml:space="preserve"> Pentru punctele de masurare aferente locurilor de consum se aplica reglementarile in vigoare.</w:t>
            </w:r>
          </w:p>
        </w:tc>
        <w:tc>
          <w:tcPr>
            <w:tcW w:w="5220" w:type="dxa"/>
          </w:tcPr>
          <w:p w:rsidR="006A441B" w:rsidRPr="00CD1A3F" w:rsidRDefault="006A441B" w:rsidP="00127BBA">
            <w:pPr>
              <w:tabs>
                <w:tab w:val="left" w:pos="8640"/>
                <w:tab w:val="left" w:pos="9000"/>
              </w:tabs>
              <w:jc w:val="both"/>
              <w:rPr>
                <w:lang w:val="ro-RO"/>
              </w:rPr>
            </w:pPr>
            <w:r w:rsidRPr="00CD1A3F">
              <w:rPr>
                <w:lang w:val="ro-RO"/>
              </w:rPr>
              <w:t xml:space="preserve">Articolul a fost reformulat, prin precizarea că </w:t>
            </w:r>
            <w:r>
              <w:rPr>
                <w:lang w:val="ro-RO"/>
              </w:rPr>
              <w:t>OTS</w:t>
            </w:r>
            <w:r w:rsidRPr="00CD1A3F">
              <w:rPr>
                <w:lang w:val="ro-RO"/>
              </w:rPr>
              <w:t xml:space="preserve"> asigură codificarea unică a punctelor de măsurare</w:t>
            </w:r>
            <w:r>
              <w:rPr>
                <w:lang w:val="ro-RO"/>
              </w:rPr>
              <w:t xml:space="preserve">, altele decât cele corespunzătoare </w:t>
            </w:r>
            <w:r w:rsidRPr="00696578">
              <w:rPr>
                <w:lang w:val="ro-RO"/>
              </w:rPr>
              <w:t>locurilor de consum</w:t>
            </w:r>
            <w:r>
              <w:rPr>
                <w:lang w:val="ro-RO"/>
              </w:rPr>
              <w:t xml:space="preserve">, </w:t>
            </w:r>
            <w:r w:rsidRPr="00CD1A3F">
              <w:rPr>
                <w:lang w:val="ro-RO"/>
              </w:rPr>
              <w:t xml:space="preserve"> conform standardelor ENTSO-E</w:t>
            </w:r>
            <w:r>
              <w:rPr>
                <w:lang w:val="ro-RO"/>
              </w:rPr>
              <w:t>.</w:t>
            </w:r>
          </w:p>
        </w:tc>
      </w:tr>
      <w:tr w:rsidR="006A441B" w:rsidRPr="000B72BD">
        <w:tc>
          <w:tcPr>
            <w:tcW w:w="828" w:type="dxa"/>
          </w:tcPr>
          <w:p w:rsidR="006A441B" w:rsidRPr="00CD1A3F" w:rsidRDefault="006A441B" w:rsidP="00FD30B8">
            <w:pPr>
              <w:tabs>
                <w:tab w:val="left" w:pos="8640"/>
                <w:tab w:val="left" w:pos="9000"/>
              </w:tabs>
              <w:rPr>
                <w:lang w:val="ro-RO"/>
              </w:rPr>
            </w:pPr>
            <w:r>
              <w:rPr>
                <w:lang w:val="ro-RO"/>
              </w:rPr>
              <w:t>37</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Opcom</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7</w:t>
            </w:r>
          </w:p>
        </w:tc>
        <w:tc>
          <w:tcPr>
            <w:tcW w:w="5940" w:type="dxa"/>
          </w:tcPr>
          <w:p w:rsidR="006A441B" w:rsidRPr="00CD1A3F" w:rsidRDefault="006A441B" w:rsidP="00AC57EB">
            <w:pPr>
              <w:jc w:val="both"/>
              <w:rPr>
                <w:i/>
                <w:iCs/>
                <w:lang w:val="ro-RO"/>
              </w:rPr>
            </w:pPr>
            <w:r w:rsidRPr="00CD1A3F">
              <w:rPr>
                <w:rFonts w:eastAsia="SimSun"/>
                <w:lang w:val="ro-RO"/>
              </w:rPr>
              <w:t xml:space="preserve">Propunem eliminarea prevederilor acestui articol, având în vedere că nu există un </w:t>
            </w:r>
            <w:r w:rsidRPr="00CD1A3F">
              <w:rPr>
                <w:i/>
                <w:iCs/>
                <w:lang w:val="ro-RO"/>
              </w:rPr>
              <w:t>„</w:t>
            </w:r>
            <w:r w:rsidRPr="00CD1A3F">
              <w:rPr>
                <w:rFonts w:eastAsia="SimSun"/>
                <w:i/>
                <w:iCs/>
                <w:lang w:val="ro-RO"/>
              </w:rPr>
              <w:t>proces de decontare a energiei electrice pe pia</w:t>
            </w:r>
            <w:r w:rsidRPr="00CD1A3F">
              <w:rPr>
                <w:rFonts w:eastAsia="SimSun" w:hAnsi="Tahoma" w:cs="Tahoma"/>
                <w:i/>
                <w:iCs/>
                <w:lang w:val="ro-RO"/>
              </w:rPr>
              <w:t>ț</w:t>
            </w:r>
            <w:r w:rsidRPr="00CD1A3F">
              <w:rPr>
                <w:rFonts w:eastAsia="SimSun"/>
                <w:i/>
                <w:iCs/>
                <w:lang w:val="ro-RO"/>
              </w:rPr>
              <w:t>a angro</w:t>
            </w:r>
            <w:r w:rsidRPr="00CD1A3F">
              <w:rPr>
                <w:i/>
                <w:iCs/>
                <w:lang w:val="ro-RO"/>
              </w:rPr>
              <w:t>”</w:t>
            </w:r>
            <w:r w:rsidRPr="00CD1A3F">
              <w:rPr>
                <w:rFonts w:eastAsia="SimSun"/>
                <w:lang w:val="ro-RO"/>
              </w:rPr>
              <w:t xml:space="preserve">, ci doar </w:t>
            </w:r>
            <w:r w:rsidRPr="00CD1A3F">
              <w:rPr>
                <w:i/>
                <w:iCs/>
                <w:lang w:val="ro-RO"/>
              </w:rPr>
              <w:t>„</w:t>
            </w:r>
            <w:r w:rsidRPr="00CD1A3F">
              <w:rPr>
                <w:rFonts w:eastAsia="SimSun"/>
                <w:i/>
                <w:iCs/>
                <w:lang w:val="ro-RO"/>
              </w:rPr>
              <w:t>determinarea obligaţiilor de plată/drepturilor de încasare aferente tranzacţiilor pe PE, dezechilibrelor PRE, dezechilibrelor de la notificare ale UD şi redistribuirea costurilor sau  veniturilor suplimentare pe PE</w:t>
            </w:r>
            <w:r w:rsidRPr="00CD1A3F">
              <w:rPr>
                <w:i/>
                <w:iCs/>
                <w:lang w:val="ro-RO"/>
              </w:rPr>
              <w:t>”</w:t>
            </w:r>
            <w:r w:rsidRPr="00CD1A3F">
              <w:rPr>
                <w:rFonts w:eastAsia="SimSun"/>
                <w:lang w:val="ro-RO"/>
              </w:rPr>
              <w:t>,  iar datele utilizate în acest scop sunt date prelucrate/agregate.</w:t>
            </w:r>
          </w:p>
        </w:tc>
        <w:tc>
          <w:tcPr>
            <w:tcW w:w="5220" w:type="dxa"/>
          </w:tcPr>
          <w:p w:rsidR="006A441B" w:rsidRPr="00CD1A3F" w:rsidRDefault="006A441B" w:rsidP="00127BBA">
            <w:pPr>
              <w:tabs>
                <w:tab w:val="left" w:pos="8640"/>
                <w:tab w:val="left" w:pos="9000"/>
              </w:tabs>
              <w:jc w:val="both"/>
              <w:rPr>
                <w:lang w:val="ro-RO"/>
              </w:rPr>
            </w:pPr>
            <w:r w:rsidRPr="00CD1A3F">
              <w:rPr>
                <w:lang w:val="ro-RO"/>
              </w:rPr>
              <w:t>Articolul a fost reformulat şi păstrate precizările la VM înregistrate de echipamentele de măsurare.</w:t>
            </w:r>
          </w:p>
        </w:tc>
      </w:tr>
      <w:tr w:rsidR="006A441B" w:rsidRPr="00CD1A3F">
        <w:tc>
          <w:tcPr>
            <w:tcW w:w="828" w:type="dxa"/>
          </w:tcPr>
          <w:p w:rsidR="006A441B" w:rsidRPr="00CD1A3F" w:rsidRDefault="006A441B" w:rsidP="00FD30B8">
            <w:pPr>
              <w:tabs>
                <w:tab w:val="left" w:pos="8640"/>
                <w:tab w:val="left" w:pos="9000"/>
              </w:tabs>
              <w:rPr>
                <w:lang w:val="ro-RO"/>
              </w:rPr>
            </w:pPr>
            <w:r>
              <w:rPr>
                <w:lang w:val="ro-RO"/>
              </w:rPr>
              <w:t>38</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E.ON</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 xml:space="preserve">Art.7 </w:t>
            </w:r>
          </w:p>
        </w:tc>
        <w:tc>
          <w:tcPr>
            <w:tcW w:w="5940" w:type="dxa"/>
          </w:tcPr>
          <w:p w:rsidR="006A441B" w:rsidRPr="00CD1A3F" w:rsidRDefault="006A441B" w:rsidP="00AC57EB">
            <w:pPr>
              <w:jc w:val="both"/>
              <w:rPr>
                <w:i/>
                <w:iCs/>
                <w:lang w:val="ro-RO"/>
              </w:rPr>
            </w:pPr>
            <w:r w:rsidRPr="00CD1A3F">
              <w:rPr>
                <w:i/>
                <w:iCs/>
                <w:lang w:val="ro-RO"/>
              </w:rPr>
              <w:t>În procesul de decontare a energiei electrice pe piaţa angro se utilizează:</w:t>
            </w:r>
          </w:p>
          <w:p w:rsidR="006A441B" w:rsidRPr="00CD1A3F" w:rsidRDefault="006A441B" w:rsidP="00AC57EB">
            <w:pPr>
              <w:jc w:val="both"/>
              <w:rPr>
                <w:i/>
                <w:iCs/>
                <w:lang w:val="ro-RO"/>
              </w:rPr>
            </w:pPr>
            <w:r w:rsidRPr="00CD1A3F">
              <w:rPr>
                <w:i/>
                <w:iCs/>
                <w:lang w:val="ro-RO"/>
              </w:rPr>
              <w:t xml:space="preserve">a) VM ale cantităţilor de energie activă </w:t>
            </w:r>
            <w:r w:rsidRPr="00CD1A3F">
              <w:rPr>
                <w:b/>
                <w:bCs/>
                <w:i/>
                <w:iCs/>
                <w:strike/>
                <w:lang w:val="ro-RO"/>
              </w:rPr>
              <w:t>sau reactivă</w:t>
            </w:r>
            <w:r w:rsidRPr="00CD1A3F">
              <w:rPr>
                <w:i/>
                <w:iCs/>
                <w:strike/>
                <w:lang w:val="ro-RO"/>
              </w:rPr>
              <w:t>,</w:t>
            </w:r>
            <w:r w:rsidRPr="00CD1A3F">
              <w:rPr>
                <w:i/>
                <w:iCs/>
                <w:lang w:val="ro-RO"/>
              </w:rPr>
              <w:t xml:space="preserve"> dacă este cazul, livrate printr-un punct de măsurare, în cazul punctelor de măsurare dotate cu echipament de măsurare cu înregistrare pe fiecare  ID sau VM corectate, conform Codului de măsurare a energiei electrice, în situaţia în care punctul de măsurare nu coincide cu punctul de delimitare;</w:t>
            </w:r>
          </w:p>
          <w:p w:rsidR="006A441B" w:rsidRPr="00CD1A3F" w:rsidRDefault="006A441B" w:rsidP="00AC57EB">
            <w:pPr>
              <w:jc w:val="both"/>
              <w:rPr>
                <w:lang w:val="ro-RO"/>
              </w:rPr>
            </w:pPr>
            <w:r w:rsidRPr="00CD1A3F">
              <w:rPr>
                <w:i/>
                <w:iCs/>
                <w:lang w:val="ro-RO"/>
              </w:rPr>
              <w:t xml:space="preserve">b) VM rezultate din utilizarea profilelor specifice de consum </w:t>
            </w:r>
            <w:r w:rsidRPr="00CD1A3F">
              <w:rPr>
                <w:b/>
                <w:bCs/>
                <w:i/>
                <w:iCs/>
                <w:u w:val="single"/>
                <w:lang w:val="ro-RO"/>
              </w:rPr>
              <w:t>şi a profilului rezidual</w:t>
            </w:r>
            <w:r w:rsidRPr="00CD1A3F">
              <w:rPr>
                <w:i/>
                <w:iCs/>
                <w:lang w:val="ro-RO"/>
              </w:rPr>
              <w:t>, în cazul punctelor de măsurare pentru care nu exista obligaţia dotării cu echipamente de măsurare cu înregistrare pe fiecare ID</w:t>
            </w:r>
            <w:r w:rsidRPr="00CD1A3F">
              <w:rPr>
                <w:lang w:val="ro-RO"/>
              </w:rPr>
              <w:t>.</w:t>
            </w:r>
          </w:p>
          <w:p w:rsidR="006A441B" w:rsidRPr="00CD1A3F" w:rsidRDefault="006A441B" w:rsidP="00AC57EB">
            <w:pPr>
              <w:jc w:val="both"/>
              <w:rPr>
                <w:lang w:val="ro-RO"/>
              </w:rPr>
            </w:pPr>
          </w:p>
          <w:p w:rsidR="006A441B" w:rsidRPr="00CD1A3F" w:rsidRDefault="006A441B" w:rsidP="00AC57EB">
            <w:pPr>
              <w:rPr>
                <w:b/>
                <w:bCs/>
                <w:lang w:val="ro-RO"/>
              </w:rPr>
            </w:pPr>
            <w:r w:rsidRPr="00CD1A3F">
              <w:rPr>
                <w:b/>
                <w:bCs/>
                <w:lang w:val="ro-RO"/>
              </w:rPr>
              <w:t xml:space="preserve">Pe piaţa angro se  comercializează numai energie electrică activă.   </w:t>
            </w:r>
          </w:p>
          <w:p w:rsidR="006A441B" w:rsidRPr="00CD1A3F" w:rsidRDefault="006A441B" w:rsidP="00AC57EB">
            <w:pPr>
              <w:rPr>
                <w:lang w:val="ro-RO"/>
              </w:rPr>
            </w:pPr>
            <w:r w:rsidRPr="00CD1A3F">
              <w:rPr>
                <w:lang w:val="ro-RO"/>
              </w:rPr>
              <w:t>Regulile de măsurare nu se referă şi la modul de achiziţie a energiei electrice reactive necesare reglajului de tensiune.</w:t>
            </w:r>
          </w:p>
          <w:p w:rsidR="006A441B" w:rsidRPr="00CD1A3F" w:rsidRDefault="006A441B" w:rsidP="00AC57EB">
            <w:pPr>
              <w:rPr>
                <w:lang w:val="ro-RO"/>
              </w:rPr>
            </w:pPr>
          </w:p>
          <w:p w:rsidR="006A441B" w:rsidRPr="00CD1A3F" w:rsidRDefault="006A441B" w:rsidP="00AC57EB">
            <w:pPr>
              <w:rPr>
                <w:lang w:val="ro-RO"/>
              </w:rPr>
            </w:pPr>
            <w:r w:rsidRPr="00CD1A3F">
              <w:rPr>
                <w:lang w:val="ro-RO"/>
              </w:rPr>
              <w:t>Energia electrică reactivă nu are ce căuta în acest context,  cu atât mai mult în baza de date detinuta de fiecare OM, aşa cum se mai precizează şi la art.8 alin.2 lit.b-i).</w:t>
            </w:r>
          </w:p>
          <w:p w:rsidR="006A441B" w:rsidRPr="00CD1A3F" w:rsidRDefault="006A441B" w:rsidP="00AC57EB">
            <w:pPr>
              <w:rPr>
                <w:lang w:val="ro-RO"/>
              </w:rPr>
            </w:pPr>
          </w:p>
          <w:p w:rsidR="006A441B" w:rsidRPr="00CD1A3F" w:rsidRDefault="006A441B" w:rsidP="00AC57EB">
            <w:pPr>
              <w:jc w:val="both"/>
              <w:rPr>
                <w:color w:val="FF0000"/>
                <w:lang w:val="ro-RO"/>
              </w:rPr>
            </w:pPr>
          </w:p>
        </w:tc>
        <w:tc>
          <w:tcPr>
            <w:tcW w:w="5220" w:type="dxa"/>
          </w:tcPr>
          <w:p w:rsidR="006A441B" w:rsidRPr="00CD1A3F" w:rsidRDefault="006A441B" w:rsidP="00127BBA">
            <w:pPr>
              <w:tabs>
                <w:tab w:val="left" w:pos="8640"/>
                <w:tab w:val="left" w:pos="9000"/>
              </w:tabs>
              <w:jc w:val="both"/>
              <w:rPr>
                <w:lang w:val="ro-RO"/>
              </w:rPr>
            </w:pPr>
            <w:r w:rsidRPr="00CD1A3F">
              <w:rPr>
                <w:lang w:val="ro-RO"/>
              </w:rPr>
              <w:t>Articolul a fost reformulat.</w:t>
            </w:r>
          </w:p>
          <w:p w:rsidR="006A441B" w:rsidRPr="00CD1A3F" w:rsidRDefault="006A441B" w:rsidP="00127BBA">
            <w:pPr>
              <w:tabs>
                <w:tab w:val="left" w:pos="8640"/>
                <w:tab w:val="left" w:pos="9000"/>
              </w:tabs>
              <w:jc w:val="both"/>
              <w:rPr>
                <w:lang w:val="ro-RO"/>
              </w:rPr>
            </w:pPr>
            <w:r w:rsidRPr="00CD1A3F">
              <w:rPr>
                <w:lang w:val="ro-RO"/>
              </w:rPr>
              <w:t xml:space="preserve">Considerăm că este </w:t>
            </w:r>
            <w:r>
              <w:rPr>
                <w:lang w:val="ro-RO"/>
              </w:rPr>
              <w:t xml:space="preserve">recomandată </w:t>
            </w:r>
            <w:r w:rsidRPr="00CD1A3F">
              <w:rPr>
                <w:lang w:val="ro-RO"/>
              </w:rPr>
              <w:t xml:space="preserve">organizarea şi utilizarea unei baze de date unice, care să cuprindă atât informaţii pentru piaţa angro cât şi pentru piaţa cu amănuntul din care OR poate selecta informaţia care îl interesează, aferentă unei anumite activităţi.  </w:t>
            </w: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r>
              <w:rPr>
                <w:lang w:val="ro-RO"/>
              </w:rPr>
              <w:t>Completarea a fost acceptată.</w:t>
            </w:r>
          </w:p>
        </w:tc>
      </w:tr>
      <w:tr w:rsidR="006A441B" w:rsidRPr="000B72BD">
        <w:tc>
          <w:tcPr>
            <w:tcW w:w="828" w:type="dxa"/>
          </w:tcPr>
          <w:p w:rsidR="006A441B" w:rsidRPr="00CD1A3F" w:rsidRDefault="006A441B" w:rsidP="00FD30B8">
            <w:pPr>
              <w:tabs>
                <w:tab w:val="left" w:pos="8640"/>
                <w:tab w:val="left" w:pos="9000"/>
              </w:tabs>
              <w:rPr>
                <w:lang w:val="ro-RO"/>
              </w:rPr>
            </w:pPr>
            <w:r>
              <w:rPr>
                <w:lang w:val="ro-RO"/>
              </w:rPr>
              <w:t>39</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DM OMEPA</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Articol nou</w:t>
            </w:r>
          </w:p>
          <w:p w:rsidR="006A441B" w:rsidRPr="00CD1A3F" w:rsidRDefault="006A441B" w:rsidP="00386AB8">
            <w:pPr>
              <w:pStyle w:val="Header"/>
              <w:tabs>
                <w:tab w:val="left" w:pos="1499"/>
              </w:tabs>
              <w:jc w:val="center"/>
              <w:rPr>
                <w:rFonts w:ascii="Times New Roman" w:hAnsi="Times New Roman" w:cs="Times New Roman"/>
                <w:sz w:val="24"/>
                <w:szCs w:val="24"/>
                <w:lang w:val="ro-RO"/>
              </w:rPr>
            </w:pPr>
          </w:p>
        </w:tc>
        <w:tc>
          <w:tcPr>
            <w:tcW w:w="5940" w:type="dxa"/>
          </w:tcPr>
          <w:p w:rsidR="006A441B" w:rsidRPr="00CD1A3F" w:rsidRDefault="006A441B" w:rsidP="00FE2155">
            <w:pPr>
              <w:jc w:val="both"/>
              <w:rPr>
                <w:lang w:val="ro-RO"/>
              </w:rPr>
            </w:pPr>
            <w:r w:rsidRPr="00CD1A3F">
              <w:rPr>
                <w:lang w:val="ro-RO"/>
              </w:rPr>
              <w:t>Articol nou: OMEPA asigura agregarea VM si VMA pe piata angro de energie electrica in calitate de operator unic de agregare pe piata angro de energie electrica</w:t>
            </w:r>
          </w:p>
        </w:tc>
        <w:tc>
          <w:tcPr>
            <w:tcW w:w="5220" w:type="dxa"/>
          </w:tcPr>
          <w:p w:rsidR="006A441B" w:rsidRPr="00CD1A3F" w:rsidRDefault="006A441B" w:rsidP="00127BBA">
            <w:pPr>
              <w:tabs>
                <w:tab w:val="left" w:pos="8640"/>
                <w:tab w:val="left" w:pos="9000"/>
              </w:tabs>
              <w:jc w:val="both"/>
              <w:rPr>
                <w:lang w:val="ro-RO"/>
              </w:rPr>
            </w:pPr>
            <w:r>
              <w:rPr>
                <w:lang w:val="ro-RO"/>
              </w:rPr>
              <w:t>Secţiunea Abrevieri a fost completată.</w:t>
            </w:r>
          </w:p>
        </w:tc>
      </w:tr>
      <w:tr w:rsidR="006A441B" w:rsidRPr="00D651E9">
        <w:tc>
          <w:tcPr>
            <w:tcW w:w="828" w:type="dxa"/>
          </w:tcPr>
          <w:p w:rsidR="006A441B" w:rsidRPr="00CD1A3F" w:rsidRDefault="006A441B" w:rsidP="00FD30B8">
            <w:pPr>
              <w:tabs>
                <w:tab w:val="left" w:pos="8640"/>
                <w:tab w:val="left" w:pos="9000"/>
              </w:tabs>
              <w:rPr>
                <w:lang w:val="ro-RO"/>
              </w:rPr>
            </w:pPr>
            <w:r w:rsidRPr="00646275">
              <w:rPr>
                <w:lang w:val="ro-RO"/>
              </w:rPr>
              <w:t>40</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E.ON</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8</w:t>
            </w:r>
          </w:p>
        </w:tc>
        <w:tc>
          <w:tcPr>
            <w:tcW w:w="5940" w:type="dxa"/>
          </w:tcPr>
          <w:p w:rsidR="006A441B" w:rsidRPr="00CD1A3F" w:rsidRDefault="006A441B" w:rsidP="007404B9">
            <w:pPr>
              <w:jc w:val="both"/>
              <w:rPr>
                <w:lang w:val="pt-BR"/>
              </w:rPr>
            </w:pPr>
            <w:r w:rsidRPr="00CD1A3F">
              <w:rPr>
                <w:lang w:val="pt-BR"/>
              </w:rPr>
              <w:t xml:space="preserve">Considerăm că trebuie făcute precizări asupra entităţii care asigură codificarea unică a punctelor de măsurare, pentru piaţa angro, întrucât documentul se referă numai la punctele de măsurare din zona de licenţă a OR (pentru puncte de măsurare altele decât cele aferente locurilor de consum- conform precizărilor de la art.6). În contradictoriu, la art.8, </w:t>
            </w:r>
            <w:r w:rsidRPr="00CD1A3F">
              <w:rPr>
                <w:b/>
                <w:bCs/>
                <w:lang w:val="pt-BR"/>
              </w:rPr>
              <w:t>fiecare OM</w:t>
            </w:r>
            <w:r w:rsidRPr="00CD1A3F">
              <w:rPr>
                <w:lang w:val="pt-BR"/>
              </w:rPr>
              <w:t xml:space="preserve"> are obligaţia ca în baza sa de date, pentru fiecare punct de măsurare să existe o codificare a punctului de măsurare.</w:t>
            </w:r>
          </w:p>
          <w:p w:rsidR="006A441B" w:rsidRPr="00CD1A3F" w:rsidRDefault="006A441B" w:rsidP="007404B9">
            <w:pPr>
              <w:jc w:val="both"/>
              <w:rPr>
                <w:b/>
                <w:bCs/>
                <w:lang w:val="pt-BR"/>
              </w:rPr>
            </w:pPr>
          </w:p>
          <w:p w:rsidR="006A441B" w:rsidRPr="002E6125" w:rsidRDefault="006A441B" w:rsidP="007404B9">
            <w:pPr>
              <w:jc w:val="both"/>
              <w:rPr>
                <w:lang w:val="pt-BR"/>
              </w:rPr>
            </w:pPr>
            <w:r w:rsidRPr="002E6125">
              <w:rPr>
                <w:lang w:val="pt-BR"/>
              </w:rPr>
              <w:t xml:space="preserve">De asemenea, nu vedem raţionamentul pentru domeniul pieţei angro, ca în baza de date a fiecărui OM, să trebuiască informaţii ce ţin de piaţa cu amănuntul, cum ar fi cele legate de identitatea utilizatorului reţelei şi adresa de corespondenţă sau de valorile energiei reactive colectate de echipamentele de măsurare pe fiecare interval. </w:t>
            </w:r>
          </w:p>
          <w:p w:rsidR="006A441B" w:rsidRPr="002E6125" w:rsidRDefault="006A441B" w:rsidP="007404B9">
            <w:pPr>
              <w:jc w:val="both"/>
              <w:rPr>
                <w:lang w:val="pt-BR"/>
              </w:rPr>
            </w:pPr>
          </w:p>
          <w:p w:rsidR="006A441B" w:rsidRPr="002E6125" w:rsidRDefault="006A441B" w:rsidP="007404B9">
            <w:pPr>
              <w:jc w:val="both"/>
              <w:rPr>
                <w:lang w:val="pt-BR"/>
              </w:rPr>
            </w:pPr>
            <w:r w:rsidRPr="002E6125">
              <w:rPr>
                <w:lang w:val="pt-BR"/>
              </w:rPr>
              <w:t>Considerăm că fiecare OM, trebuie să realizeze şi să administreze o bază de date în care sunt păstrate doar valorile măsurate pentru punctele de măsurare din piaţa angro şi aşa cum prevede şi art.11.3.2.1 din  secţiunea 11 a Codului comercial al pieţei angro, ar trebui păstrate inclusiv referirile la asigurarea securităţii şi confidenţialităţii informaţiilor din baza de date.</w:t>
            </w:r>
          </w:p>
          <w:p w:rsidR="006A441B" w:rsidRPr="00CD1A3F" w:rsidRDefault="006A441B" w:rsidP="00FE2155">
            <w:pPr>
              <w:jc w:val="both"/>
              <w:rPr>
                <w:lang w:val="ro-RO"/>
              </w:rPr>
            </w:pPr>
          </w:p>
        </w:tc>
        <w:tc>
          <w:tcPr>
            <w:tcW w:w="5220" w:type="dxa"/>
          </w:tcPr>
          <w:p w:rsidR="006A441B" w:rsidRDefault="006A441B" w:rsidP="00127BBA">
            <w:pPr>
              <w:tabs>
                <w:tab w:val="left" w:pos="8640"/>
                <w:tab w:val="left" w:pos="9000"/>
              </w:tabs>
              <w:jc w:val="both"/>
              <w:rPr>
                <w:lang w:val="ro-RO"/>
              </w:rPr>
            </w:pPr>
            <w:r>
              <w:rPr>
                <w:lang w:val="ro-RO"/>
              </w:rPr>
              <w:t>Articolul a fost reformulat – a se vedea poziţia 36</w:t>
            </w:r>
          </w:p>
          <w:p w:rsidR="006A441B" w:rsidRPr="00CD1A3F" w:rsidRDefault="006A441B" w:rsidP="00127BBA">
            <w:pPr>
              <w:tabs>
                <w:tab w:val="left" w:pos="8640"/>
                <w:tab w:val="left" w:pos="9000"/>
              </w:tabs>
              <w:jc w:val="both"/>
              <w:rPr>
                <w:lang w:val="ro-RO"/>
              </w:rPr>
            </w:pPr>
          </w:p>
          <w:p w:rsidR="006A441B" w:rsidRDefault="006A441B" w:rsidP="00127BBA">
            <w:pPr>
              <w:tabs>
                <w:tab w:val="left" w:pos="8640"/>
                <w:tab w:val="left" w:pos="9000"/>
              </w:tabs>
              <w:jc w:val="both"/>
              <w:rPr>
                <w:lang w:val="ro-RO"/>
              </w:rPr>
            </w:pPr>
          </w:p>
          <w:p w:rsidR="006A441B" w:rsidRDefault="006A441B" w:rsidP="00127BBA">
            <w:pPr>
              <w:tabs>
                <w:tab w:val="left" w:pos="8640"/>
                <w:tab w:val="left" w:pos="9000"/>
              </w:tabs>
              <w:jc w:val="both"/>
              <w:rPr>
                <w:lang w:val="ro-RO"/>
              </w:rPr>
            </w:pPr>
          </w:p>
          <w:p w:rsidR="006A441B" w:rsidRDefault="006A441B" w:rsidP="00127BBA">
            <w:pPr>
              <w:tabs>
                <w:tab w:val="left" w:pos="8640"/>
                <w:tab w:val="left" w:pos="9000"/>
              </w:tabs>
              <w:jc w:val="both"/>
              <w:rPr>
                <w:lang w:val="ro-RO"/>
              </w:rPr>
            </w:pPr>
          </w:p>
          <w:p w:rsidR="006A441B" w:rsidRDefault="006A441B" w:rsidP="00127BBA">
            <w:pPr>
              <w:tabs>
                <w:tab w:val="left" w:pos="8640"/>
                <w:tab w:val="left" w:pos="9000"/>
              </w:tabs>
              <w:jc w:val="both"/>
              <w:rPr>
                <w:lang w:val="ro-RO"/>
              </w:rPr>
            </w:pPr>
          </w:p>
          <w:p w:rsidR="006A441B" w:rsidRDefault="006A441B" w:rsidP="00127BBA">
            <w:pPr>
              <w:tabs>
                <w:tab w:val="left" w:pos="8640"/>
                <w:tab w:val="left" w:pos="9000"/>
              </w:tabs>
              <w:jc w:val="both"/>
              <w:rPr>
                <w:lang w:val="ro-RO"/>
              </w:rPr>
            </w:pPr>
          </w:p>
          <w:p w:rsidR="006A441B" w:rsidRDefault="006A441B" w:rsidP="00127BBA">
            <w:pPr>
              <w:tabs>
                <w:tab w:val="left" w:pos="8640"/>
                <w:tab w:val="left" w:pos="9000"/>
              </w:tabs>
              <w:jc w:val="both"/>
              <w:rPr>
                <w:lang w:val="ro-RO"/>
              </w:rPr>
            </w:pPr>
          </w:p>
          <w:p w:rsidR="006A441B" w:rsidRDefault="006A441B" w:rsidP="00127BBA">
            <w:pPr>
              <w:tabs>
                <w:tab w:val="left" w:pos="8640"/>
                <w:tab w:val="left" w:pos="9000"/>
              </w:tabs>
              <w:jc w:val="both"/>
              <w:rPr>
                <w:lang w:val="ro-RO"/>
              </w:rPr>
            </w:pPr>
          </w:p>
          <w:p w:rsidR="006A441B"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r>
              <w:rPr>
                <w:lang w:val="ro-RO"/>
              </w:rPr>
              <w:t>C</w:t>
            </w:r>
            <w:r w:rsidRPr="00CD1A3F">
              <w:rPr>
                <w:lang w:val="ro-RO"/>
              </w:rPr>
              <w:t xml:space="preserve">onsiderăm că este </w:t>
            </w:r>
            <w:r>
              <w:rPr>
                <w:lang w:val="ro-RO"/>
              </w:rPr>
              <w:t>recomandată</w:t>
            </w:r>
            <w:r w:rsidRPr="00CD1A3F">
              <w:rPr>
                <w:lang w:val="ro-RO"/>
              </w:rPr>
              <w:t xml:space="preserve"> organizarea şi utilizarea unei baze de date unice, care să cuprindă atât informaţii pentru piaţa angro cât şi pentru piaţa cu amănuntul din care OR poate selecta informaţiile care îl interesează, af</w:t>
            </w:r>
            <w:r>
              <w:rPr>
                <w:lang w:val="ro-RO"/>
              </w:rPr>
              <w:t>erente unei anumite activităţi – a se vedea şi poziţia 2.</w:t>
            </w: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r w:rsidRPr="00CD1A3F">
              <w:rPr>
                <w:lang w:val="ro-RO"/>
              </w:rPr>
              <w:t xml:space="preserve">S-a completat cu </w:t>
            </w:r>
            <w:r>
              <w:rPr>
                <w:lang w:val="ro-RO"/>
              </w:rPr>
              <w:t xml:space="preserve">o </w:t>
            </w:r>
            <w:r w:rsidRPr="00CD1A3F">
              <w:rPr>
                <w:lang w:val="ro-RO"/>
              </w:rPr>
              <w:t>prevedere privind securitatea si confidenţialitatea datelor.</w:t>
            </w:r>
          </w:p>
          <w:p w:rsidR="006A441B" w:rsidRPr="00CD1A3F" w:rsidRDefault="006A441B" w:rsidP="00127BBA">
            <w:pPr>
              <w:tabs>
                <w:tab w:val="left" w:pos="8640"/>
                <w:tab w:val="left" w:pos="9000"/>
              </w:tabs>
              <w:jc w:val="both"/>
              <w:rPr>
                <w:lang w:val="ro-RO"/>
              </w:rPr>
            </w:pPr>
            <w:r>
              <w:rPr>
                <w:lang w:val="ro-RO"/>
              </w:rPr>
              <w:t xml:space="preserve">Documentul de discuţie prevede </w:t>
            </w:r>
            <w:r w:rsidRPr="00CD1A3F">
              <w:rPr>
                <w:lang w:val="ro-RO"/>
              </w:rPr>
              <w:t xml:space="preserve"> include</w:t>
            </w:r>
            <w:r>
              <w:rPr>
                <w:lang w:val="ro-RO"/>
              </w:rPr>
              <w:t>rea</w:t>
            </w:r>
            <w:r w:rsidRPr="00CD1A3F">
              <w:rPr>
                <w:lang w:val="ro-RO"/>
              </w:rPr>
              <w:t xml:space="preserve"> în baza de date şi</w:t>
            </w:r>
            <w:r>
              <w:rPr>
                <w:lang w:val="ro-RO"/>
              </w:rPr>
              <w:t xml:space="preserve"> a informaţiilor</w:t>
            </w:r>
            <w:r w:rsidRPr="00CD1A3F">
              <w:rPr>
                <w:lang w:val="ro-RO"/>
              </w:rPr>
              <w:t xml:space="preserve"> din registrul de măsurare pe care trebu</w:t>
            </w:r>
            <w:r>
              <w:rPr>
                <w:lang w:val="ro-RO"/>
              </w:rPr>
              <w:t>ie să îl întocmească fiecare OM.</w:t>
            </w:r>
          </w:p>
          <w:p w:rsidR="006A441B" w:rsidRPr="00CD1A3F" w:rsidRDefault="006A441B" w:rsidP="00127BBA">
            <w:pPr>
              <w:tabs>
                <w:tab w:val="left" w:pos="8640"/>
                <w:tab w:val="left" w:pos="9000"/>
              </w:tabs>
              <w:jc w:val="both"/>
              <w:rPr>
                <w:lang w:val="ro-RO"/>
              </w:rPr>
            </w:pPr>
          </w:p>
        </w:tc>
      </w:tr>
      <w:tr w:rsidR="006A441B" w:rsidRPr="000B72BD">
        <w:tc>
          <w:tcPr>
            <w:tcW w:w="828" w:type="dxa"/>
          </w:tcPr>
          <w:p w:rsidR="006A441B" w:rsidRPr="00CD1A3F" w:rsidRDefault="006A441B" w:rsidP="00FD30B8">
            <w:pPr>
              <w:tabs>
                <w:tab w:val="left" w:pos="8640"/>
                <w:tab w:val="left" w:pos="9000"/>
              </w:tabs>
              <w:rPr>
                <w:lang w:val="ro-RO"/>
              </w:rPr>
            </w:pPr>
            <w:r w:rsidRPr="00646275">
              <w:rPr>
                <w:lang w:val="ro-RO"/>
              </w:rPr>
              <w:t>41</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Pr>
                <w:rFonts w:ascii="Times New Roman" w:hAnsi="Times New Roman" w:cs="Times New Roman"/>
                <w:sz w:val="24"/>
                <w:szCs w:val="24"/>
                <w:lang w:val="ro-RO"/>
              </w:rPr>
              <w:t>AFEER</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Pr>
                <w:rFonts w:ascii="Times New Roman" w:hAnsi="Times New Roman" w:cs="Times New Roman"/>
                <w:sz w:val="24"/>
                <w:szCs w:val="24"/>
                <w:lang w:val="ro-RO"/>
              </w:rPr>
              <w:t>Art.8</w:t>
            </w:r>
          </w:p>
        </w:tc>
        <w:tc>
          <w:tcPr>
            <w:tcW w:w="5940" w:type="dxa"/>
          </w:tcPr>
          <w:p w:rsidR="006A441B" w:rsidRPr="00E81429" w:rsidRDefault="006A441B" w:rsidP="000A34E3">
            <w:pPr>
              <w:pStyle w:val="Default"/>
              <w:jc w:val="both"/>
              <w:rPr>
                <w:lang w:val="cs-CZ"/>
              </w:rPr>
            </w:pPr>
            <w:r w:rsidRPr="00E81429">
              <w:rPr>
                <w:lang w:val="cs-CZ"/>
              </w:rPr>
              <w:t>a) lipsesc prevederi importante referitoare la obligaţia OM de a :</w:t>
            </w:r>
          </w:p>
          <w:p w:rsidR="006A441B" w:rsidRPr="00E81429" w:rsidRDefault="006A441B" w:rsidP="000A34E3">
            <w:pPr>
              <w:pStyle w:val="Default"/>
              <w:jc w:val="both"/>
              <w:rPr>
                <w:lang w:val="cs-CZ"/>
              </w:rPr>
            </w:pPr>
            <w:r w:rsidRPr="00E81429">
              <w:rPr>
                <w:lang w:val="cs-CZ"/>
              </w:rPr>
              <w:t xml:space="preserve">- asigura securitatea şi confidenţialitate în legătură cu modul în care administrează, procesează, întreţine şi păstrează baza de date, </w:t>
            </w:r>
          </w:p>
          <w:p w:rsidR="006A441B" w:rsidRPr="00E81429" w:rsidRDefault="006A441B" w:rsidP="000A34E3">
            <w:pPr>
              <w:pStyle w:val="Default"/>
              <w:jc w:val="both"/>
              <w:rPr>
                <w:lang w:val="cs-CZ"/>
              </w:rPr>
            </w:pPr>
            <w:r w:rsidRPr="00E81429">
              <w:rPr>
                <w:lang w:val="cs-CZ"/>
              </w:rPr>
              <w:t xml:space="preserve">- de a păstra datele un număr relevant de ani, </w:t>
            </w:r>
          </w:p>
          <w:p w:rsidR="006A441B" w:rsidRPr="00E81429" w:rsidRDefault="006A441B" w:rsidP="000A34E3">
            <w:pPr>
              <w:pStyle w:val="Default"/>
              <w:jc w:val="both"/>
              <w:rPr>
                <w:lang w:val="cs-CZ"/>
              </w:rPr>
            </w:pPr>
            <w:r w:rsidRPr="00E81429">
              <w:rPr>
                <w:lang w:val="cs-CZ"/>
              </w:rPr>
              <w:t>- pune la dispoziţie datele într-un format accesibil pentru citire.</w:t>
            </w:r>
          </w:p>
          <w:p w:rsidR="006A441B" w:rsidRPr="00E81429" w:rsidRDefault="006A441B" w:rsidP="000A34E3">
            <w:pPr>
              <w:pStyle w:val="Default"/>
              <w:jc w:val="both"/>
              <w:rPr>
                <w:lang w:val="cs-CZ"/>
              </w:rPr>
            </w:pPr>
          </w:p>
          <w:p w:rsidR="006A441B" w:rsidRPr="00E81429" w:rsidRDefault="006A441B" w:rsidP="000A34E3">
            <w:pPr>
              <w:pStyle w:val="Default"/>
              <w:jc w:val="both"/>
              <w:rPr>
                <w:lang w:val="cs-CZ"/>
              </w:rPr>
            </w:pPr>
            <w:r w:rsidRPr="00E81429">
              <w:rPr>
                <w:lang w:val="cs-CZ"/>
              </w:rPr>
              <w:t xml:space="preserve">b) trebuie explicat clar legătura dintre OM şi OR în ceea ce priveşte responsabilitatea legată de baza de date; în acest sens propunem introducerea şi definiţiile OM şi OR în cadrul art.1 alin.(1); de asemenea propunem reformularea art. 8 alin. (1) astfel încât să se precizeze că în cazul în care OR prestează serviciul de măsurare a energiei electrice în înţelesul art. 65 din Legea nr. 123/2012, cu modificări şi completări ulterioare baza de date menţionată în Regulamentul de furnizare a energiei electrice la clienţii finali se extinde cu cerinţele din Ordin. Aceasta pentru a se evita obligaţia de a deţine două baze de date de către un astfel de OR. </w:t>
            </w:r>
          </w:p>
          <w:p w:rsidR="006A441B" w:rsidRPr="00E81429" w:rsidRDefault="006A441B" w:rsidP="00FE2155">
            <w:pPr>
              <w:jc w:val="both"/>
              <w:rPr>
                <w:lang w:val="cs-CZ"/>
              </w:rPr>
            </w:pPr>
          </w:p>
        </w:tc>
        <w:tc>
          <w:tcPr>
            <w:tcW w:w="5220" w:type="dxa"/>
          </w:tcPr>
          <w:p w:rsidR="006A441B" w:rsidRPr="00D1220E" w:rsidRDefault="006A441B" w:rsidP="00646275">
            <w:pPr>
              <w:jc w:val="both"/>
              <w:rPr>
                <w:lang w:val="ro-RO"/>
              </w:rPr>
            </w:pPr>
            <w:r>
              <w:rPr>
                <w:lang w:val="ro-RO"/>
              </w:rPr>
              <w:t xml:space="preserve">Documentul în faza proiect include o prevedere privind </w:t>
            </w:r>
            <w:r w:rsidRPr="003E4001">
              <w:rPr>
                <w:lang w:val="ro-RO"/>
              </w:rPr>
              <w:t>asigur</w:t>
            </w:r>
            <w:r>
              <w:rPr>
                <w:lang w:val="ro-RO"/>
              </w:rPr>
              <w:t>area</w:t>
            </w:r>
            <w:r w:rsidRPr="003E4001">
              <w:rPr>
                <w:lang w:val="ro-RO"/>
              </w:rPr>
              <w:t xml:space="preserve"> securităţii şi confidenţialităţii bazei de date</w:t>
            </w:r>
            <w:r w:rsidRPr="00D1220E">
              <w:rPr>
                <w:lang w:val="ro-RO"/>
              </w:rPr>
              <w:t>.</w:t>
            </w:r>
            <w:r>
              <w:rPr>
                <w:lang w:val="ro-RO"/>
              </w:rPr>
              <w:t xml:space="preserve"> În ceea ce priveşte păstrarea datelor, Codul de măsurare a energie electrice conţine prevederi în acest sens, motiv pentru care nu au fost reiterate în prezentul document.</w:t>
            </w:r>
          </w:p>
          <w:p w:rsidR="006A441B" w:rsidRDefault="006A441B" w:rsidP="00127BBA">
            <w:pPr>
              <w:tabs>
                <w:tab w:val="left" w:pos="8640"/>
                <w:tab w:val="left" w:pos="9000"/>
              </w:tabs>
              <w:jc w:val="both"/>
              <w:rPr>
                <w:lang w:val="ro-RO"/>
              </w:rPr>
            </w:pPr>
          </w:p>
          <w:p w:rsidR="006A441B" w:rsidRDefault="006A441B" w:rsidP="00127BBA">
            <w:pPr>
              <w:tabs>
                <w:tab w:val="left" w:pos="8640"/>
                <w:tab w:val="left" w:pos="9000"/>
              </w:tabs>
              <w:jc w:val="both"/>
              <w:rPr>
                <w:lang w:val="ro-RO"/>
              </w:rPr>
            </w:pPr>
          </w:p>
          <w:p w:rsidR="006A441B" w:rsidRDefault="006A441B" w:rsidP="00127BBA">
            <w:pPr>
              <w:tabs>
                <w:tab w:val="left" w:pos="8640"/>
                <w:tab w:val="left" w:pos="9000"/>
              </w:tabs>
              <w:jc w:val="both"/>
              <w:rPr>
                <w:lang w:val="ro-RO"/>
              </w:rPr>
            </w:pPr>
          </w:p>
          <w:p w:rsidR="006A441B" w:rsidRDefault="006A441B" w:rsidP="00127BBA">
            <w:pPr>
              <w:tabs>
                <w:tab w:val="left" w:pos="8640"/>
                <w:tab w:val="left" w:pos="9000"/>
              </w:tabs>
              <w:jc w:val="both"/>
              <w:rPr>
                <w:lang w:val="ro-RO"/>
              </w:rPr>
            </w:pPr>
            <w:r>
              <w:rPr>
                <w:lang w:val="ro-RO"/>
              </w:rPr>
              <w:t>OM şi OR sunt definiţi în Codul de măsurare a energiei electrice.</w:t>
            </w:r>
          </w:p>
          <w:p w:rsidR="006A441B" w:rsidRPr="00CD1A3F" w:rsidRDefault="006A441B" w:rsidP="00127BBA">
            <w:pPr>
              <w:tabs>
                <w:tab w:val="left" w:pos="8640"/>
                <w:tab w:val="left" w:pos="9000"/>
              </w:tabs>
              <w:jc w:val="both"/>
              <w:rPr>
                <w:lang w:val="ro-RO"/>
              </w:rPr>
            </w:pPr>
            <w:r>
              <w:rPr>
                <w:lang w:val="ro-RO"/>
              </w:rPr>
              <w:t xml:space="preserve">Baza de date care trebuie înfiinţată de OM este unică şi include şi informaţiile din baza de date a OR (conform prevederilor Regulamentului de furnizare a energiei electrice la clienţii finali). </w:t>
            </w:r>
          </w:p>
        </w:tc>
      </w:tr>
      <w:tr w:rsidR="006A441B" w:rsidRPr="000B72BD">
        <w:tc>
          <w:tcPr>
            <w:tcW w:w="828" w:type="dxa"/>
          </w:tcPr>
          <w:p w:rsidR="006A441B" w:rsidRPr="00CD1A3F" w:rsidRDefault="006A441B" w:rsidP="00FD30B8">
            <w:pPr>
              <w:tabs>
                <w:tab w:val="left" w:pos="8640"/>
                <w:tab w:val="left" w:pos="9000"/>
              </w:tabs>
              <w:rPr>
                <w:lang w:val="ro-RO"/>
              </w:rPr>
            </w:pPr>
            <w:r>
              <w:rPr>
                <w:lang w:val="ro-RO"/>
              </w:rPr>
              <w:t>42</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E.ON</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8 (1)</w:t>
            </w:r>
          </w:p>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8 (3)</w:t>
            </w:r>
          </w:p>
        </w:tc>
        <w:tc>
          <w:tcPr>
            <w:tcW w:w="5940" w:type="dxa"/>
          </w:tcPr>
          <w:p w:rsidR="006A441B" w:rsidRPr="00E81429" w:rsidRDefault="006A441B" w:rsidP="00FE2155">
            <w:pPr>
              <w:jc w:val="both"/>
              <w:rPr>
                <w:lang w:val="ro-RO"/>
              </w:rPr>
            </w:pPr>
            <w:r w:rsidRPr="00E81429">
              <w:rPr>
                <w:lang w:val="ro-RO"/>
              </w:rPr>
              <w:t xml:space="preserve">Propunere reformulare: </w:t>
            </w:r>
          </w:p>
          <w:p w:rsidR="006A441B" w:rsidRPr="00E81429" w:rsidRDefault="006A441B" w:rsidP="00FE2155">
            <w:pPr>
              <w:jc w:val="both"/>
              <w:rPr>
                <w:i/>
                <w:iCs/>
                <w:lang w:val="ro-RO"/>
              </w:rPr>
            </w:pPr>
            <w:r w:rsidRPr="00E81429">
              <w:rPr>
                <w:i/>
                <w:iCs/>
                <w:lang w:val="ro-RO"/>
              </w:rPr>
              <w:t>Fiecare OM are obligaţia de a realiza şi administra centralizat o bază de date cu informaţii privind punctele de măsurare din Piaţa Angro de energie electrică, OM având responsabilitatea asigurării securităţii şi confidenţialităţii acesteia.</w:t>
            </w:r>
          </w:p>
          <w:p w:rsidR="006A441B" w:rsidRPr="00E81429" w:rsidRDefault="006A441B" w:rsidP="00FE2155">
            <w:pPr>
              <w:jc w:val="both"/>
              <w:rPr>
                <w:i/>
                <w:iCs/>
                <w:lang w:val="ro-RO"/>
              </w:rPr>
            </w:pPr>
          </w:p>
          <w:p w:rsidR="006A441B" w:rsidRPr="00E81429" w:rsidRDefault="006A441B" w:rsidP="00AC57EB">
            <w:pPr>
              <w:jc w:val="both"/>
              <w:rPr>
                <w:lang w:val="ro-RO"/>
              </w:rPr>
            </w:pPr>
            <w:r w:rsidRPr="00E81429">
              <w:rPr>
                <w:lang w:val="ro-RO"/>
              </w:rPr>
              <w:t xml:space="preserve">Nu vedem raţionamentul pentru domeniul pieţei angro, ca în baza de date a fiecărui OM, să trebuiască informaţii ce ţin de piaţa cu amănuntul.  </w:t>
            </w:r>
          </w:p>
          <w:p w:rsidR="006A441B" w:rsidRPr="00E81429" w:rsidRDefault="006A441B" w:rsidP="00AC57EB">
            <w:pPr>
              <w:jc w:val="both"/>
              <w:rPr>
                <w:lang w:val="ro-RO"/>
              </w:rPr>
            </w:pPr>
          </w:p>
          <w:p w:rsidR="006A441B" w:rsidRPr="00E81429" w:rsidRDefault="006A441B" w:rsidP="00AC57EB">
            <w:pPr>
              <w:jc w:val="both"/>
              <w:rPr>
                <w:lang w:val="ro-RO"/>
              </w:rPr>
            </w:pPr>
          </w:p>
          <w:p w:rsidR="006A441B" w:rsidRPr="00E81429" w:rsidRDefault="006A441B" w:rsidP="00AC57EB">
            <w:pPr>
              <w:jc w:val="both"/>
              <w:rPr>
                <w:lang w:val="ro-RO"/>
              </w:rPr>
            </w:pPr>
          </w:p>
          <w:p w:rsidR="006A441B" w:rsidRPr="00E81429" w:rsidRDefault="006A441B" w:rsidP="00AC57EB">
            <w:pPr>
              <w:jc w:val="both"/>
              <w:rPr>
                <w:lang w:val="ro-RO"/>
              </w:rPr>
            </w:pPr>
          </w:p>
          <w:p w:rsidR="006A441B" w:rsidRPr="00E81429" w:rsidRDefault="006A441B" w:rsidP="00AC57EB">
            <w:pPr>
              <w:jc w:val="both"/>
              <w:rPr>
                <w:lang w:val="ro-RO"/>
              </w:rPr>
            </w:pPr>
            <w:r w:rsidRPr="00E81429">
              <w:rPr>
                <w:lang w:val="ro-RO"/>
              </w:rPr>
              <w:t>În plus transmiterea informaţiilor privind datele personale ale clienţilor,  nu pot fi transferate către o terţă parte decât în condiţiile legislaţiei  în vigoare privind protectia persoanelor cu privire la prelucrarea datelor cu caracter personal si libera circulatie a acestor date.</w:t>
            </w:r>
          </w:p>
          <w:p w:rsidR="006A441B" w:rsidRPr="00E81429" w:rsidRDefault="006A441B" w:rsidP="00AC57EB">
            <w:pPr>
              <w:jc w:val="both"/>
              <w:rPr>
                <w:lang w:val="ro-RO"/>
              </w:rPr>
            </w:pPr>
          </w:p>
          <w:p w:rsidR="006A441B" w:rsidRPr="00E81429" w:rsidRDefault="006A441B" w:rsidP="00AC57EB">
            <w:pPr>
              <w:jc w:val="both"/>
              <w:rPr>
                <w:i/>
                <w:iCs/>
                <w:color w:val="FF0000"/>
                <w:lang w:val="ro-RO"/>
              </w:rPr>
            </w:pPr>
            <w:r w:rsidRPr="00E81429">
              <w:rPr>
                <w:lang w:val="ro-RO"/>
              </w:rPr>
              <w:t>Propunem păstrarea formulării actuale din sectiunea 11 a codului comercial, art.11.3.2.</w:t>
            </w:r>
          </w:p>
        </w:tc>
        <w:tc>
          <w:tcPr>
            <w:tcW w:w="5220" w:type="dxa"/>
          </w:tcPr>
          <w:p w:rsidR="006A441B" w:rsidRPr="00CD1A3F" w:rsidRDefault="006A441B" w:rsidP="00127BBA">
            <w:pPr>
              <w:tabs>
                <w:tab w:val="left" w:pos="8640"/>
                <w:tab w:val="left" w:pos="9000"/>
              </w:tabs>
              <w:jc w:val="both"/>
              <w:rPr>
                <w:lang w:val="ro-RO"/>
              </w:rPr>
            </w:pPr>
            <w:r>
              <w:rPr>
                <w:lang w:val="ro-RO"/>
              </w:rPr>
              <w:t xml:space="preserve">Documentul în faza proiect include o prevedere privind </w:t>
            </w:r>
            <w:r w:rsidRPr="003E4001">
              <w:rPr>
                <w:lang w:val="ro-RO"/>
              </w:rPr>
              <w:t>asigur</w:t>
            </w:r>
            <w:r>
              <w:rPr>
                <w:lang w:val="ro-RO"/>
              </w:rPr>
              <w:t>area</w:t>
            </w:r>
            <w:r w:rsidRPr="003E4001">
              <w:rPr>
                <w:lang w:val="ro-RO"/>
              </w:rPr>
              <w:t xml:space="preserve"> securităţii şi confidenţialităţii bazei de date</w:t>
            </w:r>
            <w:r>
              <w:rPr>
                <w:lang w:val="ro-RO"/>
              </w:rPr>
              <w:t>.</w:t>
            </w: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BC5BB7">
            <w:pPr>
              <w:tabs>
                <w:tab w:val="left" w:pos="8640"/>
                <w:tab w:val="left" w:pos="9000"/>
              </w:tabs>
              <w:jc w:val="both"/>
              <w:rPr>
                <w:lang w:val="ro-RO"/>
              </w:rPr>
            </w:pPr>
            <w:r w:rsidRPr="00CD1A3F">
              <w:rPr>
                <w:lang w:val="ro-RO"/>
              </w:rPr>
              <w:t xml:space="preserve">Totodată, considerăm că este </w:t>
            </w:r>
            <w:r>
              <w:rPr>
                <w:lang w:val="ro-RO"/>
              </w:rPr>
              <w:t>recomandată</w:t>
            </w:r>
            <w:r w:rsidRPr="00CD1A3F">
              <w:rPr>
                <w:lang w:val="ro-RO"/>
              </w:rPr>
              <w:t xml:space="preserve"> organizarea şi utilizarea unei baze de date unice, care să cuprindă atât informaţii pentru piaţa angro cât şi pentru piaţa cu amănuntul din care OR poate selecta informaţiile care îl interesează, aferente unei anumite activităţi. </w:t>
            </w:r>
          </w:p>
          <w:p w:rsidR="006A441B"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r w:rsidRPr="00CD1A3F">
              <w:rPr>
                <w:lang w:val="ro-RO"/>
              </w:rPr>
              <w:t>Fiecare parte va avea acces doar la informaţiile care o privesc.</w:t>
            </w:r>
          </w:p>
        </w:tc>
      </w:tr>
      <w:tr w:rsidR="006A441B" w:rsidRPr="00CD1A3F">
        <w:tc>
          <w:tcPr>
            <w:tcW w:w="828" w:type="dxa"/>
          </w:tcPr>
          <w:p w:rsidR="006A441B" w:rsidRPr="00CD1A3F" w:rsidRDefault="006A441B" w:rsidP="00FD30B8">
            <w:pPr>
              <w:tabs>
                <w:tab w:val="left" w:pos="8640"/>
                <w:tab w:val="left" w:pos="9000"/>
              </w:tabs>
              <w:rPr>
                <w:lang w:val="ro-RO"/>
              </w:rPr>
            </w:pPr>
            <w:r>
              <w:rPr>
                <w:lang w:val="ro-RO"/>
              </w:rPr>
              <w:t>43</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DM OMEPA</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 xml:space="preserve">Art.7 a) </w:t>
            </w:r>
          </w:p>
        </w:tc>
        <w:tc>
          <w:tcPr>
            <w:tcW w:w="5940" w:type="dxa"/>
          </w:tcPr>
          <w:p w:rsidR="006A441B" w:rsidRPr="00CD1A3F" w:rsidRDefault="006A441B" w:rsidP="00FE2155">
            <w:pPr>
              <w:jc w:val="both"/>
              <w:rPr>
                <w:lang w:val="ro-RO"/>
              </w:rPr>
            </w:pPr>
            <w:r w:rsidRPr="00CD1A3F">
              <w:rPr>
                <w:lang w:val="ro-RO"/>
              </w:rPr>
              <w:t>Completare: a) VM ale cantităţilor de energie activă sau reactivă (energia reactiva dacă este cazul), livrate printr-un punct de măsurare .......................</w:t>
            </w:r>
          </w:p>
        </w:tc>
        <w:tc>
          <w:tcPr>
            <w:tcW w:w="5220" w:type="dxa"/>
          </w:tcPr>
          <w:p w:rsidR="006A441B" w:rsidRPr="00CD1A3F" w:rsidRDefault="006A441B" w:rsidP="00127BBA">
            <w:pPr>
              <w:tabs>
                <w:tab w:val="left" w:pos="8640"/>
                <w:tab w:val="left" w:pos="9000"/>
              </w:tabs>
              <w:jc w:val="both"/>
              <w:rPr>
                <w:lang w:val="ro-RO"/>
              </w:rPr>
            </w:pPr>
            <w:r>
              <w:rPr>
                <w:lang w:val="ro-RO"/>
              </w:rPr>
              <w:t xml:space="preserve">Articolul a fost </w:t>
            </w:r>
            <w:r w:rsidRPr="00CD1A3F">
              <w:rPr>
                <w:lang w:val="ro-RO"/>
              </w:rPr>
              <w:t xml:space="preserve">reformulat pentru </w:t>
            </w:r>
            <w:r>
              <w:rPr>
                <w:lang w:val="ro-RO"/>
              </w:rPr>
              <w:t xml:space="preserve">mai multă </w:t>
            </w:r>
            <w:r w:rsidRPr="00CD1A3F">
              <w:rPr>
                <w:lang w:val="ro-RO"/>
              </w:rPr>
              <w:t xml:space="preserve">claritate. </w:t>
            </w:r>
          </w:p>
        </w:tc>
      </w:tr>
      <w:tr w:rsidR="006A441B" w:rsidRPr="000B72BD">
        <w:tc>
          <w:tcPr>
            <w:tcW w:w="828" w:type="dxa"/>
          </w:tcPr>
          <w:p w:rsidR="006A441B" w:rsidRPr="00CD1A3F" w:rsidRDefault="006A441B" w:rsidP="00FD30B8">
            <w:pPr>
              <w:tabs>
                <w:tab w:val="left" w:pos="8640"/>
                <w:tab w:val="left" w:pos="9000"/>
              </w:tabs>
              <w:rPr>
                <w:lang w:val="ro-RO"/>
              </w:rPr>
            </w:pPr>
            <w:r>
              <w:rPr>
                <w:lang w:val="ro-RO"/>
              </w:rPr>
              <w:t>44</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FDEE Trans Nord,</w:t>
            </w:r>
          </w:p>
          <w:p w:rsidR="006A441B" w:rsidRPr="00CD1A3F" w:rsidRDefault="006A441B"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Electrica SA</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8 (3)</w:t>
            </w:r>
          </w:p>
        </w:tc>
        <w:tc>
          <w:tcPr>
            <w:tcW w:w="5940" w:type="dxa"/>
          </w:tcPr>
          <w:p w:rsidR="006A441B" w:rsidRPr="00CD1A3F" w:rsidRDefault="006A441B" w:rsidP="00FE2155">
            <w:pPr>
              <w:jc w:val="both"/>
              <w:rPr>
                <w:lang w:val="ro-RO"/>
              </w:rPr>
            </w:pPr>
            <w:r w:rsidRPr="00CD1A3F">
              <w:rPr>
                <w:lang w:val="ro-RO"/>
              </w:rPr>
              <w:t>Fiecare parte, respectiv producătorul, furnizorul, OR sau PRE, după caz, are dreptul să acceseze informaţiile din baza de date care se referǎ la punctele de mǎsurare corespunzătoare activităţii desfăşurate şi să solicite corectarea oricǎrei inexactitǎţi constatate în legǎturǎ cu aceste informaţii. OM va permite accesul la date prin mecanisme specifice (ex: portal web)</w:t>
            </w:r>
          </w:p>
          <w:p w:rsidR="006A441B" w:rsidRPr="00CD1A3F" w:rsidRDefault="006A441B" w:rsidP="00FE2155">
            <w:pPr>
              <w:jc w:val="both"/>
              <w:rPr>
                <w:color w:val="FF0000"/>
                <w:lang w:val="ro-RO"/>
              </w:rPr>
            </w:pPr>
          </w:p>
          <w:p w:rsidR="006A441B" w:rsidRPr="00CD1A3F" w:rsidRDefault="006A441B" w:rsidP="00FE2155">
            <w:pPr>
              <w:jc w:val="both"/>
              <w:rPr>
                <w:lang w:val="ro-RO"/>
              </w:rPr>
            </w:pPr>
            <w:r w:rsidRPr="00CD1A3F">
              <w:rPr>
                <w:lang w:val="ro-RO"/>
              </w:rPr>
              <w:t>Pentru operativitate, OM poate pune la dispozitie datele prin portalul propriu.</w:t>
            </w:r>
          </w:p>
          <w:p w:rsidR="006A441B" w:rsidRPr="00CD1A3F" w:rsidRDefault="006A441B" w:rsidP="00FE2155">
            <w:pPr>
              <w:jc w:val="both"/>
              <w:rPr>
                <w:lang w:val="ro-RO"/>
              </w:rPr>
            </w:pPr>
            <w:r w:rsidRPr="00CD1A3F">
              <w:rPr>
                <w:lang w:val="ro-RO"/>
              </w:rPr>
              <w:t>Accesarea bazei de date de către furnizori, producători se face contra cost ?</w:t>
            </w:r>
          </w:p>
          <w:p w:rsidR="006A441B" w:rsidRPr="00CD1A3F" w:rsidRDefault="006A441B" w:rsidP="00FE2155">
            <w:pPr>
              <w:jc w:val="both"/>
              <w:rPr>
                <w:color w:val="FF0000"/>
                <w:lang w:val="ro-RO"/>
              </w:rPr>
            </w:pPr>
          </w:p>
        </w:tc>
        <w:tc>
          <w:tcPr>
            <w:tcW w:w="5220" w:type="dxa"/>
          </w:tcPr>
          <w:p w:rsidR="006A441B" w:rsidRPr="00CD1A3F" w:rsidRDefault="006A441B" w:rsidP="00127BBA">
            <w:pPr>
              <w:tabs>
                <w:tab w:val="left" w:pos="8640"/>
                <w:tab w:val="left" w:pos="9000"/>
              </w:tabs>
              <w:jc w:val="both"/>
              <w:rPr>
                <w:lang w:val="ro-RO"/>
              </w:rPr>
            </w:pPr>
            <w:r>
              <w:rPr>
                <w:lang w:val="ro-RO"/>
              </w:rPr>
              <w:t>Documentul a fost</w:t>
            </w:r>
            <w:r w:rsidRPr="00CD1A3F">
              <w:rPr>
                <w:lang w:val="ro-RO"/>
              </w:rPr>
              <w:t xml:space="preserve"> completat prin precizarea modului de acces la baza de date a părţilor interesate.</w:t>
            </w: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r>
              <w:rPr>
                <w:lang w:val="ro-RO"/>
              </w:rPr>
              <w:t>Costurile justificate legate de activitatea de măsurare a energiei electrice sunt cuprinse în tariful reglementat.</w:t>
            </w:r>
          </w:p>
        </w:tc>
      </w:tr>
      <w:tr w:rsidR="006A441B" w:rsidRPr="00AA3D29">
        <w:tc>
          <w:tcPr>
            <w:tcW w:w="828" w:type="dxa"/>
          </w:tcPr>
          <w:p w:rsidR="006A441B" w:rsidRPr="00CD1A3F" w:rsidRDefault="006A441B" w:rsidP="00FD30B8">
            <w:pPr>
              <w:tabs>
                <w:tab w:val="left" w:pos="8640"/>
                <w:tab w:val="left" w:pos="9000"/>
              </w:tabs>
              <w:rPr>
                <w:lang w:val="ro-RO"/>
              </w:rPr>
            </w:pPr>
            <w:r>
              <w:rPr>
                <w:lang w:val="ro-RO"/>
              </w:rPr>
              <w:t>45</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Opcom</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8 (3)</w:t>
            </w:r>
          </w:p>
        </w:tc>
        <w:tc>
          <w:tcPr>
            <w:tcW w:w="5940" w:type="dxa"/>
          </w:tcPr>
          <w:p w:rsidR="006A441B" w:rsidRPr="00CD1A3F" w:rsidRDefault="006A441B" w:rsidP="007042EA">
            <w:pPr>
              <w:pStyle w:val="ListParagraph"/>
              <w:ind w:left="0"/>
              <w:jc w:val="both"/>
              <w:rPr>
                <w:rFonts w:eastAsia="SimSun"/>
                <w:i/>
                <w:iCs/>
                <w:lang w:val="ro-RO"/>
              </w:rPr>
            </w:pPr>
            <w:r w:rsidRPr="00CD1A3F">
              <w:rPr>
                <w:rFonts w:eastAsia="SimSun"/>
                <w:lang w:val="ro-RO"/>
              </w:rPr>
              <w:t xml:space="preserve">Prevederile articolului sunt contradictorii cu prevederile art.10 alin.(1) </w:t>
            </w:r>
            <w:r w:rsidRPr="00CD1A3F">
              <w:rPr>
                <w:i/>
                <w:iCs/>
                <w:lang w:val="ro-RO"/>
              </w:rPr>
              <w:t>„După colectarea şi verificarea VM, OM le transmite fiec</w:t>
            </w:r>
            <w:r w:rsidRPr="00CD1A3F">
              <w:rPr>
                <w:i/>
                <w:iCs/>
                <w:lang w:val="ro-RO" w:eastAsia="zh-CN"/>
              </w:rPr>
              <w:t>ǎrei părţi precizate la art.8 alin.(3), pentru punctele sale de măsurare</w:t>
            </w:r>
            <w:r w:rsidRPr="00CD1A3F">
              <w:rPr>
                <w:i/>
                <w:iCs/>
                <w:lang w:val="ro-RO"/>
              </w:rPr>
              <w:t xml:space="preserve">”, </w:t>
            </w:r>
            <w:r w:rsidRPr="00CD1A3F">
              <w:rPr>
                <w:lang w:val="ro-RO"/>
              </w:rPr>
              <w:t xml:space="preserve">respectiv ale alin.(2) </w:t>
            </w:r>
            <w:r w:rsidRPr="00CD1A3F">
              <w:rPr>
                <w:i/>
                <w:iCs/>
                <w:lang w:val="ro-RO"/>
              </w:rPr>
              <w:t xml:space="preserve">„Fiecare parte care primeşte VM conform prevederilor alin.(1)” </w:t>
            </w:r>
            <w:r w:rsidRPr="00CD1A3F">
              <w:rPr>
                <w:rFonts w:ascii="Tahoma" w:hAnsi="Tahoma" w:cs="Tahoma"/>
                <w:lang w:val="ro-RO"/>
              </w:rPr>
              <w:t>ș</w:t>
            </w:r>
            <w:r w:rsidRPr="00CD1A3F">
              <w:rPr>
                <w:lang w:val="ro-RO"/>
              </w:rPr>
              <w:t>i considerăm necesară corelarea acestor prevederi, inclusiv cu prevederile art.4 din anexa la Ordinul ANRE nr. 115/2014.</w:t>
            </w:r>
            <w:r w:rsidRPr="00CD1A3F">
              <w:rPr>
                <w:i/>
                <w:iCs/>
                <w:lang w:val="ro-RO"/>
              </w:rPr>
              <w:t xml:space="preserve"> </w:t>
            </w:r>
          </w:p>
          <w:p w:rsidR="006A441B" w:rsidRPr="00CD1A3F" w:rsidRDefault="006A441B" w:rsidP="007042EA">
            <w:pPr>
              <w:jc w:val="both"/>
              <w:rPr>
                <w:lang w:val="ro-RO"/>
              </w:rPr>
            </w:pPr>
          </w:p>
        </w:tc>
        <w:tc>
          <w:tcPr>
            <w:tcW w:w="5220" w:type="dxa"/>
          </w:tcPr>
          <w:p w:rsidR="006A441B" w:rsidRPr="00CD1A3F" w:rsidRDefault="006A441B" w:rsidP="00127BBA">
            <w:pPr>
              <w:tabs>
                <w:tab w:val="left" w:pos="8640"/>
                <w:tab w:val="left" w:pos="9000"/>
              </w:tabs>
              <w:jc w:val="both"/>
              <w:rPr>
                <w:lang w:val="ro-RO"/>
              </w:rPr>
            </w:pPr>
            <w:r>
              <w:rPr>
                <w:lang w:val="ro-RO"/>
              </w:rPr>
              <w:t>Idem poziţia 2.</w:t>
            </w:r>
            <w:r w:rsidRPr="00CD1A3F">
              <w:rPr>
                <w:lang w:val="ro-RO"/>
              </w:rPr>
              <w:t xml:space="preserve"> </w:t>
            </w:r>
          </w:p>
        </w:tc>
      </w:tr>
      <w:tr w:rsidR="006A441B" w:rsidRPr="000B72BD">
        <w:tc>
          <w:tcPr>
            <w:tcW w:w="828" w:type="dxa"/>
          </w:tcPr>
          <w:p w:rsidR="006A441B" w:rsidRPr="00CD1A3F" w:rsidRDefault="006A441B" w:rsidP="00FD30B8">
            <w:pPr>
              <w:tabs>
                <w:tab w:val="left" w:pos="8640"/>
                <w:tab w:val="left" w:pos="9000"/>
              </w:tabs>
              <w:rPr>
                <w:lang w:val="ro-RO"/>
              </w:rPr>
            </w:pPr>
            <w:r>
              <w:rPr>
                <w:lang w:val="ro-RO"/>
              </w:rPr>
              <w:t>46</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DM OMEPA</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8 (1)</w:t>
            </w:r>
          </w:p>
          <w:p w:rsidR="006A441B" w:rsidRPr="00CD1A3F" w:rsidRDefault="006A441B" w:rsidP="00386AB8">
            <w:pPr>
              <w:pStyle w:val="Header"/>
              <w:tabs>
                <w:tab w:val="left" w:pos="1499"/>
              </w:tabs>
              <w:jc w:val="center"/>
              <w:rPr>
                <w:rFonts w:ascii="Times New Roman" w:hAnsi="Times New Roman" w:cs="Times New Roman"/>
                <w:sz w:val="24"/>
                <w:szCs w:val="24"/>
                <w:lang w:val="ro-RO"/>
              </w:rPr>
            </w:pPr>
          </w:p>
        </w:tc>
        <w:tc>
          <w:tcPr>
            <w:tcW w:w="5940" w:type="dxa"/>
          </w:tcPr>
          <w:p w:rsidR="006A441B" w:rsidRPr="00CD1A3F" w:rsidRDefault="006A441B" w:rsidP="00FE2155">
            <w:pPr>
              <w:jc w:val="both"/>
              <w:rPr>
                <w:lang w:val="ro-RO"/>
              </w:rPr>
            </w:pPr>
            <w:r w:rsidRPr="00CD1A3F">
              <w:rPr>
                <w:lang w:val="ro-RO"/>
              </w:rPr>
              <w:t xml:space="preserve">Completare: (1) Fiecare OM are obligaţia de a realiza şi administra centralizat </w:t>
            </w:r>
            <w:r w:rsidRPr="00CD1A3F">
              <w:rPr>
                <w:strike/>
                <w:lang w:val="ro-RO"/>
              </w:rPr>
              <w:t>o bază</w:t>
            </w:r>
            <w:r w:rsidRPr="00CD1A3F">
              <w:rPr>
                <w:lang w:val="ro-RO"/>
              </w:rPr>
              <w:t xml:space="preserve"> baze de date cu informaţii privind punctele de măsurare (Registrul de masurare), precum şi VM...........................</w:t>
            </w:r>
          </w:p>
          <w:p w:rsidR="006A441B" w:rsidRPr="00CD1A3F" w:rsidRDefault="006A441B" w:rsidP="00FE2155">
            <w:pPr>
              <w:jc w:val="both"/>
              <w:rPr>
                <w:lang w:val="ro-RO"/>
              </w:rPr>
            </w:pPr>
          </w:p>
        </w:tc>
        <w:tc>
          <w:tcPr>
            <w:tcW w:w="5220" w:type="dxa"/>
          </w:tcPr>
          <w:p w:rsidR="006A441B" w:rsidRPr="00CD1A3F" w:rsidRDefault="006A441B" w:rsidP="00127BBA">
            <w:pPr>
              <w:tabs>
                <w:tab w:val="left" w:pos="8640"/>
                <w:tab w:val="left" w:pos="9000"/>
              </w:tabs>
              <w:jc w:val="both"/>
              <w:rPr>
                <w:lang w:val="ro-RO"/>
              </w:rPr>
            </w:pPr>
            <w:r w:rsidRPr="00CD1A3F">
              <w:rPr>
                <w:lang w:val="ro-RO"/>
              </w:rPr>
              <w:t>Considerăm că o baza de date unică, care să conţină atât informaţii privind punctele de măsurare cât şi VM este mai uşor de utilizat, mai ales ca aceste informaţii ar trebui să fie interconectate.</w:t>
            </w:r>
          </w:p>
        </w:tc>
      </w:tr>
      <w:tr w:rsidR="006A441B" w:rsidRPr="000B72BD">
        <w:tc>
          <w:tcPr>
            <w:tcW w:w="828" w:type="dxa"/>
          </w:tcPr>
          <w:p w:rsidR="006A441B" w:rsidRPr="00CD1A3F" w:rsidRDefault="006A441B" w:rsidP="00FD30B8">
            <w:pPr>
              <w:tabs>
                <w:tab w:val="left" w:pos="8640"/>
                <w:tab w:val="left" w:pos="9000"/>
              </w:tabs>
              <w:rPr>
                <w:lang w:val="ro-RO"/>
              </w:rPr>
            </w:pPr>
            <w:r>
              <w:rPr>
                <w:lang w:val="ro-RO"/>
              </w:rPr>
              <w:t>47</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DM OMEPA</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8 (2)</w:t>
            </w:r>
          </w:p>
          <w:p w:rsidR="006A441B" w:rsidRPr="00CD1A3F" w:rsidRDefault="006A441B" w:rsidP="00A020A8">
            <w:pPr>
              <w:pStyle w:val="Header"/>
              <w:tabs>
                <w:tab w:val="left" w:pos="1499"/>
              </w:tabs>
              <w:jc w:val="center"/>
              <w:rPr>
                <w:rFonts w:ascii="Times New Roman" w:hAnsi="Times New Roman" w:cs="Times New Roman"/>
                <w:sz w:val="24"/>
                <w:szCs w:val="24"/>
                <w:lang w:val="ro-RO"/>
              </w:rPr>
            </w:pPr>
          </w:p>
        </w:tc>
        <w:tc>
          <w:tcPr>
            <w:tcW w:w="5940" w:type="dxa"/>
          </w:tcPr>
          <w:p w:rsidR="006A441B" w:rsidRPr="00CD1A3F" w:rsidRDefault="006A441B" w:rsidP="00FE2155">
            <w:pPr>
              <w:jc w:val="both"/>
              <w:rPr>
                <w:lang w:val="ro-RO"/>
              </w:rPr>
            </w:pPr>
            <w:r w:rsidRPr="00CD1A3F">
              <w:rPr>
                <w:lang w:val="ro-RO"/>
              </w:rPr>
              <w:t xml:space="preserve">Completare: (2) Informaţiile minime care trebuie să fie păstrate în </w:t>
            </w:r>
            <w:r w:rsidRPr="00CD1A3F">
              <w:rPr>
                <w:strike/>
                <w:lang w:val="ro-RO"/>
              </w:rPr>
              <w:t>baza</w:t>
            </w:r>
            <w:r w:rsidRPr="00CD1A3F">
              <w:rPr>
                <w:lang w:val="ro-RO"/>
              </w:rPr>
              <w:t xml:space="preserve"> bazele de date sunt următoarele:</w:t>
            </w:r>
          </w:p>
          <w:p w:rsidR="006A441B" w:rsidRPr="00CD1A3F" w:rsidRDefault="006A441B" w:rsidP="00FE2155">
            <w:pPr>
              <w:jc w:val="both"/>
              <w:rPr>
                <w:lang w:val="ro-RO"/>
              </w:rPr>
            </w:pPr>
            <w:r w:rsidRPr="00CD1A3F">
              <w:rPr>
                <w:lang w:val="ro-RO"/>
              </w:rPr>
              <w:t>a) pentru fiecare punct de măsurare:</w:t>
            </w:r>
          </w:p>
          <w:p w:rsidR="006A441B" w:rsidRPr="00CD1A3F" w:rsidRDefault="006A441B" w:rsidP="00FE2155">
            <w:pPr>
              <w:jc w:val="both"/>
              <w:rPr>
                <w:lang w:val="ro-RO"/>
              </w:rPr>
            </w:pPr>
            <w:r w:rsidRPr="00CD1A3F">
              <w:rPr>
                <w:lang w:val="ro-RO"/>
              </w:rPr>
              <w:t>i) Codul unic de identificare a punctului de măsurare;    ....................</w:t>
            </w:r>
          </w:p>
        </w:tc>
        <w:tc>
          <w:tcPr>
            <w:tcW w:w="5220" w:type="dxa"/>
          </w:tcPr>
          <w:p w:rsidR="006A441B" w:rsidRPr="00CD1A3F" w:rsidRDefault="006A441B" w:rsidP="005F245A">
            <w:pPr>
              <w:tabs>
                <w:tab w:val="left" w:pos="8640"/>
                <w:tab w:val="left" w:pos="9000"/>
              </w:tabs>
              <w:jc w:val="both"/>
              <w:rPr>
                <w:lang w:val="ro-RO"/>
              </w:rPr>
            </w:pPr>
            <w:r w:rsidRPr="00CD1A3F">
              <w:rPr>
                <w:lang w:val="ro-RO"/>
              </w:rPr>
              <w:t xml:space="preserve">Totodată, considerăm că este </w:t>
            </w:r>
            <w:r>
              <w:rPr>
                <w:lang w:val="ro-RO"/>
              </w:rPr>
              <w:t>recomandată</w:t>
            </w:r>
            <w:r w:rsidRPr="00CD1A3F">
              <w:rPr>
                <w:lang w:val="ro-RO"/>
              </w:rPr>
              <w:t xml:space="preserve"> organizarea şi utilizarea unei baze de date unice, care să cuprindă atât informaţii pentru piaţa angro cât şi pentru piaţa cu amănuntul din care OR poate selecta informaţiile care îl interesează, aferente unei anumite activităţi. </w:t>
            </w:r>
          </w:p>
          <w:p w:rsidR="006A441B" w:rsidRPr="00CD1A3F" w:rsidRDefault="006A441B" w:rsidP="00661038">
            <w:pPr>
              <w:tabs>
                <w:tab w:val="left" w:pos="8640"/>
                <w:tab w:val="left" w:pos="9000"/>
              </w:tabs>
              <w:jc w:val="center"/>
              <w:rPr>
                <w:lang w:val="ro-RO"/>
              </w:rPr>
            </w:pPr>
          </w:p>
        </w:tc>
      </w:tr>
      <w:tr w:rsidR="006A441B" w:rsidRPr="00AA3D29">
        <w:tc>
          <w:tcPr>
            <w:tcW w:w="828" w:type="dxa"/>
          </w:tcPr>
          <w:p w:rsidR="006A441B" w:rsidRPr="00CD1A3F" w:rsidRDefault="006A441B" w:rsidP="00FD30B8">
            <w:pPr>
              <w:tabs>
                <w:tab w:val="left" w:pos="8640"/>
                <w:tab w:val="left" w:pos="9000"/>
              </w:tabs>
              <w:rPr>
                <w:lang w:val="ro-RO"/>
              </w:rPr>
            </w:pPr>
            <w:r>
              <w:rPr>
                <w:lang w:val="ro-RO"/>
              </w:rPr>
              <w:t>48</w:t>
            </w:r>
          </w:p>
        </w:tc>
        <w:tc>
          <w:tcPr>
            <w:tcW w:w="1620" w:type="dxa"/>
          </w:tcPr>
          <w:p w:rsidR="006A441B" w:rsidRPr="00CD1A3F" w:rsidRDefault="006A441B"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UNO – DEN</w:t>
            </w:r>
          </w:p>
        </w:tc>
        <w:tc>
          <w:tcPr>
            <w:tcW w:w="1260" w:type="dxa"/>
          </w:tcPr>
          <w:p w:rsidR="006A441B" w:rsidRPr="00CD1A3F" w:rsidRDefault="006A441B" w:rsidP="00A020A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8 (3)</w:t>
            </w:r>
          </w:p>
        </w:tc>
        <w:tc>
          <w:tcPr>
            <w:tcW w:w="5940" w:type="dxa"/>
          </w:tcPr>
          <w:p w:rsidR="006A441B" w:rsidRPr="00CD1A3F" w:rsidRDefault="006A441B" w:rsidP="00FE2155">
            <w:pPr>
              <w:jc w:val="both"/>
              <w:rPr>
                <w:lang w:val="ro-RO"/>
              </w:rPr>
            </w:pPr>
            <w:r w:rsidRPr="00CD1A3F">
              <w:rPr>
                <w:lang w:val="ro-RO"/>
              </w:rPr>
              <w:t>(3) Fiecare parte, respectiv producătorul, furnizorul, OR, TL sau PRE, după caz, are dreptul să acceseze informaţiile din baza de date care se referǎ la punctele de mǎsurare corespunzătoare activităţii desfăşurate şi să solicite corectarea oricǎrei inexactitǎţi constatate în legǎturǎ cu aceste informaţii.</w:t>
            </w:r>
          </w:p>
          <w:p w:rsidR="006A441B" w:rsidRPr="00CD1A3F" w:rsidRDefault="006A441B" w:rsidP="00FE2155">
            <w:pPr>
              <w:jc w:val="both"/>
              <w:rPr>
                <w:shd w:val="clear" w:color="auto" w:fill="FFFFFF"/>
                <w:lang w:val="ro-RO"/>
              </w:rPr>
            </w:pPr>
          </w:p>
          <w:p w:rsidR="006A441B" w:rsidRPr="00CD1A3F" w:rsidRDefault="006A441B" w:rsidP="00FE2155">
            <w:pPr>
              <w:jc w:val="both"/>
              <w:rPr>
                <w:shd w:val="clear" w:color="auto" w:fill="FFFFFF"/>
                <w:lang w:val="ro-RO"/>
              </w:rPr>
            </w:pPr>
            <w:r w:rsidRPr="00CD1A3F">
              <w:rPr>
                <w:shd w:val="clear" w:color="auto" w:fill="FFFFFF"/>
                <w:lang w:val="ro-RO"/>
              </w:rPr>
              <w:t>Justificare:</w:t>
            </w:r>
          </w:p>
          <w:p w:rsidR="006A441B" w:rsidRPr="00CD1A3F" w:rsidRDefault="006A441B" w:rsidP="00FE2155">
            <w:pPr>
              <w:jc w:val="both"/>
              <w:rPr>
                <w:lang w:val="ro-RO"/>
              </w:rPr>
            </w:pPr>
            <w:r w:rsidRPr="00CD1A3F">
              <w:rPr>
                <w:shd w:val="clear" w:color="auto" w:fill="FFFFFF"/>
                <w:lang w:val="ro-RO"/>
              </w:rPr>
              <w:t>Ordinul nu prevedea modul de tratare al TL, în conformitate cu prevederile art. 10.2.2.7 din Codul Comercial</w:t>
            </w:r>
          </w:p>
        </w:tc>
        <w:tc>
          <w:tcPr>
            <w:tcW w:w="5220" w:type="dxa"/>
          </w:tcPr>
          <w:p w:rsidR="006A441B" w:rsidRPr="00CD1A3F" w:rsidRDefault="006A441B" w:rsidP="00127BBA">
            <w:pPr>
              <w:tabs>
                <w:tab w:val="left" w:pos="8640"/>
                <w:tab w:val="left" w:pos="9000"/>
              </w:tabs>
              <w:jc w:val="both"/>
              <w:rPr>
                <w:lang w:val="ro-RO"/>
              </w:rPr>
            </w:pPr>
            <w:r>
              <w:rPr>
                <w:lang w:val="ro-RO"/>
              </w:rPr>
              <w:t>Idem poziţia 18.</w:t>
            </w:r>
          </w:p>
        </w:tc>
      </w:tr>
      <w:tr w:rsidR="006A441B" w:rsidRPr="00617012">
        <w:tc>
          <w:tcPr>
            <w:tcW w:w="828" w:type="dxa"/>
          </w:tcPr>
          <w:p w:rsidR="006A441B" w:rsidRPr="00CD1A3F" w:rsidRDefault="006A441B" w:rsidP="00FD30B8">
            <w:pPr>
              <w:tabs>
                <w:tab w:val="left" w:pos="8640"/>
                <w:tab w:val="left" w:pos="9000"/>
              </w:tabs>
              <w:rPr>
                <w:lang w:val="ro-RO"/>
              </w:rPr>
            </w:pPr>
            <w:r>
              <w:rPr>
                <w:lang w:val="ro-RO"/>
              </w:rPr>
              <w:t>49</w:t>
            </w:r>
          </w:p>
        </w:tc>
        <w:tc>
          <w:tcPr>
            <w:tcW w:w="1620" w:type="dxa"/>
          </w:tcPr>
          <w:p w:rsidR="006A441B" w:rsidRPr="00CD1A3F" w:rsidRDefault="006A441B" w:rsidP="007F1B8D">
            <w:pPr>
              <w:tabs>
                <w:tab w:val="left" w:pos="8640"/>
                <w:tab w:val="left" w:pos="9000"/>
              </w:tabs>
              <w:jc w:val="center"/>
              <w:rPr>
                <w:lang w:val="ro-RO"/>
              </w:rPr>
            </w:pPr>
            <w:r w:rsidRPr="00CD1A3F">
              <w:rPr>
                <w:lang w:val="ro-RO"/>
              </w:rPr>
              <w:t xml:space="preserve">E.ON </w:t>
            </w:r>
          </w:p>
        </w:tc>
        <w:tc>
          <w:tcPr>
            <w:tcW w:w="1260" w:type="dxa"/>
          </w:tcPr>
          <w:p w:rsidR="006A441B" w:rsidRPr="00CD1A3F" w:rsidRDefault="006A441B" w:rsidP="00386AB8">
            <w:pPr>
              <w:tabs>
                <w:tab w:val="left" w:pos="8640"/>
                <w:tab w:val="left" w:pos="9000"/>
              </w:tabs>
              <w:rPr>
                <w:lang w:val="ro-RO"/>
              </w:rPr>
            </w:pPr>
            <w:r w:rsidRPr="00CD1A3F">
              <w:rPr>
                <w:lang w:val="ro-RO"/>
              </w:rPr>
              <w:t>Art. 9</w:t>
            </w:r>
          </w:p>
        </w:tc>
        <w:tc>
          <w:tcPr>
            <w:tcW w:w="5940" w:type="dxa"/>
          </w:tcPr>
          <w:p w:rsidR="006A441B" w:rsidRPr="00CD1A3F" w:rsidRDefault="006A441B" w:rsidP="00BB02B0">
            <w:pPr>
              <w:jc w:val="both"/>
              <w:rPr>
                <w:lang w:val="ro-RO"/>
              </w:rPr>
            </w:pPr>
            <w:r w:rsidRPr="00CD1A3F">
              <w:rPr>
                <w:lang w:val="ro-RO"/>
              </w:rPr>
              <w:t>Propunem eliminarea alin. (1) si (2) si reformulare:</w:t>
            </w:r>
          </w:p>
          <w:p w:rsidR="006A441B" w:rsidRPr="00CD1A3F" w:rsidRDefault="006A441B" w:rsidP="00BB02B0">
            <w:pPr>
              <w:jc w:val="both"/>
              <w:rPr>
                <w:lang w:val="ro-RO"/>
              </w:rPr>
            </w:pPr>
            <w:r w:rsidRPr="00CD1A3F">
              <w:rPr>
                <w:lang w:val="ro-RO"/>
              </w:rPr>
              <w:t xml:space="preserve">(3) Acolo unde este posibil, OM va colecta VM prin achiziţie la distanţă, utilizând protocoale adecvate de transfer al datelor şi realizând validarea, procesarea, securizarea şi stocarea acestora în baza de date. Daca achiziţia la distanţa nu este posibilă, sau devine indisponibilă, OM va organiza obţinerea datelor relevante prin interogare locală. </w:t>
            </w:r>
          </w:p>
          <w:p w:rsidR="006A441B" w:rsidRPr="00CD1A3F" w:rsidRDefault="006A441B" w:rsidP="00BB02B0">
            <w:pPr>
              <w:jc w:val="both"/>
              <w:rPr>
                <w:lang w:val="ro-RO"/>
              </w:rPr>
            </w:pPr>
            <w:r w:rsidRPr="00CD1A3F">
              <w:rPr>
                <w:lang w:val="ro-RO"/>
              </w:rPr>
              <w:t>(4) În cazul datelor lipsă sau datelor greşite, OM le va estima, corecta sau înlocui conform reglementărilor aplicabile.</w:t>
            </w:r>
          </w:p>
          <w:p w:rsidR="006A441B" w:rsidRPr="00E81429" w:rsidRDefault="006A441B" w:rsidP="00BB02B0">
            <w:pPr>
              <w:jc w:val="both"/>
              <w:rPr>
                <w:u w:val="single"/>
                <w:lang w:val="ro-RO"/>
              </w:rPr>
            </w:pPr>
            <w:r w:rsidRPr="00CD1A3F">
              <w:rPr>
                <w:lang w:val="ro-RO"/>
              </w:rPr>
              <w:t xml:space="preserve">(5) OM colectează VM </w:t>
            </w:r>
            <w:r w:rsidRPr="00CD1A3F">
              <w:rPr>
                <w:strike/>
                <w:lang w:val="ro-RO"/>
              </w:rPr>
              <w:t>cel puţin o dată pe lună</w:t>
            </w:r>
            <w:r w:rsidRPr="00E81429">
              <w:rPr>
                <w:strike/>
                <w:u w:val="single"/>
                <w:lang w:val="ro-RO"/>
              </w:rPr>
              <w:t>,</w:t>
            </w:r>
            <w:r w:rsidRPr="00E81429">
              <w:rPr>
                <w:u w:val="single"/>
                <w:lang w:val="ro-RO"/>
              </w:rPr>
              <w:t xml:space="preserve"> conform prevederilor contractuale.</w:t>
            </w:r>
          </w:p>
          <w:p w:rsidR="006A441B" w:rsidRPr="00E81429" w:rsidRDefault="006A441B" w:rsidP="00BB02B0">
            <w:pPr>
              <w:jc w:val="both"/>
              <w:rPr>
                <w:b/>
                <w:bCs/>
                <w:lang w:val="ro-RO"/>
              </w:rPr>
            </w:pPr>
          </w:p>
          <w:p w:rsidR="006A441B" w:rsidRPr="00CD1A3F" w:rsidRDefault="006A441B" w:rsidP="00696578">
            <w:pPr>
              <w:jc w:val="both"/>
              <w:rPr>
                <w:lang w:val="pt-BR"/>
              </w:rPr>
            </w:pPr>
            <w:r w:rsidRPr="00CD1A3F">
              <w:rPr>
                <w:lang w:val="pt-BR"/>
              </w:rPr>
              <w:t xml:space="preserve">Se cunoaşte faptul că producţia netă şi consumul net, sunt rezultatele agregării valorilor măsurate aprobate (VMA) şi nu al VM, astfel că formularea de la art.9 alin.1 este gresită din acest punct de vedere. </w:t>
            </w:r>
          </w:p>
          <w:p w:rsidR="006A441B" w:rsidRPr="00CD1A3F" w:rsidRDefault="006A441B" w:rsidP="00696578">
            <w:pPr>
              <w:jc w:val="both"/>
              <w:rPr>
                <w:lang w:val="pt-BR"/>
              </w:rPr>
            </w:pPr>
            <w:r w:rsidRPr="00CD1A3F">
              <w:rPr>
                <w:lang w:val="pt-BR"/>
              </w:rPr>
              <w:t>În plus trebuie menţionat că la agregarea VMA (confom art.12 alin.2) pentru determinarea producţiei agregate şi/sau a consumului agregat, se va ţine seama de contractele încheiate de părţile implicate şi de condiţiile reglementărilor în vigoare precizate în Ord.ANRE nr.130/2015 pentru aprobarea Procedurii privind alimentarea cu energie electrică a locurilor de consum aparţinând furnizorilor, producătorilor sau operatorilor de reţea, altele decât consumul propriu tehnologic al reţelelor electrice.</w:t>
            </w:r>
          </w:p>
          <w:p w:rsidR="006A441B" w:rsidRPr="00CD1A3F" w:rsidRDefault="006A441B" w:rsidP="00BB02B0">
            <w:pPr>
              <w:jc w:val="both"/>
              <w:rPr>
                <w:lang w:val="ro-RO"/>
              </w:rPr>
            </w:pPr>
          </w:p>
        </w:tc>
        <w:tc>
          <w:tcPr>
            <w:tcW w:w="5220" w:type="dxa"/>
          </w:tcPr>
          <w:p w:rsidR="006A441B" w:rsidRPr="00CD1A3F" w:rsidRDefault="006A441B" w:rsidP="00127BBA">
            <w:pPr>
              <w:tabs>
                <w:tab w:val="left" w:pos="8640"/>
                <w:tab w:val="left" w:pos="9000"/>
              </w:tabs>
              <w:jc w:val="both"/>
              <w:rPr>
                <w:lang w:val="ro-RO"/>
              </w:rPr>
            </w:pPr>
            <w:r>
              <w:rPr>
                <w:lang w:val="ro-RO"/>
              </w:rPr>
              <w:t>În urma analizării observaţiilor, articolul 9</w:t>
            </w:r>
            <w:r w:rsidRPr="00CD1A3F">
              <w:rPr>
                <w:lang w:val="ro-RO"/>
              </w:rPr>
              <w:t xml:space="preserve"> a fost </w:t>
            </w:r>
            <w:r>
              <w:rPr>
                <w:lang w:val="ro-RO"/>
              </w:rPr>
              <w:t>reformulat</w:t>
            </w:r>
            <w:r w:rsidRPr="00CD1A3F">
              <w:rPr>
                <w:lang w:val="ro-RO"/>
              </w:rPr>
              <w:t>.</w:t>
            </w: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Default="006A441B" w:rsidP="00127BBA">
            <w:pPr>
              <w:tabs>
                <w:tab w:val="left" w:pos="8640"/>
                <w:tab w:val="left" w:pos="9000"/>
              </w:tabs>
              <w:jc w:val="both"/>
              <w:rPr>
                <w:lang w:val="ro-RO"/>
              </w:rPr>
            </w:pPr>
          </w:p>
          <w:p w:rsidR="006A441B" w:rsidRDefault="006A441B" w:rsidP="00127BBA">
            <w:pPr>
              <w:tabs>
                <w:tab w:val="left" w:pos="8640"/>
                <w:tab w:val="left" w:pos="9000"/>
              </w:tabs>
              <w:jc w:val="both"/>
              <w:rPr>
                <w:lang w:val="ro-RO"/>
              </w:rPr>
            </w:pPr>
          </w:p>
          <w:p w:rsidR="006A441B"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617012" w:rsidRDefault="006A441B" w:rsidP="00127BBA">
            <w:pPr>
              <w:tabs>
                <w:tab w:val="left" w:pos="8640"/>
                <w:tab w:val="left" w:pos="9000"/>
              </w:tabs>
              <w:jc w:val="both"/>
              <w:rPr>
                <w:lang w:val="es-ES_tradnl"/>
              </w:rPr>
            </w:pPr>
          </w:p>
        </w:tc>
      </w:tr>
      <w:tr w:rsidR="006A441B" w:rsidRPr="00CD1A3F">
        <w:tc>
          <w:tcPr>
            <w:tcW w:w="828" w:type="dxa"/>
          </w:tcPr>
          <w:p w:rsidR="006A441B" w:rsidRPr="00CD1A3F" w:rsidRDefault="006A441B" w:rsidP="00FD30B8">
            <w:pPr>
              <w:tabs>
                <w:tab w:val="left" w:pos="8640"/>
                <w:tab w:val="left" w:pos="9000"/>
              </w:tabs>
              <w:rPr>
                <w:lang w:val="ro-RO"/>
              </w:rPr>
            </w:pPr>
            <w:r>
              <w:rPr>
                <w:lang w:val="ro-RO"/>
              </w:rPr>
              <w:t>50</w:t>
            </w:r>
          </w:p>
        </w:tc>
        <w:tc>
          <w:tcPr>
            <w:tcW w:w="162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DM OMEPA</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 xml:space="preserve">Art.9 (1) </w:t>
            </w:r>
          </w:p>
        </w:tc>
        <w:tc>
          <w:tcPr>
            <w:tcW w:w="5940" w:type="dxa"/>
          </w:tcPr>
          <w:p w:rsidR="006A441B" w:rsidRPr="00CD1A3F" w:rsidRDefault="006A441B" w:rsidP="00386AB8">
            <w:pPr>
              <w:jc w:val="both"/>
              <w:rPr>
                <w:lang w:val="ro-RO"/>
              </w:rPr>
            </w:pPr>
            <w:r w:rsidRPr="00CD1A3F">
              <w:rPr>
                <w:lang w:val="ro-RO"/>
              </w:rPr>
              <w:t xml:space="preserve">Modificare: (1) Dacă nu se specifică altfel, toate VM se vor referi la valoarea netă de energie electrică ce a fost </w:t>
            </w:r>
            <w:r w:rsidRPr="00CD1A3F">
              <w:rPr>
                <w:strike/>
                <w:lang w:val="ro-RO"/>
              </w:rPr>
              <w:t>circulată</w:t>
            </w:r>
            <w:r w:rsidRPr="00CD1A3F">
              <w:rPr>
                <w:lang w:val="ro-RO"/>
              </w:rPr>
              <w:t xml:space="preserve"> tranzitata printr-un punct din reţea.</w:t>
            </w:r>
          </w:p>
        </w:tc>
        <w:tc>
          <w:tcPr>
            <w:tcW w:w="5220" w:type="dxa"/>
          </w:tcPr>
          <w:p w:rsidR="006A441B" w:rsidRPr="00CD1A3F" w:rsidRDefault="006A441B" w:rsidP="00127BBA">
            <w:pPr>
              <w:tabs>
                <w:tab w:val="left" w:pos="8640"/>
                <w:tab w:val="left" w:pos="9000"/>
              </w:tabs>
              <w:jc w:val="both"/>
              <w:rPr>
                <w:lang w:val="ro-RO"/>
              </w:rPr>
            </w:pPr>
            <w:r>
              <w:rPr>
                <w:lang w:val="ro-RO"/>
              </w:rPr>
              <w:t>Idem poziţia 12.</w:t>
            </w:r>
          </w:p>
        </w:tc>
      </w:tr>
      <w:tr w:rsidR="006A441B" w:rsidRPr="00FE1EEB">
        <w:tc>
          <w:tcPr>
            <w:tcW w:w="828" w:type="dxa"/>
          </w:tcPr>
          <w:p w:rsidR="006A441B" w:rsidRPr="00CD1A3F" w:rsidRDefault="006A441B" w:rsidP="00FD30B8">
            <w:pPr>
              <w:tabs>
                <w:tab w:val="left" w:pos="8640"/>
                <w:tab w:val="left" w:pos="9000"/>
              </w:tabs>
              <w:rPr>
                <w:lang w:val="ro-RO"/>
              </w:rPr>
            </w:pPr>
            <w:r>
              <w:rPr>
                <w:lang w:val="ro-RO"/>
              </w:rPr>
              <w:t>51</w:t>
            </w:r>
          </w:p>
        </w:tc>
        <w:tc>
          <w:tcPr>
            <w:tcW w:w="1620" w:type="dxa"/>
          </w:tcPr>
          <w:p w:rsidR="006A441B" w:rsidRPr="00CD1A3F" w:rsidRDefault="006A441B" w:rsidP="007F1B8D">
            <w:pPr>
              <w:tabs>
                <w:tab w:val="left" w:pos="8640"/>
                <w:tab w:val="left" w:pos="9000"/>
              </w:tabs>
              <w:jc w:val="center"/>
              <w:rPr>
                <w:lang w:val="ro-RO"/>
              </w:rPr>
            </w:pPr>
            <w:r w:rsidRPr="00CD1A3F">
              <w:rPr>
                <w:lang w:val="ro-RO"/>
              </w:rPr>
              <w:t>Opcom</w:t>
            </w:r>
          </w:p>
        </w:tc>
        <w:tc>
          <w:tcPr>
            <w:tcW w:w="1260" w:type="dxa"/>
          </w:tcPr>
          <w:p w:rsidR="006A441B" w:rsidRPr="00CD1A3F" w:rsidRDefault="006A441B" w:rsidP="00386AB8">
            <w:pPr>
              <w:tabs>
                <w:tab w:val="left" w:pos="8640"/>
                <w:tab w:val="left" w:pos="9000"/>
              </w:tabs>
              <w:rPr>
                <w:lang w:val="ro-RO"/>
              </w:rPr>
            </w:pPr>
            <w:r w:rsidRPr="00CD1A3F">
              <w:rPr>
                <w:lang w:val="ro-RO"/>
              </w:rPr>
              <w:t>Art. 9 (2)</w:t>
            </w:r>
          </w:p>
        </w:tc>
        <w:tc>
          <w:tcPr>
            <w:tcW w:w="5940" w:type="dxa"/>
          </w:tcPr>
          <w:p w:rsidR="006A441B" w:rsidRPr="00CD1A3F" w:rsidRDefault="006A441B" w:rsidP="00D414B7">
            <w:pPr>
              <w:pStyle w:val="ListParagraph"/>
              <w:ind w:left="0" w:right="72"/>
              <w:jc w:val="both"/>
              <w:rPr>
                <w:rFonts w:eastAsia="SimSun"/>
                <w:i/>
                <w:iCs/>
                <w:lang w:val="ro-RO"/>
              </w:rPr>
            </w:pPr>
            <w:r w:rsidRPr="00CD1A3F">
              <w:rPr>
                <w:lang w:val="ro-RO"/>
              </w:rPr>
              <w:t>Dispozi</w:t>
            </w:r>
            <w:r w:rsidRPr="00CD1A3F">
              <w:rPr>
                <w:rFonts w:ascii="Tahoma" w:hAnsi="Tahoma" w:cs="Tahoma"/>
                <w:lang w:val="ro-RO"/>
              </w:rPr>
              <w:t>ț</w:t>
            </w:r>
            <w:r w:rsidRPr="00CD1A3F">
              <w:rPr>
                <w:lang w:val="ro-RO"/>
              </w:rPr>
              <w:t>ia „</w:t>
            </w:r>
            <w:r w:rsidRPr="00CD1A3F">
              <w:rPr>
                <w:rFonts w:eastAsia="SimSun"/>
                <w:lang w:val="ro-RO"/>
              </w:rPr>
              <w:t>Valoarea de la lit.c) se utilizează pentru determinarea dezechilibrelor şi pentru efectuarea decontării</w:t>
            </w:r>
            <w:r w:rsidRPr="00CD1A3F">
              <w:rPr>
                <w:lang w:val="ro-RO"/>
              </w:rPr>
              <w:t>”, este incompletă, deoarece nu este precizat care este operatorul care transmite „</w:t>
            </w:r>
            <w:r w:rsidRPr="00CD1A3F">
              <w:rPr>
                <w:rFonts w:eastAsia="SimSun"/>
                <w:lang w:val="ro-RO"/>
              </w:rPr>
              <w:t>Valoarea</w:t>
            </w:r>
            <w:r w:rsidRPr="00CD1A3F">
              <w:rPr>
                <w:lang w:val="ro-RO"/>
              </w:rPr>
              <w:t>”, operatorul care utilizează „</w:t>
            </w:r>
            <w:r w:rsidRPr="00CD1A3F">
              <w:rPr>
                <w:rFonts w:eastAsia="SimSun"/>
                <w:lang w:val="ro-RO"/>
              </w:rPr>
              <w:t>Valoarea</w:t>
            </w:r>
            <w:r w:rsidRPr="00CD1A3F">
              <w:rPr>
                <w:lang w:val="ro-RO"/>
              </w:rPr>
              <w:t>”,  tipurile de dezechilibre la care se utilizează „</w:t>
            </w:r>
            <w:r w:rsidRPr="00CD1A3F">
              <w:rPr>
                <w:rFonts w:eastAsia="SimSun"/>
                <w:lang w:val="ro-RO"/>
              </w:rPr>
              <w:t>Valoarea</w:t>
            </w:r>
            <w:r w:rsidRPr="00CD1A3F">
              <w:rPr>
                <w:lang w:val="ro-RO"/>
              </w:rPr>
              <w:t xml:space="preserve">”, precum </w:t>
            </w:r>
            <w:r w:rsidRPr="00CD1A3F">
              <w:rPr>
                <w:rFonts w:ascii="Tahoma" w:hAnsi="Tahoma" w:cs="Tahoma"/>
                <w:lang w:val="ro-RO"/>
              </w:rPr>
              <w:t>ș</w:t>
            </w:r>
            <w:r w:rsidRPr="00CD1A3F">
              <w:rPr>
                <w:lang w:val="ro-RO"/>
              </w:rPr>
              <w:t>i la ce decontare se utilizează.</w:t>
            </w:r>
          </w:p>
        </w:tc>
        <w:tc>
          <w:tcPr>
            <w:tcW w:w="5220" w:type="dxa"/>
          </w:tcPr>
          <w:p w:rsidR="006A441B" w:rsidRDefault="006A441B" w:rsidP="00127BBA">
            <w:pPr>
              <w:tabs>
                <w:tab w:val="left" w:pos="8640"/>
                <w:tab w:val="left" w:pos="9000"/>
              </w:tabs>
              <w:jc w:val="both"/>
              <w:rPr>
                <w:lang w:val="ro-RO"/>
              </w:rPr>
            </w:pPr>
            <w:r>
              <w:rPr>
                <w:lang w:val="ro-RO"/>
              </w:rPr>
              <w:t>În urma analizării observaţiilor, documentul a fost modificat/completat, articolul referit fiind eliminat.</w:t>
            </w:r>
          </w:p>
          <w:p w:rsidR="006A441B" w:rsidRPr="00CD1A3F" w:rsidRDefault="006A441B" w:rsidP="00127BBA">
            <w:pPr>
              <w:tabs>
                <w:tab w:val="left" w:pos="8640"/>
                <w:tab w:val="left" w:pos="9000"/>
              </w:tabs>
              <w:jc w:val="both"/>
              <w:rPr>
                <w:lang w:val="ro-RO"/>
              </w:rPr>
            </w:pPr>
            <w:r>
              <w:rPr>
                <w:lang w:val="ro-RO"/>
              </w:rPr>
              <w:t>Idem poziţia 5.</w:t>
            </w:r>
          </w:p>
        </w:tc>
      </w:tr>
      <w:tr w:rsidR="006A441B" w:rsidRPr="00CD1A3F">
        <w:tc>
          <w:tcPr>
            <w:tcW w:w="828" w:type="dxa"/>
          </w:tcPr>
          <w:p w:rsidR="006A441B" w:rsidRPr="00CD1A3F" w:rsidRDefault="006A441B" w:rsidP="00FD30B8">
            <w:pPr>
              <w:tabs>
                <w:tab w:val="left" w:pos="8640"/>
                <w:tab w:val="left" w:pos="9000"/>
              </w:tabs>
              <w:rPr>
                <w:lang w:val="ro-RO"/>
              </w:rPr>
            </w:pPr>
            <w:r>
              <w:rPr>
                <w:lang w:val="ro-RO"/>
              </w:rPr>
              <w:t>52</w:t>
            </w:r>
          </w:p>
        </w:tc>
        <w:tc>
          <w:tcPr>
            <w:tcW w:w="162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Electrica SA</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9 (2)</w:t>
            </w:r>
          </w:p>
          <w:p w:rsidR="006A441B" w:rsidRPr="00CD1A3F" w:rsidRDefault="006A441B" w:rsidP="00386AB8">
            <w:pPr>
              <w:pStyle w:val="Header"/>
              <w:tabs>
                <w:tab w:val="left" w:pos="1499"/>
              </w:tabs>
              <w:jc w:val="center"/>
              <w:rPr>
                <w:rFonts w:ascii="Times New Roman" w:hAnsi="Times New Roman" w:cs="Times New Roman"/>
                <w:sz w:val="24"/>
                <w:szCs w:val="24"/>
                <w:lang w:val="ro-RO"/>
              </w:rPr>
            </w:pPr>
          </w:p>
        </w:tc>
        <w:tc>
          <w:tcPr>
            <w:tcW w:w="5940" w:type="dxa"/>
          </w:tcPr>
          <w:p w:rsidR="006A441B" w:rsidRPr="00FE1EEB" w:rsidRDefault="006A441B" w:rsidP="00386AB8">
            <w:pPr>
              <w:jc w:val="both"/>
              <w:rPr>
                <w:lang w:val="ro-RO"/>
              </w:rPr>
            </w:pPr>
            <w:r w:rsidRPr="00CD1A3F">
              <w:rPr>
                <w:lang w:val="ro-RO"/>
              </w:rPr>
              <w:t>Completare</w:t>
            </w:r>
            <w:r w:rsidRPr="00FE1EEB">
              <w:rPr>
                <w:lang w:val="ro-RO"/>
              </w:rPr>
              <w:t xml:space="preserve">: </w:t>
            </w:r>
          </w:p>
          <w:p w:rsidR="006A441B" w:rsidRPr="00CD1A3F" w:rsidRDefault="006A441B" w:rsidP="00386AB8">
            <w:pPr>
              <w:jc w:val="both"/>
              <w:rPr>
                <w:b/>
                <w:bCs/>
                <w:lang w:val="ro-RO"/>
              </w:rPr>
            </w:pPr>
            <w:r w:rsidRPr="00CD1A3F">
              <w:rPr>
                <w:b/>
                <w:bCs/>
                <w:lang w:val="ro-RO"/>
              </w:rPr>
              <w:t>Productia bruta se transmite de catre producator OM</w:t>
            </w:r>
          </w:p>
          <w:p w:rsidR="006A441B" w:rsidRPr="00CD1A3F" w:rsidRDefault="006A441B" w:rsidP="00386AB8">
            <w:pPr>
              <w:jc w:val="both"/>
              <w:rPr>
                <w:lang w:val="ro-RO"/>
              </w:rPr>
            </w:pPr>
            <w:r w:rsidRPr="00CD1A3F">
              <w:rPr>
                <w:lang w:val="ro-RO"/>
              </w:rPr>
              <w:t>Producatorul trebuie sa transmita OM  producţia brută in situatiile in care determinarea acesteia  presupune accesul în instalaţiile interioare ale producatorului.</w:t>
            </w:r>
          </w:p>
        </w:tc>
        <w:tc>
          <w:tcPr>
            <w:tcW w:w="5220" w:type="dxa"/>
          </w:tcPr>
          <w:p w:rsidR="006A441B" w:rsidRPr="00CD1A3F" w:rsidRDefault="006A441B" w:rsidP="00127BBA">
            <w:pPr>
              <w:tabs>
                <w:tab w:val="left" w:pos="8640"/>
                <w:tab w:val="left" w:pos="9000"/>
              </w:tabs>
              <w:jc w:val="both"/>
              <w:rPr>
                <w:lang w:val="ro-RO"/>
              </w:rPr>
            </w:pPr>
            <w:r>
              <w:rPr>
                <w:lang w:val="ro-RO"/>
              </w:rPr>
              <w:t>Idem poziţia 51.</w:t>
            </w:r>
          </w:p>
        </w:tc>
      </w:tr>
      <w:tr w:rsidR="006A441B" w:rsidRPr="00CD1A3F">
        <w:tc>
          <w:tcPr>
            <w:tcW w:w="828" w:type="dxa"/>
          </w:tcPr>
          <w:p w:rsidR="006A441B" w:rsidRPr="00CD1A3F" w:rsidRDefault="006A441B" w:rsidP="00FD30B8">
            <w:pPr>
              <w:tabs>
                <w:tab w:val="left" w:pos="8640"/>
                <w:tab w:val="left" w:pos="9000"/>
              </w:tabs>
              <w:rPr>
                <w:lang w:val="ro-RO"/>
              </w:rPr>
            </w:pPr>
            <w:r>
              <w:rPr>
                <w:lang w:val="ro-RO"/>
              </w:rPr>
              <w:t>53</w:t>
            </w:r>
          </w:p>
        </w:tc>
        <w:tc>
          <w:tcPr>
            <w:tcW w:w="1620" w:type="dxa"/>
          </w:tcPr>
          <w:p w:rsidR="006A441B" w:rsidRPr="00CD1A3F" w:rsidRDefault="006A441B" w:rsidP="007F1B8D">
            <w:pPr>
              <w:tabs>
                <w:tab w:val="left" w:pos="8640"/>
                <w:tab w:val="left" w:pos="9000"/>
              </w:tabs>
              <w:jc w:val="center"/>
              <w:rPr>
                <w:lang w:val="ro-RO"/>
              </w:rPr>
            </w:pPr>
            <w:r w:rsidRPr="00CD1A3F">
              <w:rPr>
                <w:lang w:val="ro-RO"/>
              </w:rPr>
              <w:t>EDTS</w:t>
            </w:r>
          </w:p>
        </w:tc>
        <w:tc>
          <w:tcPr>
            <w:tcW w:w="1260" w:type="dxa"/>
          </w:tcPr>
          <w:p w:rsidR="006A441B" w:rsidRPr="00CD1A3F" w:rsidRDefault="006A441B" w:rsidP="00386AB8">
            <w:pPr>
              <w:tabs>
                <w:tab w:val="left" w:pos="8640"/>
                <w:tab w:val="left" w:pos="9000"/>
              </w:tabs>
              <w:rPr>
                <w:lang w:val="ro-RO"/>
              </w:rPr>
            </w:pPr>
            <w:r w:rsidRPr="00CD1A3F">
              <w:rPr>
                <w:lang w:val="ro-RO"/>
              </w:rPr>
              <w:t>Art. 9 (2)</w:t>
            </w:r>
          </w:p>
        </w:tc>
        <w:tc>
          <w:tcPr>
            <w:tcW w:w="5940" w:type="dxa"/>
          </w:tcPr>
          <w:p w:rsidR="006A441B" w:rsidRPr="00CD1A3F" w:rsidRDefault="006A441B" w:rsidP="00BB02B0">
            <w:pPr>
              <w:spacing w:before="120" w:after="120" w:line="276" w:lineRule="auto"/>
              <w:ind w:left="191" w:hanging="191"/>
              <w:jc w:val="both"/>
              <w:rPr>
                <w:color w:val="000000"/>
                <w:lang w:val="ro-RO"/>
              </w:rPr>
            </w:pPr>
            <w:r w:rsidRPr="00CD1A3F">
              <w:rPr>
                <w:color w:val="000000"/>
                <w:lang w:val="ro-RO"/>
              </w:rPr>
              <w:t>Cine determina productia bruta?</w:t>
            </w:r>
          </w:p>
          <w:p w:rsidR="006A441B" w:rsidRPr="00CD1A3F" w:rsidRDefault="006A441B" w:rsidP="00BB02B0">
            <w:pPr>
              <w:widowControl w:val="0"/>
              <w:tabs>
                <w:tab w:val="left" w:pos="864"/>
              </w:tabs>
              <w:suppressAutoHyphens/>
              <w:spacing w:line="276" w:lineRule="auto"/>
              <w:jc w:val="both"/>
              <w:rPr>
                <w:color w:val="000000"/>
                <w:lang w:val="ro-RO"/>
              </w:rPr>
            </w:pPr>
            <w:r w:rsidRPr="00CD1A3F">
              <w:rPr>
                <w:color w:val="000000"/>
                <w:lang w:val="ro-RO"/>
              </w:rPr>
              <w:t>- tot operatorul de retea?</w:t>
            </w:r>
          </w:p>
          <w:p w:rsidR="006A441B" w:rsidRPr="00CD1A3F" w:rsidRDefault="006A441B" w:rsidP="00BB02B0">
            <w:pPr>
              <w:jc w:val="both"/>
              <w:rPr>
                <w:lang w:val="ro-RO"/>
              </w:rPr>
            </w:pPr>
            <w:r w:rsidRPr="00CD1A3F">
              <w:rPr>
                <w:color w:val="000000"/>
                <w:lang w:val="ro-RO"/>
              </w:rPr>
              <w:t>- Asta presupune accesul in inst.interioare!</w:t>
            </w:r>
          </w:p>
        </w:tc>
        <w:tc>
          <w:tcPr>
            <w:tcW w:w="5220" w:type="dxa"/>
          </w:tcPr>
          <w:p w:rsidR="006A441B" w:rsidRPr="00CD1A3F" w:rsidRDefault="006A441B" w:rsidP="00127BBA">
            <w:pPr>
              <w:tabs>
                <w:tab w:val="left" w:pos="8640"/>
                <w:tab w:val="left" w:pos="9000"/>
              </w:tabs>
              <w:jc w:val="both"/>
              <w:rPr>
                <w:lang w:val="ro-RO"/>
              </w:rPr>
            </w:pPr>
            <w:r>
              <w:rPr>
                <w:lang w:val="ro-RO"/>
              </w:rPr>
              <w:t>Idem poziţia 51.</w:t>
            </w:r>
          </w:p>
        </w:tc>
      </w:tr>
      <w:tr w:rsidR="006A441B" w:rsidRPr="000B72BD">
        <w:tc>
          <w:tcPr>
            <w:tcW w:w="828" w:type="dxa"/>
          </w:tcPr>
          <w:p w:rsidR="006A441B" w:rsidRPr="00CD1A3F" w:rsidRDefault="006A441B" w:rsidP="00FD30B8">
            <w:pPr>
              <w:tabs>
                <w:tab w:val="left" w:pos="8640"/>
                <w:tab w:val="left" w:pos="9000"/>
              </w:tabs>
              <w:rPr>
                <w:lang w:val="ro-RO"/>
              </w:rPr>
            </w:pPr>
            <w:r>
              <w:rPr>
                <w:lang w:val="ro-RO"/>
              </w:rPr>
              <w:t>54</w:t>
            </w:r>
          </w:p>
        </w:tc>
        <w:tc>
          <w:tcPr>
            <w:tcW w:w="162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DM OMEPA</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 xml:space="preserve">Art.9 (3) </w:t>
            </w:r>
          </w:p>
        </w:tc>
        <w:tc>
          <w:tcPr>
            <w:tcW w:w="5940" w:type="dxa"/>
          </w:tcPr>
          <w:p w:rsidR="006A441B" w:rsidRPr="00CD1A3F" w:rsidRDefault="006A441B" w:rsidP="00386AB8">
            <w:pPr>
              <w:jc w:val="both"/>
              <w:rPr>
                <w:lang w:val="ro-RO"/>
              </w:rPr>
            </w:pPr>
            <w:r w:rsidRPr="00CD1A3F">
              <w:rPr>
                <w:lang w:val="ro-RO"/>
              </w:rPr>
              <w:t xml:space="preserve">Modificare: </w:t>
            </w:r>
            <w:r w:rsidRPr="00CD1A3F">
              <w:rPr>
                <w:strike/>
                <w:lang w:val="ro-RO"/>
              </w:rPr>
              <w:t>Acolo unde este posibil,</w:t>
            </w:r>
            <w:r w:rsidRPr="00CD1A3F">
              <w:rPr>
                <w:lang w:val="ro-RO"/>
              </w:rPr>
              <w:t xml:space="preserve"> OM va colecta VM prin achiziţie la distanţă</w:t>
            </w:r>
            <w:r w:rsidRPr="00CD1A3F">
              <w:rPr>
                <w:strike/>
                <w:lang w:val="ro-RO"/>
              </w:rPr>
              <w:t xml:space="preserve">, utilizând protocoale adecvate de transfer al datelor şi realizând </w:t>
            </w:r>
            <w:r w:rsidRPr="00CD1A3F">
              <w:rPr>
                <w:lang w:val="ro-RO"/>
              </w:rPr>
              <w:t xml:space="preserve">si va realiza validarea, procesarea, securizarea, publicarea şi stocarea acestora în baza de date respectand cerintele Codului de masurare. Daca achiziţia la distanţa </w:t>
            </w:r>
            <w:r w:rsidRPr="00CD1A3F">
              <w:rPr>
                <w:strike/>
                <w:lang w:val="ro-RO"/>
              </w:rPr>
              <w:t>nu este posibilă, sau</w:t>
            </w:r>
            <w:r w:rsidRPr="00CD1A3F">
              <w:rPr>
                <w:lang w:val="ro-RO"/>
              </w:rPr>
              <w:t xml:space="preserve"> devine indisponibilă, OM va organiza obţinerea datelor </w:t>
            </w:r>
            <w:r w:rsidRPr="00CD1A3F">
              <w:rPr>
                <w:strike/>
                <w:lang w:val="ro-RO"/>
              </w:rPr>
              <w:t>relevante</w:t>
            </w:r>
            <w:r w:rsidRPr="00CD1A3F">
              <w:rPr>
                <w:lang w:val="ro-RO"/>
              </w:rPr>
              <w:t xml:space="preserve"> prin interogare locală.</w:t>
            </w:r>
          </w:p>
        </w:tc>
        <w:tc>
          <w:tcPr>
            <w:tcW w:w="5220" w:type="dxa"/>
          </w:tcPr>
          <w:p w:rsidR="006A441B" w:rsidRPr="00CD1A3F" w:rsidRDefault="006A441B" w:rsidP="00127BBA">
            <w:pPr>
              <w:tabs>
                <w:tab w:val="left" w:pos="8640"/>
                <w:tab w:val="left" w:pos="9000"/>
              </w:tabs>
              <w:jc w:val="both"/>
              <w:rPr>
                <w:lang w:val="ro-RO"/>
              </w:rPr>
            </w:pPr>
            <w:r>
              <w:rPr>
                <w:lang w:val="ro-RO"/>
              </w:rPr>
              <w:t>Articolul a fost reformulat, luându-se în considerare şi faptul că achiziţia VM la distanţă nu este prevăzută de Codul de măsurare al energiei electrice pentru toate categoriile de utilizatori.</w:t>
            </w:r>
          </w:p>
        </w:tc>
      </w:tr>
      <w:tr w:rsidR="006A441B" w:rsidRPr="000A34E3">
        <w:tc>
          <w:tcPr>
            <w:tcW w:w="828" w:type="dxa"/>
          </w:tcPr>
          <w:p w:rsidR="006A441B" w:rsidRPr="00CD1A3F" w:rsidRDefault="006A441B" w:rsidP="00FD30B8">
            <w:pPr>
              <w:tabs>
                <w:tab w:val="left" w:pos="8640"/>
                <w:tab w:val="left" w:pos="9000"/>
              </w:tabs>
              <w:rPr>
                <w:lang w:val="ro-RO"/>
              </w:rPr>
            </w:pPr>
            <w:r>
              <w:rPr>
                <w:lang w:val="ro-RO"/>
              </w:rPr>
              <w:t>55</w:t>
            </w:r>
          </w:p>
        </w:tc>
        <w:tc>
          <w:tcPr>
            <w:tcW w:w="1620" w:type="dxa"/>
          </w:tcPr>
          <w:p w:rsidR="006A441B" w:rsidRPr="00CD1A3F" w:rsidRDefault="006A441B" w:rsidP="007F1B8D">
            <w:pPr>
              <w:tabs>
                <w:tab w:val="left" w:pos="8640"/>
                <w:tab w:val="left" w:pos="9000"/>
              </w:tabs>
              <w:jc w:val="center"/>
              <w:rPr>
                <w:lang w:val="ro-RO"/>
              </w:rPr>
            </w:pPr>
            <w:r>
              <w:rPr>
                <w:lang w:val="ro-RO"/>
              </w:rPr>
              <w:t>AFEER</w:t>
            </w:r>
          </w:p>
        </w:tc>
        <w:tc>
          <w:tcPr>
            <w:tcW w:w="1260" w:type="dxa"/>
          </w:tcPr>
          <w:p w:rsidR="006A441B" w:rsidRPr="00CD1A3F" w:rsidRDefault="006A441B" w:rsidP="00386AB8">
            <w:pPr>
              <w:tabs>
                <w:tab w:val="left" w:pos="8640"/>
                <w:tab w:val="left" w:pos="9000"/>
              </w:tabs>
              <w:rPr>
                <w:lang w:val="ro-RO"/>
              </w:rPr>
            </w:pPr>
            <w:r>
              <w:rPr>
                <w:lang w:val="ro-RO"/>
              </w:rPr>
              <w:t>Art. 9 (5)</w:t>
            </w:r>
          </w:p>
        </w:tc>
        <w:tc>
          <w:tcPr>
            <w:tcW w:w="5940" w:type="dxa"/>
          </w:tcPr>
          <w:p w:rsidR="006A441B" w:rsidRPr="000A34E3" w:rsidRDefault="006A441B" w:rsidP="000A34E3">
            <w:pPr>
              <w:spacing w:before="240"/>
              <w:jc w:val="both"/>
              <w:rPr>
                <w:color w:val="000000"/>
                <w:lang w:val="es-ES_tradnl"/>
              </w:rPr>
            </w:pPr>
            <w:r>
              <w:rPr>
                <w:color w:val="000000"/>
                <w:lang w:val="ro-RO"/>
              </w:rPr>
              <w:t>N</w:t>
            </w:r>
            <w:r w:rsidRPr="000A34E3">
              <w:rPr>
                <w:color w:val="000000"/>
                <w:lang w:val="es-ES_tradnl"/>
              </w:rPr>
              <w:t>u este clar ce se doreşte să se exprime prin „</w:t>
            </w:r>
            <w:r w:rsidRPr="000A34E3">
              <w:rPr>
                <w:i/>
                <w:iCs/>
                <w:color w:val="000000"/>
                <w:lang w:val="es-ES_tradnl"/>
              </w:rPr>
              <w:t>OM colectează VM cel puţin o dată pe lună</w:t>
            </w:r>
            <w:r w:rsidRPr="000A34E3">
              <w:rPr>
                <w:color w:val="000000"/>
                <w:lang w:val="es-ES_tradnl"/>
              </w:rPr>
              <w:t>“.</w:t>
            </w:r>
          </w:p>
          <w:p w:rsidR="006A441B" w:rsidRPr="000A34E3" w:rsidRDefault="006A441B" w:rsidP="00FE2155">
            <w:pPr>
              <w:jc w:val="both"/>
              <w:rPr>
                <w:lang w:val="es-ES_tradnl"/>
              </w:rPr>
            </w:pPr>
          </w:p>
        </w:tc>
        <w:tc>
          <w:tcPr>
            <w:tcW w:w="5220" w:type="dxa"/>
          </w:tcPr>
          <w:p w:rsidR="006A441B" w:rsidRPr="00CD1A3F" w:rsidRDefault="006A441B" w:rsidP="00127BBA">
            <w:pPr>
              <w:tabs>
                <w:tab w:val="left" w:pos="8640"/>
                <w:tab w:val="left" w:pos="9000"/>
              </w:tabs>
              <w:jc w:val="both"/>
              <w:rPr>
                <w:lang w:val="ro-RO"/>
              </w:rPr>
            </w:pPr>
            <w:r>
              <w:rPr>
                <w:lang w:val="ro-RO"/>
              </w:rPr>
              <w:t>Idem poziţia 49.</w:t>
            </w:r>
          </w:p>
        </w:tc>
      </w:tr>
      <w:tr w:rsidR="006A441B" w:rsidRPr="0094285A">
        <w:tc>
          <w:tcPr>
            <w:tcW w:w="828" w:type="dxa"/>
          </w:tcPr>
          <w:p w:rsidR="006A441B" w:rsidRPr="00CD1A3F" w:rsidRDefault="006A441B" w:rsidP="00FD30B8">
            <w:pPr>
              <w:tabs>
                <w:tab w:val="left" w:pos="8640"/>
                <w:tab w:val="left" w:pos="9000"/>
              </w:tabs>
              <w:rPr>
                <w:lang w:val="ro-RO"/>
              </w:rPr>
            </w:pPr>
            <w:r>
              <w:rPr>
                <w:lang w:val="ro-RO"/>
              </w:rPr>
              <w:t>56</w:t>
            </w:r>
          </w:p>
        </w:tc>
        <w:tc>
          <w:tcPr>
            <w:tcW w:w="1620" w:type="dxa"/>
          </w:tcPr>
          <w:p w:rsidR="006A441B" w:rsidRPr="00CD1A3F" w:rsidRDefault="006A441B" w:rsidP="007F1B8D">
            <w:pPr>
              <w:tabs>
                <w:tab w:val="left" w:pos="8640"/>
                <w:tab w:val="left" w:pos="9000"/>
              </w:tabs>
              <w:jc w:val="center"/>
              <w:rPr>
                <w:lang w:val="ro-RO"/>
              </w:rPr>
            </w:pPr>
            <w:r w:rsidRPr="00CD1A3F">
              <w:rPr>
                <w:lang w:val="ro-RO"/>
              </w:rPr>
              <w:t>E.ON</w:t>
            </w:r>
          </w:p>
        </w:tc>
        <w:tc>
          <w:tcPr>
            <w:tcW w:w="1260" w:type="dxa"/>
          </w:tcPr>
          <w:p w:rsidR="006A441B" w:rsidRPr="00CD1A3F" w:rsidRDefault="006A441B" w:rsidP="00386AB8">
            <w:pPr>
              <w:tabs>
                <w:tab w:val="left" w:pos="8640"/>
                <w:tab w:val="left" w:pos="9000"/>
              </w:tabs>
              <w:rPr>
                <w:lang w:val="ro-RO"/>
              </w:rPr>
            </w:pPr>
            <w:r w:rsidRPr="00CD1A3F">
              <w:rPr>
                <w:lang w:val="ro-RO"/>
              </w:rPr>
              <w:t>Art. 10</w:t>
            </w:r>
          </w:p>
        </w:tc>
        <w:tc>
          <w:tcPr>
            <w:tcW w:w="5940" w:type="dxa"/>
          </w:tcPr>
          <w:p w:rsidR="006A441B" w:rsidRPr="00CD1A3F" w:rsidRDefault="006A441B" w:rsidP="00FE2155">
            <w:pPr>
              <w:jc w:val="both"/>
              <w:rPr>
                <w:lang w:val="ro-RO"/>
              </w:rPr>
            </w:pPr>
            <w:r w:rsidRPr="00CD1A3F">
              <w:rPr>
                <w:lang w:val="ro-RO"/>
              </w:rPr>
              <w:t>Propunem corelarea şi comasarea cu prevederile din Ord.ANRE nr.115/2014</w:t>
            </w:r>
          </w:p>
        </w:tc>
        <w:tc>
          <w:tcPr>
            <w:tcW w:w="5220" w:type="dxa"/>
          </w:tcPr>
          <w:p w:rsidR="006A441B" w:rsidRPr="00CD1A3F" w:rsidRDefault="006A441B" w:rsidP="00127BBA">
            <w:pPr>
              <w:tabs>
                <w:tab w:val="left" w:pos="8640"/>
                <w:tab w:val="left" w:pos="9000"/>
              </w:tabs>
              <w:jc w:val="both"/>
              <w:rPr>
                <w:lang w:val="ro-RO"/>
              </w:rPr>
            </w:pPr>
            <w:r>
              <w:rPr>
                <w:lang w:val="ro-RO"/>
              </w:rPr>
              <w:t>Idem poziţia 2.</w:t>
            </w:r>
          </w:p>
        </w:tc>
      </w:tr>
      <w:tr w:rsidR="006A441B" w:rsidRPr="0094285A">
        <w:tc>
          <w:tcPr>
            <w:tcW w:w="828" w:type="dxa"/>
          </w:tcPr>
          <w:p w:rsidR="006A441B" w:rsidRPr="00CD1A3F" w:rsidRDefault="006A441B" w:rsidP="00FD30B8">
            <w:pPr>
              <w:tabs>
                <w:tab w:val="left" w:pos="8640"/>
                <w:tab w:val="left" w:pos="9000"/>
              </w:tabs>
              <w:rPr>
                <w:lang w:val="ro-RO"/>
              </w:rPr>
            </w:pPr>
            <w:r>
              <w:rPr>
                <w:lang w:val="ro-RO"/>
              </w:rPr>
              <w:t>57</w:t>
            </w:r>
          </w:p>
        </w:tc>
        <w:tc>
          <w:tcPr>
            <w:tcW w:w="1620" w:type="dxa"/>
          </w:tcPr>
          <w:p w:rsidR="006A441B" w:rsidRPr="00CD1A3F" w:rsidRDefault="006A441B" w:rsidP="007F1B8D">
            <w:pPr>
              <w:tabs>
                <w:tab w:val="left" w:pos="8640"/>
                <w:tab w:val="left" w:pos="9000"/>
              </w:tabs>
              <w:jc w:val="center"/>
              <w:rPr>
                <w:lang w:val="ro-RO"/>
              </w:rPr>
            </w:pPr>
            <w:r w:rsidRPr="00CD1A3F">
              <w:rPr>
                <w:lang w:val="ro-RO"/>
              </w:rPr>
              <w:t>Opcom</w:t>
            </w:r>
          </w:p>
        </w:tc>
        <w:tc>
          <w:tcPr>
            <w:tcW w:w="1260" w:type="dxa"/>
          </w:tcPr>
          <w:p w:rsidR="006A441B" w:rsidRPr="00CD1A3F" w:rsidRDefault="006A441B" w:rsidP="00386AB8">
            <w:pPr>
              <w:tabs>
                <w:tab w:val="left" w:pos="8640"/>
                <w:tab w:val="left" w:pos="9000"/>
              </w:tabs>
              <w:rPr>
                <w:lang w:val="ro-RO"/>
              </w:rPr>
            </w:pPr>
            <w:r w:rsidRPr="00CD1A3F">
              <w:rPr>
                <w:lang w:val="ro-RO"/>
              </w:rPr>
              <w:t>Art. 10</w:t>
            </w:r>
          </w:p>
        </w:tc>
        <w:tc>
          <w:tcPr>
            <w:tcW w:w="5940" w:type="dxa"/>
          </w:tcPr>
          <w:p w:rsidR="006A441B" w:rsidRPr="00CD1A3F" w:rsidRDefault="006A441B" w:rsidP="00043E92">
            <w:pPr>
              <w:pStyle w:val="ListParagraph"/>
              <w:ind w:left="0" w:right="72"/>
              <w:jc w:val="both"/>
              <w:rPr>
                <w:rFonts w:eastAsia="SimSun"/>
                <w:lang w:val="ro-RO"/>
              </w:rPr>
            </w:pPr>
            <w:r w:rsidRPr="00CD1A3F">
              <w:rPr>
                <w:lang w:val="ro-RO"/>
              </w:rPr>
              <w:t xml:space="preserve">Corelat cu prevederile din art.4 lit.a) </w:t>
            </w:r>
            <w:r w:rsidRPr="00CD1A3F">
              <w:rPr>
                <w:rFonts w:ascii="Tahoma" w:hAnsi="Tahoma" w:cs="Tahoma"/>
                <w:lang w:val="ro-RO"/>
              </w:rPr>
              <w:t>ș</w:t>
            </w:r>
            <w:r w:rsidRPr="00CD1A3F">
              <w:rPr>
                <w:lang w:val="ro-RO"/>
              </w:rPr>
              <w:t>i lit.b) din Anexa la Ordinul nr.115/2014 (ordin care se regăse</w:t>
            </w:r>
            <w:r w:rsidRPr="00CD1A3F">
              <w:rPr>
                <w:rFonts w:ascii="Tahoma" w:hAnsi="Tahoma" w:cs="Tahoma"/>
                <w:lang w:val="ro-RO"/>
              </w:rPr>
              <w:t>ș</w:t>
            </w:r>
            <w:r w:rsidRPr="00CD1A3F">
              <w:rPr>
                <w:lang w:val="ro-RO"/>
              </w:rPr>
              <w:t xml:space="preserve">te la baza elaborării prezentului document), propunem  modificarea  prevederile art.10 alin.(1) după cum urmează </w:t>
            </w:r>
          </w:p>
          <w:p w:rsidR="006A441B" w:rsidRPr="00CD1A3F" w:rsidRDefault="006A441B" w:rsidP="00043E92">
            <w:pPr>
              <w:pStyle w:val="ListParagraph"/>
              <w:tabs>
                <w:tab w:val="left" w:pos="3060"/>
              </w:tabs>
              <w:ind w:left="0" w:right="72"/>
              <w:jc w:val="both"/>
              <w:rPr>
                <w:i/>
                <w:iCs/>
                <w:lang w:val="ro-RO" w:eastAsia="zh-CN"/>
              </w:rPr>
            </w:pPr>
            <w:r w:rsidRPr="00CD1A3F">
              <w:rPr>
                <w:i/>
                <w:iCs/>
                <w:lang w:val="ro-RO"/>
              </w:rPr>
              <w:t>„ (1)</w:t>
            </w:r>
            <w:r w:rsidRPr="00CD1A3F" w:rsidDel="00887EFF">
              <w:rPr>
                <w:i/>
                <w:iCs/>
                <w:lang w:val="ro-RO"/>
              </w:rPr>
              <w:t xml:space="preserve"> </w:t>
            </w:r>
            <w:r w:rsidRPr="00CD1A3F">
              <w:rPr>
                <w:i/>
                <w:iCs/>
                <w:lang w:val="ro-RO"/>
              </w:rPr>
              <w:t xml:space="preserve">După colectarea şi verificarea VM, OM le transmite </w:t>
            </w:r>
            <w:r w:rsidRPr="00CD1A3F">
              <w:rPr>
                <w:i/>
                <w:iCs/>
                <w:strike/>
                <w:lang w:val="ro-RO"/>
              </w:rPr>
              <w:t>fiec</w:t>
            </w:r>
            <w:r w:rsidRPr="00CD1A3F">
              <w:rPr>
                <w:i/>
                <w:iCs/>
                <w:strike/>
                <w:lang w:val="ro-RO" w:eastAsia="zh-CN"/>
              </w:rPr>
              <w:t>ǎrei părţi precizate la art. 8 (3), pentru punctele sale de măsurare,</w:t>
            </w:r>
            <w:r w:rsidRPr="00CD1A3F">
              <w:rPr>
                <w:i/>
                <w:iCs/>
                <w:lang w:val="ro-RO" w:eastAsia="zh-CN"/>
              </w:rPr>
              <w:t xml:space="preserve"> </w:t>
            </w:r>
            <w:r w:rsidRPr="00CD1A3F">
              <w:rPr>
                <w:b/>
                <w:bCs/>
                <w:i/>
                <w:iCs/>
                <w:lang w:val="ro-RO" w:eastAsia="zh-CN"/>
              </w:rPr>
              <w:t>la OMEPA</w:t>
            </w:r>
            <w:r w:rsidRPr="00CD1A3F">
              <w:rPr>
                <w:i/>
                <w:iCs/>
                <w:lang w:val="ro-RO" w:eastAsia="zh-CN"/>
              </w:rPr>
              <w:t>, astfel:</w:t>
            </w:r>
          </w:p>
          <w:p w:rsidR="006A441B" w:rsidRPr="00CD1A3F" w:rsidRDefault="006A441B" w:rsidP="00043E92">
            <w:pPr>
              <w:pStyle w:val="ListParagraph"/>
              <w:tabs>
                <w:tab w:val="left" w:pos="3060"/>
              </w:tabs>
              <w:ind w:left="0" w:right="72"/>
              <w:jc w:val="both"/>
              <w:rPr>
                <w:i/>
                <w:iCs/>
                <w:lang w:val="ro-RO"/>
              </w:rPr>
            </w:pPr>
            <w:r w:rsidRPr="00CD1A3F">
              <w:rPr>
                <w:i/>
                <w:iCs/>
                <w:lang w:val="ro-RO" w:eastAsia="zh-CN"/>
              </w:rPr>
              <w:t xml:space="preserve">a) </w:t>
            </w:r>
            <w:r w:rsidRPr="00CD1A3F">
              <w:rPr>
                <w:i/>
                <w:iCs/>
                <w:lang w:val="ro-RO"/>
              </w:rPr>
              <w:t>pentru punctele de măsurare aferente UD, în termen de 4 zile lucrătoare de la începutul lunii următoare lunii de livrare;</w:t>
            </w:r>
          </w:p>
          <w:p w:rsidR="006A441B" w:rsidRPr="00CD1A3F" w:rsidRDefault="006A441B" w:rsidP="00043E92">
            <w:pPr>
              <w:pStyle w:val="ListParagraph"/>
              <w:ind w:left="0" w:right="72"/>
              <w:jc w:val="both"/>
              <w:rPr>
                <w:i/>
                <w:iCs/>
                <w:lang w:val="ro-RO"/>
              </w:rPr>
            </w:pPr>
            <w:r w:rsidRPr="00CD1A3F">
              <w:rPr>
                <w:i/>
                <w:iCs/>
                <w:lang w:val="ro-RO"/>
              </w:rPr>
              <w:t>b) pentru punctele de măsurare aferente consumului, producţiei nedispecerizabile şi schimburilor între reţele</w:t>
            </w:r>
            <w:r w:rsidRPr="00CD1A3F">
              <w:rPr>
                <w:i/>
                <w:iCs/>
                <w:lang w:val="ro-RO" w:eastAsia="zh-CN"/>
              </w:rPr>
              <w:t>,</w:t>
            </w:r>
            <w:r w:rsidRPr="00CD1A3F">
              <w:rPr>
                <w:i/>
                <w:iCs/>
                <w:lang w:val="ro-RO"/>
              </w:rPr>
              <w:t xml:space="preserve"> în termen de </w:t>
            </w:r>
            <w:r w:rsidRPr="00CD1A3F">
              <w:rPr>
                <w:i/>
                <w:iCs/>
                <w:strike/>
                <w:lang w:val="ro-RO"/>
              </w:rPr>
              <w:t>10</w:t>
            </w:r>
            <w:r w:rsidRPr="00CD1A3F">
              <w:rPr>
                <w:i/>
                <w:iCs/>
                <w:lang w:val="ro-RO"/>
              </w:rPr>
              <w:t xml:space="preserve"> </w:t>
            </w:r>
            <w:r w:rsidRPr="00CD1A3F">
              <w:rPr>
                <w:b/>
                <w:bCs/>
                <w:i/>
                <w:iCs/>
                <w:lang w:val="ro-RO"/>
              </w:rPr>
              <w:t>8</w:t>
            </w:r>
            <w:r w:rsidRPr="00CD1A3F">
              <w:rPr>
                <w:i/>
                <w:iCs/>
                <w:lang w:val="ro-RO"/>
              </w:rPr>
              <w:t xml:space="preserve"> zile lucrătoare de la începutul lunii următoare lunii de livrare”.</w:t>
            </w:r>
          </w:p>
          <w:p w:rsidR="006A441B" w:rsidRPr="00CD1A3F" w:rsidRDefault="006A441B" w:rsidP="00043E92">
            <w:pPr>
              <w:pStyle w:val="ListParagraph"/>
              <w:ind w:left="0" w:right="72"/>
              <w:jc w:val="both"/>
              <w:rPr>
                <w:rFonts w:eastAsia="SimSun"/>
                <w:lang w:val="ro-RO"/>
              </w:rPr>
            </w:pPr>
            <w:r w:rsidRPr="00CD1A3F">
              <w:rPr>
                <w:rFonts w:eastAsia="SimSun"/>
                <w:lang w:val="ro-RO"/>
              </w:rPr>
              <w:t xml:space="preserve">În cazul în care nu se acceptă propunerea de modificare a prevederilor </w:t>
            </w:r>
            <w:r w:rsidRPr="00CD1A3F">
              <w:rPr>
                <w:lang w:val="ro-RO"/>
              </w:rPr>
              <w:t xml:space="preserve">art.10 alin.(1), este necesară abrogarea articolelor incidente privind termenele </w:t>
            </w:r>
            <w:r w:rsidRPr="00CD1A3F">
              <w:rPr>
                <w:rFonts w:ascii="Tahoma" w:hAnsi="Tahoma" w:cs="Tahoma"/>
                <w:lang w:val="ro-RO"/>
              </w:rPr>
              <w:t>ș</w:t>
            </w:r>
            <w:r w:rsidRPr="00CD1A3F">
              <w:rPr>
                <w:lang w:val="ro-RO"/>
              </w:rPr>
              <w:t>i responsabilită</w:t>
            </w:r>
            <w:r w:rsidRPr="00CD1A3F">
              <w:rPr>
                <w:rFonts w:ascii="Tahoma" w:hAnsi="Tahoma" w:cs="Tahoma"/>
                <w:lang w:val="ro-RO"/>
              </w:rPr>
              <w:t>ț</w:t>
            </w:r>
            <w:r w:rsidRPr="00CD1A3F">
              <w:rPr>
                <w:lang w:val="ro-RO"/>
              </w:rPr>
              <w:t>ile stabilite prin Ordinul ANRE nr.115/2014</w:t>
            </w:r>
          </w:p>
          <w:p w:rsidR="006A441B" w:rsidRPr="00CD1A3F" w:rsidRDefault="006A441B" w:rsidP="00043E92">
            <w:pPr>
              <w:ind w:right="72"/>
              <w:jc w:val="both"/>
              <w:rPr>
                <w:lang w:val="ro-RO"/>
              </w:rPr>
            </w:pPr>
          </w:p>
        </w:tc>
        <w:tc>
          <w:tcPr>
            <w:tcW w:w="5220" w:type="dxa"/>
          </w:tcPr>
          <w:p w:rsidR="006A441B" w:rsidRPr="00CD1A3F" w:rsidRDefault="006A441B" w:rsidP="00127BBA">
            <w:pPr>
              <w:tabs>
                <w:tab w:val="left" w:pos="8640"/>
                <w:tab w:val="left" w:pos="9000"/>
              </w:tabs>
              <w:jc w:val="both"/>
              <w:rPr>
                <w:lang w:val="ro-RO"/>
              </w:rPr>
            </w:pPr>
            <w:r>
              <w:rPr>
                <w:lang w:val="ro-RO"/>
              </w:rPr>
              <w:t>Idem poziţia 2.</w:t>
            </w:r>
          </w:p>
        </w:tc>
      </w:tr>
      <w:tr w:rsidR="006A441B" w:rsidRPr="0094285A">
        <w:tc>
          <w:tcPr>
            <w:tcW w:w="828" w:type="dxa"/>
          </w:tcPr>
          <w:p w:rsidR="006A441B" w:rsidRPr="00CD1A3F" w:rsidRDefault="006A441B" w:rsidP="00FD30B8">
            <w:pPr>
              <w:tabs>
                <w:tab w:val="left" w:pos="8640"/>
                <w:tab w:val="left" w:pos="9000"/>
              </w:tabs>
              <w:rPr>
                <w:lang w:val="ro-RO"/>
              </w:rPr>
            </w:pPr>
            <w:r>
              <w:rPr>
                <w:lang w:val="ro-RO"/>
              </w:rPr>
              <w:t>58</w:t>
            </w:r>
          </w:p>
        </w:tc>
        <w:tc>
          <w:tcPr>
            <w:tcW w:w="1620" w:type="dxa"/>
          </w:tcPr>
          <w:p w:rsidR="006A441B" w:rsidRPr="00CD1A3F" w:rsidRDefault="006A441B" w:rsidP="007F1B8D">
            <w:pPr>
              <w:tabs>
                <w:tab w:val="left" w:pos="8640"/>
                <w:tab w:val="left" w:pos="9000"/>
              </w:tabs>
              <w:jc w:val="center"/>
              <w:rPr>
                <w:lang w:val="ro-RO"/>
              </w:rPr>
            </w:pPr>
            <w:r w:rsidRPr="00CD1A3F">
              <w:rPr>
                <w:lang w:val="ro-RO"/>
              </w:rPr>
              <w:t>CIGA</w:t>
            </w:r>
          </w:p>
        </w:tc>
        <w:tc>
          <w:tcPr>
            <w:tcW w:w="1260" w:type="dxa"/>
          </w:tcPr>
          <w:p w:rsidR="006A441B" w:rsidRPr="00CD1A3F" w:rsidRDefault="006A441B" w:rsidP="00386AB8">
            <w:pPr>
              <w:tabs>
                <w:tab w:val="left" w:pos="8640"/>
                <w:tab w:val="left" w:pos="9000"/>
              </w:tabs>
              <w:rPr>
                <w:lang w:val="ro-RO"/>
              </w:rPr>
            </w:pPr>
            <w:r w:rsidRPr="00CD1A3F">
              <w:rPr>
                <w:lang w:val="ro-RO"/>
              </w:rPr>
              <w:t>Art. 10</w:t>
            </w:r>
          </w:p>
        </w:tc>
        <w:tc>
          <w:tcPr>
            <w:tcW w:w="5940" w:type="dxa"/>
          </w:tcPr>
          <w:p w:rsidR="006A441B" w:rsidRPr="00CD1A3F" w:rsidRDefault="006A441B" w:rsidP="00FE2155">
            <w:pPr>
              <w:jc w:val="both"/>
              <w:rPr>
                <w:lang w:val="ro-RO"/>
              </w:rPr>
            </w:pPr>
            <w:r w:rsidRPr="00CD1A3F">
              <w:rPr>
                <w:lang w:val="ro-RO"/>
              </w:rPr>
              <w:t>Termenele de transmitere a datelor de catre O.M. nu sunt corelate cu cele prevazute in Ordinul 115/2014, unde exista obligatia transmiterii datelor masurate de catre O.M. in 8 zile lucratoare catre Omepa, in vederea prelucrarii si agregarii acestora. Primirea de catre titularii de licenta a datelor dupa 10 zile nu ar mai permite o verificare in timp util a valorilor masurate si contestarea acestora.</w:t>
            </w:r>
          </w:p>
          <w:p w:rsidR="006A441B" w:rsidRPr="00CD1A3F" w:rsidRDefault="006A441B" w:rsidP="00FE2155">
            <w:pPr>
              <w:tabs>
                <w:tab w:val="left" w:pos="8640"/>
                <w:tab w:val="left" w:pos="9000"/>
              </w:tabs>
              <w:jc w:val="both"/>
              <w:rPr>
                <w:lang w:val="ro-RO"/>
              </w:rPr>
            </w:pPr>
          </w:p>
        </w:tc>
        <w:tc>
          <w:tcPr>
            <w:tcW w:w="5220" w:type="dxa"/>
          </w:tcPr>
          <w:p w:rsidR="006A441B" w:rsidRPr="00CD1A3F" w:rsidRDefault="006A441B" w:rsidP="00127BBA">
            <w:pPr>
              <w:tabs>
                <w:tab w:val="left" w:pos="8640"/>
                <w:tab w:val="left" w:pos="9000"/>
              </w:tabs>
              <w:jc w:val="both"/>
              <w:rPr>
                <w:lang w:val="ro-RO"/>
              </w:rPr>
            </w:pPr>
            <w:r>
              <w:rPr>
                <w:lang w:val="ro-RO"/>
              </w:rPr>
              <w:t>Idem poziţia 2.</w:t>
            </w:r>
          </w:p>
        </w:tc>
      </w:tr>
      <w:tr w:rsidR="006A441B" w:rsidRPr="000B72BD">
        <w:tc>
          <w:tcPr>
            <w:tcW w:w="828" w:type="dxa"/>
          </w:tcPr>
          <w:p w:rsidR="006A441B" w:rsidRPr="00CD1A3F" w:rsidRDefault="006A441B" w:rsidP="00C56A16">
            <w:pPr>
              <w:tabs>
                <w:tab w:val="left" w:pos="8640"/>
                <w:tab w:val="left" w:pos="9000"/>
              </w:tabs>
              <w:rPr>
                <w:lang w:val="ro-RO"/>
              </w:rPr>
            </w:pPr>
            <w:r>
              <w:rPr>
                <w:lang w:val="ro-RO"/>
              </w:rPr>
              <w:t>59</w:t>
            </w:r>
          </w:p>
        </w:tc>
        <w:tc>
          <w:tcPr>
            <w:tcW w:w="1620" w:type="dxa"/>
          </w:tcPr>
          <w:p w:rsidR="006A441B" w:rsidRPr="00CD1A3F" w:rsidRDefault="006A441B"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EDTS</w:t>
            </w:r>
          </w:p>
        </w:tc>
        <w:tc>
          <w:tcPr>
            <w:tcW w:w="1260" w:type="dxa"/>
          </w:tcPr>
          <w:p w:rsidR="006A441B" w:rsidRPr="00CD1A3F" w:rsidRDefault="006A441B"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10 (1)</w:t>
            </w:r>
          </w:p>
        </w:tc>
        <w:tc>
          <w:tcPr>
            <w:tcW w:w="5940" w:type="dxa"/>
          </w:tcPr>
          <w:p w:rsidR="006A441B" w:rsidRPr="00CD1A3F" w:rsidRDefault="006A441B" w:rsidP="00B40620">
            <w:pPr>
              <w:spacing w:before="120" w:after="120"/>
              <w:jc w:val="both"/>
              <w:rPr>
                <w:color w:val="000000"/>
                <w:lang w:val="ro-RO"/>
              </w:rPr>
            </w:pPr>
            <w:r w:rsidRPr="00CD1A3F">
              <w:rPr>
                <w:color w:val="000000"/>
                <w:lang w:val="ro-RO"/>
              </w:rPr>
              <w:t>Daca se infiinteaza o baza de date  cu acces de fiecare parte de ce se mai transmit VM fiecare-i parti?</w:t>
            </w:r>
          </w:p>
          <w:p w:rsidR="006A441B" w:rsidRPr="00CD1A3F" w:rsidRDefault="006A441B" w:rsidP="00B40620">
            <w:pPr>
              <w:spacing w:before="120" w:after="120"/>
              <w:ind w:left="191" w:hanging="191"/>
              <w:jc w:val="both"/>
              <w:rPr>
                <w:color w:val="000000"/>
                <w:lang w:val="ro-RO"/>
              </w:rPr>
            </w:pPr>
            <w:r w:rsidRPr="00CD1A3F">
              <w:rPr>
                <w:color w:val="000000"/>
                <w:lang w:val="ro-RO"/>
              </w:rPr>
              <w:t>Ce presupune transmiterea ? Mail?, PV de citire?</w:t>
            </w:r>
          </w:p>
        </w:tc>
        <w:tc>
          <w:tcPr>
            <w:tcW w:w="5220" w:type="dxa"/>
          </w:tcPr>
          <w:p w:rsidR="006A441B" w:rsidRPr="00CD1A3F" w:rsidRDefault="006A441B" w:rsidP="00127BBA">
            <w:pPr>
              <w:tabs>
                <w:tab w:val="left" w:pos="8640"/>
                <w:tab w:val="left" w:pos="9000"/>
              </w:tabs>
              <w:jc w:val="both"/>
              <w:rPr>
                <w:color w:val="FF0000"/>
                <w:sz w:val="28"/>
                <w:szCs w:val="28"/>
                <w:lang w:val="ro-RO"/>
              </w:rPr>
            </w:pPr>
            <w:r w:rsidRPr="00CD1A3F">
              <w:rPr>
                <w:lang w:val="ro-RO"/>
              </w:rPr>
              <w:t>Pe lângă obligaţia ca baza de date să conţină informaţiile precizate, este necesar ca OM să transmită fiecărei părţi interesate VM, pentru a fi probată referirea la aceeaşi VM (în cazul unei contestaţii). Modul de transmitere a VM nu se modifică, acestea se vor transmite la fel ca în prezent.</w:t>
            </w:r>
          </w:p>
        </w:tc>
      </w:tr>
      <w:tr w:rsidR="006A441B" w:rsidRPr="00CD1A3F">
        <w:tc>
          <w:tcPr>
            <w:tcW w:w="828" w:type="dxa"/>
          </w:tcPr>
          <w:p w:rsidR="006A441B" w:rsidRPr="00CD1A3F" w:rsidRDefault="006A441B" w:rsidP="00C56A16">
            <w:pPr>
              <w:tabs>
                <w:tab w:val="left" w:pos="8640"/>
                <w:tab w:val="left" w:pos="9000"/>
              </w:tabs>
              <w:rPr>
                <w:lang w:val="ro-RO"/>
              </w:rPr>
            </w:pPr>
            <w:r>
              <w:rPr>
                <w:lang w:val="ro-RO"/>
              </w:rPr>
              <w:t>60</w:t>
            </w:r>
          </w:p>
        </w:tc>
        <w:tc>
          <w:tcPr>
            <w:tcW w:w="1620" w:type="dxa"/>
          </w:tcPr>
          <w:p w:rsidR="006A441B" w:rsidRPr="00CD1A3F" w:rsidRDefault="006A441B"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 xml:space="preserve">FDEE Trans Nord, </w:t>
            </w:r>
          </w:p>
          <w:p w:rsidR="006A441B" w:rsidRPr="00CD1A3F" w:rsidRDefault="006A441B"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Electrica SA</w:t>
            </w:r>
          </w:p>
        </w:tc>
        <w:tc>
          <w:tcPr>
            <w:tcW w:w="1260" w:type="dxa"/>
          </w:tcPr>
          <w:p w:rsidR="006A441B" w:rsidRPr="00CD1A3F" w:rsidRDefault="006A441B"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10 (1)</w:t>
            </w:r>
          </w:p>
        </w:tc>
        <w:tc>
          <w:tcPr>
            <w:tcW w:w="5940" w:type="dxa"/>
          </w:tcPr>
          <w:p w:rsidR="006A441B" w:rsidRPr="00CD1A3F" w:rsidRDefault="006A441B" w:rsidP="00FE2155">
            <w:pPr>
              <w:jc w:val="both"/>
              <w:rPr>
                <w:lang w:val="ro-RO"/>
              </w:rPr>
            </w:pPr>
            <w:r w:rsidRPr="00CD1A3F">
              <w:rPr>
                <w:lang w:val="ro-RO"/>
              </w:rPr>
              <w:t>Propunere:</w:t>
            </w:r>
          </w:p>
          <w:p w:rsidR="006A441B" w:rsidRPr="00CD1A3F" w:rsidRDefault="006A441B" w:rsidP="00FE2155">
            <w:pPr>
              <w:jc w:val="both"/>
              <w:rPr>
                <w:lang w:val="ro-RO"/>
              </w:rPr>
            </w:pPr>
          </w:p>
          <w:p w:rsidR="006A441B" w:rsidRPr="00CD1A3F" w:rsidRDefault="006A441B" w:rsidP="00FE2155">
            <w:pPr>
              <w:jc w:val="both"/>
              <w:rPr>
                <w:lang w:val="ro-RO"/>
              </w:rPr>
            </w:pPr>
            <w:r w:rsidRPr="00CD1A3F">
              <w:rPr>
                <w:lang w:val="ro-RO"/>
              </w:rPr>
              <w:t xml:space="preserve">(1) După colectarea şi verificarea VM, OM </w:t>
            </w:r>
            <w:r w:rsidRPr="00CD1A3F">
              <w:rPr>
                <w:strike/>
                <w:lang w:val="ro-RO"/>
              </w:rPr>
              <w:t>le transmite</w:t>
            </w:r>
            <w:r w:rsidRPr="00CD1A3F">
              <w:rPr>
                <w:lang w:val="ro-RO"/>
              </w:rPr>
              <w:t xml:space="preserve"> pune la dispozitia fiecǎrei părţi </w:t>
            </w:r>
          </w:p>
          <w:p w:rsidR="006A441B" w:rsidRPr="00CD1A3F" w:rsidRDefault="006A441B" w:rsidP="00FE2155">
            <w:pPr>
              <w:jc w:val="both"/>
              <w:rPr>
                <w:lang w:val="ro-RO"/>
              </w:rPr>
            </w:pPr>
            <w:r w:rsidRPr="00CD1A3F">
              <w:rPr>
                <w:lang w:val="ro-RO"/>
              </w:rPr>
              <w:t>precizate la art. 8 (3), pentru punctele sale de măsurare, astfel:</w:t>
            </w:r>
          </w:p>
          <w:p w:rsidR="006A441B" w:rsidRPr="00CD1A3F" w:rsidRDefault="006A441B" w:rsidP="00FE2155">
            <w:pPr>
              <w:jc w:val="both"/>
              <w:rPr>
                <w:lang w:val="ro-RO"/>
              </w:rPr>
            </w:pPr>
          </w:p>
          <w:p w:rsidR="006A441B" w:rsidRPr="00CD1A3F" w:rsidRDefault="006A441B" w:rsidP="00FE2155">
            <w:pPr>
              <w:jc w:val="both"/>
              <w:rPr>
                <w:lang w:val="ro-RO"/>
              </w:rPr>
            </w:pPr>
            <w:r w:rsidRPr="00CD1A3F">
              <w:rPr>
                <w:lang w:val="ro-RO"/>
              </w:rPr>
              <w:t>Datele vor fi transmise sau afisate pe portalul propriu al OM.</w:t>
            </w:r>
          </w:p>
          <w:p w:rsidR="006A441B" w:rsidRPr="00CD1A3F" w:rsidRDefault="006A441B" w:rsidP="00FE2155">
            <w:pPr>
              <w:jc w:val="both"/>
              <w:rPr>
                <w:lang w:val="ro-RO"/>
              </w:rPr>
            </w:pPr>
            <w:r w:rsidRPr="00CD1A3F">
              <w:rPr>
                <w:lang w:val="ro-RO"/>
              </w:rPr>
              <w:t>Dacă datele sunt disponibile pe portalul OM se propune transmiterea datelor numai la solicitarea partilor interesate, in situatiile in care acestea nu pot accesa VM publicate. Transmiterea VM se poate face prin e-mail sau prin fax sub forma de procese verbale de citire.</w:t>
            </w:r>
          </w:p>
          <w:p w:rsidR="006A441B" w:rsidRPr="00CD1A3F" w:rsidRDefault="006A441B" w:rsidP="00FE2155">
            <w:pPr>
              <w:jc w:val="both"/>
              <w:rPr>
                <w:lang w:val="ro-RO"/>
              </w:rPr>
            </w:pPr>
          </w:p>
        </w:tc>
        <w:tc>
          <w:tcPr>
            <w:tcW w:w="5220" w:type="dxa"/>
          </w:tcPr>
          <w:p w:rsidR="006A441B" w:rsidRPr="00CD1A3F" w:rsidRDefault="006A441B" w:rsidP="00127BBA">
            <w:pPr>
              <w:tabs>
                <w:tab w:val="left" w:pos="8640"/>
                <w:tab w:val="left" w:pos="9000"/>
              </w:tabs>
              <w:jc w:val="both"/>
              <w:rPr>
                <w:color w:val="FF0000"/>
                <w:sz w:val="28"/>
                <w:szCs w:val="28"/>
                <w:lang w:val="ro-RO"/>
              </w:rPr>
            </w:pPr>
            <w:r w:rsidRPr="00CD1A3F">
              <w:rPr>
                <w:lang w:val="ro-RO"/>
              </w:rPr>
              <w:t xml:space="preserve">Idem </w:t>
            </w:r>
            <w:r>
              <w:rPr>
                <w:lang w:val="ro-RO"/>
              </w:rPr>
              <w:t>poziţia 59.</w:t>
            </w:r>
          </w:p>
        </w:tc>
      </w:tr>
      <w:tr w:rsidR="006A441B" w:rsidRPr="0094285A">
        <w:tc>
          <w:tcPr>
            <w:tcW w:w="828" w:type="dxa"/>
          </w:tcPr>
          <w:p w:rsidR="006A441B" w:rsidRPr="00CD1A3F" w:rsidRDefault="006A441B" w:rsidP="00C56A16">
            <w:pPr>
              <w:tabs>
                <w:tab w:val="left" w:pos="8640"/>
                <w:tab w:val="left" w:pos="9000"/>
              </w:tabs>
              <w:rPr>
                <w:lang w:val="ro-RO"/>
              </w:rPr>
            </w:pPr>
            <w:r>
              <w:rPr>
                <w:lang w:val="ro-RO"/>
              </w:rPr>
              <w:t>61</w:t>
            </w:r>
          </w:p>
        </w:tc>
        <w:tc>
          <w:tcPr>
            <w:tcW w:w="162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UNO – DEN</w:t>
            </w:r>
          </w:p>
        </w:tc>
        <w:tc>
          <w:tcPr>
            <w:tcW w:w="1260" w:type="dxa"/>
          </w:tcPr>
          <w:p w:rsidR="006A441B" w:rsidRPr="00CD1A3F" w:rsidRDefault="006A441B"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Art.10 (1) b)</w:t>
            </w:r>
          </w:p>
          <w:p w:rsidR="006A441B" w:rsidRPr="00CD1A3F" w:rsidRDefault="006A441B" w:rsidP="00386AB8">
            <w:pPr>
              <w:pStyle w:val="Header"/>
              <w:tabs>
                <w:tab w:val="left" w:pos="1499"/>
              </w:tabs>
              <w:jc w:val="center"/>
              <w:rPr>
                <w:rFonts w:ascii="Times New Roman" w:hAnsi="Times New Roman" w:cs="Times New Roman"/>
                <w:sz w:val="24"/>
                <w:szCs w:val="24"/>
                <w:lang w:val="ro-RO"/>
              </w:rPr>
            </w:pPr>
          </w:p>
        </w:tc>
        <w:tc>
          <w:tcPr>
            <w:tcW w:w="5940" w:type="dxa"/>
          </w:tcPr>
          <w:p w:rsidR="006A441B" w:rsidRPr="00CD1A3F" w:rsidRDefault="006A441B" w:rsidP="00386AB8">
            <w:pPr>
              <w:jc w:val="both"/>
              <w:rPr>
                <w:lang w:val="ro-RO"/>
              </w:rPr>
            </w:pPr>
            <w:r w:rsidRPr="00CD1A3F">
              <w:rPr>
                <w:lang w:val="ro-RO"/>
              </w:rPr>
              <w:t>Modificare b) pentru punctele de măsurare aferente consumului, producţiei nedispecerizabile şi schimburilor între reţele, în termen de 8 zile lucrătoare de la începutul lunii următoare lunii de livrare.</w:t>
            </w:r>
          </w:p>
          <w:p w:rsidR="006A441B" w:rsidRPr="00CD1A3F" w:rsidRDefault="006A441B" w:rsidP="00386AB8">
            <w:pPr>
              <w:jc w:val="both"/>
              <w:rPr>
                <w:shd w:val="clear" w:color="auto" w:fill="FFFFFF"/>
                <w:lang w:val="ro-RO"/>
              </w:rPr>
            </w:pPr>
          </w:p>
          <w:p w:rsidR="006A441B" w:rsidRPr="00CD1A3F" w:rsidRDefault="006A441B" w:rsidP="00386AB8">
            <w:pPr>
              <w:jc w:val="both"/>
              <w:rPr>
                <w:shd w:val="clear" w:color="auto" w:fill="FFFFFF"/>
                <w:lang w:val="ro-RO"/>
              </w:rPr>
            </w:pPr>
            <w:r w:rsidRPr="00CD1A3F">
              <w:rPr>
                <w:shd w:val="clear" w:color="auto" w:fill="FFFFFF"/>
                <w:lang w:val="ro-RO"/>
              </w:rPr>
              <w:t>Justificare:</w:t>
            </w:r>
          </w:p>
          <w:p w:rsidR="006A441B" w:rsidRPr="00CD1A3F" w:rsidRDefault="006A441B" w:rsidP="00386AB8">
            <w:pPr>
              <w:jc w:val="both"/>
              <w:rPr>
                <w:i/>
                <w:iCs/>
                <w:lang w:val="ro-RO"/>
              </w:rPr>
            </w:pPr>
            <w:r w:rsidRPr="00CD1A3F">
              <w:rPr>
                <w:lang w:val="ro-RO"/>
              </w:rPr>
              <w:t>Termenul este corelat cu prevederile art. 4 lit b) din Ordinul ANRE 115/2014</w:t>
            </w:r>
          </w:p>
        </w:tc>
        <w:tc>
          <w:tcPr>
            <w:tcW w:w="5220" w:type="dxa"/>
          </w:tcPr>
          <w:p w:rsidR="006A441B" w:rsidRPr="00CD1A3F" w:rsidRDefault="006A441B" w:rsidP="00127BBA">
            <w:pPr>
              <w:tabs>
                <w:tab w:val="left" w:pos="8640"/>
                <w:tab w:val="left" w:pos="9000"/>
              </w:tabs>
              <w:jc w:val="both"/>
              <w:rPr>
                <w:lang w:val="ro-RO"/>
              </w:rPr>
            </w:pPr>
            <w:r>
              <w:rPr>
                <w:lang w:val="ro-RO"/>
              </w:rPr>
              <w:t>Idem poziţia 2.</w:t>
            </w:r>
          </w:p>
        </w:tc>
      </w:tr>
      <w:tr w:rsidR="006A441B" w:rsidRPr="00CD1A3F">
        <w:tc>
          <w:tcPr>
            <w:tcW w:w="828" w:type="dxa"/>
          </w:tcPr>
          <w:p w:rsidR="006A441B" w:rsidRPr="00CD1A3F" w:rsidRDefault="006A441B" w:rsidP="00C56A16">
            <w:pPr>
              <w:tabs>
                <w:tab w:val="left" w:pos="8640"/>
                <w:tab w:val="left" w:pos="9000"/>
              </w:tabs>
              <w:rPr>
                <w:lang w:val="ro-RO"/>
              </w:rPr>
            </w:pPr>
            <w:r>
              <w:rPr>
                <w:lang w:val="ro-RO"/>
              </w:rPr>
              <w:t>62</w:t>
            </w:r>
          </w:p>
        </w:tc>
        <w:tc>
          <w:tcPr>
            <w:tcW w:w="1620" w:type="dxa"/>
          </w:tcPr>
          <w:p w:rsidR="006A441B" w:rsidRPr="00CD1A3F" w:rsidRDefault="006A441B" w:rsidP="006D3019">
            <w:pPr>
              <w:pStyle w:val="Header"/>
              <w:tabs>
                <w:tab w:val="left" w:pos="1499"/>
              </w:tabs>
              <w:jc w:val="center"/>
              <w:rPr>
                <w:rFonts w:ascii="Times New Roman" w:hAnsi="Times New Roman" w:cs="Times New Roman"/>
                <w:sz w:val="24"/>
                <w:szCs w:val="24"/>
                <w:lang w:val="ro-RO"/>
              </w:rPr>
            </w:pPr>
            <w:r>
              <w:rPr>
                <w:rFonts w:ascii="Times New Roman" w:hAnsi="Times New Roman" w:cs="Times New Roman"/>
                <w:sz w:val="24"/>
                <w:szCs w:val="24"/>
                <w:lang w:val="ro-RO"/>
              </w:rPr>
              <w:t>AFEER</w:t>
            </w:r>
          </w:p>
        </w:tc>
        <w:tc>
          <w:tcPr>
            <w:tcW w:w="1260" w:type="dxa"/>
          </w:tcPr>
          <w:p w:rsidR="006A441B" w:rsidRPr="00CD1A3F" w:rsidRDefault="006A441B" w:rsidP="00C56A16">
            <w:pPr>
              <w:pStyle w:val="Header"/>
              <w:tabs>
                <w:tab w:val="left" w:pos="1499"/>
              </w:tabs>
              <w:jc w:val="center"/>
              <w:rPr>
                <w:rFonts w:ascii="Times New Roman" w:hAnsi="Times New Roman" w:cs="Times New Roman"/>
                <w:sz w:val="24"/>
                <w:szCs w:val="24"/>
                <w:lang w:val="ro-RO"/>
              </w:rPr>
            </w:pPr>
            <w:r>
              <w:rPr>
                <w:rFonts w:ascii="Times New Roman" w:hAnsi="Times New Roman" w:cs="Times New Roman"/>
                <w:sz w:val="24"/>
                <w:szCs w:val="24"/>
                <w:lang w:val="ro-RO"/>
              </w:rPr>
              <w:t>Art. 10 (2)</w:t>
            </w:r>
          </w:p>
        </w:tc>
        <w:tc>
          <w:tcPr>
            <w:tcW w:w="5940" w:type="dxa"/>
          </w:tcPr>
          <w:p w:rsidR="006A441B" w:rsidRPr="00160E56" w:rsidRDefault="006A441B" w:rsidP="006D3019">
            <w:pPr>
              <w:jc w:val="both"/>
              <w:rPr>
                <w:lang w:val="es-ES_tradnl"/>
              </w:rPr>
            </w:pPr>
            <w:r>
              <w:rPr>
                <w:color w:val="000000"/>
                <w:lang w:val="ro-RO"/>
              </w:rPr>
              <w:t>C</w:t>
            </w:r>
            <w:r w:rsidRPr="00160E56">
              <w:rPr>
                <w:color w:val="000000"/>
                <w:lang w:val="es-ES_tradnl"/>
              </w:rPr>
              <w:t>onsiderăm că termenul de contestare pentru punctele de măsurare precizate la art. 10 alin. (1) lit. b) este mic în comparaţie cu volumul de date ce trebuie analizate. Propunem extinderea lui la 5 zile lucrătoare.În corelare se va modifica şi termenul de la alin. (4). De asemenea propunem modificarea termenului de la art.10 alin(1) lit.b, la 6 zile lucratoare astfel incat sa se poata corela cu obligatia prevazuta la art.4 alin(1) lit b din Anexa la Ordinul ANRE 115/2014</w:t>
            </w:r>
          </w:p>
        </w:tc>
        <w:tc>
          <w:tcPr>
            <w:tcW w:w="5220" w:type="dxa"/>
          </w:tcPr>
          <w:p w:rsidR="006A441B" w:rsidRPr="00160E56" w:rsidRDefault="006A441B" w:rsidP="00127BBA">
            <w:pPr>
              <w:tabs>
                <w:tab w:val="left" w:pos="8640"/>
                <w:tab w:val="left" w:pos="9000"/>
              </w:tabs>
              <w:jc w:val="both"/>
              <w:rPr>
                <w:lang w:val="ro-RO"/>
              </w:rPr>
            </w:pPr>
            <w:r w:rsidRPr="00160E56">
              <w:rPr>
                <w:lang w:val="es-ES_tradnl"/>
              </w:rPr>
              <w:t>Practica a demonstrat c</w:t>
            </w:r>
            <w:r>
              <w:rPr>
                <w:lang w:val="ro-RO"/>
              </w:rPr>
              <w:t>ă în majoritatea situaţiilor VM colectate pentru realizarea decontării în termen de o lună sunt identice cu VMA, procesul de colectare şi verificare intermediară a VM fiind unul destul de precis. Termenele au fost corelate – poziţia 2.</w:t>
            </w:r>
          </w:p>
        </w:tc>
      </w:tr>
      <w:tr w:rsidR="006A441B" w:rsidRPr="00AA3D29">
        <w:tc>
          <w:tcPr>
            <w:tcW w:w="828" w:type="dxa"/>
          </w:tcPr>
          <w:p w:rsidR="006A441B" w:rsidRPr="00CD1A3F" w:rsidRDefault="006A441B" w:rsidP="00C56A16">
            <w:pPr>
              <w:tabs>
                <w:tab w:val="left" w:pos="8640"/>
                <w:tab w:val="left" w:pos="9000"/>
              </w:tabs>
              <w:rPr>
                <w:lang w:val="ro-RO"/>
              </w:rPr>
            </w:pPr>
            <w:r>
              <w:rPr>
                <w:lang w:val="ro-RO"/>
              </w:rPr>
              <w:t>63</w:t>
            </w:r>
          </w:p>
        </w:tc>
        <w:tc>
          <w:tcPr>
            <w:tcW w:w="1620" w:type="dxa"/>
          </w:tcPr>
          <w:p w:rsidR="006A441B" w:rsidRPr="00CD1A3F" w:rsidRDefault="006A441B" w:rsidP="006D3019">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Enel Distribuţie Muntenia</w:t>
            </w:r>
          </w:p>
          <w:p w:rsidR="006A441B" w:rsidRPr="00CD1A3F" w:rsidRDefault="006A441B" w:rsidP="006D3019">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Enel Distribuţie</w:t>
            </w:r>
          </w:p>
          <w:p w:rsidR="006A441B" w:rsidRPr="00CD1A3F" w:rsidRDefault="006A441B" w:rsidP="006D3019">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Banat</w:t>
            </w:r>
          </w:p>
          <w:p w:rsidR="006A441B" w:rsidRPr="00CD1A3F" w:rsidRDefault="006A441B" w:rsidP="006D3019">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Enel Distribuţie Dobrogea</w:t>
            </w:r>
          </w:p>
        </w:tc>
        <w:tc>
          <w:tcPr>
            <w:tcW w:w="1260" w:type="dxa"/>
          </w:tcPr>
          <w:p w:rsidR="006A441B" w:rsidRPr="00CD1A3F" w:rsidRDefault="006A441B"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10 (4)</w:t>
            </w:r>
          </w:p>
        </w:tc>
        <w:tc>
          <w:tcPr>
            <w:tcW w:w="5940" w:type="dxa"/>
          </w:tcPr>
          <w:p w:rsidR="006A441B" w:rsidRPr="00CD1A3F" w:rsidRDefault="006A441B" w:rsidP="006D3019">
            <w:pPr>
              <w:jc w:val="both"/>
              <w:rPr>
                <w:lang w:val="ro-RO"/>
              </w:rPr>
            </w:pPr>
            <w:r w:rsidRPr="00CD1A3F">
              <w:rPr>
                <w:lang w:val="ro-RO"/>
              </w:rPr>
              <w:t xml:space="preserve">Toate VM, inclusiv cele precizate la alin (3), sunt considerate confirmate de părţile implicate, nu mai târziu de 10 zile lucrătoare de la începutul lunii următoare lunii de livrare pentru punctele de măsurare precizate la lit. a), respectiv 15 zile lucrătoare de la începutul lunii următoare lunii de livrare pentru punctele de măsurare precizate la lit. b), devenind VMA. </w:t>
            </w:r>
            <w:bookmarkStart w:id="0" w:name="_Toc61493566"/>
            <w:bookmarkStart w:id="1" w:name="_Ref61505609"/>
            <w:bookmarkStart w:id="2" w:name="_Toc61513610"/>
            <w:bookmarkStart w:id="3" w:name="_Toc63586669"/>
            <w:bookmarkStart w:id="4" w:name="_Toc63586751"/>
            <w:bookmarkStart w:id="5" w:name="_Toc63586886"/>
          </w:p>
          <w:bookmarkEnd w:id="0"/>
          <w:bookmarkEnd w:id="1"/>
          <w:bookmarkEnd w:id="2"/>
          <w:bookmarkEnd w:id="3"/>
          <w:bookmarkEnd w:id="4"/>
          <w:bookmarkEnd w:id="5"/>
          <w:p w:rsidR="006A441B" w:rsidRPr="00CD1A3F" w:rsidRDefault="006A441B" w:rsidP="00FE2155">
            <w:pPr>
              <w:jc w:val="both"/>
              <w:rPr>
                <w:lang w:val="ro-RO"/>
              </w:rPr>
            </w:pPr>
          </w:p>
          <w:p w:rsidR="006A441B" w:rsidRPr="00CD1A3F" w:rsidRDefault="006A441B" w:rsidP="00FE2155">
            <w:pPr>
              <w:jc w:val="both"/>
              <w:rPr>
                <w:lang w:val="ro-RO"/>
              </w:rPr>
            </w:pPr>
            <w:r w:rsidRPr="00CD1A3F">
              <w:rPr>
                <w:lang w:val="ro-RO"/>
              </w:rPr>
              <w:t>Solicităm această modificare pentru a se evita, la nivelul OD, refacerea întregului proces de calcul al CPT precum şi a înregistrărilor în SAP din cauza unor eventuale cantităţi mici de energie corectate. Astfel, decontarea dintre OMEPA şi OPCOM ar trebui să se facă după cele 15 zile lucrătoare</w:t>
            </w:r>
          </w:p>
        </w:tc>
        <w:tc>
          <w:tcPr>
            <w:tcW w:w="5220" w:type="dxa"/>
          </w:tcPr>
          <w:p w:rsidR="006A441B" w:rsidRPr="00CD1A3F" w:rsidRDefault="006A441B" w:rsidP="00127BBA">
            <w:pPr>
              <w:tabs>
                <w:tab w:val="left" w:pos="8640"/>
                <w:tab w:val="left" w:pos="9000"/>
              </w:tabs>
              <w:jc w:val="both"/>
              <w:rPr>
                <w:lang w:val="ro-RO"/>
              </w:rPr>
            </w:pPr>
            <w:r>
              <w:rPr>
                <w:lang w:val="ro-RO"/>
              </w:rPr>
              <w:t>Idem poziţia 2.</w:t>
            </w: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tc>
      </w:tr>
      <w:tr w:rsidR="006A441B" w:rsidRPr="000B72BD">
        <w:tc>
          <w:tcPr>
            <w:tcW w:w="828" w:type="dxa"/>
          </w:tcPr>
          <w:p w:rsidR="006A441B" w:rsidRPr="00CD1A3F" w:rsidRDefault="006A441B" w:rsidP="00C56A16">
            <w:pPr>
              <w:tabs>
                <w:tab w:val="left" w:pos="8640"/>
                <w:tab w:val="left" w:pos="9000"/>
              </w:tabs>
              <w:rPr>
                <w:lang w:val="ro-RO"/>
              </w:rPr>
            </w:pPr>
            <w:r>
              <w:rPr>
                <w:lang w:val="ro-RO"/>
              </w:rPr>
              <w:t>64</w:t>
            </w:r>
          </w:p>
        </w:tc>
        <w:tc>
          <w:tcPr>
            <w:tcW w:w="1620" w:type="dxa"/>
          </w:tcPr>
          <w:p w:rsidR="006A441B" w:rsidRPr="00CD1A3F" w:rsidRDefault="006A441B"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DM OMEPA</w:t>
            </w:r>
          </w:p>
        </w:tc>
        <w:tc>
          <w:tcPr>
            <w:tcW w:w="1260" w:type="dxa"/>
          </w:tcPr>
          <w:p w:rsidR="006A441B" w:rsidRPr="00CD1A3F" w:rsidRDefault="006A441B"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 xml:space="preserve">Art.11 </w:t>
            </w:r>
          </w:p>
        </w:tc>
        <w:tc>
          <w:tcPr>
            <w:tcW w:w="5940" w:type="dxa"/>
          </w:tcPr>
          <w:p w:rsidR="006A441B" w:rsidRPr="00CD1A3F" w:rsidRDefault="006A441B" w:rsidP="00FE2155">
            <w:pPr>
              <w:jc w:val="both"/>
              <w:rPr>
                <w:lang w:val="ro-RO"/>
              </w:rPr>
            </w:pPr>
            <w:r w:rsidRPr="00CD1A3F">
              <w:rPr>
                <w:lang w:val="ro-RO"/>
              </w:rPr>
              <w:t>Completare: Fiecare OR determină CPT pentru zona proprie de licenţă, separat pe fiecare ID, conform reglementărilor aplicabile, ca diferenta intre energia electrică primită în zona sa de licenţă şi energia electrică livrată din zona sa de licenţă.</w:t>
            </w:r>
          </w:p>
        </w:tc>
        <w:tc>
          <w:tcPr>
            <w:tcW w:w="5220" w:type="dxa"/>
          </w:tcPr>
          <w:p w:rsidR="006A441B" w:rsidRPr="00CD1A3F" w:rsidRDefault="006A441B" w:rsidP="00127BBA">
            <w:pPr>
              <w:tabs>
                <w:tab w:val="left" w:pos="8640"/>
                <w:tab w:val="left" w:pos="9000"/>
              </w:tabs>
              <w:jc w:val="both"/>
              <w:rPr>
                <w:lang w:val="ro-RO"/>
              </w:rPr>
            </w:pPr>
            <w:r w:rsidRPr="00CD1A3F">
              <w:rPr>
                <w:lang w:val="ro-RO"/>
              </w:rPr>
              <w:t xml:space="preserve">Modul de determinare al CPT este prevazut in </w:t>
            </w:r>
            <w:r>
              <w:rPr>
                <w:lang w:val="ro-RO"/>
              </w:rPr>
              <w:t>reglementările aplicabile în vigoare.</w:t>
            </w:r>
          </w:p>
        </w:tc>
      </w:tr>
      <w:tr w:rsidR="006A441B" w:rsidRPr="00AA3D29">
        <w:tc>
          <w:tcPr>
            <w:tcW w:w="828" w:type="dxa"/>
          </w:tcPr>
          <w:p w:rsidR="006A441B" w:rsidRPr="00CD1A3F" w:rsidRDefault="006A441B" w:rsidP="00C56A16">
            <w:pPr>
              <w:tabs>
                <w:tab w:val="left" w:pos="8640"/>
                <w:tab w:val="left" w:pos="9000"/>
              </w:tabs>
              <w:rPr>
                <w:lang w:val="ro-RO"/>
              </w:rPr>
            </w:pPr>
            <w:r>
              <w:rPr>
                <w:lang w:val="ro-RO"/>
              </w:rPr>
              <w:t>65</w:t>
            </w:r>
          </w:p>
        </w:tc>
        <w:tc>
          <w:tcPr>
            <w:tcW w:w="1620" w:type="dxa"/>
          </w:tcPr>
          <w:p w:rsidR="006A441B" w:rsidRPr="00CD1A3F" w:rsidRDefault="006A441B"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E.ON</w:t>
            </w:r>
          </w:p>
        </w:tc>
        <w:tc>
          <w:tcPr>
            <w:tcW w:w="1260" w:type="dxa"/>
          </w:tcPr>
          <w:p w:rsidR="006A441B" w:rsidRPr="00CD1A3F" w:rsidRDefault="006A441B"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12</w:t>
            </w:r>
          </w:p>
        </w:tc>
        <w:tc>
          <w:tcPr>
            <w:tcW w:w="5940" w:type="dxa"/>
          </w:tcPr>
          <w:p w:rsidR="006A441B" w:rsidRPr="00CD1A3F" w:rsidRDefault="006A441B" w:rsidP="00E53583">
            <w:pPr>
              <w:jc w:val="both"/>
              <w:rPr>
                <w:lang w:val="ro-RO"/>
              </w:rPr>
            </w:pPr>
            <w:r w:rsidRPr="00CD1A3F">
              <w:rPr>
                <w:lang w:val="ro-RO"/>
              </w:rPr>
              <w:t>Modificare:</w:t>
            </w:r>
          </w:p>
          <w:p w:rsidR="006A441B" w:rsidRPr="00CD1A3F" w:rsidRDefault="006A441B" w:rsidP="00E53583">
            <w:pPr>
              <w:jc w:val="both"/>
              <w:rPr>
                <w:lang w:val="ro-RO"/>
              </w:rPr>
            </w:pPr>
          </w:p>
          <w:p w:rsidR="006A441B" w:rsidRPr="00CD1A3F" w:rsidRDefault="006A441B" w:rsidP="00E53583">
            <w:pPr>
              <w:jc w:val="both"/>
              <w:rPr>
                <w:lang w:val="ro-RO"/>
              </w:rPr>
            </w:pPr>
            <w:r w:rsidRPr="00CD1A3F">
              <w:rPr>
                <w:lang w:val="ro-RO"/>
              </w:rPr>
              <w:t xml:space="preserve">Art. 12 - (1) Fiecare OR determină pe fiecare  interval de decontare valorile măsurate aprobate </w:t>
            </w:r>
            <w:r w:rsidRPr="00CD1A3F">
              <w:rPr>
                <w:strike/>
                <w:lang w:val="ro-RO"/>
              </w:rPr>
              <w:t>ID livrările fizice</w:t>
            </w:r>
            <w:r w:rsidRPr="00CD1A3F">
              <w:rPr>
                <w:lang w:val="ro-RO"/>
              </w:rPr>
              <w:t xml:space="preserve"> agregate pe zona proprie de licenţă, aferente:</w:t>
            </w:r>
          </w:p>
          <w:p w:rsidR="006A441B" w:rsidRPr="00CD1A3F" w:rsidRDefault="006A441B" w:rsidP="00E53583">
            <w:pPr>
              <w:jc w:val="both"/>
              <w:rPr>
                <w:lang w:val="ro-RO"/>
              </w:rPr>
            </w:pPr>
            <w:r w:rsidRPr="00CD1A3F">
              <w:rPr>
                <w:lang w:val="ro-RO"/>
              </w:rPr>
              <w:t>a)</w:t>
            </w:r>
            <w:r w:rsidRPr="00CD1A3F">
              <w:rPr>
                <w:lang w:val="ro-RO"/>
              </w:rPr>
              <w:tab/>
              <w:t>fiecărui producător</w:t>
            </w:r>
          </w:p>
          <w:p w:rsidR="006A441B" w:rsidRPr="00CD1A3F" w:rsidRDefault="006A441B" w:rsidP="00E53583">
            <w:pPr>
              <w:jc w:val="both"/>
              <w:rPr>
                <w:lang w:val="ro-RO"/>
              </w:rPr>
            </w:pPr>
            <w:r w:rsidRPr="00CD1A3F">
              <w:rPr>
                <w:lang w:val="ro-RO"/>
              </w:rPr>
              <w:t>b)</w:t>
            </w:r>
            <w:r w:rsidRPr="00CD1A3F">
              <w:rPr>
                <w:lang w:val="ro-RO"/>
              </w:rPr>
              <w:tab/>
              <w:t>fiecărui furnizor;</w:t>
            </w:r>
          </w:p>
          <w:p w:rsidR="006A441B" w:rsidRPr="00CD1A3F" w:rsidRDefault="006A441B" w:rsidP="00E53583">
            <w:pPr>
              <w:jc w:val="both"/>
              <w:rPr>
                <w:lang w:val="ro-RO"/>
              </w:rPr>
            </w:pPr>
            <w:r w:rsidRPr="00CD1A3F">
              <w:rPr>
                <w:lang w:val="ro-RO"/>
              </w:rPr>
              <w:t>c)    fiecărei PRE;</w:t>
            </w:r>
          </w:p>
          <w:p w:rsidR="006A441B" w:rsidRPr="00CD1A3F" w:rsidRDefault="006A441B" w:rsidP="00E53583">
            <w:pPr>
              <w:jc w:val="both"/>
              <w:rPr>
                <w:lang w:val="ro-RO"/>
              </w:rPr>
            </w:pPr>
            <w:r w:rsidRPr="00CD1A3F">
              <w:rPr>
                <w:lang w:val="ro-RO"/>
              </w:rPr>
              <w:t>d)   schimburilor fizice cu alţi OR.</w:t>
            </w:r>
          </w:p>
          <w:p w:rsidR="006A441B" w:rsidRPr="00CD1A3F" w:rsidRDefault="006A441B" w:rsidP="00E53583">
            <w:pPr>
              <w:jc w:val="both"/>
              <w:rPr>
                <w:lang w:val="ro-RO"/>
              </w:rPr>
            </w:pPr>
            <w:r w:rsidRPr="00CD1A3F">
              <w:rPr>
                <w:lang w:val="ro-RO"/>
              </w:rPr>
              <w:t>(2) Agregarea VMA din zona de licenţă a unui OR se realizează separat pentru fiecare parte precizată la alin. (1), astfel:</w:t>
            </w:r>
          </w:p>
          <w:p w:rsidR="006A441B" w:rsidRPr="00E81429" w:rsidRDefault="006A441B" w:rsidP="00E53583">
            <w:pPr>
              <w:jc w:val="both"/>
              <w:rPr>
                <w:lang w:val="ro-RO"/>
              </w:rPr>
            </w:pPr>
            <w:r w:rsidRPr="00CD1A3F">
              <w:rPr>
                <w:lang w:val="ro-RO"/>
              </w:rPr>
              <w:t xml:space="preserve">a) producţia agregată a unui producător este egală cu suma </w:t>
            </w:r>
            <w:r w:rsidRPr="00E81429">
              <w:rPr>
                <w:lang w:val="ro-RO"/>
              </w:rPr>
              <w:t xml:space="preserve">tuturor VMA în punctele de racordare în care unităţile de producţie ale respectivului producător sunt racordate </w:t>
            </w:r>
            <w:r w:rsidRPr="00E81429">
              <w:rPr>
                <w:u w:val="single"/>
                <w:lang w:val="ro-RO"/>
              </w:rPr>
              <w:t>la reţeaua OR</w:t>
            </w:r>
            <w:r w:rsidRPr="00E81429">
              <w:rPr>
                <w:lang w:val="ro-RO"/>
              </w:rPr>
              <w:t xml:space="preserve">  </w:t>
            </w:r>
            <w:r w:rsidRPr="00E81429">
              <w:rPr>
                <w:strike/>
                <w:lang w:val="ro-RO"/>
              </w:rPr>
              <w:t>SEN</w:t>
            </w:r>
            <w:r w:rsidRPr="00E81429">
              <w:rPr>
                <w:lang w:val="ro-RO"/>
              </w:rPr>
              <w:t xml:space="preserve">; </w:t>
            </w:r>
          </w:p>
          <w:p w:rsidR="006A441B" w:rsidRPr="00E81429" w:rsidRDefault="006A441B" w:rsidP="00E53583">
            <w:pPr>
              <w:jc w:val="both"/>
              <w:rPr>
                <w:lang w:val="ro-RO"/>
              </w:rPr>
            </w:pPr>
            <w:r w:rsidRPr="00E81429">
              <w:rPr>
                <w:lang w:val="ro-RO"/>
              </w:rPr>
              <w:t xml:space="preserve">b) consumul agregat al unui furnizor este egal cu suma tuturor VMA în punctele de racordare în care un consumator </w:t>
            </w:r>
            <w:r w:rsidRPr="00E81429">
              <w:rPr>
                <w:strike/>
                <w:lang w:val="ro-RO"/>
              </w:rPr>
              <w:t>sau autoproducător</w:t>
            </w:r>
            <w:r w:rsidRPr="00E81429">
              <w:rPr>
                <w:lang w:val="ro-RO"/>
              </w:rPr>
              <w:t xml:space="preserve"> de energie electrică, al cărui consum este asigurat de acest furnizor, este racordat la </w:t>
            </w:r>
            <w:r w:rsidRPr="00E81429">
              <w:rPr>
                <w:u w:val="single"/>
                <w:lang w:val="ro-RO"/>
              </w:rPr>
              <w:t>reţeaua OR</w:t>
            </w:r>
            <w:r w:rsidRPr="00E81429">
              <w:rPr>
                <w:lang w:val="ro-RO"/>
              </w:rPr>
              <w:t xml:space="preserve"> </w:t>
            </w:r>
            <w:r w:rsidRPr="00E81429">
              <w:rPr>
                <w:strike/>
                <w:lang w:val="ro-RO"/>
              </w:rPr>
              <w:t>SEN</w:t>
            </w:r>
            <w:r w:rsidRPr="00E81429">
              <w:rPr>
                <w:lang w:val="ro-RO"/>
              </w:rPr>
              <w:t xml:space="preserve">; </w:t>
            </w:r>
          </w:p>
          <w:p w:rsidR="006A441B" w:rsidRPr="00E81429" w:rsidRDefault="006A441B" w:rsidP="00E53583">
            <w:pPr>
              <w:jc w:val="both"/>
              <w:rPr>
                <w:u w:val="single"/>
                <w:lang w:val="ro-RO"/>
              </w:rPr>
            </w:pPr>
            <w:r w:rsidRPr="00E81429">
              <w:rPr>
                <w:lang w:val="ro-RO"/>
              </w:rPr>
              <w:t xml:space="preserve">c) producţia agregată aferentă unei PRE este egală cu suma producţiilor agregate ale tuturor producătorilor pentru care respectiva PRE şi-a asumat responsabilitatea echilibrării, </w:t>
            </w:r>
            <w:r w:rsidRPr="00E81429">
              <w:rPr>
                <w:u w:val="single"/>
                <w:lang w:val="ro-RO"/>
              </w:rPr>
              <w:t>aflaţi pe zona de licenţă a OR;</w:t>
            </w:r>
          </w:p>
          <w:p w:rsidR="006A441B" w:rsidRPr="00E81429" w:rsidRDefault="006A441B" w:rsidP="00E53583">
            <w:pPr>
              <w:jc w:val="both"/>
              <w:rPr>
                <w:u w:val="single"/>
                <w:lang w:val="ro-RO"/>
              </w:rPr>
            </w:pPr>
            <w:r w:rsidRPr="00E81429">
              <w:rPr>
                <w:lang w:val="ro-RO"/>
              </w:rPr>
              <w:t>d) consumul agregat al unei PRE este egal cu suma consumurilor agregate ale tuturor furnizorilor pentru care respectiva PRE şi-a asumat responsabilitatea echilibrării</w:t>
            </w:r>
            <w:r w:rsidRPr="00E81429">
              <w:rPr>
                <w:u w:val="single"/>
                <w:lang w:val="ro-RO"/>
              </w:rPr>
              <w:t xml:space="preserve">  aflaţi pe zona de licenţă a OR;</w:t>
            </w:r>
          </w:p>
          <w:p w:rsidR="006A441B" w:rsidRPr="00CD1A3F" w:rsidRDefault="006A441B" w:rsidP="00E53583">
            <w:pPr>
              <w:jc w:val="both"/>
              <w:rPr>
                <w:lang w:val="ro-RO"/>
              </w:rPr>
            </w:pPr>
            <w:r w:rsidRPr="00E81429">
              <w:rPr>
                <w:lang w:val="ro-RO"/>
              </w:rPr>
              <w:t>e) producţia netă este egală cu suma</w:t>
            </w:r>
            <w:r w:rsidRPr="00CD1A3F">
              <w:rPr>
                <w:lang w:val="ro-RO"/>
              </w:rPr>
              <w:t xml:space="preserve"> producţiei agregate pentru toţi producătorii din zona de licenţă, determinată conform lit. a);</w:t>
            </w:r>
          </w:p>
          <w:p w:rsidR="006A441B" w:rsidRPr="00CD1A3F" w:rsidRDefault="006A441B" w:rsidP="00E53583">
            <w:pPr>
              <w:jc w:val="both"/>
              <w:rPr>
                <w:lang w:val="ro-RO"/>
              </w:rPr>
            </w:pPr>
            <w:r w:rsidRPr="00CD1A3F">
              <w:rPr>
                <w:lang w:val="ro-RO"/>
              </w:rPr>
              <w:t>f) consumul net este egal cu suma consumului agregat pentru toţi furnizorii din zona de licenţă, determinată conform lit. b);</w:t>
            </w:r>
          </w:p>
          <w:p w:rsidR="006A441B" w:rsidRPr="00CD1A3F" w:rsidRDefault="006A441B" w:rsidP="00E53583">
            <w:pPr>
              <w:jc w:val="both"/>
              <w:rPr>
                <w:lang w:val="ro-RO"/>
              </w:rPr>
            </w:pPr>
            <w:r w:rsidRPr="00CD1A3F">
              <w:rPr>
                <w:lang w:val="ro-RO"/>
              </w:rPr>
              <w:t>g) energia electrică livrată altor OR este egală cu suma tuturor VMA care specifică un schimb de energie electric dinspre reţeaua electrică a OR respectiv către alte reţele electrice. În cazul OTS, aceasta include şi exporturile;</w:t>
            </w:r>
          </w:p>
          <w:p w:rsidR="006A441B" w:rsidRPr="00CD1A3F" w:rsidRDefault="006A441B" w:rsidP="00E53583">
            <w:pPr>
              <w:jc w:val="both"/>
              <w:rPr>
                <w:lang w:val="ro-RO"/>
              </w:rPr>
            </w:pPr>
            <w:r w:rsidRPr="00CD1A3F">
              <w:rPr>
                <w:lang w:val="ro-RO"/>
              </w:rPr>
              <w:t>h) energia electrică primită de la alţi OR este egală cu suma tuturor VMA care specifică un schimb de energie electrică dinspre alte reţele electrice către reţeaua electrică a OR respectiv. În cazul OTS, aceasta include şi importurile.</w:t>
            </w:r>
          </w:p>
          <w:p w:rsidR="006A441B" w:rsidRPr="00CD1A3F" w:rsidRDefault="006A441B" w:rsidP="00E53583">
            <w:pPr>
              <w:jc w:val="both"/>
              <w:rPr>
                <w:b/>
                <w:bCs/>
                <w:lang w:val="ro-RO"/>
              </w:rPr>
            </w:pPr>
            <w:r w:rsidRPr="00CD1A3F">
              <w:rPr>
                <w:b/>
                <w:bCs/>
                <w:lang w:val="ro-RO"/>
              </w:rPr>
              <w:t>Articolul trebuie completat cu agregarea  la nivel de ţară şi cu nominalizarea responsabilului pentru efectuarea acestei agregări (în prezent OMEPA)</w:t>
            </w:r>
          </w:p>
          <w:p w:rsidR="006A441B" w:rsidRPr="00CD1A3F" w:rsidRDefault="006A441B" w:rsidP="00E53583">
            <w:pPr>
              <w:jc w:val="both"/>
              <w:rPr>
                <w:lang w:val="ro-RO"/>
              </w:rPr>
            </w:pPr>
            <w:r w:rsidRPr="00CD1A3F">
              <w:rPr>
                <w:lang w:val="ro-RO"/>
              </w:rPr>
              <w:t>OR determină pe fiecare ID livrările fizice agregate numai pentru producători, pentru furnizori PRE şi schimburi între OR se determină pe fiecare interval de decontare valorile masurate aprobate agregate.</w:t>
            </w:r>
          </w:p>
          <w:p w:rsidR="006A441B" w:rsidRPr="00CD1A3F" w:rsidRDefault="006A441B" w:rsidP="00E53583">
            <w:pPr>
              <w:jc w:val="both"/>
              <w:rPr>
                <w:lang w:val="ro-RO"/>
              </w:rPr>
            </w:pPr>
          </w:p>
          <w:p w:rsidR="006A441B" w:rsidRPr="00CD1A3F" w:rsidRDefault="006A441B" w:rsidP="00E53583">
            <w:pPr>
              <w:jc w:val="both"/>
              <w:rPr>
                <w:lang w:val="ro-RO"/>
              </w:rPr>
            </w:pPr>
            <w:r w:rsidRPr="00CD1A3F">
              <w:rPr>
                <w:lang w:val="ro-RO"/>
              </w:rPr>
              <w:t>OR realizează agregarea producţiei doar pentru producătorii racordaţi la reteaua din zona de licenţă</w:t>
            </w:r>
          </w:p>
          <w:p w:rsidR="006A441B" w:rsidRPr="00CD1A3F" w:rsidRDefault="006A441B" w:rsidP="00E53583">
            <w:pPr>
              <w:jc w:val="both"/>
              <w:rPr>
                <w:lang w:val="ro-RO"/>
              </w:rPr>
            </w:pPr>
          </w:p>
          <w:p w:rsidR="006A441B" w:rsidRPr="00CD1A3F" w:rsidRDefault="006A441B" w:rsidP="00E53583">
            <w:pPr>
              <w:jc w:val="both"/>
              <w:rPr>
                <w:b/>
                <w:bCs/>
                <w:lang w:val="ro-RO"/>
              </w:rPr>
            </w:pPr>
            <w:r w:rsidRPr="00CD1A3F">
              <w:rPr>
                <w:b/>
                <w:bCs/>
                <w:lang w:val="ro-RO"/>
              </w:rPr>
              <w:t>OR nu poate face agregarea la nivelul întregului PRE, dacă acesta îşi asumă responsabilitatea pentru producţii şi consumuri aferente altor zone de licenţe .</w:t>
            </w:r>
          </w:p>
          <w:p w:rsidR="006A441B" w:rsidRPr="00CD1A3F" w:rsidRDefault="006A441B" w:rsidP="00E53583">
            <w:pPr>
              <w:jc w:val="both"/>
              <w:rPr>
                <w:b/>
                <w:bCs/>
                <w:lang w:val="ro-RO"/>
              </w:rPr>
            </w:pPr>
          </w:p>
          <w:p w:rsidR="006A441B" w:rsidRPr="00CD1A3F" w:rsidRDefault="006A441B" w:rsidP="00E53583">
            <w:pPr>
              <w:jc w:val="both"/>
              <w:rPr>
                <w:lang w:val="ro-RO"/>
              </w:rPr>
            </w:pPr>
          </w:p>
        </w:tc>
        <w:tc>
          <w:tcPr>
            <w:tcW w:w="5220" w:type="dxa"/>
          </w:tcPr>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r>
              <w:rPr>
                <w:lang w:val="ro-RO"/>
              </w:rPr>
              <w:t>Propunerea a fost acceptată.</w:t>
            </w: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Default="006A441B" w:rsidP="00127BBA">
            <w:pPr>
              <w:tabs>
                <w:tab w:val="left" w:pos="8640"/>
                <w:tab w:val="left" w:pos="9000"/>
              </w:tabs>
              <w:jc w:val="both"/>
              <w:rPr>
                <w:lang w:val="ro-RO"/>
              </w:rPr>
            </w:pPr>
          </w:p>
          <w:p w:rsidR="006A441B"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r>
              <w:rPr>
                <w:lang w:val="ro-RO"/>
              </w:rPr>
              <w:t>Idem poziţia 1.</w:t>
            </w:r>
          </w:p>
        </w:tc>
      </w:tr>
      <w:tr w:rsidR="006A441B" w:rsidRPr="0094285A">
        <w:tc>
          <w:tcPr>
            <w:tcW w:w="828" w:type="dxa"/>
          </w:tcPr>
          <w:p w:rsidR="006A441B" w:rsidRPr="00CD1A3F" w:rsidRDefault="006A441B" w:rsidP="00C56A16">
            <w:pPr>
              <w:tabs>
                <w:tab w:val="left" w:pos="8640"/>
                <w:tab w:val="left" w:pos="9000"/>
              </w:tabs>
              <w:rPr>
                <w:lang w:val="ro-RO"/>
              </w:rPr>
            </w:pPr>
            <w:r>
              <w:rPr>
                <w:lang w:val="ro-RO"/>
              </w:rPr>
              <w:t>66</w:t>
            </w:r>
          </w:p>
        </w:tc>
        <w:tc>
          <w:tcPr>
            <w:tcW w:w="1620" w:type="dxa"/>
          </w:tcPr>
          <w:p w:rsidR="006A441B" w:rsidRPr="00CD1A3F" w:rsidRDefault="006A441B"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E.ON</w:t>
            </w:r>
          </w:p>
        </w:tc>
        <w:tc>
          <w:tcPr>
            <w:tcW w:w="1260" w:type="dxa"/>
          </w:tcPr>
          <w:p w:rsidR="006A441B" w:rsidRPr="00CD1A3F" w:rsidRDefault="006A441B"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13</w:t>
            </w:r>
          </w:p>
        </w:tc>
        <w:tc>
          <w:tcPr>
            <w:tcW w:w="5940" w:type="dxa"/>
          </w:tcPr>
          <w:p w:rsidR="006A441B" w:rsidRPr="00CD1A3F" w:rsidRDefault="006A441B" w:rsidP="00FE2155">
            <w:pPr>
              <w:jc w:val="both"/>
              <w:rPr>
                <w:lang w:val="ro-RO"/>
              </w:rPr>
            </w:pPr>
            <w:r w:rsidRPr="00CD1A3F">
              <w:rPr>
                <w:lang w:val="ro-RO"/>
              </w:rPr>
              <w:t>Propunem corelarea şi comasarea cu prevederile din Ord.ANRE nr.115/2014</w:t>
            </w:r>
          </w:p>
        </w:tc>
        <w:tc>
          <w:tcPr>
            <w:tcW w:w="5220" w:type="dxa"/>
          </w:tcPr>
          <w:p w:rsidR="006A441B" w:rsidRPr="00CD1A3F" w:rsidRDefault="006A441B" w:rsidP="00127BBA">
            <w:pPr>
              <w:tabs>
                <w:tab w:val="left" w:pos="8640"/>
                <w:tab w:val="left" w:pos="9000"/>
              </w:tabs>
              <w:jc w:val="both"/>
              <w:rPr>
                <w:lang w:val="ro-RO"/>
              </w:rPr>
            </w:pPr>
            <w:r>
              <w:rPr>
                <w:lang w:val="ro-RO"/>
              </w:rPr>
              <w:t>Idem poziţia 2.</w:t>
            </w:r>
          </w:p>
        </w:tc>
      </w:tr>
      <w:tr w:rsidR="006A441B" w:rsidRPr="00EC5B52">
        <w:tc>
          <w:tcPr>
            <w:tcW w:w="828" w:type="dxa"/>
          </w:tcPr>
          <w:p w:rsidR="006A441B" w:rsidRPr="00CD1A3F" w:rsidRDefault="006A441B" w:rsidP="00C56A16">
            <w:pPr>
              <w:tabs>
                <w:tab w:val="left" w:pos="8640"/>
                <w:tab w:val="left" w:pos="9000"/>
              </w:tabs>
              <w:rPr>
                <w:lang w:val="ro-RO"/>
              </w:rPr>
            </w:pPr>
            <w:r>
              <w:rPr>
                <w:lang w:val="ro-RO"/>
              </w:rPr>
              <w:t>67</w:t>
            </w:r>
          </w:p>
        </w:tc>
        <w:tc>
          <w:tcPr>
            <w:tcW w:w="1620" w:type="dxa"/>
          </w:tcPr>
          <w:p w:rsidR="006A441B" w:rsidRPr="00CD1A3F" w:rsidRDefault="006A441B" w:rsidP="00C56A16">
            <w:pPr>
              <w:pStyle w:val="Header"/>
              <w:tabs>
                <w:tab w:val="left" w:pos="1499"/>
              </w:tabs>
              <w:jc w:val="center"/>
              <w:rPr>
                <w:rFonts w:ascii="Times New Roman" w:hAnsi="Times New Roman" w:cs="Times New Roman"/>
                <w:sz w:val="24"/>
                <w:szCs w:val="24"/>
                <w:lang w:val="ro-RO"/>
              </w:rPr>
            </w:pPr>
            <w:r>
              <w:rPr>
                <w:rFonts w:ascii="Times New Roman" w:hAnsi="Times New Roman" w:cs="Times New Roman"/>
                <w:sz w:val="24"/>
                <w:szCs w:val="24"/>
                <w:lang w:val="ro-RO"/>
              </w:rPr>
              <w:t>AFEER</w:t>
            </w:r>
          </w:p>
        </w:tc>
        <w:tc>
          <w:tcPr>
            <w:tcW w:w="1260" w:type="dxa"/>
          </w:tcPr>
          <w:p w:rsidR="006A441B" w:rsidRPr="00CD1A3F" w:rsidRDefault="006A441B" w:rsidP="00C56A16">
            <w:pPr>
              <w:pStyle w:val="Header"/>
              <w:tabs>
                <w:tab w:val="left" w:pos="1499"/>
              </w:tabs>
              <w:jc w:val="center"/>
              <w:rPr>
                <w:rFonts w:ascii="Times New Roman" w:hAnsi="Times New Roman" w:cs="Times New Roman"/>
                <w:sz w:val="24"/>
                <w:szCs w:val="24"/>
                <w:lang w:val="ro-RO"/>
              </w:rPr>
            </w:pPr>
            <w:r>
              <w:rPr>
                <w:rFonts w:ascii="Times New Roman" w:hAnsi="Times New Roman" w:cs="Times New Roman"/>
                <w:sz w:val="24"/>
                <w:szCs w:val="24"/>
                <w:lang w:val="ro-RO"/>
              </w:rPr>
              <w:t>Art. 13</w:t>
            </w:r>
          </w:p>
        </w:tc>
        <w:tc>
          <w:tcPr>
            <w:tcW w:w="5940" w:type="dxa"/>
          </w:tcPr>
          <w:p w:rsidR="006A441B" w:rsidRDefault="006A441B" w:rsidP="00FE2155">
            <w:pPr>
              <w:jc w:val="both"/>
              <w:rPr>
                <w:color w:val="000000"/>
                <w:lang w:val="es-ES_tradnl"/>
              </w:rPr>
            </w:pPr>
            <w:r>
              <w:rPr>
                <w:color w:val="000000"/>
                <w:lang w:val="ro-RO"/>
              </w:rPr>
              <w:t>P</w:t>
            </w:r>
            <w:r w:rsidRPr="007B22CC">
              <w:rPr>
                <w:color w:val="000000"/>
                <w:lang w:val="es-ES_tradnl"/>
              </w:rPr>
              <w:t>ropunem să se includă şi cazul în care VMA agregată este incorectă. De asemena nu înţelegem sensul alin. (3) prin care se propune de fapt reluarea în toate cazurile a întregului proces de la art.4 din Ordinul ANRE nr. 115/2014.</w:t>
            </w:r>
          </w:p>
          <w:p w:rsidR="006A441B" w:rsidRDefault="006A441B" w:rsidP="00FE2155">
            <w:pPr>
              <w:jc w:val="both"/>
              <w:rPr>
                <w:color w:val="000000"/>
                <w:lang w:val="es-ES_tradnl"/>
              </w:rPr>
            </w:pPr>
          </w:p>
          <w:p w:rsidR="006A441B" w:rsidRPr="001662C3" w:rsidRDefault="006A441B" w:rsidP="00FE2155">
            <w:pPr>
              <w:jc w:val="both"/>
              <w:rPr>
                <w:lang w:val="es-ES_tradnl"/>
              </w:rPr>
            </w:pPr>
            <w:r w:rsidRPr="001662C3">
              <w:rPr>
                <w:color w:val="000000"/>
                <w:lang w:val="es-ES_tradnl"/>
              </w:rPr>
              <w:t>Propunem integrarea prevederilor Ordinului ANRE nr. 115/2014 în Ordin astfel încât problematica măsurării şi a decontării pe piaţa angro de enrgie electrică să fie cuprinsă într-un singur document coerent, uşor de urmărit.</w:t>
            </w:r>
          </w:p>
        </w:tc>
        <w:tc>
          <w:tcPr>
            <w:tcW w:w="5220" w:type="dxa"/>
          </w:tcPr>
          <w:p w:rsidR="006A441B" w:rsidRPr="00CD1A3F" w:rsidRDefault="006A441B" w:rsidP="00127BBA">
            <w:pPr>
              <w:tabs>
                <w:tab w:val="left" w:pos="8640"/>
                <w:tab w:val="left" w:pos="9000"/>
              </w:tabs>
              <w:jc w:val="both"/>
              <w:rPr>
                <w:lang w:val="ro-RO"/>
              </w:rPr>
            </w:pPr>
            <w:r>
              <w:rPr>
                <w:lang w:val="ro-RO"/>
              </w:rPr>
              <w:t>Idem poziţia 2.</w:t>
            </w:r>
          </w:p>
        </w:tc>
      </w:tr>
      <w:tr w:rsidR="006A441B" w:rsidRPr="00CD1A3F">
        <w:tc>
          <w:tcPr>
            <w:tcW w:w="828" w:type="dxa"/>
          </w:tcPr>
          <w:p w:rsidR="006A441B" w:rsidRPr="00CD1A3F" w:rsidRDefault="006A441B" w:rsidP="00C56A16">
            <w:pPr>
              <w:tabs>
                <w:tab w:val="left" w:pos="8640"/>
                <w:tab w:val="left" w:pos="9000"/>
              </w:tabs>
              <w:rPr>
                <w:lang w:val="ro-RO"/>
              </w:rPr>
            </w:pPr>
            <w:r>
              <w:rPr>
                <w:lang w:val="ro-RO"/>
              </w:rPr>
              <w:t>68</w:t>
            </w:r>
          </w:p>
        </w:tc>
        <w:tc>
          <w:tcPr>
            <w:tcW w:w="1620" w:type="dxa"/>
          </w:tcPr>
          <w:p w:rsidR="006A441B" w:rsidRPr="00CD1A3F" w:rsidRDefault="006A441B"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UNO – DEN + DM OMEPA</w:t>
            </w:r>
          </w:p>
        </w:tc>
        <w:tc>
          <w:tcPr>
            <w:tcW w:w="1260" w:type="dxa"/>
          </w:tcPr>
          <w:p w:rsidR="006A441B" w:rsidRPr="00CD1A3F" w:rsidRDefault="006A441B"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 xml:space="preserve">Art.12 (1) </w:t>
            </w:r>
          </w:p>
        </w:tc>
        <w:tc>
          <w:tcPr>
            <w:tcW w:w="5940" w:type="dxa"/>
          </w:tcPr>
          <w:p w:rsidR="006A441B" w:rsidRPr="00CD1A3F" w:rsidRDefault="006A441B" w:rsidP="00FE2155">
            <w:pPr>
              <w:jc w:val="both"/>
              <w:rPr>
                <w:lang w:val="ro-RO"/>
              </w:rPr>
            </w:pPr>
            <w:r w:rsidRPr="00CD1A3F">
              <w:rPr>
                <w:lang w:val="ro-RO"/>
              </w:rPr>
              <w:t xml:space="preserve">Modificare: 1) Fiecare OR determină pe fiecare ID </w:t>
            </w:r>
            <w:r w:rsidRPr="00CD1A3F">
              <w:rPr>
                <w:strike/>
                <w:lang w:val="ro-RO"/>
              </w:rPr>
              <w:t>livrările fizice</w:t>
            </w:r>
            <w:r w:rsidRPr="00CD1A3F">
              <w:rPr>
                <w:lang w:val="ro-RO"/>
              </w:rPr>
              <w:t xml:space="preserve"> cantitatile de energie electrica agregate pe zona proprie de licenţă, aferente: a)</w:t>
            </w:r>
            <w:r w:rsidRPr="00CD1A3F">
              <w:rPr>
                <w:lang w:val="ro-RO"/>
              </w:rPr>
              <w:tab/>
              <w:t>fiecărui producător;</w:t>
            </w:r>
          </w:p>
          <w:p w:rsidR="006A441B" w:rsidRPr="00CD1A3F" w:rsidRDefault="006A441B" w:rsidP="00FE2155">
            <w:pPr>
              <w:jc w:val="both"/>
              <w:rPr>
                <w:lang w:val="ro-RO"/>
              </w:rPr>
            </w:pPr>
            <w:r w:rsidRPr="00CD1A3F">
              <w:rPr>
                <w:lang w:val="ro-RO"/>
              </w:rPr>
              <w:t>b)</w:t>
            </w:r>
            <w:r w:rsidRPr="00CD1A3F">
              <w:rPr>
                <w:lang w:val="ro-RO"/>
              </w:rPr>
              <w:tab/>
              <w:t>fiecărui furnizor;</w:t>
            </w:r>
          </w:p>
          <w:p w:rsidR="006A441B" w:rsidRPr="00CD1A3F" w:rsidRDefault="006A441B" w:rsidP="00FE2155">
            <w:pPr>
              <w:jc w:val="both"/>
              <w:rPr>
                <w:lang w:val="ro-RO"/>
              </w:rPr>
            </w:pPr>
            <w:r w:rsidRPr="00CD1A3F">
              <w:rPr>
                <w:lang w:val="ro-RO"/>
              </w:rPr>
              <w:t>c)</w:t>
            </w:r>
            <w:r w:rsidRPr="00CD1A3F">
              <w:rPr>
                <w:lang w:val="ro-RO"/>
              </w:rPr>
              <w:tab/>
              <w:t>fiecărei PRE;</w:t>
            </w:r>
          </w:p>
          <w:p w:rsidR="006A441B" w:rsidRPr="00CD1A3F" w:rsidRDefault="006A441B" w:rsidP="00FE2155">
            <w:pPr>
              <w:jc w:val="both"/>
              <w:rPr>
                <w:lang w:val="ro-RO"/>
              </w:rPr>
            </w:pPr>
            <w:r w:rsidRPr="00CD1A3F">
              <w:rPr>
                <w:lang w:val="ro-RO"/>
              </w:rPr>
              <w:t>d)</w:t>
            </w:r>
            <w:r w:rsidRPr="00CD1A3F">
              <w:rPr>
                <w:lang w:val="ro-RO"/>
              </w:rPr>
              <w:tab/>
              <w:t>fiecărui TL;</w:t>
            </w:r>
          </w:p>
          <w:p w:rsidR="006A441B" w:rsidRPr="00CD1A3F" w:rsidRDefault="006A441B" w:rsidP="00FE2155">
            <w:pPr>
              <w:jc w:val="both"/>
              <w:rPr>
                <w:lang w:val="ro-RO"/>
              </w:rPr>
            </w:pPr>
            <w:r w:rsidRPr="00CD1A3F">
              <w:rPr>
                <w:lang w:val="ro-RO"/>
              </w:rPr>
              <w:t xml:space="preserve">e) </w:t>
            </w:r>
            <w:r w:rsidRPr="00CD1A3F">
              <w:rPr>
                <w:lang w:val="ro-RO"/>
              </w:rPr>
              <w:tab/>
              <w:t>schimburilor fizice cu alţi OR.</w:t>
            </w:r>
          </w:p>
          <w:p w:rsidR="006A441B" w:rsidRPr="00CD1A3F" w:rsidRDefault="006A441B" w:rsidP="00FE2155">
            <w:pPr>
              <w:jc w:val="both"/>
              <w:rPr>
                <w:shd w:val="clear" w:color="auto" w:fill="FFFFFF"/>
                <w:lang w:val="ro-RO"/>
              </w:rPr>
            </w:pPr>
          </w:p>
          <w:p w:rsidR="006A441B" w:rsidRPr="00CD1A3F" w:rsidRDefault="006A441B" w:rsidP="00FE2155">
            <w:pPr>
              <w:jc w:val="both"/>
              <w:rPr>
                <w:shd w:val="clear" w:color="auto" w:fill="FFFFFF"/>
                <w:lang w:val="ro-RO"/>
              </w:rPr>
            </w:pPr>
            <w:r w:rsidRPr="00CD1A3F">
              <w:rPr>
                <w:shd w:val="clear" w:color="auto" w:fill="FFFFFF"/>
                <w:lang w:val="ro-RO"/>
              </w:rPr>
              <w:t>Justificare UNO – DEN:</w:t>
            </w:r>
          </w:p>
          <w:p w:rsidR="006A441B" w:rsidRPr="00CD1A3F" w:rsidRDefault="006A441B" w:rsidP="00FE2155">
            <w:pPr>
              <w:jc w:val="both"/>
              <w:rPr>
                <w:lang w:val="ro-RO"/>
              </w:rPr>
            </w:pPr>
            <w:r w:rsidRPr="00CD1A3F">
              <w:rPr>
                <w:shd w:val="clear" w:color="auto" w:fill="FFFFFF"/>
                <w:lang w:val="ro-RO"/>
              </w:rPr>
              <w:t>Ordinul nu prevedea modul de tratare al TL, în conformitate cu prevederile art. 10.2.2.7 din Codul Comercial</w:t>
            </w:r>
          </w:p>
        </w:tc>
        <w:tc>
          <w:tcPr>
            <w:tcW w:w="5220" w:type="dxa"/>
          </w:tcPr>
          <w:p w:rsidR="006A441B" w:rsidRPr="00CD1A3F" w:rsidRDefault="006A441B" w:rsidP="00127BBA">
            <w:pPr>
              <w:tabs>
                <w:tab w:val="left" w:pos="8640"/>
                <w:tab w:val="left" w:pos="9000"/>
              </w:tabs>
              <w:jc w:val="both"/>
              <w:rPr>
                <w:lang w:val="ro-RO"/>
              </w:rPr>
            </w:pPr>
            <w:r>
              <w:rPr>
                <w:lang w:val="ro-RO"/>
              </w:rPr>
              <w:t>Idem poziţia 18</w:t>
            </w:r>
          </w:p>
        </w:tc>
      </w:tr>
      <w:tr w:rsidR="006A441B" w:rsidRPr="0094285A">
        <w:tc>
          <w:tcPr>
            <w:tcW w:w="828" w:type="dxa"/>
          </w:tcPr>
          <w:p w:rsidR="006A441B" w:rsidRPr="00CD1A3F" w:rsidRDefault="006A441B" w:rsidP="00C56A16">
            <w:pPr>
              <w:tabs>
                <w:tab w:val="left" w:pos="8640"/>
                <w:tab w:val="left" w:pos="9000"/>
              </w:tabs>
              <w:rPr>
                <w:lang w:val="ro-RO"/>
              </w:rPr>
            </w:pPr>
            <w:r>
              <w:rPr>
                <w:lang w:val="ro-RO"/>
              </w:rPr>
              <w:t>69</w:t>
            </w:r>
          </w:p>
        </w:tc>
        <w:tc>
          <w:tcPr>
            <w:tcW w:w="1620" w:type="dxa"/>
          </w:tcPr>
          <w:p w:rsidR="006A441B" w:rsidRPr="00CD1A3F" w:rsidRDefault="006A441B"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UNO – DEN + DM OMEPA</w:t>
            </w:r>
          </w:p>
        </w:tc>
        <w:tc>
          <w:tcPr>
            <w:tcW w:w="1260" w:type="dxa"/>
          </w:tcPr>
          <w:p w:rsidR="006A441B" w:rsidRPr="00CD1A3F" w:rsidRDefault="006A441B"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 xml:space="preserve">Art.12 (2) </w:t>
            </w:r>
          </w:p>
        </w:tc>
        <w:tc>
          <w:tcPr>
            <w:tcW w:w="5940" w:type="dxa"/>
          </w:tcPr>
          <w:p w:rsidR="006A441B" w:rsidRPr="00CD1A3F" w:rsidRDefault="006A441B" w:rsidP="00FE2155">
            <w:pPr>
              <w:jc w:val="both"/>
              <w:rPr>
                <w:lang w:val="ro-RO"/>
              </w:rPr>
            </w:pPr>
            <w:r w:rsidRPr="00CD1A3F">
              <w:rPr>
                <w:lang w:val="ro-RO"/>
              </w:rPr>
              <w:t>Completare: (2) Agregarea VM din zona de licenţă a unui OR se realizează separat pentru fiecare parte precizată la alin. (1) conform cu Regulile privind decontarea lunară a obligaţiilor de plată în piaţa de echilibrare şi a dezechilibrelor părţilor responsabile cu echilibrarea.</w:t>
            </w:r>
          </w:p>
          <w:p w:rsidR="006A441B" w:rsidRPr="00CD1A3F" w:rsidRDefault="006A441B" w:rsidP="00FE2155">
            <w:pPr>
              <w:jc w:val="both"/>
              <w:rPr>
                <w:lang w:val="ro-RO"/>
              </w:rPr>
            </w:pPr>
            <w:r w:rsidRPr="00CD1A3F">
              <w:rPr>
                <w:lang w:val="ro-RO"/>
              </w:rPr>
              <w:t xml:space="preserve">VM se transmit către OPE </w:t>
            </w:r>
            <w:r w:rsidRPr="00CD1A3F">
              <w:rPr>
                <w:rFonts w:ascii="Tahoma" w:hAnsi="Tahoma" w:cs="Tahoma"/>
                <w:lang w:val="ro-RO"/>
              </w:rPr>
              <w:t>ș</w:t>
            </w:r>
            <w:r w:rsidRPr="00CD1A3F">
              <w:rPr>
                <w:lang w:val="ro-RO"/>
              </w:rPr>
              <w:t xml:space="preserve">i ODPE în conformitate cu Regulile privind decontarea lunară a obligaţiilor de plată în piaţa de echilibrare şi a dezechilibrelor părţilor responsabile cu echilibrarea </w:t>
            </w:r>
          </w:p>
          <w:p w:rsidR="006A441B" w:rsidRPr="00CD1A3F" w:rsidRDefault="006A441B" w:rsidP="00FE2155">
            <w:pPr>
              <w:jc w:val="both"/>
              <w:rPr>
                <w:lang w:val="ro-RO"/>
              </w:rPr>
            </w:pPr>
            <w:r w:rsidRPr="00CD1A3F">
              <w:rPr>
                <w:lang w:val="ro-RO"/>
              </w:rPr>
              <w:t>Agregarea VMA din zona de licenţă a unui OR se realizează separat pentru fiecare parte precizată la alin. (1), astfel: .......</w:t>
            </w:r>
          </w:p>
          <w:p w:rsidR="006A441B" w:rsidRPr="00CD1A3F" w:rsidRDefault="006A441B" w:rsidP="00FE2155">
            <w:pPr>
              <w:jc w:val="both"/>
              <w:rPr>
                <w:shd w:val="clear" w:color="auto" w:fill="FFFFFF"/>
                <w:lang w:val="ro-RO"/>
              </w:rPr>
            </w:pPr>
          </w:p>
          <w:p w:rsidR="006A441B" w:rsidRPr="00CD1A3F" w:rsidRDefault="006A441B" w:rsidP="00FE2155">
            <w:pPr>
              <w:jc w:val="both"/>
              <w:rPr>
                <w:shd w:val="clear" w:color="auto" w:fill="FFFFFF"/>
                <w:lang w:val="ro-RO"/>
              </w:rPr>
            </w:pPr>
            <w:r w:rsidRPr="00CD1A3F">
              <w:rPr>
                <w:shd w:val="clear" w:color="auto" w:fill="FFFFFF"/>
                <w:lang w:val="ro-RO"/>
              </w:rPr>
              <w:t>Justificare UNO – DEN:</w:t>
            </w:r>
          </w:p>
          <w:p w:rsidR="006A441B" w:rsidRPr="00CD1A3F" w:rsidRDefault="006A441B" w:rsidP="00FE2155">
            <w:pPr>
              <w:jc w:val="both"/>
              <w:rPr>
                <w:lang w:val="ro-RO"/>
              </w:rPr>
            </w:pPr>
            <w:r w:rsidRPr="00CD1A3F">
              <w:rPr>
                <w:lang w:val="ro-RO"/>
              </w:rPr>
              <w:t xml:space="preserve">Corelarea prezentului ordin cu prevederile Ordinului ANRE 115/2014 prin care VM se transmit la OPE </w:t>
            </w:r>
            <w:r w:rsidRPr="00CD1A3F">
              <w:rPr>
                <w:rFonts w:ascii="Tahoma" w:hAnsi="Tahoma" w:cs="Tahoma"/>
                <w:lang w:val="ro-RO"/>
              </w:rPr>
              <w:t>ș</w:t>
            </w:r>
            <w:r w:rsidRPr="00CD1A3F">
              <w:rPr>
                <w:lang w:val="ro-RO"/>
              </w:rPr>
              <w:t>i ODPE</w:t>
            </w:r>
          </w:p>
        </w:tc>
        <w:tc>
          <w:tcPr>
            <w:tcW w:w="5220" w:type="dxa"/>
          </w:tcPr>
          <w:p w:rsidR="006A441B" w:rsidRPr="00CD1A3F" w:rsidRDefault="006A441B" w:rsidP="00127BBA">
            <w:pPr>
              <w:tabs>
                <w:tab w:val="left" w:pos="8640"/>
                <w:tab w:val="left" w:pos="9000"/>
              </w:tabs>
              <w:jc w:val="both"/>
              <w:rPr>
                <w:lang w:val="ro-RO"/>
              </w:rPr>
            </w:pPr>
            <w:r>
              <w:rPr>
                <w:lang w:val="ro-RO"/>
              </w:rPr>
              <w:t>Idem poziţia 2.</w:t>
            </w:r>
          </w:p>
        </w:tc>
      </w:tr>
      <w:tr w:rsidR="006A441B" w:rsidRPr="00AA3D29">
        <w:tc>
          <w:tcPr>
            <w:tcW w:w="828" w:type="dxa"/>
          </w:tcPr>
          <w:p w:rsidR="006A441B" w:rsidRPr="00CD1A3F" w:rsidRDefault="006A441B" w:rsidP="00C56A16">
            <w:pPr>
              <w:tabs>
                <w:tab w:val="left" w:pos="8640"/>
                <w:tab w:val="left" w:pos="9000"/>
              </w:tabs>
              <w:rPr>
                <w:lang w:val="ro-RO"/>
              </w:rPr>
            </w:pPr>
            <w:r>
              <w:rPr>
                <w:lang w:val="ro-RO"/>
              </w:rPr>
              <w:t>70</w:t>
            </w:r>
          </w:p>
        </w:tc>
        <w:tc>
          <w:tcPr>
            <w:tcW w:w="1620" w:type="dxa"/>
          </w:tcPr>
          <w:p w:rsidR="006A441B" w:rsidRPr="00CD1A3F" w:rsidRDefault="006A441B"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UNO – DEN + DM OMEPA</w:t>
            </w:r>
          </w:p>
        </w:tc>
        <w:tc>
          <w:tcPr>
            <w:tcW w:w="1260" w:type="dxa"/>
          </w:tcPr>
          <w:p w:rsidR="006A441B" w:rsidRPr="00CD1A3F" w:rsidRDefault="006A441B"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 xml:space="preserve">Art.12 (2) d) </w:t>
            </w:r>
          </w:p>
        </w:tc>
        <w:tc>
          <w:tcPr>
            <w:tcW w:w="5940" w:type="dxa"/>
          </w:tcPr>
          <w:p w:rsidR="006A441B" w:rsidRPr="00CD1A3F" w:rsidRDefault="006A441B" w:rsidP="00FE2155">
            <w:pPr>
              <w:jc w:val="both"/>
              <w:rPr>
                <w:lang w:val="ro-RO"/>
              </w:rPr>
            </w:pPr>
            <w:r w:rsidRPr="00CD1A3F">
              <w:rPr>
                <w:lang w:val="ro-RO"/>
              </w:rPr>
              <w:t>Completare: d) consumul agregat al unei PRE este egal cu suma consumurilor agregate ale tuturor furnizorilor pentru care respectiva PRE şi-a asumat responsabilitatea echilibrării; in cazul in care un OR isi deleaga responsabilitatea catre o PRE conform reglementarilor in vigoare, la consumul agregat al PRE respective se va adauga si CPT determinat pe zona de licenta a OR conform art. 12 (renumerotat);</w:t>
            </w:r>
          </w:p>
          <w:p w:rsidR="006A441B" w:rsidRPr="00CD1A3F" w:rsidRDefault="006A441B" w:rsidP="00FE2155">
            <w:pPr>
              <w:jc w:val="both"/>
              <w:rPr>
                <w:lang w:val="ro-RO"/>
              </w:rPr>
            </w:pPr>
            <w:r w:rsidRPr="00CD1A3F">
              <w:rPr>
                <w:lang w:val="ro-RO"/>
              </w:rPr>
              <w:t>c) producţia agregată aferentă unei PRE/TL este egală cu suma producţiilor agregate ale tuturor producătorilor pentru care respectiva PRE/TL şi-a asumat responsabilitatea echilibrării;</w:t>
            </w:r>
          </w:p>
          <w:p w:rsidR="006A441B" w:rsidRPr="00CD1A3F" w:rsidRDefault="006A441B" w:rsidP="00FE2155">
            <w:pPr>
              <w:jc w:val="both"/>
              <w:rPr>
                <w:lang w:val="ro-RO"/>
              </w:rPr>
            </w:pPr>
            <w:r w:rsidRPr="00CD1A3F">
              <w:rPr>
                <w:lang w:val="ro-RO"/>
              </w:rPr>
              <w:t>d) consumul agregat al unei PRE/TL este egal cu suma consumurilor agregate ale tuturor furnizorilor pentru care respectiva PRE/TL şi-a asumat responsabilitatea echilibrării; în cazul în care un OR î</w:t>
            </w:r>
            <w:r w:rsidRPr="00CD1A3F">
              <w:rPr>
                <w:rFonts w:ascii="Tahoma" w:hAnsi="Tahoma" w:cs="Tahoma"/>
                <w:lang w:val="ro-RO"/>
              </w:rPr>
              <w:t>ș</w:t>
            </w:r>
            <w:r w:rsidRPr="00CD1A3F">
              <w:rPr>
                <w:lang w:val="ro-RO"/>
              </w:rPr>
              <w:t xml:space="preserve">i deleagă responsabilitatea către o PRE conform reglementărilor în vigoare, la consumul agregat al PRE respective se va adauga </w:t>
            </w:r>
            <w:r w:rsidRPr="00CD1A3F">
              <w:rPr>
                <w:rFonts w:ascii="Tahoma" w:hAnsi="Tahoma" w:cs="Tahoma"/>
                <w:lang w:val="ro-RO"/>
              </w:rPr>
              <w:t>ș</w:t>
            </w:r>
            <w:r w:rsidRPr="00CD1A3F">
              <w:rPr>
                <w:lang w:val="ro-RO"/>
              </w:rPr>
              <w:t>i CPT determinat pe zona de licen</w:t>
            </w:r>
            <w:r w:rsidRPr="00CD1A3F">
              <w:rPr>
                <w:rFonts w:ascii="Tahoma" w:hAnsi="Tahoma" w:cs="Tahoma"/>
                <w:lang w:val="ro-RO"/>
              </w:rPr>
              <w:t>ț</w:t>
            </w:r>
            <w:r w:rsidRPr="00CD1A3F">
              <w:rPr>
                <w:lang w:val="ro-RO"/>
              </w:rPr>
              <w:t>a a OR conform art. 12 (renumerotat);</w:t>
            </w:r>
          </w:p>
          <w:p w:rsidR="006A441B" w:rsidRPr="00CD1A3F" w:rsidRDefault="006A441B" w:rsidP="00FE2155">
            <w:pPr>
              <w:jc w:val="both"/>
              <w:rPr>
                <w:lang w:val="ro-RO"/>
              </w:rPr>
            </w:pPr>
            <w:r w:rsidRPr="00CD1A3F">
              <w:rPr>
                <w:lang w:val="ro-RO"/>
              </w:rPr>
              <w:t xml:space="preserve">Modificarea: g) energia electrică livrată altor OR este egală cu suma tuturor VMA care specifică un schimb de energie electrica dinspre reţeaua electrică a OR respectiv către alte reţele electrice, inclusiv către OTS vecini. </w:t>
            </w:r>
            <w:r w:rsidRPr="00CD1A3F">
              <w:rPr>
                <w:strike/>
                <w:lang w:val="ro-RO"/>
              </w:rPr>
              <w:t>În cazul OTS, aceasta include şi exporturile;</w:t>
            </w:r>
            <w:r w:rsidRPr="00CD1A3F">
              <w:rPr>
                <w:lang w:val="ro-RO"/>
              </w:rPr>
              <w:t xml:space="preserve"> </w:t>
            </w:r>
          </w:p>
          <w:p w:rsidR="006A441B" w:rsidRPr="00CD1A3F" w:rsidRDefault="006A441B" w:rsidP="00FE2155">
            <w:pPr>
              <w:jc w:val="both"/>
              <w:rPr>
                <w:strike/>
                <w:lang w:val="ro-RO"/>
              </w:rPr>
            </w:pPr>
            <w:r w:rsidRPr="00CD1A3F">
              <w:rPr>
                <w:lang w:val="ro-RO"/>
              </w:rPr>
              <w:t xml:space="preserve">h) energia electrică primită de la alţi OR este egală cu suma tuturor VMA care specifică un schimb de energie electrică dinspre alte reţele electrice către reţeaua electrică a OR respectiv, inclusiv către OTS vecini. </w:t>
            </w:r>
            <w:r w:rsidRPr="00CD1A3F">
              <w:rPr>
                <w:strike/>
                <w:lang w:val="ro-RO"/>
              </w:rPr>
              <w:t>În cazul OTS, aceasta include şi importurile;</w:t>
            </w:r>
          </w:p>
          <w:p w:rsidR="006A441B" w:rsidRPr="00CD1A3F" w:rsidRDefault="006A441B" w:rsidP="00FE2155">
            <w:pPr>
              <w:jc w:val="both"/>
              <w:rPr>
                <w:lang w:val="ro-RO"/>
              </w:rPr>
            </w:pPr>
          </w:p>
          <w:p w:rsidR="006A441B" w:rsidRPr="00CD1A3F" w:rsidRDefault="006A441B" w:rsidP="00FE2155">
            <w:pPr>
              <w:jc w:val="both"/>
              <w:rPr>
                <w:lang w:val="ro-RO"/>
              </w:rPr>
            </w:pPr>
            <w:r w:rsidRPr="00CD1A3F">
              <w:rPr>
                <w:lang w:val="ro-RO"/>
              </w:rPr>
              <w:t>Justificare UNO – DEN:</w:t>
            </w:r>
          </w:p>
          <w:p w:rsidR="006A441B" w:rsidRPr="00CD1A3F" w:rsidRDefault="006A441B" w:rsidP="00FE2155">
            <w:pPr>
              <w:jc w:val="both"/>
              <w:rPr>
                <w:lang w:val="ro-RO"/>
              </w:rPr>
            </w:pPr>
            <w:r w:rsidRPr="00CD1A3F">
              <w:rPr>
                <w:lang w:val="ro-RO"/>
              </w:rPr>
              <w:t>Ordinul nu prevedea modul de tratare al TL, în conformitate cu prevederile art. 10.2.2.7 din Codul Comercial.</w:t>
            </w:r>
          </w:p>
          <w:p w:rsidR="006A441B" w:rsidRPr="00CD1A3F" w:rsidRDefault="006A441B" w:rsidP="00FE2155">
            <w:pPr>
              <w:jc w:val="both"/>
              <w:rPr>
                <w:lang w:val="ro-RO"/>
              </w:rPr>
            </w:pPr>
            <w:r w:rsidRPr="00CD1A3F">
              <w:rPr>
                <w:lang w:val="ro-RO"/>
              </w:rPr>
              <w:t>În cazul OTS, fiind vorba de mai multe PRE, considerăm mai clară formularea propusă.</w:t>
            </w:r>
          </w:p>
        </w:tc>
        <w:tc>
          <w:tcPr>
            <w:tcW w:w="5220" w:type="dxa"/>
          </w:tcPr>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r>
              <w:rPr>
                <w:lang w:val="ro-RO"/>
              </w:rPr>
              <w:t>Idem poziţia 18</w:t>
            </w: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B37D5" w:rsidRDefault="006A441B" w:rsidP="00127BBA">
            <w:pPr>
              <w:tabs>
                <w:tab w:val="left" w:pos="8640"/>
                <w:tab w:val="left" w:pos="9000"/>
              </w:tabs>
              <w:jc w:val="both"/>
              <w:rPr>
                <w:color w:val="FF0000"/>
                <w:lang w:val="es-ES_tradnl"/>
              </w:rPr>
            </w:pPr>
          </w:p>
        </w:tc>
      </w:tr>
      <w:tr w:rsidR="006A441B" w:rsidRPr="00CD1A3F">
        <w:tc>
          <w:tcPr>
            <w:tcW w:w="828" w:type="dxa"/>
          </w:tcPr>
          <w:p w:rsidR="006A441B" w:rsidRPr="00CD1A3F" w:rsidRDefault="006A441B" w:rsidP="00C56A16">
            <w:pPr>
              <w:tabs>
                <w:tab w:val="left" w:pos="8640"/>
                <w:tab w:val="left" w:pos="9000"/>
              </w:tabs>
              <w:rPr>
                <w:lang w:val="ro-RO"/>
              </w:rPr>
            </w:pPr>
            <w:r>
              <w:rPr>
                <w:lang w:val="ro-RO"/>
              </w:rPr>
              <w:t>71</w:t>
            </w:r>
          </w:p>
        </w:tc>
        <w:tc>
          <w:tcPr>
            <w:tcW w:w="1620" w:type="dxa"/>
          </w:tcPr>
          <w:p w:rsidR="006A441B" w:rsidRPr="00CD1A3F" w:rsidRDefault="006A441B"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Opcom</w:t>
            </w:r>
          </w:p>
        </w:tc>
        <w:tc>
          <w:tcPr>
            <w:tcW w:w="1260" w:type="dxa"/>
          </w:tcPr>
          <w:p w:rsidR="006A441B" w:rsidRPr="00CD1A3F" w:rsidRDefault="006A441B"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13 (3)</w:t>
            </w:r>
          </w:p>
        </w:tc>
        <w:tc>
          <w:tcPr>
            <w:tcW w:w="5940" w:type="dxa"/>
          </w:tcPr>
          <w:p w:rsidR="006A441B" w:rsidRPr="00CD1A3F" w:rsidRDefault="006A441B" w:rsidP="00507A3D">
            <w:pPr>
              <w:spacing w:after="200"/>
              <w:jc w:val="both"/>
              <w:rPr>
                <w:lang w:val="ro-RO"/>
              </w:rPr>
            </w:pPr>
            <w:r w:rsidRPr="00CD1A3F">
              <w:rPr>
                <w:lang w:val="ro-RO"/>
              </w:rPr>
              <w:t>Propunem să se precizeze aliniatele, literele, punctele de la art.4 din anexa la Ordinul ANRE nr.115/2014 privind numai acele activită</w:t>
            </w:r>
            <w:r w:rsidRPr="00CD1A3F">
              <w:rPr>
                <w:rFonts w:ascii="Tahoma" w:hAnsi="Tahoma" w:cs="Tahoma"/>
                <w:lang w:val="ro-RO"/>
              </w:rPr>
              <w:t>ț</w:t>
            </w:r>
            <w:r w:rsidRPr="00CD1A3F">
              <w:rPr>
                <w:lang w:val="ro-RO"/>
              </w:rPr>
              <w:t xml:space="preserve">i care se reiau </w:t>
            </w:r>
            <w:r w:rsidRPr="00CD1A3F">
              <w:rPr>
                <w:rFonts w:ascii="Tahoma" w:hAnsi="Tahoma" w:cs="Tahoma"/>
                <w:lang w:val="ro-RO"/>
              </w:rPr>
              <w:t>ș</w:t>
            </w:r>
            <w:r w:rsidRPr="00CD1A3F">
              <w:rPr>
                <w:lang w:val="ro-RO"/>
              </w:rPr>
              <w:t xml:space="preserve">i pentru care se aplică </w:t>
            </w:r>
            <w:r w:rsidRPr="00CD1A3F">
              <w:rPr>
                <w:i/>
                <w:iCs/>
                <w:lang w:val="ro-RO"/>
              </w:rPr>
              <w:t>„majorarea cu 3 zile lucrătoare</w:t>
            </w:r>
            <w:r w:rsidRPr="00CD1A3F">
              <w:rPr>
                <w:lang w:val="ro-RO"/>
              </w:rPr>
              <w:t xml:space="preserve"> </w:t>
            </w:r>
            <w:r w:rsidRPr="00CD1A3F">
              <w:rPr>
                <w:i/>
                <w:iCs/>
                <w:lang w:val="ro-RO"/>
              </w:rPr>
              <w:t xml:space="preserve">a fiecărui interval de timp aferent desfăşurării unei activităţi”. </w:t>
            </w:r>
            <w:r w:rsidRPr="00CD1A3F">
              <w:rPr>
                <w:lang w:val="ro-RO"/>
              </w:rPr>
              <w:t>De asemenea</w:t>
            </w:r>
            <w:r w:rsidRPr="00CD1A3F">
              <w:rPr>
                <w:i/>
                <w:iCs/>
                <w:lang w:val="ro-RO"/>
              </w:rPr>
              <w:t xml:space="preserve"> </w:t>
            </w:r>
            <w:r w:rsidRPr="00CD1A3F">
              <w:rPr>
                <w:lang w:val="ro-RO"/>
              </w:rPr>
              <w:t xml:space="preserve">considerăm necesară abrogarea articolelor prevăzute în  cap.14  din Codul comercial al pieţei angro de energie electrică aprobat prin Ordinul ANRE nr.25/2004, referitoare la termenele pentru </w:t>
            </w:r>
            <w:r w:rsidRPr="00CD1A3F">
              <w:rPr>
                <w:rFonts w:eastAsia="SimSun"/>
                <w:lang w:val="ro-RO"/>
              </w:rPr>
              <w:t>determinarea obligaţiilor de plată/drepturilor de încasare aferente tranzacţiilor pe PE, dezechilibrelor PRE, dezechilibrelor de la notificare ale UD şi redistribuirea costurilor sau  veniturilor suplimentare pe PE.</w:t>
            </w:r>
            <w:r w:rsidRPr="00CD1A3F">
              <w:rPr>
                <w:lang w:val="ro-RO"/>
              </w:rPr>
              <w:t xml:space="preserve"> </w:t>
            </w:r>
          </w:p>
          <w:p w:rsidR="006A441B" w:rsidRPr="00CD1A3F" w:rsidRDefault="006A441B" w:rsidP="00507A3D">
            <w:pPr>
              <w:jc w:val="both"/>
              <w:rPr>
                <w:lang w:val="ro-RO"/>
              </w:rPr>
            </w:pPr>
          </w:p>
        </w:tc>
        <w:tc>
          <w:tcPr>
            <w:tcW w:w="5220" w:type="dxa"/>
          </w:tcPr>
          <w:p w:rsidR="006A441B" w:rsidRPr="00CD1A3F" w:rsidRDefault="006A441B" w:rsidP="00127BBA">
            <w:pPr>
              <w:tabs>
                <w:tab w:val="left" w:pos="8640"/>
                <w:tab w:val="left" w:pos="9000"/>
              </w:tabs>
              <w:jc w:val="both"/>
              <w:rPr>
                <w:lang w:val="ro-RO"/>
              </w:rPr>
            </w:pPr>
            <w:r>
              <w:rPr>
                <w:lang w:val="ro-RO"/>
              </w:rPr>
              <w:t>Idem poziţia 2.</w:t>
            </w: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p>
          <w:p w:rsidR="006A441B" w:rsidRPr="00CD1A3F" w:rsidRDefault="006A441B" w:rsidP="00127BBA">
            <w:pPr>
              <w:tabs>
                <w:tab w:val="left" w:pos="8640"/>
                <w:tab w:val="left" w:pos="9000"/>
              </w:tabs>
              <w:jc w:val="both"/>
              <w:rPr>
                <w:lang w:val="ro-RO"/>
              </w:rPr>
            </w:pPr>
            <w:r w:rsidRPr="00CD1A3F">
              <w:rPr>
                <w:lang w:val="ro-RO"/>
              </w:rPr>
              <w:t xml:space="preserve">Abrogarea secţiunii 14 face obiectul unei reglementări </w:t>
            </w:r>
            <w:r>
              <w:rPr>
                <w:lang w:val="ro-RO"/>
              </w:rPr>
              <w:t>distincte.</w:t>
            </w:r>
          </w:p>
        </w:tc>
      </w:tr>
      <w:tr w:rsidR="006A441B" w:rsidRPr="0094285A">
        <w:tc>
          <w:tcPr>
            <w:tcW w:w="828" w:type="dxa"/>
          </w:tcPr>
          <w:p w:rsidR="006A441B" w:rsidRPr="00CD1A3F" w:rsidRDefault="006A441B" w:rsidP="00C56A16">
            <w:pPr>
              <w:tabs>
                <w:tab w:val="left" w:pos="8640"/>
                <w:tab w:val="left" w:pos="9000"/>
              </w:tabs>
              <w:rPr>
                <w:lang w:val="ro-RO"/>
              </w:rPr>
            </w:pPr>
            <w:r>
              <w:rPr>
                <w:lang w:val="ro-RO"/>
              </w:rPr>
              <w:t>72</w:t>
            </w:r>
          </w:p>
        </w:tc>
        <w:tc>
          <w:tcPr>
            <w:tcW w:w="1620" w:type="dxa"/>
          </w:tcPr>
          <w:p w:rsidR="006A441B" w:rsidRPr="00CD1A3F" w:rsidRDefault="006A441B"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UNO – DEN + DM OMEPA</w:t>
            </w:r>
          </w:p>
        </w:tc>
        <w:tc>
          <w:tcPr>
            <w:tcW w:w="1260" w:type="dxa"/>
          </w:tcPr>
          <w:p w:rsidR="006A441B" w:rsidRPr="00CD1A3F" w:rsidRDefault="006A441B"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Art.13 (3)</w:t>
            </w:r>
          </w:p>
          <w:p w:rsidR="006A441B" w:rsidRPr="00CD1A3F" w:rsidRDefault="006A441B" w:rsidP="00C56A16">
            <w:pPr>
              <w:pStyle w:val="Header"/>
              <w:tabs>
                <w:tab w:val="left" w:pos="1499"/>
              </w:tabs>
              <w:jc w:val="center"/>
              <w:rPr>
                <w:rFonts w:ascii="Times New Roman" w:hAnsi="Times New Roman" w:cs="Times New Roman"/>
                <w:sz w:val="24"/>
                <w:szCs w:val="24"/>
                <w:lang w:val="ro-RO"/>
              </w:rPr>
            </w:pPr>
          </w:p>
        </w:tc>
        <w:tc>
          <w:tcPr>
            <w:tcW w:w="5940" w:type="dxa"/>
          </w:tcPr>
          <w:p w:rsidR="006A441B" w:rsidRPr="00CD1A3F" w:rsidRDefault="006A441B" w:rsidP="00FE2155">
            <w:pPr>
              <w:jc w:val="both"/>
              <w:rPr>
                <w:lang w:val="ro-RO"/>
              </w:rPr>
            </w:pPr>
            <w:r w:rsidRPr="00CD1A3F">
              <w:rPr>
                <w:lang w:val="ro-RO"/>
              </w:rPr>
              <w:t xml:space="preserve">Completare: (3) În acest scop, se reiau activităţile precizate </w:t>
            </w:r>
            <w:r w:rsidRPr="00CD1A3F">
              <w:rPr>
                <w:strike/>
                <w:lang w:val="ro-RO"/>
              </w:rPr>
              <w:t>la articolul 4 din</w:t>
            </w:r>
            <w:r w:rsidRPr="00CD1A3F">
              <w:rPr>
                <w:lang w:val="ro-RO"/>
              </w:rPr>
              <w:t xml:space="preserve"> in Regulile privind decontarea lunară a obligaţiilor de plată în piaţa de echilibrare şi a dezechilibrelor părţilor responsabile cu echilibrarea, cu majorarea cu 3 zile lucrătoare a fiecărui interval de timp aferent desfăşurării unei activităţi astfel încât OMEPA va transmite valorile masurate/agregate către OPE </w:t>
            </w:r>
            <w:r w:rsidRPr="00CD1A3F">
              <w:rPr>
                <w:rFonts w:ascii="Tahoma" w:hAnsi="Tahoma" w:cs="Tahoma"/>
                <w:lang w:val="ro-RO"/>
              </w:rPr>
              <w:t>ș</w:t>
            </w:r>
            <w:r w:rsidRPr="00CD1A3F">
              <w:rPr>
                <w:lang w:val="ro-RO"/>
              </w:rPr>
              <w:t>i ODPE în a 3</w:t>
            </w:r>
            <w:bookmarkStart w:id="6" w:name="_GoBack"/>
            <w:bookmarkEnd w:id="6"/>
            <w:r w:rsidRPr="00CD1A3F">
              <w:rPr>
                <w:lang w:val="ro-RO"/>
              </w:rPr>
              <w:t>1-a zi lucrătoare de la inceputul lunii urmatoare lunii de livrare.</w:t>
            </w:r>
          </w:p>
          <w:p w:rsidR="006A441B" w:rsidRPr="00CD1A3F" w:rsidRDefault="006A441B" w:rsidP="00FE2155">
            <w:pPr>
              <w:jc w:val="both"/>
              <w:rPr>
                <w:lang w:val="ro-RO"/>
              </w:rPr>
            </w:pPr>
          </w:p>
          <w:p w:rsidR="006A441B" w:rsidRPr="00CD1A3F" w:rsidRDefault="006A441B" w:rsidP="00FE2155">
            <w:pPr>
              <w:jc w:val="both"/>
              <w:rPr>
                <w:lang w:val="ro-RO"/>
              </w:rPr>
            </w:pPr>
            <w:r w:rsidRPr="00CD1A3F">
              <w:rPr>
                <w:lang w:val="ro-RO"/>
              </w:rPr>
              <w:t>Justificare UNO – DEN:</w:t>
            </w:r>
          </w:p>
          <w:p w:rsidR="006A441B" w:rsidRPr="00CD1A3F" w:rsidRDefault="006A441B" w:rsidP="00FE2155">
            <w:pPr>
              <w:jc w:val="both"/>
              <w:rPr>
                <w:lang w:val="ro-RO"/>
              </w:rPr>
            </w:pPr>
            <w:r w:rsidRPr="00CD1A3F">
              <w:rPr>
                <w:lang w:val="ro-RO"/>
              </w:rPr>
              <w:t>Corelare cu prevederile Ordinului ANRE 115/2014 în ceea ce prive</w:t>
            </w:r>
            <w:r w:rsidRPr="00CD1A3F">
              <w:rPr>
                <w:rFonts w:ascii="Tahoma" w:hAnsi="Tahoma" w:cs="Tahoma"/>
                <w:lang w:val="ro-RO"/>
              </w:rPr>
              <w:t>ș</w:t>
            </w:r>
            <w:r w:rsidRPr="00CD1A3F">
              <w:rPr>
                <w:lang w:val="ro-RO"/>
              </w:rPr>
              <w:t xml:space="preserve">te transmiterea VMA </w:t>
            </w:r>
            <w:r w:rsidRPr="00CD1A3F">
              <w:rPr>
                <w:rFonts w:ascii="Tahoma" w:hAnsi="Tahoma" w:cs="Tahoma"/>
                <w:lang w:val="ro-RO"/>
              </w:rPr>
              <w:t>ș</w:t>
            </w:r>
            <w:r w:rsidRPr="00CD1A3F">
              <w:rPr>
                <w:lang w:val="ro-RO"/>
              </w:rPr>
              <w:t xml:space="preserve">i la OPE. S-a solicitat transmiterea datelor agregate pe PRE pentru monitorizarea dezechilibrelor la nivel PRE solicitată prin Ordinul ANRE nr. 32/2013.  </w:t>
            </w:r>
          </w:p>
        </w:tc>
        <w:tc>
          <w:tcPr>
            <w:tcW w:w="5220" w:type="dxa"/>
          </w:tcPr>
          <w:p w:rsidR="006A441B" w:rsidRPr="00CD1A3F" w:rsidRDefault="006A441B" w:rsidP="00127BBA">
            <w:pPr>
              <w:tabs>
                <w:tab w:val="left" w:pos="8640"/>
                <w:tab w:val="left" w:pos="9000"/>
              </w:tabs>
              <w:jc w:val="both"/>
              <w:rPr>
                <w:lang w:val="ro-RO"/>
              </w:rPr>
            </w:pPr>
            <w:r>
              <w:rPr>
                <w:lang w:val="ro-RO"/>
              </w:rPr>
              <w:t xml:space="preserve">Idem poziţia 2. </w:t>
            </w:r>
          </w:p>
        </w:tc>
      </w:tr>
    </w:tbl>
    <w:p w:rsidR="006A441B" w:rsidRPr="00CD1A3F" w:rsidRDefault="006A441B" w:rsidP="0076689A">
      <w:pPr>
        <w:tabs>
          <w:tab w:val="left" w:pos="8640"/>
          <w:tab w:val="left" w:pos="9000"/>
        </w:tabs>
        <w:rPr>
          <w:lang w:val="ro-RO"/>
        </w:rPr>
      </w:pPr>
    </w:p>
    <w:p w:rsidR="006A441B" w:rsidRPr="00CD1A3F" w:rsidRDefault="006A441B" w:rsidP="0076689A">
      <w:pPr>
        <w:tabs>
          <w:tab w:val="left" w:pos="8640"/>
          <w:tab w:val="left" w:pos="9000"/>
        </w:tabs>
        <w:rPr>
          <w:lang w:val="ro-RO"/>
        </w:rPr>
      </w:pPr>
    </w:p>
    <w:p w:rsidR="006A441B" w:rsidRPr="00CD1A3F" w:rsidRDefault="006A441B" w:rsidP="0076689A">
      <w:pPr>
        <w:jc w:val="both"/>
        <w:rPr>
          <w:lang w:val="ro-RO"/>
        </w:rPr>
      </w:pPr>
      <w:r w:rsidRPr="00CD1A3F">
        <w:rPr>
          <w:lang w:val="ro-RO"/>
        </w:rPr>
        <w:t>Elaborator:</w:t>
      </w:r>
    </w:p>
    <w:p w:rsidR="006A441B" w:rsidRPr="00CD1A3F" w:rsidRDefault="006A441B" w:rsidP="0076689A">
      <w:pPr>
        <w:tabs>
          <w:tab w:val="left" w:pos="5850"/>
        </w:tabs>
        <w:jc w:val="both"/>
        <w:rPr>
          <w:lang w:val="ro-RO"/>
        </w:rPr>
      </w:pPr>
      <w:r w:rsidRPr="00CD1A3F">
        <w:rPr>
          <w:lang w:val="ro-RO"/>
        </w:rPr>
        <w:t xml:space="preserve">Direcţia Generală Piaţă de Energie Electrică </w:t>
      </w:r>
    </w:p>
    <w:p w:rsidR="006A441B" w:rsidRPr="00CD1A3F" w:rsidRDefault="006A441B" w:rsidP="0076689A">
      <w:pPr>
        <w:tabs>
          <w:tab w:val="left" w:pos="5850"/>
        </w:tabs>
        <w:jc w:val="both"/>
        <w:rPr>
          <w:lang w:val="ro-RO"/>
        </w:rPr>
      </w:pPr>
    </w:p>
    <w:p w:rsidR="006A441B" w:rsidRPr="00CD1A3F" w:rsidRDefault="006A441B" w:rsidP="0076689A">
      <w:pPr>
        <w:tabs>
          <w:tab w:val="left" w:pos="5850"/>
          <w:tab w:val="left" w:pos="6480"/>
        </w:tabs>
        <w:jc w:val="both"/>
        <w:rPr>
          <w:lang w:val="ro-RO"/>
        </w:rPr>
      </w:pPr>
      <w:r w:rsidRPr="00CD1A3F">
        <w:rPr>
          <w:lang w:val="ro-RO"/>
        </w:rPr>
        <w:t xml:space="preserve">Director general DGPE, </w:t>
      </w:r>
      <w:r w:rsidRPr="00CD1A3F">
        <w:rPr>
          <w:lang w:val="ro-RO"/>
        </w:rPr>
        <w:tab/>
      </w:r>
      <w:r w:rsidRPr="00CD1A3F">
        <w:rPr>
          <w:lang w:val="ro-RO"/>
        </w:rPr>
        <w:tab/>
      </w:r>
    </w:p>
    <w:p w:rsidR="006A441B" w:rsidRPr="00CD1A3F" w:rsidRDefault="006A441B" w:rsidP="0076689A">
      <w:pPr>
        <w:tabs>
          <w:tab w:val="left" w:pos="5850"/>
          <w:tab w:val="left" w:pos="6480"/>
          <w:tab w:val="left" w:pos="6570"/>
        </w:tabs>
        <w:jc w:val="both"/>
        <w:rPr>
          <w:lang w:val="ro-RO"/>
        </w:rPr>
      </w:pPr>
      <w:r w:rsidRPr="00CD1A3F">
        <w:rPr>
          <w:lang w:val="ro-RO"/>
        </w:rPr>
        <w:t>Marian CERNAT</w:t>
      </w:r>
      <w:r w:rsidRPr="00CD1A3F">
        <w:rPr>
          <w:lang w:val="ro-RO"/>
        </w:rPr>
        <w:tab/>
        <w:t xml:space="preserve">          </w:t>
      </w:r>
    </w:p>
    <w:p w:rsidR="006A441B" w:rsidRPr="00CD1A3F" w:rsidRDefault="006A441B" w:rsidP="0076689A">
      <w:pPr>
        <w:pStyle w:val="CharCharCharCaracter"/>
        <w:jc w:val="both"/>
        <w:rPr>
          <w:lang w:val="ro-RO"/>
        </w:rPr>
      </w:pPr>
    </w:p>
    <w:p w:rsidR="006A441B" w:rsidRPr="00CD1A3F" w:rsidRDefault="006A441B" w:rsidP="0076689A">
      <w:pPr>
        <w:pStyle w:val="CharCharCharCaracter"/>
        <w:jc w:val="both"/>
        <w:rPr>
          <w:lang w:val="ro-RO"/>
        </w:rPr>
      </w:pPr>
      <w:r w:rsidRPr="00CD1A3F">
        <w:rPr>
          <w:lang w:val="ro-RO"/>
        </w:rPr>
        <w:t>Director DRCMPE,</w:t>
      </w:r>
    </w:p>
    <w:p w:rsidR="006A441B" w:rsidRPr="00CD1A3F" w:rsidRDefault="006A441B" w:rsidP="0076689A">
      <w:pPr>
        <w:pStyle w:val="CharCharCharCaracter"/>
        <w:jc w:val="both"/>
        <w:rPr>
          <w:lang w:val="ro-RO"/>
        </w:rPr>
      </w:pPr>
      <w:r w:rsidRPr="00CD1A3F">
        <w:rPr>
          <w:lang w:val="ro-RO"/>
        </w:rPr>
        <w:t>Natalia VLAD</w:t>
      </w:r>
    </w:p>
    <w:p w:rsidR="006A441B" w:rsidRPr="00CD1A3F" w:rsidRDefault="006A441B" w:rsidP="0076689A">
      <w:pPr>
        <w:pStyle w:val="CharCharCharCaracter"/>
        <w:jc w:val="both"/>
        <w:rPr>
          <w:lang w:val="ro-RO"/>
        </w:rPr>
      </w:pPr>
    </w:p>
    <w:p w:rsidR="006A441B" w:rsidRPr="00CD1A3F" w:rsidRDefault="006A441B" w:rsidP="0076689A">
      <w:pPr>
        <w:pStyle w:val="CharCharCharCaracter"/>
        <w:jc w:val="both"/>
        <w:rPr>
          <w:lang w:val="ro-RO"/>
        </w:rPr>
      </w:pPr>
      <w:r w:rsidRPr="00CD1A3F">
        <w:rPr>
          <w:lang w:val="ro-RO"/>
        </w:rPr>
        <w:t>Şef SRCPAE,</w:t>
      </w:r>
    </w:p>
    <w:p w:rsidR="006A441B" w:rsidRPr="00CD1A3F" w:rsidRDefault="006A441B" w:rsidP="0076689A">
      <w:pPr>
        <w:pStyle w:val="CharCharCharCaracter"/>
        <w:jc w:val="both"/>
        <w:rPr>
          <w:lang w:val="ro-RO"/>
        </w:rPr>
      </w:pPr>
      <w:r w:rsidRPr="00CD1A3F">
        <w:rPr>
          <w:lang w:val="ro-RO"/>
        </w:rPr>
        <w:t>Gheorghe Sbârnea</w:t>
      </w:r>
    </w:p>
    <w:p w:rsidR="006A441B" w:rsidRPr="00CD1A3F" w:rsidRDefault="006A441B" w:rsidP="0076689A">
      <w:pPr>
        <w:pStyle w:val="CharCharCharCaracter"/>
        <w:jc w:val="both"/>
        <w:rPr>
          <w:lang w:val="ro-RO"/>
        </w:rPr>
      </w:pPr>
    </w:p>
    <w:p w:rsidR="006A441B" w:rsidRPr="00CD1A3F" w:rsidRDefault="006A441B" w:rsidP="0076689A">
      <w:pPr>
        <w:pStyle w:val="CharCharCharCaracter"/>
        <w:jc w:val="both"/>
        <w:rPr>
          <w:lang w:val="ro-RO"/>
        </w:rPr>
      </w:pPr>
      <w:r w:rsidRPr="00CD1A3F">
        <w:rPr>
          <w:lang w:val="ro-RO"/>
        </w:rPr>
        <w:t>Expert,</w:t>
      </w:r>
    </w:p>
    <w:p w:rsidR="006A441B" w:rsidRPr="00DA6A55" w:rsidRDefault="006A441B" w:rsidP="00DA6A55">
      <w:pPr>
        <w:pStyle w:val="CharCharCharCaracter"/>
        <w:jc w:val="both"/>
        <w:rPr>
          <w:lang w:val="ro-RO"/>
        </w:rPr>
      </w:pPr>
      <w:r w:rsidRPr="00CD1A3F">
        <w:t>Sorina Nemeş</w:t>
      </w:r>
    </w:p>
    <w:p w:rsidR="006A441B" w:rsidRPr="00DA6A55" w:rsidRDefault="006A441B">
      <w:pPr>
        <w:rPr>
          <w:lang w:val="ro-RO" w:eastAsia="pl-PL"/>
        </w:rPr>
      </w:pPr>
    </w:p>
    <w:sectPr w:rsidR="006A441B" w:rsidRPr="00DA6A55" w:rsidSect="0090064C">
      <w:footerReference w:type="default" r:id="rId7"/>
      <w:pgSz w:w="15840" w:h="12240" w:orient="landscape"/>
      <w:pgMar w:top="907" w:right="1440" w:bottom="907"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441B" w:rsidRDefault="006A441B">
      <w:r>
        <w:separator/>
      </w:r>
    </w:p>
  </w:endnote>
  <w:endnote w:type="continuationSeparator" w:id="0">
    <w:p w:rsidR="006A441B" w:rsidRDefault="006A44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Segoe UI">
    <w:altName w:val="Geometr415 Lt BT"/>
    <w:panose1 w:val="00000000000000000000"/>
    <w:charset w:val="EE"/>
    <w:family w:val="swiss"/>
    <w:notTrueType/>
    <w:pitch w:val="variable"/>
    <w:sig w:usb0="00000007" w:usb1="00000000" w:usb2="00000000" w:usb3="00000000" w:csb0="00000003" w:csb1="00000000"/>
  </w:font>
  <w:font w:name="Arial">
    <w:panose1 w:val="020B0604020202020204"/>
    <w:charset w:val="00"/>
    <w:family w:val="swiss"/>
    <w:pitch w:val="variable"/>
    <w:sig w:usb0="20002A87" w:usb1="80000000" w:usb2="00000008" w:usb3="00000000" w:csb0="000001FF" w:csb1="00000000"/>
  </w:font>
  <w:font w:name="SimSun">
    <w:altName w:val="??¨¬?"/>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EE"/>
    <w:family w:val="roman"/>
    <w:notTrueType/>
    <w:pitch w:val="default"/>
    <w:sig w:usb0="00000007" w:usb1="00000000" w:usb2="00000000" w:usb3="00000000" w:csb0="00000003" w:csb1="00000000"/>
  </w:font>
  <w:font w:name="Times">
    <w:panose1 w:val="02020603050405020304"/>
    <w:charset w:val="00"/>
    <w:family w:val="roman"/>
    <w:pitch w:val="variable"/>
    <w:sig w:usb0="20002A87" w:usb1="00000000" w:usb2="00000000" w:usb3="00000000" w:csb0="000001FF" w:csb1="00000000"/>
  </w:font>
  <w:font w:name="ArialUp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41B" w:rsidRDefault="006A441B" w:rsidP="001D64E6">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16</w:t>
    </w:r>
    <w:r>
      <w:rPr>
        <w:rStyle w:val="PageNumber"/>
      </w:rPr>
      <w:fldChar w:fldCharType="end"/>
    </w:r>
  </w:p>
  <w:p w:rsidR="006A441B" w:rsidRDefault="006A441B" w:rsidP="00304EAE">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441B" w:rsidRDefault="006A441B">
      <w:r>
        <w:separator/>
      </w:r>
    </w:p>
  </w:footnote>
  <w:footnote w:type="continuationSeparator" w:id="0">
    <w:p w:rsidR="006A441B" w:rsidRDefault="006A441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132DF"/>
    <w:multiLevelType w:val="hybridMultilevel"/>
    <w:tmpl w:val="C5C0F43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4D16795"/>
    <w:multiLevelType w:val="hybridMultilevel"/>
    <w:tmpl w:val="38DCC7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57E52E1"/>
    <w:multiLevelType w:val="hybridMultilevel"/>
    <w:tmpl w:val="99DE5726"/>
    <w:lvl w:ilvl="0" w:tplc="04180001">
      <w:start w:val="1"/>
      <w:numFmt w:val="bullet"/>
      <w:lvlText w:val=""/>
      <w:lvlJc w:val="left"/>
      <w:pPr>
        <w:ind w:left="1440" w:hanging="360"/>
      </w:pPr>
      <w:rPr>
        <w:rFonts w:ascii="Symbol" w:hAnsi="Symbol" w:cs="Symbol" w:hint="default"/>
      </w:rPr>
    </w:lvl>
    <w:lvl w:ilvl="1" w:tplc="04180003">
      <w:start w:val="1"/>
      <w:numFmt w:val="bullet"/>
      <w:lvlText w:val="o"/>
      <w:lvlJc w:val="left"/>
      <w:pPr>
        <w:ind w:left="2160" w:hanging="360"/>
      </w:pPr>
      <w:rPr>
        <w:rFonts w:ascii="Courier New" w:hAnsi="Courier New" w:cs="Courier New" w:hint="default"/>
      </w:rPr>
    </w:lvl>
    <w:lvl w:ilvl="2" w:tplc="04180005">
      <w:start w:val="1"/>
      <w:numFmt w:val="bullet"/>
      <w:lvlText w:val=""/>
      <w:lvlJc w:val="left"/>
      <w:pPr>
        <w:ind w:left="2880" w:hanging="360"/>
      </w:pPr>
      <w:rPr>
        <w:rFonts w:ascii="Wingdings" w:hAnsi="Wingdings" w:cs="Wingdings" w:hint="default"/>
      </w:rPr>
    </w:lvl>
    <w:lvl w:ilvl="3" w:tplc="04180001">
      <w:start w:val="1"/>
      <w:numFmt w:val="bullet"/>
      <w:lvlText w:val=""/>
      <w:lvlJc w:val="left"/>
      <w:pPr>
        <w:ind w:left="3600" w:hanging="360"/>
      </w:pPr>
      <w:rPr>
        <w:rFonts w:ascii="Symbol" w:hAnsi="Symbol" w:cs="Symbol" w:hint="default"/>
      </w:rPr>
    </w:lvl>
    <w:lvl w:ilvl="4" w:tplc="04180003">
      <w:start w:val="1"/>
      <w:numFmt w:val="bullet"/>
      <w:lvlText w:val="o"/>
      <w:lvlJc w:val="left"/>
      <w:pPr>
        <w:ind w:left="4320" w:hanging="360"/>
      </w:pPr>
      <w:rPr>
        <w:rFonts w:ascii="Courier New" w:hAnsi="Courier New" w:cs="Courier New" w:hint="default"/>
      </w:rPr>
    </w:lvl>
    <w:lvl w:ilvl="5" w:tplc="04180005">
      <w:start w:val="1"/>
      <w:numFmt w:val="bullet"/>
      <w:lvlText w:val=""/>
      <w:lvlJc w:val="left"/>
      <w:pPr>
        <w:ind w:left="5040" w:hanging="360"/>
      </w:pPr>
      <w:rPr>
        <w:rFonts w:ascii="Wingdings" w:hAnsi="Wingdings" w:cs="Wingdings" w:hint="default"/>
      </w:rPr>
    </w:lvl>
    <w:lvl w:ilvl="6" w:tplc="04180001">
      <w:start w:val="1"/>
      <w:numFmt w:val="bullet"/>
      <w:lvlText w:val=""/>
      <w:lvlJc w:val="left"/>
      <w:pPr>
        <w:ind w:left="5760" w:hanging="360"/>
      </w:pPr>
      <w:rPr>
        <w:rFonts w:ascii="Symbol" w:hAnsi="Symbol" w:cs="Symbol" w:hint="default"/>
      </w:rPr>
    </w:lvl>
    <w:lvl w:ilvl="7" w:tplc="04180003">
      <w:start w:val="1"/>
      <w:numFmt w:val="bullet"/>
      <w:lvlText w:val="o"/>
      <w:lvlJc w:val="left"/>
      <w:pPr>
        <w:ind w:left="6480" w:hanging="360"/>
      </w:pPr>
      <w:rPr>
        <w:rFonts w:ascii="Courier New" w:hAnsi="Courier New" w:cs="Courier New" w:hint="default"/>
      </w:rPr>
    </w:lvl>
    <w:lvl w:ilvl="8" w:tplc="04180005">
      <w:start w:val="1"/>
      <w:numFmt w:val="bullet"/>
      <w:lvlText w:val=""/>
      <w:lvlJc w:val="left"/>
      <w:pPr>
        <w:ind w:left="7200" w:hanging="360"/>
      </w:pPr>
      <w:rPr>
        <w:rFonts w:ascii="Wingdings" w:hAnsi="Wingdings" w:cs="Wingdings" w:hint="default"/>
      </w:rPr>
    </w:lvl>
  </w:abstractNum>
  <w:abstractNum w:abstractNumId="3">
    <w:nsid w:val="06D00B06"/>
    <w:multiLevelType w:val="hybridMultilevel"/>
    <w:tmpl w:val="17044320"/>
    <w:lvl w:ilvl="0" w:tplc="3F32B458">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
    <w:nsid w:val="0A436EC9"/>
    <w:multiLevelType w:val="hybridMultilevel"/>
    <w:tmpl w:val="CF629AE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
    <w:nsid w:val="0BC0753A"/>
    <w:multiLevelType w:val="hybridMultilevel"/>
    <w:tmpl w:val="92263D2A"/>
    <w:lvl w:ilvl="0" w:tplc="0409000D">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
    <w:nsid w:val="0DEB2152"/>
    <w:multiLevelType w:val="hybridMultilevel"/>
    <w:tmpl w:val="CEAE7BB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nsid w:val="1968708F"/>
    <w:multiLevelType w:val="hybridMultilevel"/>
    <w:tmpl w:val="AE0223B2"/>
    <w:lvl w:ilvl="0" w:tplc="C12C415A">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19697E8A"/>
    <w:multiLevelType w:val="hybridMultilevel"/>
    <w:tmpl w:val="A6C0982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B65193A"/>
    <w:multiLevelType w:val="hybridMultilevel"/>
    <w:tmpl w:val="E4181B4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0">
    <w:nsid w:val="1C801433"/>
    <w:multiLevelType w:val="hybridMultilevel"/>
    <w:tmpl w:val="392A6716"/>
    <w:lvl w:ilvl="0" w:tplc="471A2452">
      <w:start w:val="1"/>
      <w:numFmt w:val="decimal"/>
      <w:lvlText w:val="%1."/>
      <w:lvlJc w:val="left"/>
      <w:pPr>
        <w:ind w:left="720" w:hanging="360"/>
      </w:pPr>
      <w:rPr>
        <w:rFonts w:ascii="Times New Roman" w:eastAsia="Times New Roman" w:hAnsi="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1DB0330F"/>
    <w:multiLevelType w:val="hybridMultilevel"/>
    <w:tmpl w:val="EBF6E1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205F0B5C"/>
    <w:multiLevelType w:val="hybridMultilevel"/>
    <w:tmpl w:val="FB546C0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3">
    <w:nsid w:val="23617D8E"/>
    <w:multiLevelType w:val="hybridMultilevel"/>
    <w:tmpl w:val="EDFA4128"/>
    <w:lvl w:ilvl="0" w:tplc="3F32B458">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
    <w:nsid w:val="272B5FE5"/>
    <w:multiLevelType w:val="hybridMultilevel"/>
    <w:tmpl w:val="206E8D18"/>
    <w:lvl w:ilvl="0" w:tplc="41C6D74C">
      <w:start w:val="1"/>
      <w:numFmt w:val="decimal"/>
      <w:lvlText w:val="%1."/>
      <w:lvlJc w:val="left"/>
      <w:pPr>
        <w:tabs>
          <w:tab w:val="num" w:pos="795"/>
        </w:tabs>
        <w:ind w:left="795" w:hanging="43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2FB855DE"/>
    <w:multiLevelType w:val="hybridMultilevel"/>
    <w:tmpl w:val="CE0A13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2FD70654"/>
    <w:multiLevelType w:val="hybridMultilevel"/>
    <w:tmpl w:val="55C0FF8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2FEC3AE1"/>
    <w:multiLevelType w:val="hybridMultilevel"/>
    <w:tmpl w:val="882A25FA"/>
    <w:lvl w:ilvl="0" w:tplc="F6246A24">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8">
    <w:nsid w:val="310C571A"/>
    <w:multiLevelType w:val="hybridMultilevel"/>
    <w:tmpl w:val="7A048490"/>
    <w:lvl w:ilvl="0" w:tplc="04180001">
      <w:start w:val="1"/>
      <w:numFmt w:val="bullet"/>
      <w:lvlText w:val=""/>
      <w:lvlJc w:val="left"/>
      <w:pPr>
        <w:ind w:left="795" w:hanging="360"/>
      </w:pPr>
      <w:rPr>
        <w:rFonts w:ascii="Symbol" w:hAnsi="Symbol" w:cs="Symbol" w:hint="default"/>
      </w:rPr>
    </w:lvl>
    <w:lvl w:ilvl="1" w:tplc="04180003">
      <w:start w:val="1"/>
      <w:numFmt w:val="bullet"/>
      <w:lvlText w:val="o"/>
      <w:lvlJc w:val="left"/>
      <w:pPr>
        <w:ind w:left="1515" w:hanging="360"/>
      </w:pPr>
      <w:rPr>
        <w:rFonts w:ascii="Courier New" w:hAnsi="Courier New" w:cs="Courier New" w:hint="default"/>
      </w:rPr>
    </w:lvl>
    <w:lvl w:ilvl="2" w:tplc="04180005">
      <w:start w:val="1"/>
      <w:numFmt w:val="bullet"/>
      <w:lvlText w:val=""/>
      <w:lvlJc w:val="left"/>
      <w:pPr>
        <w:ind w:left="2235" w:hanging="360"/>
      </w:pPr>
      <w:rPr>
        <w:rFonts w:ascii="Wingdings" w:hAnsi="Wingdings" w:cs="Wingdings" w:hint="default"/>
      </w:rPr>
    </w:lvl>
    <w:lvl w:ilvl="3" w:tplc="04180001">
      <w:start w:val="1"/>
      <w:numFmt w:val="bullet"/>
      <w:lvlText w:val=""/>
      <w:lvlJc w:val="left"/>
      <w:pPr>
        <w:ind w:left="2955" w:hanging="360"/>
      </w:pPr>
      <w:rPr>
        <w:rFonts w:ascii="Symbol" w:hAnsi="Symbol" w:cs="Symbol" w:hint="default"/>
      </w:rPr>
    </w:lvl>
    <w:lvl w:ilvl="4" w:tplc="04180003">
      <w:start w:val="1"/>
      <w:numFmt w:val="bullet"/>
      <w:lvlText w:val="o"/>
      <w:lvlJc w:val="left"/>
      <w:pPr>
        <w:ind w:left="3675" w:hanging="360"/>
      </w:pPr>
      <w:rPr>
        <w:rFonts w:ascii="Courier New" w:hAnsi="Courier New" w:cs="Courier New" w:hint="default"/>
      </w:rPr>
    </w:lvl>
    <w:lvl w:ilvl="5" w:tplc="04180005">
      <w:start w:val="1"/>
      <w:numFmt w:val="bullet"/>
      <w:lvlText w:val=""/>
      <w:lvlJc w:val="left"/>
      <w:pPr>
        <w:ind w:left="4395" w:hanging="360"/>
      </w:pPr>
      <w:rPr>
        <w:rFonts w:ascii="Wingdings" w:hAnsi="Wingdings" w:cs="Wingdings" w:hint="default"/>
      </w:rPr>
    </w:lvl>
    <w:lvl w:ilvl="6" w:tplc="04180001">
      <w:start w:val="1"/>
      <w:numFmt w:val="bullet"/>
      <w:lvlText w:val=""/>
      <w:lvlJc w:val="left"/>
      <w:pPr>
        <w:ind w:left="5115" w:hanging="360"/>
      </w:pPr>
      <w:rPr>
        <w:rFonts w:ascii="Symbol" w:hAnsi="Symbol" w:cs="Symbol" w:hint="default"/>
      </w:rPr>
    </w:lvl>
    <w:lvl w:ilvl="7" w:tplc="04180003">
      <w:start w:val="1"/>
      <w:numFmt w:val="bullet"/>
      <w:lvlText w:val="o"/>
      <w:lvlJc w:val="left"/>
      <w:pPr>
        <w:ind w:left="5835" w:hanging="360"/>
      </w:pPr>
      <w:rPr>
        <w:rFonts w:ascii="Courier New" w:hAnsi="Courier New" w:cs="Courier New" w:hint="default"/>
      </w:rPr>
    </w:lvl>
    <w:lvl w:ilvl="8" w:tplc="04180005">
      <w:start w:val="1"/>
      <w:numFmt w:val="bullet"/>
      <w:lvlText w:val=""/>
      <w:lvlJc w:val="left"/>
      <w:pPr>
        <w:ind w:left="6555" w:hanging="360"/>
      </w:pPr>
      <w:rPr>
        <w:rFonts w:ascii="Wingdings" w:hAnsi="Wingdings" w:cs="Wingdings" w:hint="default"/>
      </w:rPr>
    </w:lvl>
  </w:abstractNum>
  <w:abstractNum w:abstractNumId="19">
    <w:nsid w:val="344E61D2"/>
    <w:multiLevelType w:val="hybridMultilevel"/>
    <w:tmpl w:val="92B80A0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34CF212C"/>
    <w:multiLevelType w:val="hybridMultilevel"/>
    <w:tmpl w:val="945C0732"/>
    <w:lvl w:ilvl="0" w:tplc="0418000F">
      <w:start w:val="1"/>
      <w:numFmt w:val="decimal"/>
      <w:lvlText w:val="%1."/>
      <w:lvlJc w:val="left"/>
      <w:pPr>
        <w:ind w:left="780" w:hanging="360"/>
      </w:pPr>
    </w:lvl>
    <w:lvl w:ilvl="1" w:tplc="04180019">
      <w:start w:val="1"/>
      <w:numFmt w:val="lowerLetter"/>
      <w:lvlText w:val="%2."/>
      <w:lvlJc w:val="left"/>
      <w:pPr>
        <w:ind w:left="1500" w:hanging="360"/>
      </w:pPr>
    </w:lvl>
    <w:lvl w:ilvl="2" w:tplc="0418001B">
      <w:start w:val="1"/>
      <w:numFmt w:val="lowerRoman"/>
      <w:lvlText w:val="%3."/>
      <w:lvlJc w:val="right"/>
      <w:pPr>
        <w:ind w:left="2220" w:hanging="180"/>
      </w:pPr>
    </w:lvl>
    <w:lvl w:ilvl="3" w:tplc="0418000F">
      <w:start w:val="1"/>
      <w:numFmt w:val="decimal"/>
      <w:lvlText w:val="%4."/>
      <w:lvlJc w:val="left"/>
      <w:pPr>
        <w:ind w:left="2940" w:hanging="360"/>
      </w:pPr>
    </w:lvl>
    <w:lvl w:ilvl="4" w:tplc="04180019">
      <w:start w:val="1"/>
      <w:numFmt w:val="lowerLetter"/>
      <w:lvlText w:val="%5."/>
      <w:lvlJc w:val="left"/>
      <w:pPr>
        <w:ind w:left="3660" w:hanging="360"/>
      </w:pPr>
    </w:lvl>
    <w:lvl w:ilvl="5" w:tplc="0418001B">
      <w:start w:val="1"/>
      <w:numFmt w:val="lowerRoman"/>
      <w:lvlText w:val="%6."/>
      <w:lvlJc w:val="right"/>
      <w:pPr>
        <w:ind w:left="4380" w:hanging="180"/>
      </w:pPr>
    </w:lvl>
    <w:lvl w:ilvl="6" w:tplc="0418000F">
      <w:start w:val="1"/>
      <w:numFmt w:val="decimal"/>
      <w:lvlText w:val="%7."/>
      <w:lvlJc w:val="left"/>
      <w:pPr>
        <w:ind w:left="5100" w:hanging="360"/>
      </w:pPr>
    </w:lvl>
    <w:lvl w:ilvl="7" w:tplc="04180019">
      <w:start w:val="1"/>
      <w:numFmt w:val="lowerLetter"/>
      <w:lvlText w:val="%8."/>
      <w:lvlJc w:val="left"/>
      <w:pPr>
        <w:ind w:left="5820" w:hanging="360"/>
      </w:pPr>
    </w:lvl>
    <w:lvl w:ilvl="8" w:tplc="0418001B">
      <w:start w:val="1"/>
      <w:numFmt w:val="lowerRoman"/>
      <w:lvlText w:val="%9."/>
      <w:lvlJc w:val="right"/>
      <w:pPr>
        <w:ind w:left="6540" w:hanging="180"/>
      </w:pPr>
    </w:lvl>
  </w:abstractNum>
  <w:abstractNum w:abstractNumId="21">
    <w:nsid w:val="36F05415"/>
    <w:multiLevelType w:val="hybridMultilevel"/>
    <w:tmpl w:val="B34033AC"/>
    <w:lvl w:ilvl="0" w:tplc="3F32B458">
      <w:start w:val="1"/>
      <w:numFmt w:val="bullet"/>
      <w:lvlText w:val=""/>
      <w:lvlJc w:val="left"/>
      <w:pPr>
        <w:ind w:left="720" w:hanging="360"/>
      </w:pPr>
      <w:rPr>
        <w:rFonts w:ascii="Symbol" w:hAnsi="Symbol" w:cs="Symbol"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2">
    <w:nsid w:val="37AC7482"/>
    <w:multiLevelType w:val="multilevel"/>
    <w:tmpl w:val="7FCC3018"/>
    <w:lvl w:ilvl="0">
      <w:start w:val="1"/>
      <w:numFmt w:val="decimal"/>
      <w:pStyle w:val="Heading1"/>
      <w:lvlText w:val="%1"/>
      <w:lvlJc w:val="left"/>
      <w:pPr>
        <w:tabs>
          <w:tab w:val="num" w:pos="1854"/>
        </w:tabs>
        <w:ind w:left="1854" w:hanging="1134"/>
      </w:pPr>
      <w:rPr>
        <w:rFonts w:hint="default"/>
      </w:rPr>
    </w:lvl>
    <w:lvl w:ilvl="1">
      <w:start w:val="1"/>
      <w:numFmt w:val="decimal"/>
      <w:pStyle w:val="Heading2"/>
      <w:lvlText w:val="7.2"/>
      <w:lvlJc w:val="left"/>
      <w:pPr>
        <w:tabs>
          <w:tab w:val="num" w:pos="1854"/>
        </w:tabs>
        <w:ind w:left="1854" w:hanging="1134"/>
      </w:pPr>
      <w:rPr>
        <w:rFonts w:hint="default"/>
      </w:rPr>
    </w:lvl>
    <w:lvl w:ilvl="2">
      <w:start w:val="1"/>
      <w:numFmt w:val="decimal"/>
      <w:pStyle w:val="Heading3"/>
      <w:lvlText w:val="%1.%2.%3"/>
      <w:lvlJc w:val="left"/>
      <w:pPr>
        <w:tabs>
          <w:tab w:val="num" w:pos="1854"/>
        </w:tabs>
        <w:ind w:left="1854" w:hanging="1134"/>
      </w:pPr>
      <w:rPr>
        <w:rFonts w:hint="default"/>
      </w:rPr>
    </w:lvl>
    <w:lvl w:ilvl="3">
      <w:start w:val="1"/>
      <w:numFmt w:val="decimal"/>
      <w:pStyle w:val="Heading4"/>
      <w:lvlText w:val="7.3.2.%4"/>
      <w:lvlJc w:val="left"/>
      <w:pPr>
        <w:tabs>
          <w:tab w:val="num" w:pos="1854"/>
        </w:tabs>
        <w:ind w:left="1854" w:hanging="1134"/>
      </w:pPr>
      <w:rPr>
        <w:rFonts w:ascii="Times New Roman" w:hAnsi="Times New Roman" w:cs="Times New Roman" w:hint="default"/>
        <w:sz w:val="24"/>
        <w:szCs w:val="24"/>
      </w:rPr>
    </w:lvl>
    <w:lvl w:ilvl="4">
      <w:start w:val="1"/>
      <w:numFmt w:val="decimal"/>
      <w:pStyle w:val="Heading5"/>
      <w:lvlText w:val="%1.%2.%3.%4.%5"/>
      <w:lvlJc w:val="left"/>
      <w:pPr>
        <w:tabs>
          <w:tab w:val="num" w:pos="2160"/>
        </w:tabs>
        <w:ind w:left="1854" w:hanging="1134"/>
      </w:pPr>
      <w:rPr>
        <w:rFonts w:hint="default"/>
      </w:rPr>
    </w:lvl>
    <w:lvl w:ilvl="5">
      <w:start w:val="1"/>
      <w:numFmt w:val="lowerLetter"/>
      <w:pStyle w:val="Heading6"/>
      <w:lvlText w:val="(%6)"/>
      <w:lvlJc w:val="right"/>
      <w:pPr>
        <w:tabs>
          <w:tab w:val="num" w:pos="2421"/>
        </w:tabs>
        <w:ind w:left="2421" w:hanging="283"/>
      </w:pPr>
      <w:rPr>
        <w:rFonts w:hint="default"/>
      </w:rPr>
    </w:lvl>
    <w:lvl w:ilvl="6">
      <w:start w:val="1"/>
      <w:numFmt w:val="lowerRoman"/>
      <w:pStyle w:val="Heading7"/>
      <w:lvlText w:val="(%7)"/>
      <w:lvlJc w:val="right"/>
      <w:pPr>
        <w:tabs>
          <w:tab w:val="num" w:pos="2705"/>
        </w:tabs>
        <w:ind w:left="2705" w:hanging="284"/>
      </w:pPr>
      <w:rPr>
        <w:rFonts w:hint="default"/>
      </w:rPr>
    </w:lvl>
    <w:lvl w:ilvl="7">
      <w:start w:val="1"/>
      <w:numFmt w:val="upperRoman"/>
      <w:pStyle w:val="Heading8"/>
      <w:lvlText w:val="%8"/>
      <w:lvlJc w:val="right"/>
      <w:pPr>
        <w:tabs>
          <w:tab w:val="num" w:pos="2988"/>
        </w:tabs>
        <w:ind w:left="2988" w:hanging="283"/>
      </w:pPr>
      <w:rPr>
        <w:rFonts w:hint="default"/>
      </w:rPr>
    </w:lvl>
    <w:lvl w:ilvl="8">
      <w:start w:val="1"/>
      <w:numFmt w:val="decimal"/>
      <w:lvlRestart w:val="0"/>
      <w:pStyle w:val="Heading9"/>
      <w:lvlText w:val="Annex %9"/>
      <w:lvlJc w:val="left"/>
      <w:pPr>
        <w:tabs>
          <w:tab w:val="num" w:pos="2705"/>
        </w:tabs>
        <w:ind w:left="2705" w:hanging="1985"/>
      </w:pPr>
      <w:rPr>
        <w:rFonts w:hint="default"/>
      </w:rPr>
    </w:lvl>
  </w:abstractNum>
  <w:abstractNum w:abstractNumId="23">
    <w:nsid w:val="4AF2666F"/>
    <w:multiLevelType w:val="hybridMultilevel"/>
    <w:tmpl w:val="F74846D2"/>
    <w:lvl w:ilvl="0" w:tplc="0409000B">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4">
    <w:nsid w:val="4C907118"/>
    <w:multiLevelType w:val="hybridMultilevel"/>
    <w:tmpl w:val="E71A63FA"/>
    <w:lvl w:ilvl="0" w:tplc="430CB742">
      <w:start w:val="1"/>
      <w:numFmt w:val="decimal"/>
      <w:lvlText w:val="%1."/>
      <w:lvlJc w:val="left"/>
      <w:pPr>
        <w:ind w:left="1128" w:hanging="360"/>
      </w:pPr>
      <w:rPr>
        <w:rFonts w:hint="default"/>
      </w:rPr>
    </w:lvl>
    <w:lvl w:ilvl="1" w:tplc="04090019">
      <w:start w:val="1"/>
      <w:numFmt w:val="lowerLetter"/>
      <w:lvlText w:val="%2."/>
      <w:lvlJc w:val="left"/>
      <w:pPr>
        <w:ind w:left="1848" w:hanging="360"/>
      </w:pPr>
    </w:lvl>
    <w:lvl w:ilvl="2" w:tplc="0409001B">
      <w:start w:val="1"/>
      <w:numFmt w:val="lowerRoman"/>
      <w:lvlText w:val="%3."/>
      <w:lvlJc w:val="right"/>
      <w:pPr>
        <w:ind w:left="2568" w:hanging="180"/>
      </w:pPr>
    </w:lvl>
    <w:lvl w:ilvl="3" w:tplc="0409000F">
      <w:start w:val="1"/>
      <w:numFmt w:val="decimal"/>
      <w:lvlText w:val="%4."/>
      <w:lvlJc w:val="left"/>
      <w:pPr>
        <w:ind w:left="3288" w:hanging="360"/>
      </w:pPr>
    </w:lvl>
    <w:lvl w:ilvl="4" w:tplc="04090019">
      <w:start w:val="1"/>
      <w:numFmt w:val="lowerLetter"/>
      <w:lvlText w:val="%5."/>
      <w:lvlJc w:val="left"/>
      <w:pPr>
        <w:ind w:left="4008" w:hanging="360"/>
      </w:pPr>
    </w:lvl>
    <w:lvl w:ilvl="5" w:tplc="0409001B">
      <w:start w:val="1"/>
      <w:numFmt w:val="lowerRoman"/>
      <w:lvlText w:val="%6."/>
      <w:lvlJc w:val="right"/>
      <w:pPr>
        <w:ind w:left="4728" w:hanging="180"/>
      </w:pPr>
    </w:lvl>
    <w:lvl w:ilvl="6" w:tplc="0409000F">
      <w:start w:val="1"/>
      <w:numFmt w:val="decimal"/>
      <w:lvlText w:val="%7."/>
      <w:lvlJc w:val="left"/>
      <w:pPr>
        <w:ind w:left="5448" w:hanging="360"/>
      </w:pPr>
    </w:lvl>
    <w:lvl w:ilvl="7" w:tplc="04090019">
      <w:start w:val="1"/>
      <w:numFmt w:val="lowerLetter"/>
      <w:lvlText w:val="%8."/>
      <w:lvlJc w:val="left"/>
      <w:pPr>
        <w:ind w:left="6168" w:hanging="360"/>
      </w:pPr>
    </w:lvl>
    <w:lvl w:ilvl="8" w:tplc="0409001B">
      <w:start w:val="1"/>
      <w:numFmt w:val="lowerRoman"/>
      <w:lvlText w:val="%9."/>
      <w:lvlJc w:val="right"/>
      <w:pPr>
        <w:ind w:left="6888" w:hanging="180"/>
      </w:pPr>
    </w:lvl>
  </w:abstractNum>
  <w:abstractNum w:abstractNumId="25">
    <w:nsid w:val="506E642D"/>
    <w:multiLevelType w:val="hybridMultilevel"/>
    <w:tmpl w:val="56F2DD78"/>
    <w:lvl w:ilvl="0" w:tplc="E4764924">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6">
    <w:nsid w:val="52431DA0"/>
    <w:multiLevelType w:val="hybridMultilevel"/>
    <w:tmpl w:val="5D001BB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7">
    <w:nsid w:val="55C5361D"/>
    <w:multiLevelType w:val="hybridMultilevel"/>
    <w:tmpl w:val="7C321D06"/>
    <w:lvl w:ilvl="0" w:tplc="3F32B458">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8">
    <w:nsid w:val="599C71DF"/>
    <w:multiLevelType w:val="hybridMultilevel"/>
    <w:tmpl w:val="7D9C673A"/>
    <w:lvl w:ilvl="0" w:tplc="04090001">
      <w:start w:val="1"/>
      <w:numFmt w:val="bullet"/>
      <w:lvlText w:val=""/>
      <w:lvlJc w:val="left"/>
      <w:pPr>
        <w:ind w:left="788" w:hanging="360"/>
      </w:pPr>
      <w:rPr>
        <w:rFonts w:ascii="Symbol" w:hAnsi="Symbol" w:cs="Symbol" w:hint="default"/>
      </w:rPr>
    </w:lvl>
    <w:lvl w:ilvl="1" w:tplc="04090003">
      <w:start w:val="1"/>
      <w:numFmt w:val="bullet"/>
      <w:lvlText w:val="o"/>
      <w:lvlJc w:val="left"/>
      <w:pPr>
        <w:ind w:left="1508" w:hanging="360"/>
      </w:pPr>
      <w:rPr>
        <w:rFonts w:ascii="Courier New" w:hAnsi="Courier New" w:cs="Courier New" w:hint="default"/>
      </w:rPr>
    </w:lvl>
    <w:lvl w:ilvl="2" w:tplc="04090005">
      <w:start w:val="1"/>
      <w:numFmt w:val="bullet"/>
      <w:lvlText w:val=""/>
      <w:lvlJc w:val="left"/>
      <w:pPr>
        <w:ind w:left="2228" w:hanging="360"/>
      </w:pPr>
      <w:rPr>
        <w:rFonts w:ascii="Wingdings" w:hAnsi="Wingdings" w:cs="Wingdings" w:hint="default"/>
      </w:rPr>
    </w:lvl>
    <w:lvl w:ilvl="3" w:tplc="04090001">
      <w:start w:val="1"/>
      <w:numFmt w:val="bullet"/>
      <w:lvlText w:val=""/>
      <w:lvlJc w:val="left"/>
      <w:pPr>
        <w:ind w:left="2948" w:hanging="360"/>
      </w:pPr>
      <w:rPr>
        <w:rFonts w:ascii="Symbol" w:hAnsi="Symbol" w:cs="Symbol" w:hint="default"/>
      </w:rPr>
    </w:lvl>
    <w:lvl w:ilvl="4" w:tplc="04090003">
      <w:start w:val="1"/>
      <w:numFmt w:val="bullet"/>
      <w:lvlText w:val="o"/>
      <w:lvlJc w:val="left"/>
      <w:pPr>
        <w:ind w:left="3668" w:hanging="360"/>
      </w:pPr>
      <w:rPr>
        <w:rFonts w:ascii="Courier New" w:hAnsi="Courier New" w:cs="Courier New" w:hint="default"/>
      </w:rPr>
    </w:lvl>
    <w:lvl w:ilvl="5" w:tplc="04090005">
      <w:start w:val="1"/>
      <w:numFmt w:val="bullet"/>
      <w:lvlText w:val=""/>
      <w:lvlJc w:val="left"/>
      <w:pPr>
        <w:ind w:left="4388" w:hanging="360"/>
      </w:pPr>
      <w:rPr>
        <w:rFonts w:ascii="Wingdings" w:hAnsi="Wingdings" w:cs="Wingdings" w:hint="default"/>
      </w:rPr>
    </w:lvl>
    <w:lvl w:ilvl="6" w:tplc="04090001">
      <w:start w:val="1"/>
      <w:numFmt w:val="bullet"/>
      <w:lvlText w:val=""/>
      <w:lvlJc w:val="left"/>
      <w:pPr>
        <w:ind w:left="5108" w:hanging="360"/>
      </w:pPr>
      <w:rPr>
        <w:rFonts w:ascii="Symbol" w:hAnsi="Symbol" w:cs="Symbol" w:hint="default"/>
      </w:rPr>
    </w:lvl>
    <w:lvl w:ilvl="7" w:tplc="04090003">
      <w:start w:val="1"/>
      <w:numFmt w:val="bullet"/>
      <w:lvlText w:val="o"/>
      <w:lvlJc w:val="left"/>
      <w:pPr>
        <w:ind w:left="5828" w:hanging="360"/>
      </w:pPr>
      <w:rPr>
        <w:rFonts w:ascii="Courier New" w:hAnsi="Courier New" w:cs="Courier New" w:hint="default"/>
      </w:rPr>
    </w:lvl>
    <w:lvl w:ilvl="8" w:tplc="04090005">
      <w:start w:val="1"/>
      <w:numFmt w:val="bullet"/>
      <w:lvlText w:val=""/>
      <w:lvlJc w:val="left"/>
      <w:pPr>
        <w:ind w:left="6548" w:hanging="360"/>
      </w:pPr>
      <w:rPr>
        <w:rFonts w:ascii="Wingdings" w:hAnsi="Wingdings" w:cs="Wingdings" w:hint="default"/>
      </w:rPr>
    </w:lvl>
  </w:abstractNum>
  <w:abstractNum w:abstractNumId="29">
    <w:nsid w:val="5B842C1C"/>
    <w:multiLevelType w:val="hybridMultilevel"/>
    <w:tmpl w:val="D9C878DA"/>
    <w:lvl w:ilvl="0" w:tplc="5B0AF19E">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0">
    <w:nsid w:val="60DA580E"/>
    <w:multiLevelType w:val="hybridMultilevel"/>
    <w:tmpl w:val="9790FD76"/>
    <w:lvl w:ilvl="0" w:tplc="3F32B458">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1">
    <w:nsid w:val="65622F72"/>
    <w:multiLevelType w:val="hybridMultilevel"/>
    <w:tmpl w:val="88107112"/>
    <w:lvl w:ilvl="0" w:tplc="3F32B458">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2">
    <w:nsid w:val="6A20110C"/>
    <w:multiLevelType w:val="multilevel"/>
    <w:tmpl w:val="D6028E86"/>
    <w:lvl w:ilvl="0">
      <w:start w:val="14"/>
      <w:numFmt w:val="decimal"/>
      <w:lvlText w:val="%1"/>
      <w:lvlJc w:val="left"/>
      <w:pPr>
        <w:tabs>
          <w:tab w:val="num" w:pos="360"/>
        </w:tabs>
        <w:ind w:left="360" w:hanging="360"/>
      </w:pPr>
      <w:rPr>
        <w:rFonts w:hint="default"/>
      </w:rPr>
    </w:lvl>
    <w:lvl w:ilvl="1">
      <w:start w:val="1"/>
      <w:numFmt w:val="decimal"/>
      <w:isLgl/>
      <w:lvlText w:val="%1.%2"/>
      <w:lvlJc w:val="left"/>
      <w:pPr>
        <w:tabs>
          <w:tab w:val="num" w:pos="525"/>
        </w:tabs>
        <w:ind w:left="525" w:hanging="525"/>
      </w:pPr>
      <w:rPr>
        <w:rFonts w:hint="default"/>
      </w:rPr>
    </w:lvl>
    <w:lvl w:ilvl="2">
      <w:start w:val="1"/>
      <w:numFmt w:val="decimal"/>
      <w:isLgl/>
      <w:lvlText w:val="%1.%2.%3"/>
      <w:lvlJc w:val="left"/>
      <w:pPr>
        <w:tabs>
          <w:tab w:val="num" w:pos="360"/>
        </w:tabs>
        <w:ind w:left="360" w:hanging="720"/>
      </w:pPr>
      <w:rPr>
        <w:rFonts w:hint="default"/>
      </w:rPr>
    </w:lvl>
    <w:lvl w:ilvl="3">
      <w:start w:val="1"/>
      <w:numFmt w:val="decimal"/>
      <w:isLgl/>
      <w:lvlText w:val="%1.%2.%3.%4"/>
      <w:lvlJc w:val="left"/>
      <w:pPr>
        <w:tabs>
          <w:tab w:val="num" w:pos="1680"/>
        </w:tabs>
        <w:ind w:left="16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lowerLetter"/>
      <w:lvlText w:val="%6)"/>
      <w:lvlJc w:val="left"/>
      <w:pPr>
        <w:tabs>
          <w:tab w:val="num" w:pos="1440"/>
        </w:tabs>
        <w:ind w:left="1440" w:hanging="360"/>
      </w:pPr>
      <w:rPr>
        <w:rFonts w:hint="default"/>
      </w:rPr>
    </w:lvl>
    <w:lvl w:ilvl="6">
      <w:start w:val="1"/>
      <w:numFmt w:val="lowerRoman"/>
      <w:lvlText w:val="%7."/>
      <w:lvlJc w:val="right"/>
      <w:pPr>
        <w:tabs>
          <w:tab w:val="num" w:pos="1080"/>
        </w:tabs>
        <w:ind w:left="1080" w:hanging="36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3">
    <w:nsid w:val="6B351EF6"/>
    <w:multiLevelType w:val="hybridMultilevel"/>
    <w:tmpl w:val="D482336E"/>
    <w:lvl w:ilvl="0" w:tplc="0409000B">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4">
    <w:nsid w:val="71312F71"/>
    <w:multiLevelType w:val="hybridMultilevel"/>
    <w:tmpl w:val="8D1E407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nsid w:val="7863363A"/>
    <w:multiLevelType w:val="hybridMultilevel"/>
    <w:tmpl w:val="3206730E"/>
    <w:lvl w:ilvl="0" w:tplc="3F32B458">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6">
    <w:nsid w:val="7E8C26F6"/>
    <w:multiLevelType w:val="hybridMultilevel"/>
    <w:tmpl w:val="EAF2F4A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17"/>
  </w:num>
  <w:num w:numId="2">
    <w:abstractNumId w:val="16"/>
  </w:num>
  <w:num w:numId="3">
    <w:abstractNumId w:val="4"/>
  </w:num>
  <w:num w:numId="4">
    <w:abstractNumId w:val="28"/>
  </w:num>
  <w:num w:numId="5">
    <w:abstractNumId w:val="3"/>
  </w:num>
  <w:num w:numId="6">
    <w:abstractNumId w:val="18"/>
  </w:num>
  <w:num w:numId="7">
    <w:abstractNumId w:val="13"/>
  </w:num>
  <w:num w:numId="8">
    <w:abstractNumId w:val="6"/>
  </w:num>
  <w:num w:numId="9">
    <w:abstractNumId w:val="33"/>
  </w:num>
  <w:num w:numId="10">
    <w:abstractNumId w:val="14"/>
  </w:num>
  <w:num w:numId="11">
    <w:abstractNumId w:val="19"/>
  </w:num>
  <w:num w:numId="12">
    <w:abstractNumId w:val="7"/>
  </w:num>
  <w:num w:numId="13">
    <w:abstractNumId w:val="22"/>
  </w:num>
  <w:num w:numId="14">
    <w:abstractNumId w:val="32"/>
  </w:num>
  <w:num w:numId="15">
    <w:abstractNumId w:val="5"/>
  </w:num>
  <w:num w:numId="16">
    <w:abstractNumId w:val="0"/>
  </w:num>
  <w:num w:numId="17">
    <w:abstractNumId w:val="23"/>
  </w:num>
  <w:num w:numId="18">
    <w:abstractNumId w:val="26"/>
  </w:num>
  <w:num w:numId="19">
    <w:abstractNumId w:val="36"/>
  </w:num>
  <w:num w:numId="20">
    <w:abstractNumId w:val="11"/>
  </w:num>
  <w:num w:numId="21">
    <w:abstractNumId w:val="1"/>
  </w:num>
  <w:num w:numId="22">
    <w:abstractNumId w:val="1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2"/>
  </w:num>
  <w:num w:numId="26">
    <w:abstractNumId w:val="20"/>
  </w:num>
  <w:num w:numId="27">
    <w:abstractNumId w:val="29"/>
  </w:num>
  <w:num w:numId="28">
    <w:abstractNumId w:val="24"/>
  </w:num>
  <w:num w:numId="29">
    <w:abstractNumId w:val="10"/>
  </w:num>
  <w:num w:numId="30">
    <w:abstractNumId w:val="34"/>
  </w:num>
  <w:num w:numId="31">
    <w:abstractNumId w:val="25"/>
  </w:num>
  <w:num w:numId="32">
    <w:abstractNumId w:val="30"/>
  </w:num>
  <w:num w:numId="33">
    <w:abstractNumId w:val="27"/>
  </w:num>
  <w:num w:numId="34">
    <w:abstractNumId w:val="35"/>
  </w:num>
  <w:num w:numId="35">
    <w:abstractNumId w:val="31"/>
  </w:num>
  <w:num w:numId="36">
    <w:abstractNumId w:val="21"/>
  </w:num>
  <w:num w:numId="3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901EB"/>
    <w:rsid w:val="00001F17"/>
    <w:rsid w:val="000028A1"/>
    <w:rsid w:val="00002BF8"/>
    <w:rsid w:val="0000339E"/>
    <w:rsid w:val="00005322"/>
    <w:rsid w:val="0001226D"/>
    <w:rsid w:val="00013209"/>
    <w:rsid w:val="00013422"/>
    <w:rsid w:val="0001724C"/>
    <w:rsid w:val="00021345"/>
    <w:rsid w:val="000243DB"/>
    <w:rsid w:val="000250B6"/>
    <w:rsid w:val="00025340"/>
    <w:rsid w:val="000254DA"/>
    <w:rsid w:val="00025660"/>
    <w:rsid w:val="00027426"/>
    <w:rsid w:val="00027E77"/>
    <w:rsid w:val="00030D0D"/>
    <w:rsid w:val="00030F92"/>
    <w:rsid w:val="00031032"/>
    <w:rsid w:val="000310AA"/>
    <w:rsid w:val="0003141E"/>
    <w:rsid w:val="00032B08"/>
    <w:rsid w:val="00033B47"/>
    <w:rsid w:val="00034650"/>
    <w:rsid w:val="0003503B"/>
    <w:rsid w:val="000410B5"/>
    <w:rsid w:val="000419A5"/>
    <w:rsid w:val="000433E9"/>
    <w:rsid w:val="00043E92"/>
    <w:rsid w:val="000442FF"/>
    <w:rsid w:val="00044D20"/>
    <w:rsid w:val="00044D34"/>
    <w:rsid w:val="000558E3"/>
    <w:rsid w:val="0006038F"/>
    <w:rsid w:val="000628C1"/>
    <w:rsid w:val="00066AFF"/>
    <w:rsid w:val="00076115"/>
    <w:rsid w:val="00083F30"/>
    <w:rsid w:val="0008798A"/>
    <w:rsid w:val="00092EF2"/>
    <w:rsid w:val="000A1BB9"/>
    <w:rsid w:val="000A2468"/>
    <w:rsid w:val="000A2996"/>
    <w:rsid w:val="000A34E3"/>
    <w:rsid w:val="000B1FB5"/>
    <w:rsid w:val="000B3F83"/>
    <w:rsid w:val="000B44E6"/>
    <w:rsid w:val="000B72BD"/>
    <w:rsid w:val="000C17D2"/>
    <w:rsid w:val="000C24F4"/>
    <w:rsid w:val="000C276D"/>
    <w:rsid w:val="000C54B7"/>
    <w:rsid w:val="000C66FA"/>
    <w:rsid w:val="000C7352"/>
    <w:rsid w:val="000D0325"/>
    <w:rsid w:val="000D208A"/>
    <w:rsid w:val="000D342A"/>
    <w:rsid w:val="000D5B07"/>
    <w:rsid w:val="000D6BDC"/>
    <w:rsid w:val="000E2737"/>
    <w:rsid w:val="000E2C2A"/>
    <w:rsid w:val="000E3461"/>
    <w:rsid w:val="000E6FD1"/>
    <w:rsid w:val="000E738C"/>
    <w:rsid w:val="000E7882"/>
    <w:rsid w:val="000F0935"/>
    <w:rsid w:val="000F0C98"/>
    <w:rsid w:val="000F0CF7"/>
    <w:rsid w:val="000F20DE"/>
    <w:rsid w:val="000F3767"/>
    <w:rsid w:val="000F50FA"/>
    <w:rsid w:val="001032B4"/>
    <w:rsid w:val="00106FF4"/>
    <w:rsid w:val="00107599"/>
    <w:rsid w:val="0011023A"/>
    <w:rsid w:val="0012158F"/>
    <w:rsid w:val="00121B15"/>
    <w:rsid w:val="00122E47"/>
    <w:rsid w:val="00123402"/>
    <w:rsid w:val="00127BBA"/>
    <w:rsid w:val="0013017A"/>
    <w:rsid w:val="00130F29"/>
    <w:rsid w:val="00132C4D"/>
    <w:rsid w:val="001332DA"/>
    <w:rsid w:val="00134935"/>
    <w:rsid w:val="0013720A"/>
    <w:rsid w:val="001427E6"/>
    <w:rsid w:val="00142801"/>
    <w:rsid w:val="00144A6D"/>
    <w:rsid w:val="00146B50"/>
    <w:rsid w:val="00150699"/>
    <w:rsid w:val="001535F6"/>
    <w:rsid w:val="00160099"/>
    <w:rsid w:val="00160E56"/>
    <w:rsid w:val="001650E4"/>
    <w:rsid w:val="0016566A"/>
    <w:rsid w:val="001662C3"/>
    <w:rsid w:val="001664F7"/>
    <w:rsid w:val="00171F43"/>
    <w:rsid w:val="00181389"/>
    <w:rsid w:val="00186191"/>
    <w:rsid w:val="00186894"/>
    <w:rsid w:val="0019518D"/>
    <w:rsid w:val="00196303"/>
    <w:rsid w:val="00196735"/>
    <w:rsid w:val="001973F0"/>
    <w:rsid w:val="001A14FA"/>
    <w:rsid w:val="001A2931"/>
    <w:rsid w:val="001A658C"/>
    <w:rsid w:val="001A6A47"/>
    <w:rsid w:val="001B06A3"/>
    <w:rsid w:val="001B0F37"/>
    <w:rsid w:val="001B1788"/>
    <w:rsid w:val="001B508C"/>
    <w:rsid w:val="001B5872"/>
    <w:rsid w:val="001C087D"/>
    <w:rsid w:val="001C143A"/>
    <w:rsid w:val="001C18A6"/>
    <w:rsid w:val="001C4BAC"/>
    <w:rsid w:val="001D4EF6"/>
    <w:rsid w:val="001D5B96"/>
    <w:rsid w:val="001D5D77"/>
    <w:rsid w:val="001D5F14"/>
    <w:rsid w:val="001D64E6"/>
    <w:rsid w:val="001D7B95"/>
    <w:rsid w:val="001E1A70"/>
    <w:rsid w:val="001E2E14"/>
    <w:rsid w:val="001E7F94"/>
    <w:rsid w:val="001F15D7"/>
    <w:rsid w:val="001F65D5"/>
    <w:rsid w:val="00200925"/>
    <w:rsid w:val="00206945"/>
    <w:rsid w:val="00207741"/>
    <w:rsid w:val="00210FE6"/>
    <w:rsid w:val="002136FF"/>
    <w:rsid w:val="0021434A"/>
    <w:rsid w:val="00215AC4"/>
    <w:rsid w:val="00216170"/>
    <w:rsid w:val="002167D2"/>
    <w:rsid w:val="0022301B"/>
    <w:rsid w:val="002233F9"/>
    <w:rsid w:val="00225CF0"/>
    <w:rsid w:val="00226086"/>
    <w:rsid w:val="002266BA"/>
    <w:rsid w:val="002268C7"/>
    <w:rsid w:val="002329E1"/>
    <w:rsid w:val="00232EA8"/>
    <w:rsid w:val="00232EE9"/>
    <w:rsid w:val="00233C4E"/>
    <w:rsid w:val="00234075"/>
    <w:rsid w:val="002347F3"/>
    <w:rsid w:val="00235ABB"/>
    <w:rsid w:val="00236606"/>
    <w:rsid w:val="00237C83"/>
    <w:rsid w:val="00244040"/>
    <w:rsid w:val="00244292"/>
    <w:rsid w:val="002457CC"/>
    <w:rsid w:val="002461F9"/>
    <w:rsid w:val="00250784"/>
    <w:rsid w:val="00252D13"/>
    <w:rsid w:val="002566C3"/>
    <w:rsid w:val="00257535"/>
    <w:rsid w:val="00257E7C"/>
    <w:rsid w:val="00260970"/>
    <w:rsid w:val="00262517"/>
    <w:rsid w:val="00264279"/>
    <w:rsid w:val="00266509"/>
    <w:rsid w:val="00276E2F"/>
    <w:rsid w:val="00280681"/>
    <w:rsid w:val="00282954"/>
    <w:rsid w:val="00286019"/>
    <w:rsid w:val="002871F4"/>
    <w:rsid w:val="00290202"/>
    <w:rsid w:val="00290866"/>
    <w:rsid w:val="00290E0D"/>
    <w:rsid w:val="002A42F8"/>
    <w:rsid w:val="002A4EE7"/>
    <w:rsid w:val="002A5832"/>
    <w:rsid w:val="002A6F3C"/>
    <w:rsid w:val="002B021D"/>
    <w:rsid w:val="002B345C"/>
    <w:rsid w:val="002B3CDC"/>
    <w:rsid w:val="002B6E9D"/>
    <w:rsid w:val="002C6B2C"/>
    <w:rsid w:val="002D6777"/>
    <w:rsid w:val="002E053D"/>
    <w:rsid w:val="002E082B"/>
    <w:rsid w:val="002E20B8"/>
    <w:rsid w:val="002E30A6"/>
    <w:rsid w:val="002E330E"/>
    <w:rsid w:val="002E3E2B"/>
    <w:rsid w:val="002E6125"/>
    <w:rsid w:val="002E6B41"/>
    <w:rsid w:val="002F0B77"/>
    <w:rsid w:val="002F1609"/>
    <w:rsid w:val="002F2129"/>
    <w:rsid w:val="002F5DB0"/>
    <w:rsid w:val="002F7A5C"/>
    <w:rsid w:val="002F7C9A"/>
    <w:rsid w:val="00304EAE"/>
    <w:rsid w:val="00307746"/>
    <w:rsid w:val="00307875"/>
    <w:rsid w:val="003146B1"/>
    <w:rsid w:val="00314741"/>
    <w:rsid w:val="00324512"/>
    <w:rsid w:val="00324D59"/>
    <w:rsid w:val="0032593C"/>
    <w:rsid w:val="00327D76"/>
    <w:rsid w:val="00327F37"/>
    <w:rsid w:val="003333D1"/>
    <w:rsid w:val="00334B95"/>
    <w:rsid w:val="003415D6"/>
    <w:rsid w:val="003438F4"/>
    <w:rsid w:val="00344A07"/>
    <w:rsid w:val="00353EE1"/>
    <w:rsid w:val="0035677F"/>
    <w:rsid w:val="00360044"/>
    <w:rsid w:val="00360814"/>
    <w:rsid w:val="003615C6"/>
    <w:rsid w:val="00363389"/>
    <w:rsid w:val="003647F6"/>
    <w:rsid w:val="00364CFE"/>
    <w:rsid w:val="003665E2"/>
    <w:rsid w:val="003674AE"/>
    <w:rsid w:val="00367936"/>
    <w:rsid w:val="00370278"/>
    <w:rsid w:val="0038297D"/>
    <w:rsid w:val="00386AB8"/>
    <w:rsid w:val="0039171A"/>
    <w:rsid w:val="003919D7"/>
    <w:rsid w:val="00392B4E"/>
    <w:rsid w:val="003933CF"/>
    <w:rsid w:val="003949A3"/>
    <w:rsid w:val="003951F9"/>
    <w:rsid w:val="003A0649"/>
    <w:rsid w:val="003A065E"/>
    <w:rsid w:val="003A0BBA"/>
    <w:rsid w:val="003A1916"/>
    <w:rsid w:val="003A2569"/>
    <w:rsid w:val="003A276E"/>
    <w:rsid w:val="003A29D0"/>
    <w:rsid w:val="003A3D84"/>
    <w:rsid w:val="003A4386"/>
    <w:rsid w:val="003A55F6"/>
    <w:rsid w:val="003B27BF"/>
    <w:rsid w:val="003B3A96"/>
    <w:rsid w:val="003B6997"/>
    <w:rsid w:val="003C0F92"/>
    <w:rsid w:val="003C1705"/>
    <w:rsid w:val="003C2BED"/>
    <w:rsid w:val="003C2CD0"/>
    <w:rsid w:val="003C3BD4"/>
    <w:rsid w:val="003C3D0F"/>
    <w:rsid w:val="003C72AD"/>
    <w:rsid w:val="003D0A32"/>
    <w:rsid w:val="003D1F71"/>
    <w:rsid w:val="003D202D"/>
    <w:rsid w:val="003D2221"/>
    <w:rsid w:val="003D5567"/>
    <w:rsid w:val="003D6420"/>
    <w:rsid w:val="003D7AE3"/>
    <w:rsid w:val="003E33CC"/>
    <w:rsid w:val="003E4001"/>
    <w:rsid w:val="003E4585"/>
    <w:rsid w:val="003E5CD5"/>
    <w:rsid w:val="003E7374"/>
    <w:rsid w:val="003E75AA"/>
    <w:rsid w:val="003F16A9"/>
    <w:rsid w:val="003F1E85"/>
    <w:rsid w:val="003F5B97"/>
    <w:rsid w:val="003F64F2"/>
    <w:rsid w:val="00400802"/>
    <w:rsid w:val="00401CB7"/>
    <w:rsid w:val="0040456D"/>
    <w:rsid w:val="00406A62"/>
    <w:rsid w:val="00407D58"/>
    <w:rsid w:val="0041180D"/>
    <w:rsid w:val="00411D07"/>
    <w:rsid w:val="004130A6"/>
    <w:rsid w:val="00413153"/>
    <w:rsid w:val="004149EA"/>
    <w:rsid w:val="00415682"/>
    <w:rsid w:val="004158E9"/>
    <w:rsid w:val="00416920"/>
    <w:rsid w:val="00417CB4"/>
    <w:rsid w:val="00421932"/>
    <w:rsid w:val="004220F7"/>
    <w:rsid w:val="00422A09"/>
    <w:rsid w:val="0042443E"/>
    <w:rsid w:val="004247F5"/>
    <w:rsid w:val="004248AB"/>
    <w:rsid w:val="00424FE6"/>
    <w:rsid w:val="004301DA"/>
    <w:rsid w:val="00431DA6"/>
    <w:rsid w:val="00432A7D"/>
    <w:rsid w:val="0043334C"/>
    <w:rsid w:val="004353C0"/>
    <w:rsid w:val="004357E3"/>
    <w:rsid w:val="004360C4"/>
    <w:rsid w:val="00440252"/>
    <w:rsid w:val="0044359D"/>
    <w:rsid w:val="00443F7F"/>
    <w:rsid w:val="0044516D"/>
    <w:rsid w:val="00452E2B"/>
    <w:rsid w:val="00453589"/>
    <w:rsid w:val="0045447A"/>
    <w:rsid w:val="00460A5F"/>
    <w:rsid w:val="00460CC6"/>
    <w:rsid w:val="004628A6"/>
    <w:rsid w:val="00462D3A"/>
    <w:rsid w:val="004633C0"/>
    <w:rsid w:val="00463430"/>
    <w:rsid w:val="004634E9"/>
    <w:rsid w:val="00464EF5"/>
    <w:rsid w:val="00470BE3"/>
    <w:rsid w:val="00470F6C"/>
    <w:rsid w:val="0047438D"/>
    <w:rsid w:val="004748C1"/>
    <w:rsid w:val="0047590F"/>
    <w:rsid w:val="004778DE"/>
    <w:rsid w:val="00481474"/>
    <w:rsid w:val="00481A9D"/>
    <w:rsid w:val="00482423"/>
    <w:rsid w:val="00483382"/>
    <w:rsid w:val="00483B3F"/>
    <w:rsid w:val="0048407F"/>
    <w:rsid w:val="00484841"/>
    <w:rsid w:val="004853AC"/>
    <w:rsid w:val="0048560E"/>
    <w:rsid w:val="00485830"/>
    <w:rsid w:val="00487EC1"/>
    <w:rsid w:val="0049015B"/>
    <w:rsid w:val="0049059B"/>
    <w:rsid w:val="00490DC3"/>
    <w:rsid w:val="00491878"/>
    <w:rsid w:val="00495B63"/>
    <w:rsid w:val="004971E4"/>
    <w:rsid w:val="00497F35"/>
    <w:rsid w:val="004A2CAA"/>
    <w:rsid w:val="004A693F"/>
    <w:rsid w:val="004B0BAA"/>
    <w:rsid w:val="004B152D"/>
    <w:rsid w:val="004B2FC1"/>
    <w:rsid w:val="004B3B3F"/>
    <w:rsid w:val="004B5E2F"/>
    <w:rsid w:val="004B789C"/>
    <w:rsid w:val="004C02C9"/>
    <w:rsid w:val="004C1AC3"/>
    <w:rsid w:val="004C1F48"/>
    <w:rsid w:val="004C6D25"/>
    <w:rsid w:val="004D006D"/>
    <w:rsid w:val="004D1062"/>
    <w:rsid w:val="004D2003"/>
    <w:rsid w:val="004D2352"/>
    <w:rsid w:val="004D56B7"/>
    <w:rsid w:val="004D5C11"/>
    <w:rsid w:val="004D76BE"/>
    <w:rsid w:val="004E1ED9"/>
    <w:rsid w:val="004E465A"/>
    <w:rsid w:val="004E750D"/>
    <w:rsid w:val="004E7A76"/>
    <w:rsid w:val="004F03FA"/>
    <w:rsid w:val="004F0948"/>
    <w:rsid w:val="004F3A89"/>
    <w:rsid w:val="004F4CD2"/>
    <w:rsid w:val="0050030E"/>
    <w:rsid w:val="00500F50"/>
    <w:rsid w:val="0050118E"/>
    <w:rsid w:val="00502F6E"/>
    <w:rsid w:val="00503B73"/>
    <w:rsid w:val="00507A3D"/>
    <w:rsid w:val="00511B25"/>
    <w:rsid w:val="00511EED"/>
    <w:rsid w:val="0051373A"/>
    <w:rsid w:val="00513861"/>
    <w:rsid w:val="00516460"/>
    <w:rsid w:val="005173EC"/>
    <w:rsid w:val="00521508"/>
    <w:rsid w:val="00521BB1"/>
    <w:rsid w:val="0053021A"/>
    <w:rsid w:val="00533E63"/>
    <w:rsid w:val="00537036"/>
    <w:rsid w:val="00537BBD"/>
    <w:rsid w:val="00537F49"/>
    <w:rsid w:val="00540EC3"/>
    <w:rsid w:val="00543429"/>
    <w:rsid w:val="00547C89"/>
    <w:rsid w:val="005536BE"/>
    <w:rsid w:val="005563FD"/>
    <w:rsid w:val="00556F76"/>
    <w:rsid w:val="00571A48"/>
    <w:rsid w:val="00576304"/>
    <w:rsid w:val="00580D6A"/>
    <w:rsid w:val="00584B81"/>
    <w:rsid w:val="00587162"/>
    <w:rsid w:val="00587B4A"/>
    <w:rsid w:val="005901EB"/>
    <w:rsid w:val="00595473"/>
    <w:rsid w:val="00596C06"/>
    <w:rsid w:val="00597408"/>
    <w:rsid w:val="005A2BA9"/>
    <w:rsid w:val="005A63FE"/>
    <w:rsid w:val="005B406B"/>
    <w:rsid w:val="005B59EC"/>
    <w:rsid w:val="005B6D4B"/>
    <w:rsid w:val="005B72D5"/>
    <w:rsid w:val="005C067D"/>
    <w:rsid w:val="005C1FF9"/>
    <w:rsid w:val="005C3BC0"/>
    <w:rsid w:val="005C43EA"/>
    <w:rsid w:val="005C4D3F"/>
    <w:rsid w:val="005C6815"/>
    <w:rsid w:val="005D37E1"/>
    <w:rsid w:val="005D5BF7"/>
    <w:rsid w:val="005D5CBD"/>
    <w:rsid w:val="005D6CB6"/>
    <w:rsid w:val="005D7ADB"/>
    <w:rsid w:val="005D7FE5"/>
    <w:rsid w:val="005E0AFA"/>
    <w:rsid w:val="005E25EE"/>
    <w:rsid w:val="005E39A2"/>
    <w:rsid w:val="005E3FEA"/>
    <w:rsid w:val="005E561D"/>
    <w:rsid w:val="005E5636"/>
    <w:rsid w:val="005E58DD"/>
    <w:rsid w:val="005E6E56"/>
    <w:rsid w:val="005E7186"/>
    <w:rsid w:val="005F245A"/>
    <w:rsid w:val="005F7BB2"/>
    <w:rsid w:val="0060080F"/>
    <w:rsid w:val="006028EE"/>
    <w:rsid w:val="00603493"/>
    <w:rsid w:val="00603986"/>
    <w:rsid w:val="0060609B"/>
    <w:rsid w:val="006079BC"/>
    <w:rsid w:val="00611B19"/>
    <w:rsid w:val="006139A7"/>
    <w:rsid w:val="006155CF"/>
    <w:rsid w:val="00617012"/>
    <w:rsid w:val="00621A49"/>
    <w:rsid w:val="006229C2"/>
    <w:rsid w:val="00623692"/>
    <w:rsid w:val="00626693"/>
    <w:rsid w:val="00630D2F"/>
    <w:rsid w:val="00630D5D"/>
    <w:rsid w:val="00632DDB"/>
    <w:rsid w:val="00634178"/>
    <w:rsid w:val="00636125"/>
    <w:rsid w:val="0063798A"/>
    <w:rsid w:val="00643390"/>
    <w:rsid w:val="00643A31"/>
    <w:rsid w:val="00646275"/>
    <w:rsid w:val="00646FF5"/>
    <w:rsid w:val="00651E8B"/>
    <w:rsid w:val="00653642"/>
    <w:rsid w:val="006558F8"/>
    <w:rsid w:val="00660333"/>
    <w:rsid w:val="00661038"/>
    <w:rsid w:val="00661F05"/>
    <w:rsid w:val="0066369B"/>
    <w:rsid w:val="00664AF2"/>
    <w:rsid w:val="00664CA4"/>
    <w:rsid w:val="00665EF9"/>
    <w:rsid w:val="006709E7"/>
    <w:rsid w:val="00671E9B"/>
    <w:rsid w:val="0067345E"/>
    <w:rsid w:val="00673ED9"/>
    <w:rsid w:val="00676033"/>
    <w:rsid w:val="0067728B"/>
    <w:rsid w:val="00677A59"/>
    <w:rsid w:val="00681D87"/>
    <w:rsid w:val="00696578"/>
    <w:rsid w:val="00696746"/>
    <w:rsid w:val="00696817"/>
    <w:rsid w:val="006974F6"/>
    <w:rsid w:val="006A0E47"/>
    <w:rsid w:val="006A1A83"/>
    <w:rsid w:val="006A441B"/>
    <w:rsid w:val="006A465D"/>
    <w:rsid w:val="006B06F6"/>
    <w:rsid w:val="006B07DD"/>
    <w:rsid w:val="006B2680"/>
    <w:rsid w:val="006B2D9E"/>
    <w:rsid w:val="006B2FF8"/>
    <w:rsid w:val="006B318B"/>
    <w:rsid w:val="006B36C5"/>
    <w:rsid w:val="006B581D"/>
    <w:rsid w:val="006C0519"/>
    <w:rsid w:val="006C0A61"/>
    <w:rsid w:val="006C17CB"/>
    <w:rsid w:val="006C2F3B"/>
    <w:rsid w:val="006D3019"/>
    <w:rsid w:val="006D3C95"/>
    <w:rsid w:val="006D618F"/>
    <w:rsid w:val="006D7C79"/>
    <w:rsid w:val="006E21E6"/>
    <w:rsid w:val="006E3050"/>
    <w:rsid w:val="006E33D9"/>
    <w:rsid w:val="006E64E7"/>
    <w:rsid w:val="006E6EFF"/>
    <w:rsid w:val="006E75D5"/>
    <w:rsid w:val="006F33F1"/>
    <w:rsid w:val="006F3C4E"/>
    <w:rsid w:val="006F414B"/>
    <w:rsid w:val="007011FC"/>
    <w:rsid w:val="0070333B"/>
    <w:rsid w:val="007042EA"/>
    <w:rsid w:val="007049E7"/>
    <w:rsid w:val="00704E3A"/>
    <w:rsid w:val="00705E14"/>
    <w:rsid w:val="007062A3"/>
    <w:rsid w:val="00715A41"/>
    <w:rsid w:val="0071688B"/>
    <w:rsid w:val="00717A8D"/>
    <w:rsid w:val="0072054A"/>
    <w:rsid w:val="007234AA"/>
    <w:rsid w:val="00723A16"/>
    <w:rsid w:val="00724762"/>
    <w:rsid w:val="00724A8D"/>
    <w:rsid w:val="00724BE7"/>
    <w:rsid w:val="00724F72"/>
    <w:rsid w:val="00736AA8"/>
    <w:rsid w:val="00736C43"/>
    <w:rsid w:val="007404B9"/>
    <w:rsid w:val="007441B7"/>
    <w:rsid w:val="007466AC"/>
    <w:rsid w:val="007469E9"/>
    <w:rsid w:val="007509F0"/>
    <w:rsid w:val="00752FB2"/>
    <w:rsid w:val="0075745D"/>
    <w:rsid w:val="007576D9"/>
    <w:rsid w:val="007620F1"/>
    <w:rsid w:val="00763421"/>
    <w:rsid w:val="00763805"/>
    <w:rsid w:val="00764365"/>
    <w:rsid w:val="0076689A"/>
    <w:rsid w:val="00767802"/>
    <w:rsid w:val="00767D18"/>
    <w:rsid w:val="00771806"/>
    <w:rsid w:val="007721BC"/>
    <w:rsid w:val="007732EB"/>
    <w:rsid w:val="007740C3"/>
    <w:rsid w:val="00774492"/>
    <w:rsid w:val="00775FB2"/>
    <w:rsid w:val="00776A29"/>
    <w:rsid w:val="0077719F"/>
    <w:rsid w:val="00781228"/>
    <w:rsid w:val="00781659"/>
    <w:rsid w:val="007826C7"/>
    <w:rsid w:val="007830A5"/>
    <w:rsid w:val="007847C1"/>
    <w:rsid w:val="00785206"/>
    <w:rsid w:val="00786CAA"/>
    <w:rsid w:val="007875D1"/>
    <w:rsid w:val="0079076E"/>
    <w:rsid w:val="007909A1"/>
    <w:rsid w:val="00791692"/>
    <w:rsid w:val="00792F09"/>
    <w:rsid w:val="00793370"/>
    <w:rsid w:val="00795C4E"/>
    <w:rsid w:val="007A0C00"/>
    <w:rsid w:val="007A2E71"/>
    <w:rsid w:val="007A5FE4"/>
    <w:rsid w:val="007B085E"/>
    <w:rsid w:val="007B22CC"/>
    <w:rsid w:val="007B5FCD"/>
    <w:rsid w:val="007C04E7"/>
    <w:rsid w:val="007C1EF8"/>
    <w:rsid w:val="007C2DEC"/>
    <w:rsid w:val="007C49ED"/>
    <w:rsid w:val="007D1B2A"/>
    <w:rsid w:val="007D2767"/>
    <w:rsid w:val="007D4BD5"/>
    <w:rsid w:val="007D54A3"/>
    <w:rsid w:val="007E272E"/>
    <w:rsid w:val="007E44D6"/>
    <w:rsid w:val="007E459A"/>
    <w:rsid w:val="007E6858"/>
    <w:rsid w:val="007E7148"/>
    <w:rsid w:val="007F1B8D"/>
    <w:rsid w:val="007F20F5"/>
    <w:rsid w:val="007F298A"/>
    <w:rsid w:val="007F6EB2"/>
    <w:rsid w:val="007F7C96"/>
    <w:rsid w:val="00800E35"/>
    <w:rsid w:val="00801BC8"/>
    <w:rsid w:val="008022DD"/>
    <w:rsid w:val="008025D0"/>
    <w:rsid w:val="0080483A"/>
    <w:rsid w:val="00807F0F"/>
    <w:rsid w:val="008130F7"/>
    <w:rsid w:val="008150BE"/>
    <w:rsid w:val="00815451"/>
    <w:rsid w:val="008165CD"/>
    <w:rsid w:val="00817A12"/>
    <w:rsid w:val="00823F5C"/>
    <w:rsid w:val="008246F7"/>
    <w:rsid w:val="0082559C"/>
    <w:rsid w:val="00835631"/>
    <w:rsid w:val="00835D6D"/>
    <w:rsid w:val="008365DE"/>
    <w:rsid w:val="00841A77"/>
    <w:rsid w:val="00842FEB"/>
    <w:rsid w:val="00852DA4"/>
    <w:rsid w:val="00852F03"/>
    <w:rsid w:val="0085411F"/>
    <w:rsid w:val="008549C0"/>
    <w:rsid w:val="00857C70"/>
    <w:rsid w:val="0086191C"/>
    <w:rsid w:val="00863A77"/>
    <w:rsid w:val="008658ED"/>
    <w:rsid w:val="00866A93"/>
    <w:rsid w:val="00871283"/>
    <w:rsid w:val="00872ADC"/>
    <w:rsid w:val="00873FF0"/>
    <w:rsid w:val="008817B0"/>
    <w:rsid w:val="0088314B"/>
    <w:rsid w:val="008868D7"/>
    <w:rsid w:val="0088732A"/>
    <w:rsid w:val="00887578"/>
    <w:rsid w:val="00887EFF"/>
    <w:rsid w:val="008920D2"/>
    <w:rsid w:val="008943BC"/>
    <w:rsid w:val="008A4CFC"/>
    <w:rsid w:val="008A7526"/>
    <w:rsid w:val="008B32C3"/>
    <w:rsid w:val="008B4623"/>
    <w:rsid w:val="008B5F54"/>
    <w:rsid w:val="008B6FA3"/>
    <w:rsid w:val="008B734B"/>
    <w:rsid w:val="008B7DD4"/>
    <w:rsid w:val="008C2686"/>
    <w:rsid w:val="008C7F80"/>
    <w:rsid w:val="008D0DB8"/>
    <w:rsid w:val="008D681D"/>
    <w:rsid w:val="008D6E09"/>
    <w:rsid w:val="008E07CA"/>
    <w:rsid w:val="008E1BFD"/>
    <w:rsid w:val="008E2D0C"/>
    <w:rsid w:val="008E7051"/>
    <w:rsid w:val="008F27B3"/>
    <w:rsid w:val="008F7907"/>
    <w:rsid w:val="0090064C"/>
    <w:rsid w:val="00904FA4"/>
    <w:rsid w:val="009113AC"/>
    <w:rsid w:val="00914B68"/>
    <w:rsid w:val="009169C3"/>
    <w:rsid w:val="00921552"/>
    <w:rsid w:val="00925278"/>
    <w:rsid w:val="00925BD5"/>
    <w:rsid w:val="009307D1"/>
    <w:rsid w:val="00931998"/>
    <w:rsid w:val="00933C4A"/>
    <w:rsid w:val="0094012E"/>
    <w:rsid w:val="0094285A"/>
    <w:rsid w:val="009434F1"/>
    <w:rsid w:val="0094627C"/>
    <w:rsid w:val="00946F87"/>
    <w:rsid w:val="00950D1F"/>
    <w:rsid w:val="00950E32"/>
    <w:rsid w:val="00951F44"/>
    <w:rsid w:val="009521B4"/>
    <w:rsid w:val="00955811"/>
    <w:rsid w:val="009558DB"/>
    <w:rsid w:val="0095766A"/>
    <w:rsid w:val="00957FC3"/>
    <w:rsid w:val="009601DE"/>
    <w:rsid w:val="00963A15"/>
    <w:rsid w:val="00963B37"/>
    <w:rsid w:val="00963F41"/>
    <w:rsid w:val="00965AEC"/>
    <w:rsid w:val="009713D0"/>
    <w:rsid w:val="00972192"/>
    <w:rsid w:val="00977A3F"/>
    <w:rsid w:val="0098030B"/>
    <w:rsid w:val="00980C08"/>
    <w:rsid w:val="00980FA3"/>
    <w:rsid w:val="00981FA4"/>
    <w:rsid w:val="00982C59"/>
    <w:rsid w:val="009830A9"/>
    <w:rsid w:val="0098427D"/>
    <w:rsid w:val="0098509E"/>
    <w:rsid w:val="00987D33"/>
    <w:rsid w:val="00993117"/>
    <w:rsid w:val="00993754"/>
    <w:rsid w:val="00993FEC"/>
    <w:rsid w:val="009A04B6"/>
    <w:rsid w:val="009A17E9"/>
    <w:rsid w:val="009A1BB1"/>
    <w:rsid w:val="009A243E"/>
    <w:rsid w:val="009A2888"/>
    <w:rsid w:val="009A3245"/>
    <w:rsid w:val="009A7A07"/>
    <w:rsid w:val="009B0DEF"/>
    <w:rsid w:val="009B353B"/>
    <w:rsid w:val="009B425E"/>
    <w:rsid w:val="009B6299"/>
    <w:rsid w:val="009B6A8C"/>
    <w:rsid w:val="009C362D"/>
    <w:rsid w:val="009D19AB"/>
    <w:rsid w:val="009D23F7"/>
    <w:rsid w:val="009D29ED"/>
    <w:rsid w:val="009D4E45"/>
    <w:rsid w:val="009D5E97"/>
    <w:rsid w:val="009D788C"/>
    <w:rsid w:val="009E243F"/>
    <w:rsid w:val="009E72F4"/>
    <w:rsid w:val="009F129B"/>
    <w:rsid w:val="009F2059"/>
    <w:rsid w:val="009F361B"/>
    <w:rsid w:val="009F57AB"/>
    <w:rsid w:val="00A020A8"/>
    <w:rsid w:val="00A03B55"/>
    <w:rsid w:val="00A0456B"/>
    <w:rsid w:val="00A0516A"/>
    <w:rsid w:val="00A102AA"/>
    <w:rsid w:val="00A10844"/>
    <w:rsid w:val="00A12D7C"/>
    <w:rsid w:val="00A13CF2"/>
    <w:rsid w:val="00A14EEE"/>
    <w:rsid w:val="00A16C6C"/>
    <w:rsid w:val="00A21675"/>
    <w:rsid w:val="00A226A3"/>
    <w:rsid w:val="00A23C92"/>
    <w:rsid w:val="00A2414E"/>
    <w:rsid w:val="00A26DCE"/>
    <w:rsid w:val="00A27075"/>
    <w:rsid w:val="00A30A3C"/>
    <w:rsid w:val="00A32357"/>
    <w:rsid w:val="00A3339C"/>
    <w:rsid w:val="00A34371"/>
    <w:rsid w:val="00A437FF"/>
    <w:rsid w:val="00A46C50"/>
    <w:rsid w:val="00A46C67"/>
    <w:rsid w:val="00A505E2"/>
    <w:rsid w:val="00A50B70"/>
    <w:rsid w:val="00A51E5B"/>
    <w:rsid w:val="00A52837"/>
    <w:rsid w:val="00A52B43"/>
    <w:rsid w:val="00A52F58"/>
    <w:rsid w:val="00A61387"/>
    <w:rsid w:val="00A6266B"/>
    <w:rsid w:val="00A626D1"/>
    <w:rsid w:val="00A6405A"/>
    <w:rsid w:val="00A67D08"/>
    <w:rsid w:val="00A7413A"/>
    <w:rsid w:val="00A74616"/>
    <w:rsid w:val="00A75689"/>
    <w:rsid w:val="00A8126E"/>
    <w:rsid w:val="00A81941"/>
    <w:rsid w:val="00A81BA0"/>
    <w:rsid w:val="00A8428B"/>
    <w:rsid w:val="00A84E31"/>
    <w:rsid w:val="00A84FB7"/>
    <w:rsid w:val="00A85A6D"/>
    <w:rsid w:val="00A9047F"/>
    <w:rsid w:val="00A92DDD"/>
    <w:rsid w:val="00A96828"/>
    <w:rsid w:val="00A97212"/>
    <w:rsid w:val="00A97398"/>
    <w:rsid w:val="00AA3D29"/>
    <w:rsid w:val="00AA3D35"/>
    <w:rsid w:val="00AA5611"/>
    <w:rsid w:val="00AA59FE"/>
    <w:rsid w:val="00AA7696"/>
    <w:rsid w:val="00AB2C64"/>
    <w:rsid w:val="00AB2D23"/>
    <w:rsid w:val="00AB35DC"/>
    <w:rsid w:val="00AB6615"/>
    <w:rsid w:val="00AC1AA6"/>
    <w:rsid w:val="00AC57EB"/>
    <w:rsid w:val="00AD0949"/>
    <w:rsid w:val="00AD0AE1"/>
    <w:rsid w:val="00AD5337"/>
    <w:rsid w:val="00AD53C2"/>
    <w:rsid w:val="00AD55F7"/>
    <w:rsid w:val="00AD760E"/>
    <w:rsid w:val="00AD7FFB"/>
    <w:rsid w:val="00AE26D2"/>
    <w:rsid w:val="00AE582B"/>
    <w:rsid w:val="00AE678A"/>
    <w:rsid w:val="00AE7E8D"/>
    <w:rsid w:val="00AF1129"/>
    <w:rsid w:val="00AF2D71"/>
    <w:rsid w:val="00AF4ACE"/>
    <w:rsid w:val="00B028C6"/>
    <w:rsid w:val="00B033AA"/>
    <w:rsid w:val="00B044B8"/>
    <w:rsid w:val="00B058D8"/>
    <w:rsid w:val="00B06E2F"/>
    <w:rsid w:val="00B071A7"/>
    <w:rsid w:val="00B079F3"/>
    <w:rsid w:val="00B116A7"/>
    <w:rsid w:val="00B11B4B"/>
    <w:rsid w:val="00B13493"/>
    <w:rsid w:val="00B158A1"/>
    <w:rsid w:val="00B15EC1"/>
    <w:rsid w:val="00B15FA4"/>
    <w:rsid w:val="00B166D5"/>
    <w:rsid w:val="00B1695F"/>
    <w:rsid w:val="00B16B7F"/>
    <w:rsid w:val="00B16FBC"/>
    <w:rsid w:val="00B1725F"/>
    <w:rsid w:val="00B20B45"/>
    <w:rsid w:val="00B20C15"/>
    <w:rsid w:val="00B240E6"/>
    <w:rsid w:val="00B26805"/>
    <w:rsid w:val="00B269DF"/>
    <w:rsid w:val="00B2792E"/>
    <w:rsid w:val="00B27B5B"/>
    <w:rsid w:val="00B30C20"/>
    <w:rsid w:val="00B327F2"/>
    <w:rsid w:val="00B40620"/>
    <w:rsid w:val="00B4094E"/>
    <w:rsid w:val="00B42D63"/>
    <w:rsid w:val="00B44C49"/>
    <w:rsid w:val="00B45C50"/>
    <w:rsid w:val="00B53B2C"/>
    <w:rsid w:val="00B53ECE"/>
    <w:rsid w:val="00B54AC0"/>
    <w:rsid w:val="00B55027"/>
    <w:rsid w:val="00B61344"/>
    <w:rsid w:val="00B62F30"/>
    <w:rsid w:val="00B67527"/>
    <w:rsid w:val="00B70808"/>
    <w:rsid w:val="00B71239"/>
    <w:rsid w:val="00B71EFC"/>
    <w:rsid w:val="00B722D3"/>
    <w:rsid w:val="00B74952"/>
    <w:rsid w:val="00B7580E"/>
    <w:rsid w:val="00B8017B"/>
    <w:rsid w:val="00B9070E"/>
    <w:rsid w:val="00B90740"/>
    <w:rsid w:val="00B9454B"/>
    <w:rsid w:val="00B95C2B"/>
    <w:rsid w:val="00B9649E"/>
    <w:rsid w:val="00BA15DA"/>
    <w:rsid w:val="00BA23C5"/>
    <w:rsid w:val="00BA2F5C"/>
    <w:rsid w:val="00BA6E70"/>
    <w:rsid w:val="00BB02B0"/>
    <w:rsid w:val="00BB10EA"/>
    <w:rsid w:val="00BB142A"/>
    <w:rsid w:val="00BB3604"/>
    <w:rsid w:val="00BB3A7A"/>
    <w:rsid w:val="00BB6313"/>
    <w:rsid w:val="00BB66E1"/>
    <w:rsid w:val="00BC20DF"/>
    <w:rsid w:val="00BC3194"/>
    <w:rsid w:val="00BC3ACF"/>
    <w:rsid w:val="00BC4ADB"/>
    <w:rsid w:val="00BC5BB7"/>
    <w:rsid w:val="00BC5F88"/>
    <w:rsid w:val="00BC68CA"/>
    <w:rsid w:val="00BC7B7C"/>
    <w:rsid w:val="00BD241B"/>
    <w:rsid w:val="00BD4BC8"/>
    <w:rsid w:val="00BD513D"/>
    <w:rsid w:val="00BD69C2"/>
    <w:rsid w:val="00BD6DBC"/>
    <w:rsid w:val="00BD6E85"/>
    <w:rsid w:val="00BD6EA9"/>
    <w:rsid w:val="00BD78BE"/>
    <w:rsid w:val="00BE0146"/>
    <w:rsid w:val="00BE14B3"/>
    <w:rsid w:val="00BE2771"/>
    <w:rsid w:val="00BE3560"/>
    <w:rsid w:val="00BE5D39"/>
    <w:rsid w:val="00BF66BF"/>
    <w:rsid w:val="00C01713"/>
    <w:rsid w:val="00C01C04"/>
    <w:rsid w:val="00C02186"/>
    <w:rsid w:val="00C0501C"/>
    <w:rsid w:val="00C0534D"/>
    <w:rsid w:val="00C06C61"/>
    <w:rsid w:val="00C07AF0"/>
    <w:rsid w:val="00C10CCF"/>
    <w:rsid w:val="00C11A21"/>
    <w:rsid w:val="00C12550"/>
    <w:rsid w:val="00C1290C"/>
    <w:rsid w:val="00C12E30"/>
    <w:rsid w:val="00C13C55"/>
    <w:rsid w:val="00C13D1F"/>
    <w:rsid w:val="00C17848"/>
    <w:rsid w:val="00C2106B"/>
    <w:rsid w:val="00C2237A"/>
    <w:rsid w:val="00C268A1"/>
    <w:rsid w:val="00C26E84"/>
    <w:rsid w:val="00C31EFE"/>
    <w:rsid w:val="00C320AB"/>
    <w:rsid w:val="00C32669"/>
    <w:rsid w:val="00C359A1"/>
    <w:rsid w:val="00C408C7"/>
    <w:rsid w:val="00C40976"/>
    <w:rsid w:val="00C420C7"/>
    <w:rsid w:val="00C44183"/>
    <w:rsid w:val="00C47AC8"/>
    <w:rsid w:val="00C47B45"/>
    <w:rsid w:val="00C5009A"/>
    <w:rsid w:val="00C538E0"/>
    <w:rsid w:val="00C56107"/>
    <w:rsid w:val="00C56A16"/>
    <w:rsid w:val="00C6309F"/>
    <w:rsid w:val="00C634BC"/>
    <w:rsid w:val="00C63BED"/>
    <w:rsid w:val="00C64277"/>
    <w:rsid w:val="00C66052"/>
    <w:rsid w:val="00C6790A"/>
    <w:rsid w:val="00C7202D"/>
    <w:rsid w:val="00C72876"/>
    <w:rsid w:val="00C76F30"/>
    <w:rsid w:val="00C77C84"/>
    <w:rsid w:val="00C80219"/>
    <w:rsid w:val="00C8281A"/>
    <w:rsid w:val="00C82B55"/>
    <w:rsid w:val="00C85601"/>
    <w:rsid w:val="00C857C2"/>
    <w:rsid w:val="00C9096B"/>
    <w:rsid w:val="00C95392"/>
    <w:rsid w:val="00C97EAE"/>
    <w:rsid w:val="00CA715E"/>
    <w:rsid w:val="00CB37D5"/>
    <w:rsid w:val="00CB419C"/>
    <w:rsid w:val="00CB530A"/>
    <w:rsid w:val="00CB56C2"/>
    <w:rsid w:val="00CB5B6B"/>
    <w:rsid w:val="00CC2249"/>
    <w:rsid w:val="00CC25D8"/>
    <w:rsid w:val="00CC4323"/>
    <w:rsid w:val="00CC546E"/>
    <w:rsid w:val="00CC5EF8"/>
    <w:rsid w:val="00CC6553"/>
    <w:rsid w:val="00CD1A3F"/>
    <w:rsid w:val="00CE24B4"/>
    <w:rsid w:val="00CE4E71"/>
    <w:rsid w:val="00CE5ACC"/>
    <w:rsid w:val="00CE7250"/>
    <w:rsid w:val="00CF0B48"/>
    <w:rsid w:val="00D014A4"/>
    <w:rsid w:val="00D01DC7"/>
    <w:rsid w:val="00D0371D"/>
    <w:rsid w:val="00D05827"/>
    <w:rsid w:val="00D0599B"/>
    <w:rsid w:val="00D05E9D"/>
    <w:rsid w:val="00D1220E"/>
    <w:rsid w:val="00D14784"/>
    <w:rsid w:val="00D14931"/>
    <w:rsid w:val="00D15481"/>
    <w:rsid w:val="00D158BD"/>
    <w:rsid w:val="00D17681"/>
    <w:rsid w:val="00D20B23"/>
    <w:rsid w:val="00D23AC4"/>
    <w:rsid w:val="00D256FB"/>
    <w:rsid w:val="00D27B6A"/>
    <w:rsid w:val="00D30B0D"/>
    <w:rsid w:val="00D3248B"/>
    <w:rsid w:val="00D328C5"/>
    <w:rsid w:val="00D3317F"/>
    <w:rsid w:val="00D33C5D"/>
    <w:rsid w:val="00D414B7"/>
    <w:rsid w:val="00D4610A"/>
    <w:rsid w:val="00D475AA"/>
    <w:rsid w:val="00D47ECB"/>
    <w:rsid w:val="00D5083D"/>
    <w:rsid w:val="00D52ECC"/>
    <w:rsid w:val="00D536A3"/>
    <w:rsid w:val="00D53758"/>
    <w:rsid w:val="00D56DDB"/>
    <w:rsid w:val="00D57AF1"/>
    <w:rsid w:val="00D60105"/>
    <w:rsid w:val="00D60231"/>
    <w:rsid w:val="00D622F8"/>
    <w:rsid w:val="00D623E6"/>
    <w:rsid w:val="00D64DF1"/>
    <w:rsid w:val="00D651E9"/>
    <w:rsid w:val="00D76196"/>
    <w:rsid w:val="00D7621A"/>
    <w:rsid w:val="00D81A49"/>
    <w:rsid w:val="00D82083"/>
    <w:rsid w:val="00D83FF2"/>
    <w:rsid w:val="00D84859"/>
    <w:rsid w:val="00D851AB"/>
    <w:rsid w:val="00D85DAA"/>
    <w:rsid w:val="00D86AF6"/>
    <w:rsid w:val="00D906BD"/>
    <w:rsid w:val="00D90CE9"/>
    <w:rsid w:val="00D94847"/>
    <w:rsid w:val="00DA2B80"/>
    <w:rsid w:val="00DA362A"/>
    <w:rsid w:val="00DA39CC"/>
    <w:rsid w:val="00DA6A55"/>
    <w:rsid w:val="00DB3B98"/>
    <w:rsid w:val="00DB42FA"/>
    <w:rsid w:val="00DB53AF"/>
    <w:rsid w:val="00DB54A4"/>
    <w:rsid w:val="00DC1264"/>
    <w:rsid w:val="00DC4284"/>
    <w:rsid w:val="00DC4C93"/>
    <w:rsid w:val="00DC5500"/>
    <w:rsid w:val="00DD6385"/>
    <w:rsid w:val="00DE4094"/>
    <w:rsid w:val="00DF0E94"/>
    <w:rsid w:val="00DF1E17"/>
    <w:rsid w:val="00DF1EA1"/>
    <w:rsid w:val="00DF1F68"/>
    <w:rsid w:val="00DF2736"/>
    <w:rsid w:val="00DF3AF8"/>
    <w:rsid w:val="00DF6877"/>
    <w:rsid w:val="00DF6F3F"/>
    <w:rsid w:val="00DF70D6"/>
    <w:rsid w:val="00E02C2C"/>
    <w:rsid w:val="00E10011"/>
    <w:rsid w:val="00E1229D"/>
    <w:rsid w:val="00E21896"/>
    <w:rsid w:val="00E2373E"/>
    <w:rsid w:val="00E23D7F"/>
    <w:rsid w:val="00E26A01"/>
    <w:rsid w:val="00E3147C"/>
    <w:rsid w:val="00E33133"/>
    <w:rsid w:val="00E33D05"/>
    <w:rsid w:val="00E34F2D"/>
    <w:rsid w:val="00E365DF"/>
    <w:rsid w:val="00E45981"/>
    <w:rsid w:val="00E50EF0"/>
    <w:rsid w:val="00E51CF2"/>
    <w:rsid w:val="00E5277C"/>
    <w:rsid w:val="00E52F9D"/>
    <w:rsid w:val="00E53583"/>
    <w:rsid w:val="00E5462A"/>
    <w:rsid w:val="00E55BF6"/>
    <w:rsid w:val="00E57F4A"/>
    <w:rsid w:val="00E63E46"/>
    <w:rsid w:val="00E64561"/>
    <w:rsid w:val="00E71B81"/>
    <w:rsid w:val="00E7297C"/>
    <w:rsid w:val="00E74E39"/>
    <w:rsid w:val="00E8001A"/>
    <w:rsid w:val="00E80F52"/>
    <w:rsid w:val="00E81429"/>
    <w:rsid w:val="00E83424"/>
    <w:rsid w:val="00E844A3"/>
    <w:rsid w:val="00E87166"/>
    <w:rsid w:val="00E922D4"/>
    <w:rsid w:val="00E9309C"/>
    <w:rsid w:val="00EA085E"/>
    <w:rsid w:val="00EA08C4"/>
    <w:rsid w:val="00EA234C"/>
    <w:rsid w:val="00EA5C11"/>
    <w:rsid w:val="00EB131C"/>
    <w:rsid w:val="00EB33ED"/>
    <w:rsid w:val="00EB3AEB"/>
    <w:rsid w:val="00EB4681"/>
    <w:rsid w:val="00EB4A49"/>
    <w:rsid w:val="00EC5AB1"/>
    <w:rsid w:val="00EC5B52"/>
    <w:rsid w:val="00EC662C"/>
    <w:rsid w:val="00ED26CB"/>
    <w:rsid w:val="00ED2F2A"/>
    <w:rsid w:val="00ED320C"/>
    <w:rsid w:val="00ED3A8B"/>
    <w:rsid w:val="00ED3ACD"/>
    <w:rsid w:val="00ED45E7"/>
    <w:rsid w:val="00ED5A82"/>
    <w:rsid w:val="00ED6D66"/>
    <w:rsid w:val="00EE0D5A"/>
    <w:rsid w:val="00EE1C2B"/>
    <w:rsid w:val="00EE6507"/>
    <w:rsid w:val="00EF7BAA"/>
    <w:rsid w:val="00F00A20"/>
    <w:rsid w:val="00F013A7"/>
    <w:rsid w:val="00F026FF"/>
    <w:rsid w:val="00F04967"/>
    <w:rsid w:val="00F06242"/>
    <w:rsid w:val="00F12859"/>
    <w:rsid w:val="00F1630C"/>
    <w:rsid w:val="00F16A82"/>
    <w:rsid w:val="00F171F4"/>
    <w:rsid w:val="00F17601"/>
    <w:rsid w:val="00F21AB3"/>
    <w:rsid w:val="00F22450"/>
    <w:rsid w:val="00F238B7"/>
    <w:rsid w:val="00F23D41"/>
    <w:rsid w:val="00F24A05"/>
    <w:rsid w:val="00F25FC2"/>
    <w:rsid w:val="00F270AA"/>
    <w:rsid w:val="00F305E3"/>
    <w:rsid w:val="00F30685"/>
    <w:rsid w:val="00F326D4"/>
    <w:rsid w:val="00F34174"/>
    <w:rsid w:val="00F3464F"/>
    <w:rsid w:val="00F35273"/>
    <w:rsid w:val="00F35643"/>
    <w:rsid w:val="00F37B66"/>
    <w:rsid w:val="00F441EE"/>
    <w:rsid w:val="00F462AB"/>
    <w:rsid w:val="00F47C1F"/>
    <w:rsid w:val="00F512B6"/>
    <w:rsid w:val="00F52268"/>
    <w:rsid w:val="00F534FB"/>
    <w:rsid w:val="00F6033F"/>
    <w:rsid w:val="00F63C31"/>
    <w:rsid w:val="00F65177"/>
    <w:rsid w:val="00F65E5C"/>
    <w:rsid w:val="00F6699D"/>
    <w:rsid w:val="00F67AC4"/>
    <w:rsid w:val="00F71663"/>
    <w:rsid w:val="00F717C2"/>
    <w:rsid w:val="00F72721"/>
    <w:rsid w:val="00F77884"/>
    <w:rsid w:val="00F82D53"/>
    <w:rsid w:val="00F83974"/>
    <w:rsid w:val="00F86AD7"/>
    <w:rsid w:val="00F925EF"/>
    <w:rsid w:val="00F93473"/>
    <w:rsid w:val="00F96EC9"/>
    <w:rsid w:val="00FA3684"/>
    <w:rsid w:val="00FA7CFF"/>
    <w:rsid w:val="00FB1F40"/>
    <w:rsid w:val="00FB4CC2"/>
    <w:rsid w:val="00FB6364"/>
    <w:rsid w:val="00FB6E54"/>
    <w:rsid w:val="00FC0A52"/>
    <w:rsid w:val="00FC224C"/>
    <w:rsid w:val="00FC3FD3"/>
    <w:rsid w:val="00FC6738"/>
    <w:rsid w:val="00FC6CEA"/>
    <w:rsid w:val="00FC6EDA"/>
    <w:rsid w:val="00FC729C"/>
    <w:rsid w:val="00FC7EE7"/>
    <w:rsid w:val="00FD10E7"/>
    <w:rsid w:val="00FD30B8"/>
    <w:rsid w:val="00FD5001"/>
    <w:rsid w:val="00FD569F"/>
    <w:rsid w:val="00FD6DCD"/>
    <w:rsid w:val="00FE1EEB"/>
    <w:rsid w:val="00FE1FC6"/>
    <w:rsid w:val="00FE2155"/>
    <w:rsid w:val="00FE2AE0"/>
    <w:rsid w:val="00FE4216"/>
    <w:rsid w:val="00FF0081"/>
    <w:rsid w:val="00FF0DB3"/>
    <w:rsid w:val="00FF1B35"/>
    <w:rsid w:val="00FF3DE8"/>
    <w:rsid w:val="00FF7608"/>
    <w:rsid w:val="00FF78A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3E7374"/>
    <w:rPr>
      <w:sz w:val="24"/>
      <w:szCs w:val="24"/>
    </w:rPr>
  </w:style>
  <w:style w:type="paragraph" w:styleId="Heading1">
    <w:name w:val="heading 1"/>
    <w:aliases w:val="Section,(cntl 1),DVG,HEADING 1,H1"/>
    <w:basedOn w:val="Normal"/>
    <w:link w:val="Heading1Char"/>
    <w:uiPriority w:val="99"/>
    <w:qFormat/>
    <w:rsid w:val="00C268A1"/>
    <w:pPr>
      <w:keepNext/>
      <w:keepLines/>
      <w:numPr>
        <w:numId w:val="13"/>
      </w:numPr>
      <w:suppressLineNumbers/>
      <w:suppressAutoHyphens/>
      <w:spacing w:before="240" w:after="240"/>
      <w:jc w:val="both"/>
      <w:outlineLvl w:val="0"/>
    </w:pPr>
    <w:rPr>
      <w:rFonts w:ascii="Cambria" w:hAnsi="Cambria" w:cs="Cambria"/>
      <w:b/>
      <w:bCs/>
      <w:kern w:val="32"/>
      <w:sz w:val="32"/>
      <w:szCs w:val="32"/>
    </w:rPr>
  </w:style>
  <w:style w:type="paragraph" w:styleId="Heading2">
    <w:name w:val="heading 2"/>
    <w:aliases w:val="Major,2,(cntl 2),Ü2-DVG,h2,level 2,Subhead A,H2,Titre m"/>
    <w:basedOn w:val="Normal"/>
    <w:link w:val="Heading2Char"/>
    <w:uiPriority w:val="99"/>
    <w:qFormat/>
    <w:rsid w:val="00C268A1"/>
    <w:pPr>
      <w:keepNext/>
      <w:keepLines/>
      <w:numPr>
        <w:ilvl w:val="1"/>
        <w:numId w:val="13"/>
      </w:numPr>
      <w:suppressLineNumbers/>
      <w:suppressAutoHyphens/>
      <w:spacing w:before="360" w:after="240" w:line="264" w:lineRule="auto"/>
      <w:jc w:val="both"/>
      <w:outlineLvl w:val="1"/>
    </w:pPr>
    <w:rPr>
      <w:rFonts w:ascii="Cambria" w:hAnsi="Cambria" w:cs="Cambria"/>
      <w:b/>
      <w:bCs/>
      <w:i/>
      <w:iCs/>
      <w:sz w:val="28"/>
      <w:szCs w:val="28"/>
    </w:rPr>
  </w:style>
  <w:style w:type="paragraph" w:styleId="Heading3">
    <w:name w:val="heading 3"/>
    <w:aliases w:val="Minor,level 3,Subhead B"/>
    <w:basedOn w:val="Normal"/>
    <w:link w:val="Heading3Char"/>
    <w:uiPriority w:val="99"/>
    <w:qFormat/>
    <w:rsid w:val="00C268A1"/>
    <w:pPr>
      <w:keepNext/>
      <w:keepLines/>
      <w:numPr>
        <w:ilvl w:val="2"/>
        <w:numId w:val="13"/>
      </w:numPr>
      <w:suppressLineNumbers/>
      <w:suppressAutoHyphens/>
      <w:spacing w:before="240" w:after="180" w:line="264" w:lineRule="auto"/>
      <w:jc w:val="both"/>
      <w:outlineLvl w:val="2"/>
    </w:pPr>
    <w:rPr>
      <w:rFonts w:ascii="Cambria" w:hAnsi="Cambria" w:cs="Cambria"/>
      <w:b/>
      <w:bCs/>
      <w:sz w:val="26"/>
      <w:szCs w:val="26"/>
    </w:rPr>
  </w:style>
  <w:style w:type="paragraph" w:styleId="Heading4">
    <w:name w:val="heading 4"/>
    <w:aliases w:val="Sub-Minor,4,Subhead C,H4"/>
    <w:basedOn w:val="Normal"/>
    <w:link w:val="Heading4Char"/>
    <w:uiPriority w:val="99"/>
    <w:qFormat/>
    <w:rsid w:val="00C268A1"/>
    <w:pPr>
      <w:numPr>
        <w:ilvl w:val="3"/>
        <w:numId w:val="13"/>
      </w:numPr>
      <w:suppressLineNumbers/>
      <w:suppressAutoHyphens/>
      <w:spacing w:before="120" w:after="120" w:line="264" w:lineRule="auto"/>
      <w:jc w:val="both"/>
      <w:outlineLvl w:val="3"/>
    </w:pPr>
    <w:rPr>
      <w:rFonts w:ascii="Calibri" w:hAnsi="Calibri" w:cs="Calibri"/>
      <w:b/>
      <w:bCs/>
      <w:sz w:val="28"/>
      <w:szCs w:val="28"/>
    </w:rPr>
  </w:style>
  <w:style w:type="paragraph" w:styleId="Heading5">
    <w:name w:val="heading 5"/>
    <w:basedOn w:val="Normal"/>
    <w:link w:val="Heading5Char"/>
    <w:uiPriority w:val="99"/>
    <w:qFormat/>
    <w:rsid w:val="00C268A1"/>
    <w:pPr>
      <w:numPr>
        <w:ilvl w:val="4"/>
        <w:numId w:val="13"/>
      </w:numPr>
      <w:suppressLineNumbers/>
      <w:suppressAutoHyphens/>
      <w:spacing w:after="120" w:line="264" w:lineRule="auto"/>
      <w:jc w:val="both"/>
      <w:outlineLvl w:val="4"/>
    </w:pPr>
    <w:rPr>
      <w:rFonts w:ascii="Calibri" w:hAnsi="Calibri" w:cs="Calibri"/>
      <w:b/>
      <w:bCs/>
      <w:i/>
      <w:iCs/>
      <w:sz w:val="26"/>
      <w:szCs w:val="26"/>
    </w:rPr>
  </w:style>
  <w:style w:type="paragraph" w:styleId="Heading6">
    <w:name w:val="heading 6"/>
    <w:basedOn w:val="Normal"/>
    <w:link w:val="Heading6Char"/>
    <w:uiPriority w:val="99"/>
    <w:qFormat/>
    <w:rsid w:val="00C268A1"/>
    <w:pPr>
      <w:keepLines/>
      <w:numPr>
        <w:ilvl w:val="5"/>
        <w:numId w:val="13"/>
      </w:numPr>
      <w:suppressLineNumbers/>
      <w:suppressAutoHyphens/>
      <w:spacing w:after="120" w:line="264" w:lineRule="auto"/>
      <w:jc w:val="both"/>
      <w:outlineLvl w:val="5"/>
    </w:pPr>
    <w:rPr>
      <w:rFonts w:ascii="Calibri" w:hAnsi="Calibri" w:cs="Calibri"/>
      <w:b/>
      <w:bCs/>
      <w:sz w:val="20"/>
      <w:szCs w:val="20"/>
    </w:rPr>
  </w:style>
  <w:style w:type="paragraph" w:styleId="Heading7">
    <w:name w:val="heading 7"/>
    <w:basedOn w:val="Normal"/>
    <w:link w:val="Heading7Char"/>
    <w:uiPriority w:val="99"/>
    <w:qFormat/>
    <w:rsid w:val="00C268A1"/>
    <w:pPr>
      <w:numPr>
        <w:ilvl w:val="6"/>
        <w:numId w:val="13"/>
      </w:numPr>
      <w:suppressLineNumbers/>
      <w:suppressAutoHyphens/>
      <w:spacing w:after="120" w:line="264" w:lineRule="auto"/>
      <w:jc w:val="both"/>
      <w:outlineLvl w:val="6"/>
    </w:pPr>
    <w:rPr>
      <w:rFonts w:ascii="Calibri" w:hAnsi="Calibri" w:cs="Calibri"/>
    </w:rPr>
  </w:style>
  <w:style w:type="paragraph" w:styleId="Heading8">
    <w:name w:val="heading 8"/>
    <w:basedOn w:val="Normal"/>
    <w:link w:val="Heading8Char"/>
    <w:uiPriority w:val="99"/>
    <w:qFormat/>
    <w:rsid w:val="00C268A1"/>
    <w:pPr>
      <w:numPr>
        <w:ilvl w:val="7"/>
        <w:numId w:val="13"/>
      </w:numPr>
      <w:spacing w:after="120" w:line="264" w:lineRule="auto"/>
      <w:jc w:val="both"/>
      <w:outlineLvl w:val="7"/>
    </w:pPr>
    <w:rPr>
      <w:rFonts w:ascii="Calibri" w:hAnsi="Calibri" w:cs="Calibri"/>
      <w:i/>
      <w:iCs/>
    </w:rPr>
  </w:style>
  <w:style w:type="paragraph" w:styleId="Heading9">
    <w:name w:val="heading 9"/>
    <w:basedOn w:val="Normal"/>
    <w:next w:val="Normal"/>
    <w:link w:val="Heading9Char"/>
    <w:uiPriority w:val="99"/>
    <w:qFormat/>
    <w:rsid w:val="00C268A1"/>
    <w:pPr>
      <w:keepNext/>
      <w:keepLines/>
      <w:numPr>
        <w:ilvl w:val="8"/>
        <w:numId w:val="13"/>
      </w:numPr>
      <w:spacing w:before="120" w:after="120" w:line="264" w:lineRule="auto"/>
      <w:jc w:val="both"/>
      <w:outlineLvl w:val="8"/>
    </w:pPr>
    <w:rPr>
      <w:rFonts w:ascii="Cambria" w:hAnsi="Cambria" w:cs="Cambria"/>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Char,(cntl 1) Char,DVG Char,HEADING 1 Char,H1 Char"/>
    <w:basedOn w:val="DefaultParagraphFont"/>
    <w:link w:val="Heading1"/>
    <w:uiPriority w:val="99"/>
    <w:locked/>
    <w:rsid w:val="00F06242"/>
    <w:rPr>
      <w:rFonts w:ascii="Cambria" w:hAnsi="Cambria" w:cs="Cambria"/>
      <w:b/>
      <w:bCs/>
      <w:kern w:val="32"/>
      <w:sz w:val="32"/>
      <w:szCs w:val="32"/>
    </w:rPr>
  </w:style>
  <w:style w:type="character" w:customStyle="1" w:styleId="Heading2Char">
    <w:name w:val="Heading 2 Char"/>
    <w:aliases w:val="Major Char,2 Char,(cntl 2) Char,Ü2-DVG Char,h2 Char,level 2 Char,Subhead A Char,H2 Char,Titre m Char"/>
    <w:basedOn w:val="DefaultParagraphFont"/>
    <w:link w:val="Heading2"/>
    <w:uiPriority w:val="99"/>
    <w:semiHidden/>
    <w:locked/>
    <w:rsid w:val="00F06242"/>
    <w:rPr>
      <w:rFonts w:ascii="Cambria" w:hAnsi="Cambria" w:cs="Cambria"/>
      <w:b/>
      <w:bCs/>
      <w:i/>
      <w:iCs/>
      <w:sz w:val="28"/>
      <w:szCs w:val="28"/>
    </w:rPr>
  </w:style>
  <w:style w:type="character" w:customStyle="1" w:styleId="Heading3Char">
    <w:name w:val="Heading 3 Char"/>
    <w:aliases w:val="Minor Char,level 3 Char,Subhead B Char"/>
    <w:basedOn w:val="DefaultParagraphFont"/>
    <w:link w:val="Heading3"/>
    <w:uiPriority w:val="99"/>
    <w:semiHidden/>
    <w:locked/>
    <w:rsid w:val="00F06242"/>
    <w:rPr>
      <w:rFonts w:ascii="Cambria" w:hAnsi="Cambria" w:cs="Cambria"/>
      <w:b/>
      <w:bCs/>
      <w:sz w:val="26"/>
      <w:szCs w:val="26"/>
    </w:rPr>
  </w:style>
  <w:style w:type="character" w:customStyle="1" w:styleId="Heading4Char">
    <w:name w:val="Heading 4 Char"/>
    <w:aliases w:val="Sub-Minor Char,4 Char,Subhead C Char,H4 Char"/>
    <w:basedOn w:val="DefaultParagraphFont"/>
    <w:link w:val="Heading4"/>
    <w:uiPriority w:val="99"/>
    <w:semiHidden/>
    <w:locked/>
    <w:rsid w:val="00F06242"/>
    <w:rPr>
      <w:rFonts w:ascii="Calibri" w:hAnsi="Calibri" w:cs="Calibri"/>
      <w:b/>
      <w:bCs/>
      <w:sz w:val="28"/>
      <w:szCs w:val="28"/>
    </w:rPr>
  </w:style>
  <w:style w:type="character" w:customStyle="1" w:styleId="Heading5Char">
    <w:name w:val="Heading 5 Char"/>
    <w:basedOn w:val="DefaultParagraphFont"/>
    <w:link w:val="Heading5"/>
    <w:uiPriority w:val="99"/>
    <w:semiHidden/>
    <w:locked/>
    <w:rsid w:val="00F06242"/>
    <w:rPr>
      <w:rFonts w:ascii="Calibri" w:hAnsi="Calibri" w:cs="Calibri"/>
      <w:b/>
      <w:bCs/>
      <w:i/>
      <w:iCs/>
      <w:sz w:val="26"/>
      <w:szCs w:val="26"/>
    </w:rPr>
  </w:style>
  <w:style w:type="character" w:customStyle="1" w:styleId="Heading6Char">
    <w:name w:val="Heading 6 Char"/>
    <w:basedOn w:val="DefaultParagraphFont"/>
    <w:link w:val="Heading6"/>
    <w:uiPriority w:val="99"/>
    <w:semiHidden/>
    <w:locked/>
    <w:rsid w:val="00F06242"/>
    <w:rPr>
      <w:rFonts w:ascii="Calibri" w:hAnsi="Calibri" w:cs="Calibri"/>
      <w:b/>
      <w:bCs/>
    </w:rPr>
  </w:style>
  <w:style w:type="character" w:customStyle="1" w:styleId="Heading7Char">
    <w:name w:val="Heading 7 Char"/>
    <w:basedOn w:val="DefaultParagraphFont"/>
    <w:link w:val="Heading7"/>
    <w:uiPriority w:val="99"/>
    <w:semiHidden/>
    <w:locked/>
    <w:rsid w:val="00F06242"/>
    <w:rPr>
      <w:rFonts w:ascii="Calibri" w:hAnsi="Calibri" w:cs="Calibri"/>
      <w:sz w:val="24"/>
      <w:szCs w:val="24"/>
    </w:rPr>
  </w:style>
  <w:style w:type="character" w:customStyle="1" w:styleId="Heading8Char">
    <w:name w:val="Heading 8 Char"/>
    <w:basedOn w:val="DefaultParagraphFont"/>
    <w:link w:val="Heading8"/>
    <w:uiPriority w:val="99"/>
    <w:semiHidden/>
    <w:locked/>
    <w:rsid w:val="00F06242"/>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F06242"/>
    <w:rPr>
      <w:rFonts w:ascii="Cambria" w:hAnsi="Cambria" w:cs="Cambria"/>
    </w:rPr>
  </w:style>
  <w:style w:type="paragraph" w:styleId="BalloonText">
    <w:name w:val="Balloon Text"/>
    <w:basedOn w:val="Normal"/>
    <w:link w:val="BalloonTextChar"/>
    <w:uiPriority w:val="99"/>
    <w:semiHidden/>
    <w:rsid w:val="00C1290C"/>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C1290C"/>
    <w:rPr>
      <w:rFonts w:ascii="Segoe UI" w:hAnsi="Segoe UI" w:cs="Segoe UI"/>
      <w:sz w:val="18"/>
      <w:szCs w:val="18"/>
    </w:rPr>
  </w:style>
  <w:style w:type="table" w:styleId="TableGrid">
    <w:name w:val="Table Grid"/>
    <w:basedOn w:val="TableNormal"/>
    <w:uiPriority w:val="99"/>
    <w:rsid w:val="005901E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aracter">
    <w:name w:val="Char Char Caracter"/>
    <w:basedOn w:val="Normal"/>
    <w:uiPriority w:val="99"/>
    <w:rsid w:val="005901EB"/>
    <w:rPr>
      <w:noProof/>
      <w:lang w:val="pl-PL" w:eastAsia="pl-PL"/>
    </w:rPr>
  </w:style>
  <w:style w:type="paragraph" w:styleId="NormalIndent">
    <w:name w:val="Normal Indent"/>
    <w:aliases w:val="Char"/>
    <w:basedOn w:val="Normal"/>
    <w:link w:val="NormalIndentChar"/>
    <w:uiPriority w:val="99"/>
    <w:rsid w:val="00DF3AF8"/>
    <w:pPr>
      <w:spacing w:after="220"/>
      <w:ind w:left="1304"/>
    </w:pPr>
    <w:rPr>
      <w:rFonts w:ascii="Arial" w:eastAsia="SimSun" w:hAnsi="Arial" w:cs="Arial"/>
      <w:sz w:val="20"/>
      <w:szCs w:val="20"/>
      <w:lang w:val="fi-FI" w:eastAsia="fi-FI"/>
    </w:rPr>
  </w:style>
  <w:style w:type="character" w:customStyle="1" w:styleId="NormalIndentChar">
    <w:name w:val="Normal Indent Char"/>
    <w:aliases w:val="Char Char"/>
    <w:link w:val="NormalIndent"/>
    <w:uiPriority w:val="99"/>
    <w:locked/>
    <w:rsid w:val="00DF3AF8"/>
    <w:rPr>
      <w:rFonts w:ascii="Arial" w:eastAsia="SimSun" w:hAnsi="Arial" w:cs="Arial"/>
      <w:lang w:val="fi-FI" w:eastAsia="fi-FI"/>
    </w:rPr>
  </w:style>
  <w:style w:type="paragraph" w:styleId="ListParagraph">
    <w:name w:val="List Paragraph"/>
    <w:basedOn w:val="Normal"/>
    <w:uiPriority w:val="99"/>
    <w:qFormat/>
    <w:rsid w:val="000558E3"/>
    <w:pPr>
      <w:ind w:left="720"/>
    </w:pPr>
  </w:style>
  <w:style w:type="paragraph" w:styleId="Footer">
    <w:name w:val="footer"/>
    <w:basedOn w:val="Normal"/>
    <w:link w:val="FooterChar"/>
    <w:uiPriority w:val="99"/>
    <w:rsid w:val="00CE4E71"/>
    <w:pPr>
      <w:tabs>
        <w:tab w:val="center" w:pos="4680"/>
        <w:tab w:val="right" w:pos="9360"/>
      </w:tabs>
    </w:pPr>
  </w:style>
  <w:style w:type="character" w:customStyle="1" w:styleId="FooterChar">
    <w:name w:val="Footer Char"/>
    <w:basedOn w:val="DefaultParagraphFont"/>
    <w:link w:val="Footer"/>
    <w:uiPriority w:val="99"/>
    <w:locked/>
    <w:rsid w:val="00CE4E71"/>
    <w:rPr>
      <w:rFonts w:eastAsia="Times New Roman"/>
      <w:sz w:val="24"/>
      <w:szCs w:val="24"/>
      <w:lang w:val="en-US" w:eastAsia="en-US"/>
    </w:rPr>
  </w:style>
  <w:style w:type="character" w:styleId="CommentReference">
    <w:name w:val="annotation reference"/>
    <w:basedOn w:val="DefaultParagraphFont"/>
    <w:uiPriority w:val="99"/>
    <w:semiHidden/>
    <w:rsid w:val="00C1290C"/>
    <w:rPr>
      <w:sz w:val="16"/>
      <w:szCs w:val="16"/>
    </w:rPr>
  </w:style>
  <w:style w:type="paragraph" w:styleId="CommentText">
    <w:name w:val="annotation text"/>
    <w:basedOn w:val="Normal"/>
    <w:link w:val="CommentTextChar"/>
    <w:uiPriority w:val="99"/>
    <w:semiHidden/>
    <w:rsid w:val="00C1290C"/>
    <w:rPr>
      <w:sz w:val="20"/>
      <w:szCs w:val="20"/>
    </w:rPr>
  </w:style>
  <w:style w:type="character" w:customStyle="1" w:styleId="CommentTextChar">
    <w:name w:val="Comment Text Char"/>
    <w:basedOn w:val="DefaultParagraphFont"/>
    <w:link w:val="CommentText"/>
    <w:uiPriority w:val="99"/>
    <w:semiHidden/>
    <w:locked/>
    <w:rsid w:val="00C1290C"/>
  </w:style>
  <w:style w:type="paragraph" w:styleId="CommentSubject">
    <w:name w:val="annotation subject"/>
    <w:basedOn w:val="CommentText"/>
    <w:next w:val="CommentText"/>
    <w:link w:val="CommentSubjectChar"/>
    <w:uiPriority w:val="99"/>
    <w:semiHidden/>
    <w:rsid w:val="00C1290C"/>
    <w:rPr>
      <w:b/>
      <w:bCs/>
    </w:rPr>
  </w:style>
  <w:style w:type="character" w:customStyle="1" w:styleId="CommentSubjectChar">
    <w:name w:val="Comment Subject Char"/>
    <w:basedOn w:val="CommentTextChar"/>
    <w:link w:val="CommentSubject"/>
    <w:uiPriority w:val="99"/>
    <w:semiHidden/>
    <w:locked/>
    <w:rsid w:val="00C1290C"/>
    <w:rPr>
      <w:b/>
      <w:bCs/>
    </w:rPr>
  </w:style>
  <w:style w:type="character" w:styleId="PageNumber">
    <w:name w:val="page number"/>
    <w:basedOn w:val="DefaultParagraphFont"/>
    <w:uiPriority w:val="99"/>
    <w:rsid w:val="00304EAE"/>
  </w:style>
  <w:style w:type="paragraph" w:customStyle="1" w:styleId="CharCharCharCaracter">
    <w:name w:val="Char Char Char Caracter"/>
    <w:basedOn w:val="Normal"/>
    <w:uiPriority w:val="99"/>
    <w:rsid w:val="00E87166"/>
    <w:rPr>
      <w:lang w:val="pl-PL" w:eastAsia="pl-PL"/>
    </w:rPr>
  </w:style>
  <w:style w:type="paragraph" w:styleId="Header">
    <w:name w:val="header"/>
    <w:basedOn w:val="Normal"/>
    <w:link w:val="HeaderChar1"/>
    <w:uiPriority w:val="99"/>
    <w:locked/>
    <w:rsid w:val="006E33D9"/>
    <w:pPr>
      <w:tabs>
        <w:tab w:val="center" w:pos="4320"/>
        <w:tab w:val="right" w:pos="8640"/>
      </w:tabs>
    </w:pPr>
    <w:rPr>
      <w:rFonts w:ascii="Arial" w:hAnsi="Arial" w:cs="Arial"/>
      <w:sz w:val="22"/>
      <w:szCs w:val="22"/>
    </w:rPr>
  </w:style>
  <w:style w:type="character" w:customStyle="1" w:styleId="HeaderChar">
    <w:name w:val="Header Char"/>
    <w:basedOn w:val="DefaultParagraphFont"/>
    <w:link w:val="Header"/>
    <w:uiPriority w:val="99"/>
    <w:semiHidden/>
    <w:locked/>
    <w:rsid w:val="00D014A4"/>
    <w:rPr>
      <w:sz w:val="24"/>
      <w:szCs w:val="24"/>
    </w:rPr>
  </w:style>
  <w:style w:type="paragraph" w:styleId="BodyTextIndent3">
    <w:name w:val="Body Text Indent 3"/>
    <w:basedOn w:val="Normal"/>
    <w:link w:val="BodyTextIndent3Char1"/>
    <w:uiPriority w:val="99"/>
    <w:semiHidden/>
    <w:locked/>
    <w:rsid w:val="006E33D9"/>
    <w:pPr>
      <w:spacing w:after="120"/>
      <w:ind w:left="360"/>
    </w:pPr>
    <w:rPr>
      <w:rFonts w:ascii="Arial" w:hAnsi="Arial" w:cs="Arial"/>
      <w:sz w:val="16"/>
      <w:szCs w:val="16"/>
    </w:rPr>
  </w:style>
  <w:style w:type="character" w:customStyle="1" w:styleId="BodyTextIndent3Char">
    <w:name w:val="Body Text Indent 3 Char"/>
    <w:basedOn w:val="DefaultParagraphFont"/>
    <w:link w:val="BodyTextIndent3"/>
    <w:uiPriority w:val="99"/>
    <w:semiHidden/>
    <w:locked/>
    <w:rsid w:val="00D014A4"/>
    <w:rPr>
      <w:sz w:val="16"/>
      <w:szCs w:val="16"/>
    </w:rPr>
  </w:style>
  <w:style w:type="character" w:customStyle="1" w:styleId="BodyTextIndent3Char1">
    <w:name w:val="Body Text Indent 3 Char1"/>
    <w:link w:val="BodyTextIndent3"/>
    <w:uiPriority w:val="99"/>
    <w:semiHidden/>
    <w:locked/>
    <w:rsid w:val="006E33D9"/>
    <w:rPr>
      <w:rFonts w:ascii="Arial" w:hAnsi="Arial" w:cs="Arial"/>
      <w:sz w:val="16"/>
      <w:szCs w:val="16"/>
    </w:rPr>
  </w:style>
  <w:style w:type="character" w:customStyle="1" w:styleId="HeaderChar1">
    <w:name w:val="Header Char1"/>
    <w:link w:val="Header"/>
    <w:uiPriority w:val="99"/>
    <w:locked/>
    <w:rsid w:val="006E33D9"/>
    <w:rPr>
      <w:rFonts w:ascii="Arial" w:hAnsi="Arial" w:cs="Arial"/>
      <w:sz w:val="22"/>
      <w:szCs w:val="22"/>
    </w:rPr>
  </w:style>
  <w:style w:type="character" w:customStyle="1" w:styleId="CharChar2">
    <w:name w:val="Char Char2"/>
    <w:basedOn w:val="DefaultParagraphFont"/>
    <w:uiPriority w:val="99"/>
    <w:rsid w:val="009601DE"/>
  </w:style>
  <w:style w:type="paragraph" w:customStyle="1" w:styleId="Default">
    <w:name w:val="Default"/>
    <w:uiPriority w:val="99"/>
    <w:rsid w:val="00B166D5"/>
    <w:pPr>
      <w:autoSpaceDE w:val="0"/>
      <w:autoSpaceDN w:val="0"/>
      <w:adjustRightInd w:val="0"/>
    </w:pPr>
    <w:rPr>
      <w:rFonts w:ascii="EUAlbertina" w:hAnsi="EUAlbertina" w:cs="EUAlbertina"/>
      <w:color w:val="000000"/>
      <w:sz w:val="24"/>
      <w:szCs w:val="24"/>
    </w:rPr>
  </w:style>
  <w:style w:type="paragraph" w:styleId="BodyText">
    <w:name w:val="Body Text"/>
    <w:basedOn w:val="Normal"/>
    <w:link w:val="BodyTextChar"/>
    <w:uiPriority w:val="99"/>
    <w:locked/>
    <w:rsid w:val="0076689A"/>
    <w:pPr>
      <w:spacing w:after="120"/>
    </w:pPr>
    <w:rPr>
      <w:rFonts w:ascii="Times" w:hAnsi="Times" w:cs="Times"/>
      <w:lang w:val="ro-RO"/>
    </w:rPr>
  </w:style>
  <w:style w:type="character" w:customStyle="1" w:styleId="BodyTextChar">
    <w:name w:val="Body Text Char"/>
    <w:basedOn w:val="DefaultParagraphFont"/>
    <w:link w:val="BodyText"/>
    <w:uiPriority w:val="99"/>
    <w:locked/>
    <w:rsid w:val="0076689A"/>
    <w:rPr>
      <w:rFonts w:ascii="Times" w:hAnsi="Times" w:cs="Times"/>
      <w:sz w:val="24"/>
      <w:szCs w:val="24"/>
      <w:lang w:val="ro-RO" w:eastAsia="en-US"/>
    </w:rPr>
  </w:style>
  <w:style w:type="paragraph" w:customStyle="1" w:styleId="CharChar3">
    <w:name w:val="Char Char3"/>
    <w:basedOn w:val="Normal"/>
    <w:uiPriority w:val="99"/>
    <w:rsid w:val="007D1B2A"/>
    <w:rPr>
      <w:noProof/>
      <w:lang w:val="pl-PL" w:eastAsia="pl-PL"/>
    </w:rPr>
  </w:style>
  <w:style w:type="paragraph" w:customStyle="1" w:styleId="CharChar2CharCharCharCharCharCharCharChar">
    <w:name w:val="Char Char2 Char Char Char Char Char Char Char Char"/>
    <w:basedOn w:val="Normal"/>
    <w:uiPriority w:val="99"/>
    <w:rsid w:val="00681D87"/>
    <w:rPr>
      <w:noProof/>
      <w:lang w:val="pl-PL" w:eastAsia="pl-PL"/>
    </w:rPr>
  </w:style>
  <w:style w:type="paragraph" w:customStyle="1" w:styleId="ListParagraph1">
    <w:name w:val="List Paragraph1"/>
    <w:basedOn w:val="Normal"/>
    <w:uiPriority w:val="99"/>
    <w:rsid w:val="007466AC"/>
    <w:pPr>
      <w:ind w:left="720"/>
    </w:pPr>
    <w:rPr>
      <w:rFonts w:ascii="ArialUpR" w:hAnsi="ArialUpR" w:cs="ArialUpR"/>
    </w:rPr>
  </w:style>
  <w:style w:type="character" w:customStyle="1" w:styleId="def">
    <w:name w:val="def"/>
    <w:basedOn w:val="DefaultParagraphFont"/>
    <w:uiPriority w:val="99"/>
    <w:rsid w:val="007466AC"/>
  </w:style>
  <w:style w:type="paragraph" w:customStyle="1" w:styleId="msolistparagraph0">
    <w:name w:val="msolistparagraph"/>
    <w:basedOn w:val="Normal"/>
    <w:uiPriority w:val="99"/>
    <w:rsid w:val="005D7ADB"/>
    <w:pPr>
      <w:spacing w:after="200" w:line="276" w:lineRule="auto"/>
      <w:ind w:left="720"/>
    </w:pPr>
    <w:rPr>
      <w:rFonts w:ascii="Calibri" w:hAnsi="Calibri" w:cs="Calibri"/>
      <w:sz w:val="22"/>
      <w:szCs w:val="22"/>
    </w:rPr>
  </w:style>
  <w:style w:type="paragraph" w:customStyle="1" w:styleId="CharChar2CharCharCharCharCharCharCharCharCharChar">
    <w:name w:val="Char Char2 Char Char Char Char Char Char Char Char Char Char"/>
    <w:basedOn w:val="Normal"/>
    <w:uiPriority w:val="99"/>
    <w:rsid w:val="007732EB"/>
    <w:rPr>
      <w:noProof/>
      <w:lang w:val="pl-PL" w:eastAsia="pl-PL"/>
    </w:rPr>
  </w:style>
  <w:style w:type="paragraph" w:customStyle="1" w:styleId="CharChar2CharCharCharCharCharCharCharCharCharCharCharCharCharChar">
    <w:name w:val="Char Char2 Char Char Char Char Char Char Char Char Char Char Char Char Char Char"/>
    <w:basedOn w:val="Normal"/>
    <w:uiPriority w:val="99"/>
    <w:rsid w:val="007C2DEC"/>
    <w:rPr>
      <w:noProof/>
      <w:lang w:val="pl-PL" w:eastAsia="pl-PL"/>
    </w:rPr>
  </w:style>
  <w:style w:type="paragraph" w:styleId="NoSpacing">
    <w:name w:val="No Spacing"/>
    <w:uiPriority w:val="99"/>
    <w:qFormat/>
    <w:rsid w:val="00B06E2F"/>
    <w:rPr>
      <w:sz w:val="24"/>
      <w:szCs w:val="24"/>
    </w:rPr>
  </w:style>
  <w:style w:type="paragraph" w:customStyle="1" w:styleId="Stil3">
    <w:name w:val="Stil3"/>
    <w:basedOn w:val="Normal"/>
    <w:uiPriority w:val="99"/>
    <w:rsid w:val="00AB35DC"/>
    <w:rPr>
      <w:lang w:val="ro-RO"/>
    </w:rPr>
  </w:style>
</w:styles>
</file>

<file path=word/webSettings.xml><?xml version="1.0" encoding="utf-8"?>
<w:webSettings xmlns:r="http://schemas.openxmlformats.org/officeDocument/2006/relationships" xmlns:w="http://schemas.openxmlformats.org/wordprocessingml/2006/main">
  <w:divs>
    <w:div w:id="1296258827">
      <w:marLeft w:val="0"/>
      <w:marRight w:val="0"/>
      <w:marTop w:val="0"/>
      <w:marBottom w:val="0"/>
      <w:divBdr>
        <w:top w:val="none" w:sz="0" w:space="0" w:color="auto"/>
        <w:left w:val="none" w:sz="0" w:space="0" w:color="auto"/>
        <w:bottom w:val="none" w:sz="0" w:space="0" w:color="auto"/>
        <w:right w:val="none" w:sz="0" w:space="0" w:color="auto"/>
      </w:divBdr>
    </w:div>
    <w:div w:id="1296258828">
      <w:marLeft w:val="0"/>
      <w:marRight w:val="0"/>
      <w:marTop w:val="0"/>
      <w:marBottom w:val="0"/>
      <w:divBdr>
        <w:top w:val="none" w:sz="0" w:space="0" w:color="auto"/>
        <w:left w:val="none" w:sz="0" w:space="0" w:color="auto"/>
        <w:bottom w:val="none" w:sz="0" w:space="0" w:color="auto"/>
        <w:right w:val="none" w:sz="0" w:space="0" w:color="auto"/>
      </w:divBdr>
    </w:div>
    <w:div w:id="1296258829">
      <w:marLeft w:val="0"/>
      <w:marRight w:val="0"/>
      <w:marTop w:val="0"/>
      <w:marBottom w:val="0"/>
      <w:divBdr>
        <w:top w:val="none" w:sz="0" w:space="0" w:color="auto"/>
        <w:left w:val="none" w:sz="0" w:space="0" w:color="auto"/>
        <w:bottom w:val="none" w:sz="0" w:space="0" w:color="auto"/>
        <w:right w:val="none" w:sz="0" w:space="0" w:color="auto"/>
      </w:divBdr>
    </w:div>
    <w:div w:id="1296258830">
      <w:marLeft w:val="0"/>
      <w:marRight w:val="0"/>
      <w:marTop w:val="0"/>
      <w:marBottom w:val="0"/>
      <w:divBdr>
        <w:top w:val="none" w:sz="0" w:space="0" w:color="auto"/>
        <w:left w:val="none" w:sz="0" w:space="0" w:color="auto"/>
        <w:bottom w:val="none" w:sz="0" w:space="0" w:color="auto"/>
        <w:right w:val="none" w:sz="0" w:space="0" w:color="auto"/>
      </w:divBdr>
    </w:div>
    <w:div w:id="1296258831">
      <w:marLeft w:val="0"/>
      <w:marRight w:val="0"/>
      <w:marTop w:val="0"/>
      <w:marBottom w:val="0"/>
      <w:divBdr>
        <w:top w:val="none" w:sz="0" w:space="0" w:color="auto"/>
        <w:left w:val="none" w:sz="0" w:space="0" w:color="auto"/>
        <w:bottom w:val="none" w:sz="0" w:space="0" w:color="auto"/>
        <w:right w:val="none" w:sz="0" w:space="0" w:color="auto"/>
      </w:divBdr>
    </w:div>
    <w:div w:id="1296258832">
      <w:marLeft w:val="0"/>
      <w:marRight w:val="0"/>
      <w:marTop w:val="0"/>
      <w:marBottom w:val="0"/>
      <w:divBdr>
        <w:top w:val="none" w:sz="0" w:space="0" w:color="auto"/>
        <w:left w:val="none" w:sz="0" w:space="0" w:color="auto"/>
        <w:bottom w:val="none" w:sz="0" w:space="0" w:color="auto"/>
        <w:right w:val="none" w:sz="0" w:space="0" w:color="auto"/>
      </w:divBdr>
    </w:div>
    <w:div w:id="1296258833">
      <w:marLeft w:val="0"/>
      <w:marRight w:val="0"/>
      <w:marTop w:val="0"/>
      <w:marBottom w:val="0"/>
      <w:divBdr>
        <w:top w:val="none" w:sz="0" w:space="0" w:color="auto"/>
        <w:left w:val="none" w:sz="0" w:space="0" w:color="auto"/>
        <w:bottom w:val="none" w:sz="0" w:space="0" w:color="auto"/>
        <w:right w:val="none" w:sz="0" w:space="0" w:color="auto"/>
      </w:divBdr>
    </w:div>
    <w:div w:id="1296258834">
      <w:marLeft w:val="0"/>
      <w:marRight w:val="0"/>
      <w:marTop w:val="0"/>
      <w:marBottom w:val="0"/>
      <w:divBdr>
        <w:top w:val="none" w:sz="0" w:space="0" w:color="auto"/>
        <w:left w:val="none" w:sz="0" w:space="0" w:color="auto"/>
        <w:bottom w:val="none" w:sz="0" w:space="0" w:color="auto"/>
        <w:right w:val="none" w:sz="0" w:space="0" w:color="auto"/>
      </w:divBdr>
    </w:div>
    <w:div w:id="1296258835">
      <w:marLeft w:val="0"/>
      <w:marRight w:val="0"/>
      <w:marTop w:val="0"/>
      <w:marBottom w:val="0"/>
      <w:divBdr>
        <w:top w:val="none" w:sz="0" w:space="0" w:color="auto"/>
        <w:left w:val="none" w:sz="0" w:space="0" w:color="auto"/>
        <w:bottom w:val="none" w:sz="0" w:space="0" w:color="auto"/>
        <w:right w:val="none" w:sz="0" w:space="0" w:color="auto"/>
      </w:divBdr>
    </w:div>
    <w:div w:id="129625883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591</TotalTime>
  <Pages>26</Pages>
  <Words>7666</Words>
  <Characters>-32766</Characters>
  <Application>Microsoft Office Outlook</Application>
  <DocSecurity>0</DocSecurity>
  <Lines>0</Lines>
  <Paragraphs>0</Paragraphs>
  <ScaleCrop>false</ScaleCrop>
  <Company>ANRE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Sinteza observaţiilor la Ordinul privind aprobarea regulilor pentru decontarea într-o lună în</dc:title>
  <dc:subject/>
  <dc:creator>sorina.mocanu</dc:creator>
  <cp:keywords/>
  <dc:description/>
  <cp:lastModifiedBy>sorina.mocanu</cp:lastModifiedBy>
  <cp:revision>131</cp:revision>
  <cp:lastPrinted>2016-12-07T13:48:00Z</cp:lastPrinted>
  <dcterms:created xsi:type="dcterms:W3CDTF">2016-12-05T09:34:00Z</dcterms:created>
  <dcterms:modified xsi:type="dcterms:W3CDTF">2016-12-07T14:18:00Z</dcterms:modified>
</cp:coreProperties>
</file>