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767AF7" w14:textId="77777777" w:rsidR="00BE74B2" w:rsidRPr="005821C9" w:rsidRDefault="00BE74B2" w:rsidP="00BE74B2">
      <w:pPr>
        <w:pStyle w:val="Heading1"/>
        <w:spacing w:before="0" w:line="360" w:lineRule="auto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5821C9">
        <w:rPr>
          <w:rFonts w:ascii="Times New Roman" w:hAnsi="Times New Roman" w:cs="Times New Roman"/>
          <w:b/>
          <w:bCs/>
          <w:color w:val="auto"/>
          <w:sz w:val="24"/>
          <w:szCs w:val="24"/>
        </w:rPr>
        <w:t>Decizia nr. .......... din ................</w:t>
      </w:r>
    </w:p>
    <w:p w14:paraId="555837E3" w14:textId="77777777" w:rsidR="00BE74B2" w:rsidRPr="005821C9" w:rsidRDefault="00BE74B2" w:rsidP="00BE74B2">
      <w:pPr>
        <w:pStyle w:val="NormalWeb"/>
        <w:spacing w:before="0" w:beforeAutospacing="0" w:after="0" w:afterAutospacing="0" w:line="360" w:lineRule="auto"/>
        <w:jc w:val="center"/>
        <w:rPr>
          <w:b/>
        </w:rPr>
      </w:pPr>
      <w:r w:rsidRPr="005821C9">
        <w:rPr>
          <w:b/>
        </w:rPr>
        <w:t>privind aprobarea machetei pentru publicarea costurilor privind operarea, menţinerea şi dezvoltarea reţelelor electrice de transport și distribuție</w:t>
      </w:r>
    </w:p>
    <w:p w14:paraId="3F66E023" w14:textId="77777777" w:rsidR="00DF031E" w:rsidRDefault="00DF031E" w:rsidP="005821C9">
      <w:pPr>
        <w:spacing w:after="0" w:line="312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1BA69A5F" w14:textId="122F65F3" w:rsidR="00BE74B2" w:rsidRPr="005821C9" w:rsidRDefault="00BE74B2" w:rsidP="00DF031E">
      <w:pPr>
        <w:spacing w:after="0" w:line="276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5821C9">
        <w:rPr>
          <w:rFonts w:ascii="Times New Roman" w:hAnsi="Times New Roman"/>
          <w:sz w:val="24"/>
          <w:szCs w:val="24"/>
        </w:rPr>
        <w:t xml:space="preserve">Având în vedere prevederile art. 36 alin. (14) și art. 48 alin. (2) lit. c) din Legea energiei electrice și a gazelor naturale nr. 123/2012, cu modificările și completările ulterioare, </w:t>
      </w:r>
    </w:p>
    <w:p w14:paraId="617CFFF5" w14:textId="77777777" w:rsidR="00BE74B2" w:rsidRPr="005821C9" w:rsidRDefault="00BE74B2" w:rsidP="00DF031E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5821C9">
        <w:rPr>
          <w:rFonts w:ascii="Times New Roman" w:hAnsi="Times New Roman"/>
          <w:sz w:val="24"/>
          <w:szCs w:val="24"/>
        </w:rPr>
        <w:t>în temeiul dispoziţiilor art. 5 alin. (1) lit. f) din Ordonanţa Guvernului nr. 33/2007 privind organizarea şi funcţionarea Autorităţii Naţionale de Reglementare în Domeniul Energiei, aprobată cu modificări şi completări prin Legea nr. 160/2012, cu modificările și completările ulterioare,</w:t>
      </w:r>
    </w:p>
    <w:p w14:paraId="6E8239C8" w14:textId="77777777" w:rsidR="00BE74B2" w:rsidRPr="005821C9" w:rsidRDefault="00BE74B2" w:rsidP="00DF031E">
      <w:pPr>
        <w:spacing w:before="240" w:after="0" w:line="276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5821C9">
        <w:rPr>
          <w:rFonts w:ascii="Times New Roman" w:hAnsi="Times New Roman"/>
          <w:sz w:val="24"/>
          <w:szCs w:val="24"/>
        </w:rPr>
        <w:t xml:space="preserve">Preşedintele Autorităţii Naţionale de Reglementare în Domeniul Energiei emite următoarea  </w:t>
      </w:r>
    </w:p>
    <w:p w14:paraId="47A61CD9" w14:textId="77777777" w:rsidR="00BE74B2" w:rsidRPr="005821C9" w:rsidRDefault="00BE74B2" w:rsidP="005821C9">
      <w:pPr>
        <w:pStyle w:val="Heading4"/>
        <w:spacing w:before="240" w:after="240" w:line="312" w:lineRule="auto"/>
        <w:jc w:val="center"/>
        <w:rPr>
          <w:rFonts w:ascii="Times New Roman" w:hAnsi="Times New Roman"/>
          <w:b/>
          <w:i w:val="0"/>
          <w:color w:val="auto"/>
          <w:sz w:val="24"/>
          <w:szCs w:val="24"/>
          <w:highlight w:val="darkGray"/>
        </w:rPr>
      </w:pPr>
      <w:r w:rsidRPr="005821C9">
        <w:rPr>
          <w:rFonts w:ascii="Times New Roman" w:hAnsi="Times New Roman"/>
          <w:b/>
          <w:i w:val="0"/>
          <w:color w:val="auto"/>
          <w:sz w:val="24"/>
          <w:szCs w:val="24"/>
        </w:rPr>
        <w:t>DECIZIE</w:t>
      </w:r>
    </w:p>
    <w:p w14:paraId="4AAD82CE" w14:textId="77777777" w:rsidR="00BE74B2" w:rsidRPr="00F119F8" w:rsidRDefault="00BE74B2" w:rsidP="00DF031E">
      <w:pPr>
        <w:spacing w:after="0" w:line="276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5821C9">
        <w:rPr>
          <w:rFonts w:ascii="Times New Roman" w:hAnsi="Times New Roman"/>
          <w:b/>
          <w:sz w:val="24"/>
          <w:szCs w:val="24"/>
        </w:rPr>
        <w:t>Art. 1</w:t>
      </w:r>
      <w:r w:rsidRPr="005821C9">
        <w:rPr>
          <w:rFonts w:ascii="Times New Roman" w:hAnsi="Times New Roman"/>
          <w:sz w:val="24"/>
          <w:szCs w:val="24"/>
        </w:rPr>
        <w:t xml:space="preserve"> Se aprobă macheta pentru publicarea costurilor privind operarea, menţinerea şi dezvoltarea reţelelor electrice de transport și distribuție, prevăzută </w:t>
      </w:r>
      <w:r w:rsidRPr="00F119F8">
        <w:rPr>
          <w:rFonts w:ascii="Times New Roman" w:hAnsi="Times New Roman"/>
          <w:sz w:val="24"/>
          <w:szCs w:val="24"/>
        </w:rPr>
        <w:t>în Anexa la prezenta decizie.</w:t>
      </w:r>
    </w:p>
    <w:p w14:paraId="7D7FE7BB" w14:textId="61D0ACD4" w:rsidR="00BE74B2" w:rsidRPr="00DD1C0C" w:rsidRDefault="00BE74B2" w:rsidP="00DF031E">
      <w:pPr>
        <w:spacing w:before="120" w:after="0" w:line="276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F119F8">
        <w:rPr>
          <w:rFonts w:ascii="Times New Roman" w:hAnsi="Times New Roman"/>
          <w:b/>
          <w:sz w:val="24"/>
          <w:szCs w:val="24"/>
        </w:rPr>
        <w:t xml:space="preserve">Art. 2 </w:t>
      </w:r>
      <w:r w:rsidRPr="00F119F8">
        <w:rPr>
          <w:rFonts w:ascii="Times New Roman" w:hAnsi="Times New Roman"/>
          <w:sz w:val="24"/>
          <w:szCs w:val="24"/>
        </w:rPr>
        <w:t xml:space="preserve">Operatorul de transport și </w:t>
      </w:r>
      <w:r w:rsidR="006554C6">
        <w:rPr>
          <w:rFonts w:ascii="Times New Roman" w:hAnsi="Times New Roman"/>
          <w:sz w:val="24"/>
          <w:szCs w:val="24"/>
        </w:rPr>
        <w:t xml:space="preserve">de </w:t>
      </w:r>
      <w:r w:rsidRPr="00F119F8">
        <w:rPr>
          <w:rFonts w:ascii="Times New Roman" w:hAnsi="Times New Roman"/>
          <w:sz w:val="24"/>
          <w:szCs w:val="24"/>
        </w:rPr>
        <w:t xml:space="preserve">sistem și operatorii de distribuție a energiei electrice concesionari sunt obligați să publice pe site-urile proprii </w:t>
      </w:r>
      <w:r w:rsidRPr="00DD1C0C">
        <w:rPr>
          <w:rFonts w:ascii="Times New Roman" w:hAnsi="Times New Roman"/>
          <w:sz w:val="24"/>
          <w:szCs w:val="24"/>
        </w:rPr>
        <w:t>toate costurile privind operarea, menținerea și dezvoltarea rețelelor electrice, conform machetei prevăzut</w:t>
      </w:r>
      <w:r w:rsidR="00DD1C0C" w:rsidRPr="00DD1C0C">
        <w:rPr>
          <w:rFonts w:ascii="Times New Roman" w:hAnsi="Times New Roman"/>
          <w:sz w:val="24"/>
          <w:szCs w:val="24"/>
        </w:rPr>
        <w:t>e</w:t>
      </w:r>
      <w:r w:rsidRPr="00DD1C0C">
        <w:rPr>
          <w:rFonts w:ascii="Times New Roman" w:hAnsi="Times New Roman"/>
          <w:sz w:val="24"/>
          <w:szCs w:val="24"/>
        </w:rPr>
        <w:t xml:space="preserve"> la art. 1.</w:t>
      </w:r>
    </w:p>
    <w:p w14:paraId="2EE9FB67" w14:textId="77777777" w:rsidR="00BE74B2" w:rsidRPr="00F119F8" w:rsidRDefault="00BE74B2" w:rsidP="00DF031E">
      <w:pPr>
        <w:spacing w:before="120" w:after="0" w:line="276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D1C0C">
        <w:rPr>
          <w:rFonts w:ascii="Times New Roman" w:hAnsi="Times New Roman"/>
          <w:b/>
          <w:sz w:val="24"/>
          <w:szCs w:val="24"/>
        </w:rPr>
        <w:t>Art. 3</w:t>
      </w:r>
      <w:r w:rsidRPr="00DD1C0C">
        <w:rPr>
          <w:rFonts w:ascii="Times New Roman" w:hAnsi="Times New Roman"/>
          <w:sz w:val="24"/>
          <w:szCs w:val="24"/>
        </w:rPr>
        <w:t xml:space="preserve"> Datele publicate conform art. 2 sunt actualizate trimestrial</w:t>
      </w:r>
      <w:r w:rsidRPr="00F119F8">
        <w:rPr>
          <w:rFonts w:ascii="Times New Roman" w:hAnsi="Times New Roman"/>
          <w:sz w:val="24"/>
          <w:szCs w:val="24"/>
        </w:rPr>
        <w:t>.</w:t>
      </w:r>
    </w:p>
    <w:p w14:paraId="615E6BAB" w14:textId="2262B682" w:rsidR="00BE74B2" w:rsidRPr="00F119F8" w:rsidRDefault="00BE74B2" w:rsidP="00DF031E">
      <w:pPr>
        <w:spacing w:before="120" w:after="0" w:line="276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F119F8">
        <w:rPr>
          <w:rFonts w:ascii="Times New Roman" w:hAnsi="Times New Roman"/>
          <w:b/>
          <w:sz w:val="24"/>
          <w:szCs w:val="24"/>
        </w:rPr>
        <w:t>Art. 4</w:t>
      </w:r>
      <w:r w:rsidRPr="00F119F8">
        <w:rPr>
          <w:rFonts w:ascii="Times New Roman" w:hAnsi="Times New Roman"/>
          <w:sz w:val="24"/>
          <w:szCs w:val="24"/>
        </w:rPr>
        <w:t xml:space="preserve"> Operatorul de transport și </w:t>
      </w:r>
      <w:r w:rsidR="006554C6">
        <w:rPr>
          <w:rFonts w:ascii="Times New Roman" w:hAnsi="Times New Roman"/>
          <w:sz w:val="24"/>
          <w:szCs w:val="24"/>
        </w:rPr>
        <w:t xml:space="preserve">de </w:t>
      </w:r>
      <w:r w:rsidRPr="00F119F8">
        <w:rPr>
          <w:rFonts w:ascii="Times New Roman" w:hAnsi="Times New Roman"/>
          <w:sz w:val="24"/>
          <w:szCs w:val="24"/>
        </w:rPr>
        <w:t>sistem și operatorii de distribuție a energiei electrice concesionari asigură accesul la datele prevăzute la art</w:t>
      </w:r>
      <w:r>
        <w:rPr>
          <w:rFonts w:ascii="Times New Roman" w:hAnsi="Times New Roman"/>
          <w:sz w:val="24"/>
          <w:szCs w:val="24"/>
        </w:rPr>
        <w:t>.</w:t>
      </w:r>
      <w:r w:rsidRPr="00F119F8">
        <w:rPr>
          <w:rFonts w:ascii="Times New Roman" w:hAnsi="Times New Roman"/>
          <w:sz w:val="24"/>
          <w:szCs w:val="24"/>
        </w:rPr>
        <w:t xml:space="preserve"> 2 pentru o perioadă de 5 ani, prin crearea unei arhive de date pe site-urile proprii.</w:t>
      </w:r>
    </w:p>
    <w:p w14:paraId="7E55635F" w14:textId="5DE9F6F7" w:rsidR="00BE74B2" w:rsidRDefault="00BE74B2" w:rsidP="00DF031E">
      <w:pPr>
        <w:spacing w:before="120" w:after="0" w:line="276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F119F8">
        <w:rPr>
          <w:rFonts w:ascii="Times New Roman" w:hAnsi="Times New Roman"/>
          <w:b/>
          <w:sz w:val="24"/>
          <w:szCs w:val="24"/>
        </w:rPr>
        <w:t xml:space="preserve">Art. 5 </w:t>
      </w:r>
      <w:r w:rsidR="00DD1C0C">
        <w:rPr>
          <w:rFonts w:ascii="Times New Roman" w:hAnsi="Times New Roman"/>
          <w:b/>
          <w:sz w:val="24"/>
          <w:szCs w:val="24"/>
        </w:rPr>
        <w:t xml:space="preserve">(1) </w:t>
      </w:r>
      <w:r w:rsidRPr="00F119F8">
        <w:rPr>
          <w:rFonts w:ascii="Times New Roman" w:hAnsi="Times New Roman"/>
          <w:sz w:val="24"/>
          <w:szCs w:val="24"/>
        </w:rPr>
        <w:t>Prezenta decizie produce efecte de la data de 01.04.2022, dată la care își încetează aplicabilitatea Decizia președintelui ANRE nr. 618/</w:t>
      </w:r>
      <w:r>
        <w:rPr>
          <w:rFonts w:ascii="Times New Roman" w:hAnsi="Times New Roman"/>
          <w:sz w:val="24"/>
          <w:szCs w:val="24"/>
        </w:rPr>
        <w:t>18.03.</w:t>
      </w:r>
      <w:r w:rsidRPr="00F119F8">
        <w:rPr>
          <w:rFonts w:ascii="Times New Roman" w:hAnsi="Times New Roman"/>
          <w:sz w:val="24"/>
          <w:szCs w:val="24"/>
        </w:rPr>
        <w:t>2015 privind aprobarea machetelor pentru publicarea costurilor privind operarea, menţinerea şi dezvoltarea reţelelor electrice.</w:t>
      </w:r>
    </w:p>
    <w:p w14:paraId="73B44B60" w14:textId="5B37CB7F" w:rsidR="00DD1C0C" w:rsidRPr="00F119F8" w:rsidRDefault="00DD1C0C" w:rsidP="00DF031E">
      <w:pPr>
        <w:spacing w:before="120" w:after="0" w:line="276" w:lineRule="auto"/>
        <w:ind w:firstLine="720"/>
        <w:jc w:val="both"/>
        <w:rPr>
          <w:rFonts w:ascii="Times New Roman" w:hAnsi="Times New Roman"/>
          <w:sz w:val="24"/>
          <w:szCs w:val="24"/>
          <w:lang w:eastAsia="ro-RO"/>
        </w:rPr>
      </w:pPr>
      <w:r>
        <w:rPr>
          <w:rFonts w:ascii="Times New Roman" w:hAnsi="Times New Roman"/>
          <w:sz w:val="24"/>
          <w:szCs w:val="24"/>
        </w:rPr>
        <w:t xml:space="preserve">(2) Datele publicate conform Deciziei </w:t>
      </w:r>
      <w:r w:rsidRPr="00F119F8">
        <w:rPr>
          <w:rFonts w:ascii="Times New Roman" w:hAnsi="Times New Roman"/>
          <w:sz w:val="24"/>
          <w:szCs w:val="24"/>
        </w:rPr>
        <w:t>președintelui ANRE nr. 618/</w:t>
      </w:r>
      <w:r>
        <w:rPr>
          <w:rFonts w:ascii="Times New Roman" w:hAnsi="Times New Roman"/>
          <w:sz w:val="24"/>
          <w:szCs w:val="24"/>
        </w:rPr>
        <w:t>18.03.</w:t>
      </w:r>
      <w:r w:rsidRPr="00F119F8">
        <w:rPr>
          <w:rFonts w:ascii="Times New Roman" w:hAnsi="Times New Roman"/>
          <w:sz w:val="24"/>
          <w:szCs w:val="24"/>
        </w:rPr>
        <w:t>2015 privind aprobarea machetelor pentru publicarea costurilor privind operarea, menţinerea şi dezvoltarea reţelelor electrice</w:t>
      </w:r>
      <w:r>
        <w:rPr>
          <w:rFonts w:ascii="Times New Roman" w:hAnsi="Times New Roman"/>
          <w:sz w:val="24"/>
          <w:szCs w:val="24"/>
        </w:rPr>
        <w:t xml:space="preserve"> se menţin pe site-urile proprii ale </w:t>
      </w:r>
      <w:r w:rsidRPr="00F119F8">
        <w:rPr>
          <w:rFonts w:ascii="Times New Roman" w:hAnsi="Times New Roman"/>
          <w:sz w:val="24"/>
          <w:szCs w:val="24"/>
        </w:rPr>
        <w:t>operatori</w:t>
      </w:r>
      <w:r>
        <w:rPr>
          <w:rFonts w:ascii="Times New Roman" w:hAnsi="Times New Roman"/>
          <w:sz w:val="24"/>
          <w:szCs w:val="24"/>
        </w:rPr>
        <w:t>lor</w:t>
      </w:r>
      <w:r w:rsidRPr="00F119F8">
        <w:rPr>
          <w:rFonts w:ascii="Times New Roman" w:hAnsi="Times New Roman"/>
          <w:sz w:val="24"/>
          <w:szCs w:val="24"/>
        </w:rPr>
        <w:t xml:space="preserve"> de distribuție a energiei electrice concesionari</w:t>
      </w:r>
      <w:r w:rsidR="006554C6" w:rsidRPr="006554C6">
        <w:rPr>
          <w:rFonts w:ascii="Times New Roman" w:hAnsi="Times New Roman"/>
          <w:sz w:val="24"/>
          <w:szCs w:val="24"/>
        </w:rPr>
        <w:t xml:space="preserve"> </w:t>
      </w:r>
      <w:r w:rsidR="006554C6">
        <w:rPr>
          <w:rFonts w:ascii="Times New Roman" w:hAnsi="Times New Roman"/>
          <w:sz w:val="24"/>
          <w:szCs w:val="24"/>
        </w:rPr>
        <w:t>şi o</w:t>
      </w:r>
      <w:r w:rsidR="006554C6" w:rsidRPr="00F119F8">
        <w:rPr>
          <w:rFonts w:ascii="Times New Roman" w:hAnsi="Times New Roman"/>
          <w:sz w:val="24"/>
          <w:szCs w:val="24"/>
        </w:rPr>
        <w:t>peratorul</w:t>
      </w:r>
      <w:r w:rsidR="006554C6">
        <w:rPr>
          <w:rFonts w:ascii="Times New Roman" w:hAnsi="Times New Roman"/>
          <w:sz w:val="24"/>
          <w:szCs w:val="24"/>
        </w:rPr>
        <w:t>ui</w:t>
      </w:r>
      <w:r w:rsidR="006554C6" w:rsidRPr="00F119F8">
        <w:rPr>
          <w:rFonts w:ascii="Times New Roman" w:hAnsi="Times New Roman"/>
          <w:sz w:val="24"/>
          <w:szCs w:val="24"/>
        </w:rPr>
        <w:t xml:space="preserve"> de transport și </w:t>
      </w:r>
      <w:r w:rsidR="006554C6">
        <w:rPr>
          <w:rFonts w:ascii="Times New Roman" w:hAnsi="Times New Roman"/>
          <w:sz w:val="24"/>
          <w:szCs w:val="24"/>
        </w:rPr>
        <w:t xml:space="preserve">de </w:t>
      </w:r>
      <w:r w:rsidR="006554C6" w:rsidRPr="00F119F8">
        <w:rPr>
          <w:rFonts w:ascii="Times New Roman" w:hAnsi="Times New Roman"/>
          <w:sz w:val="24"/>
          <w:szCs w:val="24"/>
        </w:rPr>
        <w:t>sistem</w:t>
      </w:r>
      <w:r w:rsidR="006554C6">
        <w:rPr>
          <w:rFonts w:ascii="Times New Roman" w:hAnsi="Times New Roman"/>
          <w:sz w:val="24"/>
          <w:szCs w:val="24"/>
        </w:rPr>
        <w:t>,</w:t>
      </w:r>
      <w:r w:rsidR="006554C6" w:rsidRPr="006554C6">
        <w:rPr>
          <w:rFonts w:ascii="Times New Roman" w:hAnsi="Times New Roman"/>
          <w:sz w:val="24"/>
          <w:szCs w:val="24"/>
        </w:rPr>
        <w:t xml:space="preserve"> </w:t>
      </w:r>
      <w:r w:rsidR="006554C6">
        <w:rPr>
          <w:rFonts w:ascii="Times New Roman" w:hAnsi="Times New Roman"/>
          <w:sz w:val="24"/>
          <w:szCs w:val="24"/>
        </w:rPr>
        <w:t>pentru o perioadă de 5 ani de la data prezentei Decizii</w:t>
      </w:r>
      <w:r>
        <w:rPr>
          <w:rFonts w:ascii="Times New Roman" w:hAnsi="Times New Roman"/>
          <w:sz w:val="24"/>
          <w:szCs w:val="24"/>
        </w:rPr>
        <w:t>.</w:t>
      </w:r>
    </w:p>
    <w:p w14:paraId="2CD23510" w14:textId="3439BBFA" w:rsidR="00BE74B2" w:rsidRDefault="00BE74B2" w:rsidP="00DF031E">
      <w:pPr>
        <w:spacing w:before="120" w:after="0" w:line="276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F119F8">
        <w:rPr>
          <w:rFonts w:ascii="Times New Roman" w:hAnsi="Times New Roman"/>
          <w:b/>
          <w:sz w:val="24"/>
          <w:szCs w:val="24"/>
        </w:rPr>
        <w:t xml:space="preserve">Art. 6 </w:t>
      </w:r>
      <w:r w:rsidRPr="00F119F8">
        <w:rPr>
          <w:rFonts w:ascii="Times New Roman" w:hAnsi="Times New Roman"/>
          <w:sz w:val="24"/>
          <w:szCs w:val="24"/>
        </w:rPr>
        <w:t>Decizia se comunică operatorului de transport și sistem și operatorilor de distribuție a energiei electrice concesionari și se publică pe pagina de internet a Autorității de Reglementare în Domeniul Energiei Electrice.</w:t>
      </w:r>
    </w:p>
    <w:p w14:paraId="174A82E7" w14:textId="77777777" w:rsidR="00BE74B2" w:rsidRPr="00F119F8" w:rsidRDefault="00BE74B2" w:rsidP="005821C9">
      <w:pPr>
        <w:spacing w:before="240"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F119F8">
        <w:rPr>
          <w:rFonts w:ascii="Times New Roman" w:hAnsi="Times New Roman"/>
          <w:sz w:val="24"/>
          <w:szCs w:val="24"/>
        </w:rPr>
        <w:t xml:space="preserve">                    </w:t>
      </w:r>
      <w:r w:rsidRPr="00F119F8">
        <w:rPr>
          <w:rFonts w:ascii="Times New Roman" w:hAnsi="Times New Roman"/>
          <w:b/>
          <w:sz w:val="24"/>
          <w:szCs w:val="24"/>
        </w:rPr>
        <w:t>Președintele Autorității Naționale de Reglementare în Domeniul Energiei</w:t>
      </w:r>
    </w:p>
    <w:p w14:paraId="4CB387FC" w14:textId="646BB7ED" w:rsidR="00253A39" w:rsidRPr="00697657" w:rsidRDefault="00BE74B2" w:rsidP="00697657">
      <w:pPr>
        <w:spacing w:after="0" w:line="360" w:lineRule="auto"/>
        <w:ind w:hanging="720"/>
        <w:jc w:val="center"/>
        <w:rPr>
          <w:rFonts w:ascii="Times New Roman" w:hAnsi="Times New Roman"/>
          <w:color w:val="FFFFFF" w:themeColor="background1"/>
          <w:sz w:val="24"/>
          <w:szCs w:val="24"/>
        </w:rPr>
      </w:pPr>
      <w:r w:rsidRPr="00F119F8">
        <w:rPr>
          <w:rFonts w:ascii="Times New Roman" w:hAnsi="Times New Roman"/>
          <w:b/>
          <w:sz w:val="24"/>
          <w:szCs w:val="24"/>
        </w:rPr>
        <w:t>DUMITRU CHIRIȚĂ</w:t>
      </w:r>
      <w:r w:rsidRPr="00DF031E">
        <w:rPr>
          <w:rFonts w:ascii="Times New Roman" w:hAnsi="Times New Roman"/>
          <w:color w:val="FFFFFF" w:themeColor="background1"/>
          <w:sz w:val="24"/>
          <w:szCs w:val="24"/>
        </w:rPr>
        <w:t xml:space="preserve">                                                                                                 </w:t>
      </w:r>
      <w:bookmarkStart w:id="0" w:name="_GoBack"/>
      <w:bookmarkEnd w:id="0"/>
    </w:p>
    <w:sectPr w:rsidR="00253A39" w:rsidRPr="00697657" w:rsidSect="00033FBF">
      <w:footerReference w:type="default" r:id="rId7"/>
      <w:headerReference w:type="first" r:id="rId8"/>
      <w:footerReference w:type="first" r:id="rId9"/>
      <w:pgSz w:w="11906" w:h="16838" w:code="9"/>
      <w:pgMar w:top="1418" w:right="760" w:bottom="1276" w:left="1418" w:header="850" w:footer="85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64CC0B4" w14:textId="77777777" w:rsidR="00467564" w:rsidRDefault="00467564" w:rsidP="003B4C37">
      <w:pPr>
        <w:spacing w:after="0" w:line="240" w:lineRule="auto"/>
      </w:pPr>
      <w:r>
        <w:separator/>
      </w:r>
    </w:p>
  </w:endnote>
  <w:endnote w:type="continuationSeparator" w:id="0">
    <w:p w14:paraId="227F7AF4" w14:textId="77777777" w:rsidR="00467564" w:rsidRDefault="00467564" w:rsidP="003B4C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86390653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FD4C03D" w14:textId="0C84B4E9" w:rsidR="00561D6D" w:rsidRDefault="00561D6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D1C0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FDFC052" w14:textId="77777777" w:rsidR="00561D6D" w:rsidRDefault="00561D6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68F51B" w14:textId="77777777" w:rsidR="00C473AD" w:rsidRDefault="00C473AD" w:rsidP="00191BE7">
    <w:pPr>
      <w:tabs>
        <w:tab w:val="center" w:pos="4864"/>
        <w:tab w:val="right" w:pos="9728"/>
      </w:tabs>
      <w:spacing w:after="40" w:line="240" w:lineRule="aut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  </w:t>
    </w:r>
    <w:r w:rsidR="00F80B77">
      <w:rPr>
        <w:rFonts w:ascii="Arial" w:hAnsi="Arial" w:cs="Arial"/>
        <w:sz w:val="16"/>
      </w:rPr>
      <w:tab/>
    </w:r>
    <w:r w:rsidRPr="00C473AD">
      <w:rPr>
        <w:rFonts w:ascii="Arial" w:hAnsi="Arial" w:cs="Arial"/>
        <w:sz w:val="16"/>
      </w:rPr>
      <w:t>Str. Constantin Nacu, nr. 3, Sector 2, Bucureşti, Cod poştal: 020995</w:t>
    </w:r>
    <w:r w:rsidR="00191BE7">
      <w:rPr>
        <w:rFonts w:ascii="Arial" w:hAnsi="Arial" w:cs="Arial"/>
        <w:sz w:val="16"/>
      </w:rPr>
      <w:t xml:space="preserve"> </w:t>
    </w:r>
    <w:r w:rsidR="00191BE7">
      <w:rPr>
        <w:rFonts w:ascii="Arial" w:hAnsi="Arial" w:cs="Arial"/>
        <w:sz w:val="16"/>
      </w:rPr>
      <w:tab/>
    </w:r>
    <w:r w:rsidR="00903E9B">
      <w:rPr>
        <w:rFonts w:ascii="Arial" w:hAnsi="Arial" w:cs="Arial"/>
        <w:noProof/>
        <w:sz w:val="16"/>
        <w:lang w:val="en-GB" w:eastAsia="en-GB"/>
      </w:rPr>
      <w:drawing>
        <wp:inline distT="0" distB="0" distL="0" distR="0" wp14:anchorId="216049D1" wp14:editId="05FCA60E">
          <wp:extent cx="353695" cy="353695"/>
          <wp:effectExtent l="0" t="0" r="8255" b="8255"/>
          <wp:docPr id="31" name="Picture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3695" cy="3536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5A4903">
      <w:rPr>
        <w:rFonts w:ascii="Arial" w:hAnsi="Arial" w:cs="Arial"/>
        <w:noProof/>
        <w:sz w:val="16"/>
        <w:lang w:val="en-GB" w:eastAsia="en-GB"/>
      </w:rPr>
      <w:drawing>
        <wp:inline distT="0" distB="0" distL="0" distR="0" wp14:anchorId="487B135E" wp14:editId="34A2E467">
          <wp:extent cx="353695" cy="353695"/>
          <wp:effectExtent l="0" t="0" r="8255" b="8255"/>
          <wp:docPr id="32" name="Picture 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3695" cy="3536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708FF209" w14:textId="77777777" w:rsidR="00033FBF" w:rsidRDefault="00B25C27" w:rsidP="00F80B77">
    <w:pPr>
      <w:tabs>
        <w:tab w:val="center" w:pos="4864"/>
        <w:tab w:val="left" w:pos="8235"/>
      </w:tabs>
      <w:spacing w:after="40" w:line="240" w:lineRule="aut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                              </w:t>
    </w:r>
    <w:r w:rsidR="00C473AD">
      <w:rPr>
        <w:rFonts w:ascii="Arial" w:hAnsi="Arial" w:cs="Arial"/>
        <w:sz w:val="16"/>
      </w:rPr>
      <w:t xml:space="preserve">             </w:t>
    </w:r>
    <w:r w:rsidR="003B4C37" w:rsidRPr="00A63C0A">
      <w:rPr>
        <w:rFonts w:ascii="Arial" w:hAnsi="Arial" w:cs="Arial"/>
        <w:sz w:val="16"/>
      </w:rPr>
      <w:t xml:space="preserve">Tel: (021) 327 8100. Fax: (021) 312 4365. E-mail: anre@anre.ro. Web: </w:t>
    </w:r>
    <w:hyperlink r:id="rId3" w:history="1">
      <w:r w:rsidR="00033FBF" w:rsidRPr="00084545">
        <w:rPr>
          <w:rStyle w:val="Hyperlink"/>
          <w:rFonts w:ascii="Arial" w:hAnsi="Arial" w:cs="Arial"/>
          <w:sz w:val="16"/>
        </w:rPr>
        <w:t>www.anre.ro</w:t>
      </w:r>
    </w:hyperlink>
  </w:p>
  <w:p w14:paraId="5D452C51" w14:textId="77777777" w:rsidR="003B4C37" w:rsidRPr="00160D1D" w:rsidRDefault="00033FBF" w:rsidP="00033FBF">
    <w:pPr>
      <w:tabs>
        <w:tab w:val="center" w:pos="4864"/>
        <w:tab w:val="left" w:pos="8235"/>
      </w:tabs>
      <w:spacing w:after="40" w:line="240" w:lineRule="auto"/>
      <w:jc w:val="center"/>
      <w:rPr>
        <w:rFonts w:ascii="Arial" w:hAnsi="Arial" w:cs="Arial"/>
        <w:sz w:val="16"/>
      </w:rPr>
    </w:pPr>
    <w:r>
      <w:rPr>
        <w:rFonts w:ascii="Arial" w:hAnsi="Arial" w:cs="Arial"/>
        <w:sz w:val="16"/>
      </w:rPr>
      <w:t>ANRE, în calitate de operator de date cu caracter personal, respectă prevederile Regulamentului UE nr. 679/2016 și reglementările interne în vigoare în materia protecției datelor cu caracter personal.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41BC3E5" w14:textId="77777777" w:rsidR="00467564" w:rsidRDefault="00467564" w:rsidP="003B4C37">
      <w:pPr>
        <w:spacing w:after="0" w:line="240" w:lineRule="auto"/>
      </w:pPr>
      <w:r>
        <w:separator/>
      </w:r>
    </w:p>
  </w:footnote>
  <w:footnote w:type="continuationSeparator" w:id="0">
    <w:p w14:paraId="7110C1AE" w14:textId="77777777" w:rsidR="00467564" w:rsidRDefault="00467564" w:rsidP="003B4C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4D8D7B" w14:textId="00002152" w:rsidR="003927D9" w:rsidRDefault="00DD3A98" w:rsidP="003927D9">
    <w:pPr>
      <w:pStyle w:val="Header"/>
      <w:tabs>
        <w:tab w:val="clear" w:pos="9026"/>
        <w:tab w:val="right" w:pos="7349"/>
      </w:tabs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F691A16" wp14:editId="331A5278">
              <wp:simplePos x="0" y="0"/>
              <wp:positionH relativeFrom="margin">
                <wp:posOffset>556895</wp:posOffset>
              </wp:positionH>
              <wp:positionV relativeFrom="paragraph">
                <wp:posOffset>-73026</wp:posOffset>
              </wp:positionV>
              <wp:extent cx="5305425" cy="523875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305425" cy="52387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821026E" w14:textId="77777777" w:rsidR="003B4C37" w:rsidRPr="003C054F" w:rsidRDefault="003B4C37" w:rsidP="003C054F">
                          <w:pPr>
                            <w:spacing w:after="0" w:line="360" w:lineRule="auto"/>
                            <w:jc w:val="center"/>
                            <w:rPr>
                              <w:rFonts w:ascii="Arial" w:hAnsi="Arial" w:cs="Arial"/>
                              <w:b/>
                              <w:sz w:val="24"/>
                              <w:szCs w:val="24"/>
                            </w:rPr>
                          </w:pPr>
                          <w:r w:rsidRPr="003C054F">
                            <w:rPr>
                              <w:rFonts w:ascii="Arial" w:hAnsi="Arial" w:cs="Arial"/>
                              <w:b/>
                              <w:sz w:val="24"/>
                              <w:szCs w:val="24"/>
                            </w:rPr>
                            <w:t>AUTORITATEA NAȚIONALĂ DE REGLEMENTARE ÎN DOMENIUL ENERGIEI</w:t>
                          </w:r>
                        </w:p>
                        <w:p w14:paraId="55672CF2" w14:textId="77777777" w:rsidR="00F814F0" w:rsidRPr="00A70B44" w:rsidRDefault="00F814F0" w:rsidP="003B4C37">
                          <w:pPr>
                            <w:spacing w:after="0" w:line="360" w:lineRule="auto"/>
                            <w:rPr>
                              <w:rFonts w:ascii="Arial" w:hAnsi="Arial" w:cs="Arial"/>
                              <w:b/>
                              <w:szCs w:val="21"/>
                            </w:rPr>
                          </w:pPr>
                        </w:p>
                        <w:p w14:paraId="72342AD6" w14:textId="77777777" w:rsidR="003927D9" w:rsidRDefault="003927D9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14:paraId="565C354C" w14:textId="77777777" w:rsidR="003927D9" w:rsidRDefault="003927D9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14:paraId="2A7591A2" w14:textId="77777777" w:rsidR="003927D9" w:rsidRPr="004B1447" w:rsidRDefault="003927D9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F691A16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43.85pt;margin-top:-5.75pt;width:417.75pt;height:41.2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V7VgfAIAAGIFAAAOAAAAZHJzL2Uyb0RvYy54bWysVN9v2jAQfp+0/8Hy+whQ0nYRoWKtmCZV&#10;bTWY+mwcu0SzfZ5tSNhf37MTKGJ76bSX5Hz33ef76elNqxXZCedrMCUdDYaUCMOhqs1LSX+sFp+u&#10;KfGBmYopMKKke+Hpzezjh2ljCzGGDahKOIIkxheNLekmBFtkmecboZkfgBUGjRKcZgGP7iWrHGuQ&#10;XatsPBxeZg24yjrgwnvU3nVGOkv8UgoeHqX0IhBVUowtpK9L33X8ZrMpK14cs5ua92Gwf4hCs9rg&#10;pUeqOxYY2br6DypdcwceZBhw0BlIWXORcsBsRsOzbJYbZkXKBYvj7bFM/v/R8ofdkyN1hb2jxDCN&#10;LVqJNpAv0JJRrE5jfYGgpUVYaFEdkb3eozIm3Uqn4x/TIWjHOu+PtY1kHJX5xTCfjHNKONry8cX1&#10;VR5psjdv63z4KkCTKJTUYe9SSdnu3ocOeoDEywwsaqVQzwplSFPSy4t8mByOFiRXJgJEmoSeJmbU&#10;RZ6ksFeiI/kuJFYiJRAVaQbFrXJkx3B6GOfChJR74kV0REkM4j2OPf4tqvc4d3kcbgYTjs66NuBS&#10;9mdhVz8PIcsOjzU/yTuKoV23fUfXUO2x0Q66RfGWL2rsxj3z4Yk53AzsLW57eMSPVIBVh16iZAPu&#10;99/0EY8Di1ZKGty0kvpfW+YEJeqbwVH+PJpM4mqmwyS/GuPBnVrWpxaz1beA7cBxxeiSGPFBHUTp&#10;QD/jozCPt6KJGY53lzQcxNvQ7T8+KlzM5wmEy2hZuDdLyyN17E6ctVX7zJztBzLgKD/AYSdZcTaX&#10;HTZ6GphvA8g6DW0scFfVvvC4yGns+0cnvhSn54R6expnrwAAAP//AwBQSwMEFAAGAAgAAAAhAEky&#10;ey3hAAAACQEAAA8AAABkcnMvZG93bnJldi54bWxMj0FPg0AQhe8m/ofNmHhrFzAVRIamIWlMjB5a&#10;e/E2sFsgsrPIblv017ue9Dh5X977pljPZhBnPbneMkK8jEBobqzquUU4vG0XGQjniRUNljXCl3aw&#10;Lq+vCsqVvfBOn/e+FaGEXU4InfdjLqVrOm3ILe2oOWRHOxny4ZxaqSa6hHIzyCSK7qWhnsNCR6Ou&#10;Ot187E8G4bnavtKuTkz2PVRPL8fN+Hl4XyHe3sybRxBez/4Phl/9oA5lcKrtiZUTA0KWpoFEWMTx&#10;CkQAHpK7BESNkMYRyLKQ/z8ofwAAAP//AwBQSwECLQAUAAYACAAAACEAtoM4kv4AAADhAQAAEwAA&#10;AAAAAAAAAAAAAAAAAAAAW0NvbnRlbnRfVHlwZXNdLnhtbFBLAQItABQABgAIAAAAIQA4/SH/1gAA&#10;AJQBAAALAAAAAAAAAAAAAAAAAC8BAABfcmVscy8ucmVsc1BLAQItABQABgAIAAAAIQAbV7VgfAIA&#10;AGIFAAAOAAAAAAAAAAAAAAAAAC4CAABkcnMvZTJvRG9jLnhtbFBLAQItABQABgAIAAAAIQBJMnst&#10;4QAAAAkBAAAPAAAAAAAAAAAAAAAAANYEAABkcnMvZG93bnJldi54bWxQSwUGAAAAAAQABADzAAAA&#10;5AUAAAAA&#10;" filled="f" stroked="f" strokeweight=".5pt">
              <v:textbox>
                <w:txbxContent>
                  <w:p w14:paraId="6821026E" w14:textId="77777777" w:rsidR="003B4C37" w:rsidRPr="003C054F" w:rsidRDefault="003B4C37" w:rsidP="003C054F">
                    <w:pPr>
                      <w:spacing w:after="0" w:line="360" w:lineRule="auto"/>
                      <w:jc w:val="center"/>
                      <w:rPr>
                        <w:rFonts w:ascii="Arial" w:hAnsi="Arial" w:cs="Arial"/>
                        <w:b/>
                        <w:sz w:val="24"/>
                        <w:szCs w:val="24"/>
                      </w:rPr>
                    </w:pPr>
                    <w:r w:rsidRPr="003C054F">
                      <w:rPr>
                        <w:rFonts w:ascii="Arial" w:hAnsi="Arial" w:cs="Arial"/>
                        <w:b/>
                        <w:sz w:val="24"/>
                        <w:szCs w:val="24"/>
                      </w:rPr>
                      <w:t>AUTORITATEA NAȚIONALĂ DE REGLEMENTARE ÎN DOMENIUL ENERGIEI</w:t>
                    </w:r>
                  </w:p>
                  <w:p w14:paraId="55672CF2" w14:textId="77777777" w:rsidR="00F814F0" w:rsidRPr="00A70B44" w:rsidRDefault="00F814F0" w:rsidP="003B4C37">
                    <w:pPr>
                      <w:spacing w:after="0" w:line="360" w:lineRule="auto"/>
                      <w:rPr>
                        <w:rFonts w:ascii="Arial" w:hAnsi="Arial" w:cs="Arial"/>
                        <w:b/>
                        <w:szCs w:val="21"/>
                      </w:rPr>
                    </w:pPr>
                  </w:p>
                  <w:p w14:paraId="72342AD6" w14:textId="77777777" w:rsidR="003927D9" w:rsidRDefault="003927D9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14:paraId="565C354C" w14:textId="77777777" w:rsidR="003927D9" w:rsidRDefault="003927D9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14:paraId="2A7591A2" w14:textId="77777777" w:rsidR="003927D9" w:rsidRPr="004B1447" w:rsidRDefault="003927D9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 w:rsidR="005C58ED">
      <w:rPr>
        <w:noProof/>
        <w:lang w:val="en-GB" w:eastAsia="en-GB"/>
      </w:rPr>
      <w:drawing>
        <wp:anchor distT="0" distB="0" distL="114300" distR="114300" simplePos="0" relativeHeight="251661312" behindDoc="1" locked="0" layoutInCell="1" allowOverlap="1" wp14:anchorId="531934AC" wp14:editId="09068527">
          <wp:simplePos x="0" y="0"/>
          <wp:positionH relativeFrom="column">
            <wp:posOffset>5800090</wp:posOffset>
          </wp:positionH>
          <wp:positionV relativeFrom="paragraph">
            <wp:posOffset>7620</wp:posOffset>
          </wp:positionV>
          <wp:extent cx="467995" cy="676275"/>
          <wp:effectExtent l="0" t="0" r="8255" b="9525"/>
          <wp:wrapTight wrapText="bothSides">
            <wp:wrapPolygon edited="0">
              <wp:start x="0" y="0"/>
              <wp:lineTo x="0" y="19470"/>
              <wp:lineTo x="7034" y="21296"/>
              <wp:lineTo x="14068" y="21296"/>
              <wp:lineTo x="21102" y="19470"/>
              <wp:lineTo x="21102" y="0"/>
              <wp:lineTo x="0" y="0"/>
            </wp:wrapPolygon>
          </wp:wrapTight>
          <wp:docPr id="29" name="Picture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Coat_of_arms_of_Romania.sv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7995" cy="676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927D9">
      <w:rPr>
        <w:noProof/>
        <w:lang w:val="en-GB" w:eastAsia="en-GB"/>
      </w:rPr>
      <w:drawing>
        <wp:inline distT="0" distB="0" distL="0" distR="0" wp14:anchorId="5A2ED466" wp14:editId="519745D7">
          <wp:extent cx="834390" cy="707635"/>
          <wp:effectExtent l="0" t="0" r="0" b="0"/>
          <wp:docPr id="30" name="Picture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LOGO ANRE - SIMBOL FINAL FINAL-01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6270" cy="7177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3B4C37" w:rsidRPr="006521DE">
      <w:rPr>
        <w:noProof/>
        <w:lang w:val="en-GB" w:eastAsia="en-GB"/>
      </w:rPr>
      <w:t xml:space="preserve"> </w:t>
    </w:r>
    <w:r w:rsidR="003B4C37">
      <w:t xml:space="preserve">         </w:t>
    </w:r>
  </w:p>
  <w:p w14:paraId="0239A7E4" w14:textId="77777777" w:rsidR="003B4C37" w:rsidRDefault="0027738A" w:rsidP="003927D9">
    <w:pPr>
      <w:pStyle w:val="Header"/>
      <w:tabs>
        <w:tab w:val="clear" w:pos="9026"/>
        <w:tab w:val="right" w:pos="7349"/>
      </w:tabs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35F1B74" wp14:editId="62ACFC84">
              <wp:simplePos x="0" y="0"/>
              <wp:positionH relativeFrom="margin">
                <wp:posOffset>1905</wp:posOffset>
              </wp:positionH>
              <wp:positionV relativeFrom="paragraph">
                <wp:posOffset>50165</wp:posOffset>
              </wp:positionV>
              <wp:extent cx="6264000" cy="0"/>
              <wp:effectExtent l="0" t="0" r="22860" b="1905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  <a:ln w="63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2E7E745F"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.15pt,3.95pt" to="493.4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Nx81gEAAAwEAAAOAAAAZHJzL2Uyb0RvYy54bWysU02P0zAQvSPxHyzfadIAFYqa7qGr5YKg&#10;Ytkf4HXGjSV/aWya9N8zdtp0BQgJxMWJZ+Y9z3seb+8ma9gJMGrvOr5e1ZyBk77X7tjxp28Pbz5w&#10;FpNwvTDeQcfPEPnd7vWr7RhaaPzgTQ/IiMTFdgwdH1IKbVVFOYAVceUDOEoqj1Yk2uKx6lGMxG5N&#10;1dT1pho99gG9hBgpej8n+a7wKwUyfVEqQmKm49RbKiuW9Tmv1W4r2iOKMGh5aUP8QxdWaEeHLlT3&#10;Ign2HfUvVFZL9NGrtJLeVl4pLaFoIDXr+ic1j4MIULSQOTEsNsX/Rys/nw7IdN/xhjMnLF3RY0Kh&#10;j0Nie+8cGeiRNdmnMcSWyvfugJddDAfMoieFNn9JDpuKt+fFW5gSkxTcNJt3dU1XIK+56gYMGNNH&#10;8Jbln44b7bJs0YrTp5joMCq9luSwcWwkxrfv61IVvdH9gzYm58rkwN4gOwm68zStc+9E8KKKdsZR&#10;MCuaNZS/dDYw038FRZ5Q1+v5gDyNN04hJbh05TWOqjNMUQcL8NLZn4CX+gyFMql/A14Q5WTv0gK2&#10;2nn8Xds3K9Rcf3Vg1p0tePb9udxusYZGrjh3eR55pl/uC/z2iHc/AAAA//8DAFBLAwQUAAYACAAA&#10;ACEAK+1DuNsAAAAEAQAADwAAAGRycy9kb3ducmV2LnhtbEyPQUvDQBSE74L/YXmCF7EbLcY2zaZI&#10;oBcPgo2UHrfZ12ww+zZkt0367316qcdhhplv8vXkOnHGIbSeFDzNEhBItTctNQq+qs3jAkSImozu&#10;PKGCCwZYF7c3uc6MH+kTz9vYCC6hkGkFNsY+kzLUFp0OM98jsXf0g9OR5dBIM+iRy10nn5MklU63&#10;xAtW91harL+3J6dg3zzMN7uKqrGMH8fUTpfd+0up1P3d9LYCEXGK1zD84jM6FMx08CcyQXQK5pxT&#10;8LoEweZykfKPw5+WRS7/wxc/AAAA//8DAFBLAQItABQABgAIAAAAIQC2gziS/gAAAOEBAAATAAAA&#10;AAAAAAAAAAAAAAAAAABbQ29udGVudF9UeXBlc10ueG1sUEsBAi0AFAAGAAgAAAAhADj9If/WAAAA&#10;lAEAAAsAAAAAAAAAAAAAAAAALwEAAF9yZWxzLy5yZWxzUEsBAi0AFAAGAAgAAAAhAMtk3HzWAQAA&#10;DAQAAA4AAAAAAAAAAAAAAAAALgIAAGRycy9lMm9Eb2MueG1sUEsBAi0AFAAGAAgAAAAhACvtQ7jb&#10;AAAABAEAAA8AAAAAAAAAAAAAAAAAMAQAAGRycy9kb3ducmV2LnhtbFBLBQYAAAAABAAEAPMAAAA4&#10;BQAAAAA=&#10;" strokecolor="black [3213]" strokeweight=".5pt">
              <v:stroke joinstyle="miter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3C30EB"/>
    <w:multiLevelType w:val="hybridMultilevel"/>
    <w:tmpl w:val="7EEEF6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BE2AFC"/>
    <w:multiLevelType w:val="hybridMultilevel"/>
    <w:tmpl w:val="798A3D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AA6138"/>
    <w:multiLevelType w:val="hybridMultilevel"/>
    <w:tmpl w:val="B87CFC74"/>
    <w:lvl w:ilvl="0" w:tplc="25A6B6AE">
      <w:start w:val="5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gutterAtTop/>
  <w:proofState w:spelling="clean" w:grammar="clean"/>
  <w:attachedTemplate r:id="rId1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4DB5"/>
    <w:rsid w:val="00015EDC"/>
    <w:rsid w:val="0002062C"/>
    <w:rsid w:val="00030A67"/>
    <w:rsid w:val="000322B7"/>
    <w:rsid w:val="00033FBF"/>
    <w:rsid w:val="000345D7"/>
    <w:rsid w:val="00035CC6"/>
    <w:rsid w:val="0003770C"/>
    <w:rsid w:val="0004486B"/>
    <w:rsid w:val="000671B7"/>
    <w:rsid w:val="000849DD"/>
    <w:rsid w:val="00087808"/>
    <w:rsid w:val="00090AC2"/>
    <w:rsid w:val="00092BBA"/>
    <w:rsid w:val="00096493"/>
    <w:rsid w:val="000A3740"/>
    <w:rsid w:val="000C010E"/>
    <w:rsid w:val="000C0C72"/>
    <w:rsid w:val="000D2B84"/>
    <w:rsid w:val="000D4689"/>
    <w:rsid w:val="000D7154"/>
    <w:rsid w:val="000F02E8"/>
    <w:rsid w:val="000F4624"/>
    <w:rsid w:val="000F699C"/>
    <w:rsid w:val="001100B1"/>
    <w:rsid w:val="001229D1"/>
    <w:rsid w:val="00123A54"/>
    <w:rsid w:val="0012621C"/>
    <w:rsid w:val="00126E6D"/>
    <w:rsid w:val="00130459"/>
    <w:rsid w:val="0013274F"/>
    <w:rsid w:val="00154209"/>
    <w:rsid w:val="00156497"/>
    <w:rsid w:val="00160D1D"/>
    <w:rsid w:val="00166820"/>
    <w:rsid w:val="00172D21"/>
    <w:rsid w:val="00182557"/>
    <w:rsid w:val="00191BE7"/>
    <w:rsid w:val="00196932"/>
    <w:rsid w:val="001A28D9"/>
    <w:rsid w:val="001C200D"/>
    <w:rsid w:val="001C49FC"/>
    <w:rsid w:val="001D499E"/>
    <w:rsid w:val="001D7EE6"/>
    <w:rsid w:val="001E7527"/>
    <w:rsid w:val="001F1F47"/>
    <w:rsid w:val="001F2548"/>
    <w:rsid w:val="001F6855"/>
    <w:rsid w:val="00215D42"/>
    <w:rsid w:val="002223F9"/>
    <w:rsid w:val="002230D0"/>
    <w:rsid w:val="00224A24"/>
    <w:rsid w:val="00225001"/>
    <w:rsid w:val="00226E46"/>
    <w:rsid w:val="00227D21"/>
    <w:rsid w:val="00232215"/>
    <w:rsid w:val="00235565"/>
    <w:rsid w:val="002430C8"/>
    <w:rsid w:val="00243CDB"/>
    <w:rsid w:val="002444A0"/>
    <w:rsid w:val="002516E5"/>
    <w:rsid w:val="00253A39"/>
    <w:rsid w:val="0026005B"/>
    <w:rsid w:val="00262B7A"/>
    <w:rsid w:val="0026541B"/>
    <w:rsid w:val="002669F8"/>
    <w:rsid w:val="00277181"/>
    <w:rsid w:val="0027738A"/>
    <w:rsid w:val="0028126C"/>
    <w:rsid w:val="002869C0"/>
    <w:rsid w:val="00286DFE"/>
    <w:rsid w:val="002917CA"/>
    <w:rsid w:val="00296A34"/>
    <w:rsid w:val="002A1261"/>
    <w:rsid w:val="002A1C42"/>
    <w:rsid w:val="002B24FB"/>
    <w:rsid w:val="002B3467"/>
    <w:rsid w:val="002C7BB2"/>
    <w:rsid w:val="002D5804"/>
    <w:rsid w:val="002D761E"/>
    <w:rsid w:val="002E1729"/>
    <w:rsid w:val="002E377D"/>
    <w:rsid w:val="002E7BAE"/>
    <w:rsid w:val="002F297C"/>
    <w:rsid w:val="002F47B9"/>
    <w:rsid w:val="00301D0A"/>
    <w:rsid w:val="003115F9"/>
    <w:rsid w:val="00314052"/>
    <w:rsid w:val="00315655"/>
    <w:rsid w:val="00317D54"/>
    <w:rsid w:val="00321D07"/>
    <w:rsid w:val="00326B37"/>
    <w:rsid w:val="00330215"/>
    <w:rsid w:val="00331B49"/>
    <w:rsid w:val="0035088C"/>
    <w:rsid w:val="00355D7B"/>
    <w:rsid w:val="003678B5"/>
    <w:rsid w:val="0037242D"/>
    <w:rsid w:val="003763D6"/>
    <w:rsid w:val="003834E1"/>
    <w:rsid w:val="00384251"/>
    <w:rsid w:val="003842D0"/>
    <w:rsid w:val="003850FE"/>
    <w:rsid w:val="0039014E"/>
    <w:rsid w:val="003927D9"/>
    <w:rsid w:val="00395D85"/>
    <w:rsid w:val="003A1D61"/>
    <w:rsid w:val="003A2E07"/>
    <w:rsid w:val="003B0ECB"/>
    <w:rsid w:val="003B4C37"/>
    <w:rsid w:val="003C054F"/>
    <w:rsid w:val="003D1E4A"/>
    <w:rsid w:val="003D2F3F"/>
    <w:rsid w:val="003E5DC9"/>
    <w:rsid w:val="003F00EF"/>
    <w:rsid w:val="003F5A3E"/>
    <w:rsid w:val="004020DE"/>
    <w:rsid w:val="004311AC"/>
    <w:rsid w:val="00431317"/>
    <w:rsid w:val="00434D58"/>
    <w:rsid w:val="00435510"/>
    <w:rsid w:val="00437C42"/>
    <w:rsid w:val="00443AFB"/>
    <w:rsid w:val="00443DCB"/>
    <w:rsid w:val="00444064"/>
    <w:rsid w:val="00445AD5"/>
    <w:rsid w:val="0044759A"/>
    <w:rsid w:val="004547F8"/>
    <w:rsid w:val="00461814"/>
    <w:rsid w:val="00467564"/>
    <w:rsid w:val="0047208B"/>
    <w:rsid w:val="004726E3"/>
    <w:rsid w:val="004807E7"/>
    <w:rsid w:val="00485BF1"/>
    <w:rsid w:val="00490808"/>
    <w:rsid w:val="0049657B"/>
    <w:rsid w:val="004C0B86"/>
    <w:rsid w:val="004C6ADE"/>
    <w:rsid w:val="004C6F5B"/>
    <w:rsid w:val="004D1593"/>
    <w:rsid w:val="004D2879"/>
    <w:rsid w:val="004D6AA1"/>
    <w:rsid w:val="004F13F6"/>
    <w:rsid w:val="00503597"/>
    <w:rsid w:val="00505399"/>
    <w:rsid w:val="0051154F"/>
    <w:rsid w:val="00513D2D"/>
    <w:rsid w:val="005172A5"/>
    <w:rsid w:val="005204C2"/>
    <w:rsid w:val="005259A3"/>
    <w:rsid w:val="00530918"/>
    <w:rsid w:val="005317FA"/>
    <w:rsid w:val="00541A98"/>
    <w:rsid w:val="00541BB1"/>
    <w:rsid w:val="00544D4A"/>
    <w:rsid w:val="00557163"/>
    <w:rsid w:val="00560CF4"/>
    <w:rsid w:val="00561D6D"/>
    <w:rsid w:val="005771E9"/>
    <w:rsid w:val="005821C9"/>
    <w:rsid w:val="00587574"/>
    <w:rsid w:val="00591EEC"/>
    <w:rsid w:val="0059230F"/>
    <w:rsid w:val="005A2433"/>
    <w:rsid w:val="005A480A"/>
    <w:rsid w:val="005A4903"/>
    <w:rsid w:val="005C505E"/>
    <w:rsid w:val="005C58ED"/>
    <w:rsid w:val="005D5036"/>
    <w:rsid w:val="005D5EF0"/>
    <w:rsid w:val="005E003D"/>
    <w:rsid w:val="005F0667"/>
    <w:rsid w:val="005F17DE"/>
    <w:rsid w:val="005F3D43"/>
    <w:rsid w:val="006003FE"/>
    <w:rsid w:val="00605E5A"/>
    <w:rsid w:val="006202D2"/>
    <w:rsid w:val="00620875"/>
    <w:rsid w:val="00625D77"/>
    <w:rsid w:val="006263D1"/>
    <w:rsid w:val="00631AA1"/>
    <w:rsid w:val="00642B35"/>
    <w:rsid w:val="00642F21"/>
    <w:rsid w:val="00647D93"/>
    <w:rsid w:val="006554C6"/>
    <w:rsid w:val="00661FFC"/>
    <w:rsid w:val="00664DB5"/>
    <w:rsid w:val="006712DF"/>
    <w:rsid w:val="00672E1B"/>
    <w:rsid w:val="0068095D"/>
    <w:rsid w:val="00682A2E"/>
    <w:rsid w:val="00684BB8"/>
    <w:rsid w:val="006923CD"/>
    <w:rsid w:val="00693AB3"/>
    <w:rsid w:val="00697657"/>
    <w:rsid w:val="006A2FB3"/>
    <w:rsid w:val="006A4A83"/>
    <w:rsid w:val="006C2802"/>
    <w:rsid w:val="006D4874"/>
    <w:rsid w:val="006E0721"/>
    <w:rsid w:val="006E0DF7"/>
    <w:rsid w:val="006E196A"/>
    <w:rsid w:val="006F6454"/>
    <w:rsid w:val="007038B7"/>
    <w:rsid w:val="00710579"/>
    <w:rsid w:val="00722538"/>
    <w:rsid w:val="00723364"/>
    <w:rsid w:val="00727E47"/>
    <w:rsid w:val="00730257"/>
    <w:rsid w:val="007427EB"/>
    <w:rsid w:val="0075239B"/>
    <w:rsid w:val="00753AFD"/>
    <w:rsid w:val="0076653A"/>
    <w:rsid w:val="00771B54"/>
    <w:rsid w:val="0077372A"/>
    <w:rsid w:val="007850CB"/>
    <w:rsid w:val="00790F10"/>
    <w:rsid w:val="007A183A"/>
    <w:rsid w:val="007B3DCB"/>
    <w:rsid w:val="007B7D1A"/>
    <w:rsid w:val="007C0BC0"/>
    <w:rsid w:val="007C2B85"/>
    <w:rsid w:val="007C5BF7"/>
    <w:rsid w:val="007D12A5"/>
    <w:rsid w:val="007E09DF"/>
    <w:rsid w:val="007F187F"/>
    <w:rsid w:val="00801235"/>
    <w:rsid w:val="00806374"/>
    <w:rsid w:val="00806A33"/>
    <w:rsid w:val="00806AE9"/>
    <w:rsid w:val="008074C2"/>
    <w:rsid w:val="00807C63"/>
    <w:rsid w:val="00807FA2"/>
    <w:rsid w:val="00814DBF"/>
    <w:rsid w:val="00817239"/>
    <w:rsid w:val="00821876"/>
    <w:rsid w:val="00822F3C"/>
    <w:rsid w:val="008274E5"/>
    <w:rsid w:val="00827CDE"/>
    <w:rsid w:val="00830C14"/>
    <w:rsid w:val="00835D01"/>
    <w:rsid w:val="00840AAE"/>
    <w:rsid w:val="008420CA"/>
    <w:rsid w:val="008441D9"/>
    <w:rsid w:val="00845749"/>
    <w:rsid w:val="00865610"/>
    <w:rsid w:val="00872734"/>
    <w:rsid w:val="00877AEF"/>
    <w:rsid w:val="008830A6"/>
    <w:rsid w:val="00891BF8"/>
    <w:rsid w:val="00891D14"/>
    <w:rsid w:val="00895766"/>
    <w:rsid w:val="00896088"/>
    <w:rsid w:val="008964B0"/>
    <w:rsid w:val="00897C51"/>
    <w:rsid w:val="008A3A19"/>
    <w:rsid w:val="008A631D"/>
    <w:rsid w:val="008B2F71"/>
    <w:rsid w:val="008B531F"/>
    <w:rsid w:val="008B5BBB"/>
    <w:rsid w:val="008B5C27"/>
    <w:rsid w:val="008B6F8C"/>
    <w:rsid w:val="008C35F7"/>
    <w:rsid w:val="008D7198"/>
    <w:rsid w:val="008D73DC"/>
    <w:rsid w:val="008D7A6B"/>
    <w:rsid w:val="008E5CBB"/>
    <w:rsid w:val="008E5F07"/>
    <w:rsid w:val="008E7144"/>
    <w:rsid w:val="008F401E"/>
    <w:rsid w:val="009032A1"/>
    <w:rsid w:val="00903E9B"/>
    <w:rsid w:val="00904D25"/>
    <w:rsid w:val="009104C5"/>
    <w:rsid w:val="009202FB"/>
    <w:rsid w:val="00923D34"/>
    <w:rsid w:val="00924471"/>
    <w:rsid w:val="009261E2"/>
    <w:rsid w:val="009458F5"/>
    <w:rsid w:val="00945D7E"/>
    <w:rsid w:val="00966807"/>
    <w:rsid w:val="009732B2"/>
    <w:rsid w:val="009823FB"/>
    <w:rsid w:val="00983E82"/>
    <w:rsid w:val="00991161"/>
    <w:rsid w:val="009A08AD"/>
    <w:rsid w:val="009B652C"/>
    <w:rsid w:val="009C01B6"/>
    <w:rsid w:val="009C32DE"/>
    <w:rsid w:val="009D049B"/>
    <w:rsid w:val="009D536F"/>
    <w:rsid w:val="009D652D"/>
    <w:rsid w:val="009E1223"/>
    <w:rsid w:val="00A04FD3"/>
    <w:rsid w:val="00A06EE0"/>
    <w:rsid w:val="00A07D3D"/>
    <w:rsid w:val="00A10618"/>
    <w:rsid w:val="00A14658"/>
    <w:rsid w:val="00A333B2"/>
    <w:rsid w:val="00A350DE"/>
    <w:rsid w:val="00A43E22"/>
    <w:rsid w:val="00A45882"/>
    <w:rsid w:val="00A50394"/>
    <w:rsid w:val="00A565E5"/>
    <w:rsid w:val="00A72077"/>
    <w:rsid w:val="00A76C6F"/>
    <w:rsid w:val="00A8038C"/>
    <w:rsid w:val="00A91194"/>
    <w:rsid w:val="00A946CF"/>
    <w:rsid w:val="00A9585C"/>
    <w:rsid w:val="00AA1918"/>
    <w:rsid w:val="00AB29F4"/>
    <w:rsid w:val="00AB3600"/>
    <w:rsid w:val="00AB3678"/>
    <w:rsid w:val="00AC550E"/>
    <w:rsid w:val="00AC68ED"/>
    <w:rsid w:val="00AD0517"/>
    <w:rsid w:val="00AE2F0E"/>
    <w:rsid w:val="00AF75BC"/>
    <w:rsid w:val="00B06AF4"/>
    <w:rsid w:val="00B1609A"/>
    <w:rsid w:val="00B16ABF"/>
    <w:rsid w:val="00B21FF5"/>
    <w:rsid w:val="00B25BF2"/>
    <w:rsid w:val="00B25C27"/>
    <w:rsid w:val="00B31376"/>
    <w:rsid w:val="00B3299E"/>
    <w:rsid w:val="00B442E4"/>
    <w:rsid w:val="00B44F98"/>
    <w:rsid w:val="00B56190"/>
    <w:rsid w:val="00B56425"/>
    <w:rsid w:val="00B81C1F"/>
    <w:rsid w:val="00BA0E4D"/>
    <w:rsid w:val="00BA16A5"/>
    <w:rsid w:val="00BA2843"/>
    <w:rsid w:val="00BB2859"/>
    <w:rsid w:val="00BB2FA1"/>
    <w:rsid w:val="00BB5F85"/>
    <w:rsid w:val="00BB7055"/>
    <w:rsid w:val="00BC28F4"/>
    <w:rsid w:val="00BC3A8C"/>
    <w:rsid w:val="00BC65C7"/>
    <w:rsid w:val="00BD06FB"/>
    <w:rsid w:val="00BD2AD7"/>
    <w:rsid w:val="00BD63B2"/>
    <w:rsid w:val="00BD7B6B"/>
    <w:rsid w:val="00BE3B1E"/>
    <w:rsid w:val="00BE730E"/>
    <w:rsid w:val="00BE74B2"/>
    <w:rsid w:val="00C02ABE"/>
    <w:rsid w:val="00C1104B"/>
    <w:rsid w:val="00C16827"/>
    <w:rsid w:val="00C179F8"/>
    <w:rsid w:val="00C410BE"/>
    <w:rsid w:val="00C45609"/>
    <w:rsid w:val="00C473AD"/>
    <w:rsid w:val="00C5338D"/>
    <w:rsid w:val="00C5460D"/>
    <w:rsid w:val="00C54A08"/>
    <w:rsid w:val="00C55965"/>
    <w:rsid w:val="00C70586"/>
    <w:rsid w:val="00C7156D"/>
    <w:rsid w:val="00C73C28"/>
    <w:rsid w:val="00CA5684"/>
    <w:rsid w:val="00CB751B"/>
    <w:rsid w:val="00CC0281"/>
    <w:rsid w:val="00CD1A0B"/>
    <w:rsid w:val="00CE0A32"/>
    <w:rsid w:val="00CE115E"/>
    <w:rsid w:val="00CF376A"/>
    <w:rsid w:val="00CF6A04"/>
    <w:rsid w:val="00D077C2"/>
    <w:rsid w:val="00D078C7"/>
    <w:rsid w:val="00D17C7B"/>
    <w:rsid w:val="00D23B1C"/>
    <w:rsid w:val="00D23BB7"/>
    <w:rsid w:val="00D323CE"/>
    <w:rsid w:val="00D37862"/>
    <w:rsid w:val="00D42368"/>
    <w:rsid w:val="00D45E39"/>
    <w:rsid w:val="00D47766"/>
    <w:rsid w:val="00D5052E"/>
    <w:rsid w:val="00D5509B"/>
    <w:rsid w:val="00D576A6"/>
    <w:rsid w:val="00D60573"/>
    <w:rsid w:val="00D62AB1"/>
    <w:rsid w:val="00D6553D"/>
    <w:rsid w:val="00D663A1"/>
    <w:rsid w:val="00D666EE"/>
    <w:rsid w:val="00D66765"/>
    <w:rsid w:val="00D71607"/>
    <w:rsid w:val="00D837E9"/>
    <w:rsid w:val="00D84834"/>
    <w:rsid w:val="00D9201A"/>
    <w:rsid w:val="00D97576"/>
    <w:rsid w:val="00DA6ECF"/>
    <w:rsid w:val="00DA797D"/>
    <w:rsid w:val="00DB1EE3"/>
    <w:rsid w:val="00DB52F9"/>
    <w:rsid w:val="00DD1C0C"/>
    <w:rsid w:val="00DD3A98"/>
    <w:rsid w:val="00DD406D"/>
    <w:rsid w:val="00DF031E"/>
    <w:rsid w:val="00DF6BE0"/>
    <w:rsid w:val="00E15454"/>
    <w:rsid w:val="00E3199F"/>
    <w:rsid w:val="00E31A51"/>
    <w:rsid w:val="00E440ED"/>
    <w:rsid w:val="00E565A8"/>
    <w:rsid w:val="00E60162"/>
    <w:rsid w:val="00E61BE6"/>
    <w:rsid w:val="00E9475B"/>
    <w:rsid w:val="00E96EEB"/>
    <w:rsid w:val="00EA2250"/>
    <w:rsid w:val="00EA2F0B"/>
    <w:rsid w:val="00EA456A"/>
    <w:rsid w:val="00EA62CE"/>
    <w:rsid w:val="00EC2404"/>
    <w:rsid w:val="00ED12E2"/>
    <w:rsid w:val="00EE048C"/>
    <w:rsid w:val="00EE5712"/>
    <w:rsid w:val="00EE57AF"/>
    <w:rsid w:val="00EF5A9F"/>
    <w:rsid w:val="00F017AA"/>
    <w:rsid w:val="00F15D0F"/>
    <w:rsid w:val="00F22B32"/>
    <w:rsid w:val="00F2346C"/>
    <w:rsid w:val="00F23BBC"/>
    <w:rsid w:val="00F24835"/>
    <w:rsid w:val="00F25B8B"/>
    <w:rsid w:val="00F34F2D"/>
    <w:rsid w:val="00F35A36"/>
    <w:rsid w:val="00F41A12"/>
    <w:rsid w:val="00F47482"/>
    <w:rsid w:val="00F56ABD"/>
    <w:rsid w:val="00F62FC8"/>
    <w:rsid w:val="00F666E8"/>
    <w:rsid w:val="00F704BB"/>
    <w:rsid w:val="00F723D9"/>
    <w:rsid w:val="00F80B77"/>
    <w:rsid w:val="00F80D27"/>
    <w:rsid w:val="00F814F0"/>
    <w:rsid w:val="00F8417D"/>
    <w:rsid w:val="00F86671"/>
    <w:rsid w:val="00F901E2"/>
    <w:rsid w:val="00F90F91"/>
    <w:rsid w:val="00F97E61"/>
    <w:rsid w:val="00FA5BB2"/>
    <w:rsid w:val="00FA63C5"/>
    <w:rsid w:val="00FB2F94"/>
    <w:rsid w:val="00FB43AD"/>
    <w:rsid w:val="00FB694A"/>
    <w:rsid w:val="00FB7BE8"/>
    <w:rsid w:val="00FC135C"/>
    <w:rsid w:val="00FD255D"/>
    <w:rsid w:val="00FD575F"/>
    <w:rsid w:val="00FF1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0DB0DEC"/>
  <w15:docId w15:val="{7774521C-87C0-4FE8-994D-C3A6140B3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53A39"/>
    <w:pPr>
      <w:spacing w:line="254" w:lineRule="auto"/>
    </w:pPr>
    <w:rPr>
      <w:rFonts w:ascii="Calibri" w:eastAsia="Calibri" w:hAnsi="Calibri" w:cs="Times New Roman"/>
      <w:lang w:val="ro-RO"/>
    </w:rPr>
  </w:style>
  <w:style w:type="paragraph" w:styleId="Heading1">
    <w:name w:val="heading 1"/>
    <w:basedOn w:val="Normal"/>
    <w:next w:val="Normal"/>
    <w:link w:val="Heading1Char"/>
    <w:uiPriority w:val="9"/>
    <w:qFormat/>
    <w:rsid w:val="00A14658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35CC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E74B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3B4C37"/>
    <w:rPr>
      <w:lang w:val="ro-RO"/>
    </w:rPr>
  </w:style>
  <w:style w:type="paragraph" w:styleId="Footer">
    <w:name w:val="footer"/>
    <w:basedOn w:val="Normal"/>
    <w:link w:val="Foot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3B4C37"/>
    <w:rPr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0D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0D1D"/>
    <w:rPr>
      <w:rFonts w:ascii="Segoe UI" w:hAnsi="Segoe UI" w:cs="Segoe UI"/>
      <w:sz w:val="18"/>
      <w:szCs w:val="18"/>
      <w:lang w:val="ro-RO"/>
    </w:rPr>
  </w:style>
  <w:style w:type="paragraph" w:customStyle="1" w:styleId="CharCharCharChar">
    <w:name w:val="Char Char Char Char"/>
    <w:basedOn w:val="Normal"/>
    <w:rsid w:val="005F3D43"/>
    <w:pPr>
      <w:spacing w:after="0" w:line="240" w:lineRule="auto"/>
    </w:pPr>
    <w:rPr>
      <w:rFonts w:ascii="Times New Roman" w:eastAsia="Times New Roman" w:hAnsi="Times New Roman"/>
      <w:sz w:val="24"/>
      <w:szCs w:val="24"/>
      <w:lang w:val="pl-PL" w:eastAsia="pl-PL"/>
    </w:rPr>
  </w:style>
  <w:style w:type="paragraph" w:customStyle="1" w:styleId="CharCharCharChar1">
    <w:name w:val="Char Char Char Char1"/>
    <w:basedOn w:val="Normal"/>
    <w:rsid w:val="003850FE"/>
    <w:pPr>
      <w:spacing w:after="0" w:line="240" w:lineRule="auto"/>
    </w:pPr>
    <w:rPr>
      <w:rFonts w:ascii="Times New Roman" w:eastAsia="Times New Roman" w:hAnsi="Times New Roman"/>
      <w:sz w:val="24"/>
      <w:szCs w:val="24"/>
      <w:lang w:val="pl-PL" w:eastAsia="pl-PL"/>
    </w:rPr>
  </w:style>
  <w:style w:type="table" w:styleId="TableGrid">
    <w:name w:val="Table Grid"/>
    <w:basedOn w:val="TableNormal"/>
    <w:uiPriority w:val="39"/>
    <w:rsid w:val="007A18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A14658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o-RO"/>
    </w:rPr>
  </w:style>
  <w:style w:type="character" w:styleId="Hyperlink">
    <w:name w:val="Hyperlink"/>
    <w:basedOn w:val="DefaultParagraphFont"/>
    <w:uiPriority w:val="99"/>
    <w:unhideWhenUsed/>
    <w:rsid w:val="00033FBF"/>
    <w:rPr>
      <w:color w:val="0563C1" w:themeColor="hyperlink"/>
      <w:u w:val="single"/>
    </w:rPr>
  </w:style>
  <w:style w:type="paragraph" w:styleId="NoSpacing">
    <w:name w:val="No Spacing"/>
    <w:uiPriority w:val="1"/>
    <w:qFormat/>
    <w:rsid w:val="00253A39"/>
    <w:pPr>
      <w:spacing w:after="0" w:line="240" w:lineRule="auto"/>
    </w:pPr>
    <w:rPr>
      <w:lang w:val="ro-RO"/>
    </w:rPr>
  </w:style>
  <w:style w:type="paragraph" w:styleId="ListParagraph">
    <w:name w:val="List Paragraph"/>
    <w:basedOn w:val="Normal"/>
    <w:uiPriority w:val="34"/>
    <w:qFormat/>
    <w:rsid w:val="002669F8"/>
    <w:pPr>
      <w:spacing w:line="259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salnttl">
    <w:name w:val="s_aln_ttl"/>
    <w:basedOn w:val="DefaultParagraphFont"/>
    <w:rsid w:val="00461814"/>
  </w:style>
  <w:style w:type="character" w:customStyle="1" w:styleId="salnbdy">
    <w:name w:val="s_aln_bdy"/>
    <w:basedOn w:val="DefaultParagraphFont"/>
    <w:rsid w:val="00461814"/>
  </w:style>
  <w:style w:type="character" w:customStyle="1" w:styleId="Heading2Char">
    <w:name w:val="Heading 2 Char"/>
    <w:basedOn w:val="DefaultParagraphFont"/>
    <w:link w:val="Heading2"/>
    <w:uiPriority w:val="9"/>
    <w:semiHidden/>
    <w:rsid w:val="00035CC6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o-RO"/>
    </w:rPr>
  </w:style>
  <w:style w:type="character" w:customStyle="1" w:styleId="al">
    <w:name w:val="al"/>
    <w:basedOn w:val="DefaultParagraphFont"/>
    <w:rsid w:val="00F86671"/>
  </w:style>
  <w:style w:type="character" w:customStyle="1" w:styleId="tal">
    <w:name w:val="tal"/>
    <w:basedOn w:val="DefaultParagraphFont"/>
    <w:rsid w:val="00F86671"/>
  </w:style>
  <w:style w:type="character" w:customStyle="1" w:styleId="Heading4Char">
    <w:name w:val="Heading 4 Char"/>
    <w:basedOn w:val="DefaultParagraphFont"/>
    <w:link w:val="Heading4"/>
    <w:uiPriority w:val="9"/>
    <w:semiHidden/>
    <w:rsid w:val="00BE74B2"/>
    <w:rPr>
      <w:rFonts w:asciiTheme="majorHAnsi" w:eastAsiaTheme="majorEastAsia" w:hAnsiTheme="majorHAnsi" w:cstheme="majorBidi"/>
      <w:i/>
      <w:iCs/>
      <w:color w:val="2E74B5" w:themeColor="accent1" w:themeShade="BF"/>
      <w:lang w:val="ro-RO"/>
    </w:rPr>
  </w:style>
  <w:style w:type="paragraph" w:styleId="NormalWeb">
    <w:name w:val="Normal (Web)"/>
    <w:basedOn w:val="Normal"/>
    <w:uiPriority w:val="99"/>
    <w:unhideWhenUsed/>
    <w:rsid w:val="00BE74B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547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29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7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6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66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05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78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0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7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28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6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23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56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8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0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2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2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anre.ro" TargetMode="External"/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iberiu.stefan\Documents\Custom%20Office%20Templates\DGLTMI_nou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DGLTMI_nou</Template>
  <TotalTime>2</TotalTime>
  <Pages>1</Pages>
  <Words>394</Words>
  <Characters>2247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Tiberiu STEFAN</dc:creator>
  <cp:keywords/>
  <dc:description/>
  <cp:lastModifiedBy>Daniela STEF</cp:lastModifiedBy>
  <cp:revision>3</cp:revision>
  <cp:lastPrinted>2021-03-09T12:00:00Z</cp:lastPrinted>
  <dcterms:created xsi:type="dcterms:W3CDTF">2022-01-25T11:00:00Z</dcterms:created>
  <dcterms:modified xsi:type="dcterms:W3CDTF">2022-01-25T11:01:00Z</dcterms:modified>
</cp:coreProperties>
</file>