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313F" w:rsidRPr="006D2D43" w:rsidRDefault="0083313F" w:rsidP="00F20F88">
      <w:pPr>
        <w:spacing w:before="120" w:after="120"/>
        <w:ind w:right="-547"/>
        <w:jc w:val="center"/>
        <w:rPr>
          <w:b/>
          <w:bCs/>
          <w:sz w:val="28"/>
          <w:szCs w:val="28"/>
          <w:lang w:val="ro-RO" w:eastAsia="en-GB"/>
        </w:rPr>
      </w:pPr>
      <w:r w:rsidRPr="006D2D43">
        <w:rPr>
          <w:b/>
          <w:bCs/>
          <w:sz w:val="28"/>
          <w:szCs w:val="28"/>
          <w:lang w:val="ro-RO" w:eastAsia="en-GB"/>
        </w:rPr>
        <w:t>Metodologie</w:t>
      </w:r>
    </w:p>
    <w:p w:rsidR="0083313F" w:rsidRPr="006D2D43" w:rsidRDefault="0083313F" w:rsidP="00F20F88">
      <w:pPr>
        <w:spacing w:before="120" w:after="120"/>
        <w:ind w:right="-547"/>
        <w:jc w:val="center"/>
        <w:rPr>
          <w:b/>
          <w:bCs/>
          <w:sz w:val="28"/>
          <w:szCs w:val="28"/>
          <w:lang w:val="ro-RO"/>
        </w:rPr>
      </w:pPr>
      <w:r w:rsidRPr="006D2D43">
        <w:rPr>
          <w:b/>
          <w:bCs/>
          <w:sz w:val="28"/>
          <w:szCs w:val="28"/>
          <w:lang w:val="ro-RO"/>
        </w:rPr>
        <w:t xml:space="preserve">de determinare a </w:t>
      </w:r>
      <w:r>
        <w:rPr>
          <w:b/>
          <w:bCs/>
          <w:sz w:val="28"/>
          <w:szCs w:val="28"/>
          <w:lang w:val="ro-RO"/>
        </w:rPr>
        <w:t>energiei electrice distribuita lunar client</w:t>
      </w:r>
      <w:r w:rsidRPr="006D2D43">
        <w:rPr>
          <w:b/>
          <w:bCs/>
          <w:sz w:val="28"/>
          <w:szCs w:val="28"/>
          <w:lang w:val="ro-RO"/>
        </w:rPr>
        <w:t>ilor finali la care cit</w:t>
      </w:r>
      <w:r>
        <w:rPr>
          <w:b/>
          <w:bCs/>
          <w:sz w:val="28"/>
          <w:szCs w:val="28"/>
          <w:lang w:val="ro-RO"/>
        </w:rPr>
        <w:t>irea contoarelor se efectuează intr-o alta</w:t>
      </w:r>
      <w:r w:rsidRPr="006D2D43">
        <w:rPr>
          <w:b/>
          <w:bCs/>
          <w:sz w:val="28"/>
          <w:szCs w:val="28"/>
          <w:lang w:val="ro-RO"/>
        </w:rPr>
        <w:t xml:space="preserve"> zi dec</w:t>
      </w:r>
      <w:r>
        <w:rPr>
          <w:b/>
          <w:bCs/>
          <w:sz w:val="28"/>
          <w:szCs w:val="28"/>
          <w:lang w:val="ro-RO"/>
        </w:rPr>
        <w:t>a</w:t>
      </w:r>
      <w:r w:rsidRPr="006D2D43">
        <w:rPr>
          <w:b/>
          <w:bCs/>
          <w:sz w:val="28"/>
          <w:szCs w:val="28"/>
          <w:lang w:val="ro-RO"/>
        </w:rPr>
        <w:t>t începutul lunii sau</w:t>
      </w:r>
      <w:r>
        <w:rPr>
          <w:b/>
          <w:bCs/>
          <w:sz w:val="28"/>
          <w:szCs w:val="28"/>
          <w:lang w:val="ro-RO"/>
        </w:rPr>
        <w:t xml:space="preserve"> la intervale mai mari de o luna</w:t>
      </w:r>
      <w:r w:rsidRPr="006D2D43">
        <w:rPr>
          <w:b/>
          <w:bCs/>
          <w:sz w:val="28"/>
          <w:szCs w:val="28"/>
          <w:lang w:val="ro-RO"/>
        </w:rPr>
        <w:t xml:space="preserve">, </w:t>
      </w:r>
      <w:r w:rsidRPr="006D2D43">
        <w:rPr>
          <w:b/>
          <w:bCs/>
          <w:spacing w:val="-5"/>
          <w:sz w:val="28"/>
          <w:szCs w:val="28"/>
          <w:lang w:val="ro-RO"/>
        </w:rPr>
        <w:t>in zona de licenta a S</w:t>
      </w:r>
      <w:r>
        <w:rPr>
          <w:b/>
          <w:bCs/>
          <w:spacing w:val="-5"/>
          <w:sz w:val="28"/>
          <w:szCs w:val="28"/>
          <w:lang w:val="ro-RO"/>
        </w:rPr>
        <w:t>.</w:t>
      </w:r>
      <w:r w:rsidRPr="006D2D43">
        <w:rPr>
          <w:b/>
          <w:bCs/>
          <w:spacing w:val="-5"/>
          <w:sz w:val="28"/>
          <w:szCs w:val="28"/>
          <w:lang w:val="ro-RO"/>
        </w:rPr>
        <w:t>C</w:t>
      </w:r>
      <w:r>
        <w:rPr>
          <w:b/>
          <w:bCs/>
          <w:spacing w:val="-5"/>
          <w:sz w:val="28"/>
          <w:szCs w:val="28"/>
          <w:lang w:val="ro-RO"/>
        </w:rPr>
        <w:t>.</w:t>
      </w:r>
      <w:r w:rsidRPr="006D2D43">
        <w:rPr>
          <w:b/>
          <w:bCs/>
          <w:spacing w:val="-5"/>
          <w:sz w:val="28"/>
          <w:szCs w:val="28"/>
          <w:lang w:val="ro-RO"/>
        </w:rPr>
        <w:t xml:space="preserve"> CEZ Distributie S</w:t>
      </w:r>
      <w:r>
        <w:rPr>
          <w:b/>
          <w:bCs/>
          <w:spacing w:val="-5"/>
          <w:sz w:val="28"/>
          <w:szCs w:val="28"/>
          <w:lang w:val="ro-RO"/>
        </w:rPr>
        <w:t>.</w:t>
      </w:r>
      <w:r w:rsidRPr="006D2D43">
        <w:rPr>
          <w:b/>
          <w:bCs/>
          <w:spacing w:val="-5"/>
          <w:sz w:val="28"/>
          <w:szCs w:val="28"/>
          <w:lang w:val="ro-RO"/>
        </w:rPr>
        <w:t>A</w:t>
      </w:r>
      <w:r>
        <w:rPr>
          <w:b/>
          <w:bCs/>
          <w:spacing w:val="-5"/>
          <w:sz w:val="28"/>
          <w:szCs w:val="28"/>
          <w:lang w:val="ro-RO"/>
        </w:rPr>
        <w:t>.</w:t>
      </w:r>
    </w:p>
    <w:p w:rsidR="0083313F" w:rsidRPr="006D2D43" w:rsidRDefault="0083313F" w:rsidP="00F20F88">
      <w:pPr>
        <w:shd w:val="clear" w:color="auto" w:fill="FFFFFF"/>
        <w:spacing w:before="120" w:after="120"/>
        <w:ind w:right="-540"/>
        <w:jc w:val="both"/>
        <w:rPr>
          <w:lang w:val="ro-RO"/>
        </w:rPr>
      </w:pPr>
    </w:p>
    <w:p w:rsidR="0083313F" w:rsidRPr="006D2D43" w:rsidRDefault="0083313F" w:rsidP="00F20F88">
      <w:pPr>
        <w:spacing w:before="120" w:after="120"/>
        <w:ind w:right="-540" w:firstLine="144"/>
        <w:jc w:val="both"/>
        <w:rPr>
          <w:lang w:val="ro-RO"/>
        </w:rPr>
      </w:pPr>
      <w:r w:rsidRPr="006D2D43">
        <w:rPr>
          <w:b/>
          <w:bCs/>
          <w:color w:val="000000"/>
        </w:rPr>
        <w:t>1.</w:t>
      </w:r>
      <w:r w:rsidRPr="006D2D43">
        <w:rPr>
          <w:color w:val="000000"/>
        </w:rPr>
        <w:t xml:space="preserve"> Prezenta metodologie s-a intocmit in conformitate cu prevederile “Procedurii privind schimbarea furnizorului de energie electrica”, aprobata prin Ordinul Presedintelui ANRE nr 88/2009, cu modificarile si completarile ulterioare, precum si in </w:t>
      </w:r>
      <w:r w:rsidRPr="006D2D43">
        <w:rPr>
          <w:lang w:val="ro-RO"/>
        </w:rPr>
        <w:t xml:space="preserve">conformitate cu prevederile </w:t>
      </w:r>
      <w:r w:rsidRPr="003E6E28">
        <w:rPr>
          <w:lang w:val="ro-RO"/>
        </w:rPr>
        <w:t>„</w:t>
      </w:r>
      <w:r w:rsidRPr="006D2D43">
        <w:rPr>
          <w:lang w:val="ro-RO"/>
        </w:rPr>
        <w:t>Procedurii pentru determinarea consumului propriu tehnologic în reţelele electrice de distribuţie”, aprobata prin Ordinul Presedintelui ANRE nr. 15/12.03.2014.</w:t>
      </w:r>
    </w:p>
    <w:p w:rsidR="0083313F" w:rsidRPr="006D2D43" w:rsidRDefault="0083313F" w:rsidP="00F20F88">
      <w:pPr>
        <w:spacing w:before="120" w:after="120"/>
        <w:ind w:right="-540" w:firstLine="144"/>
        <w:jc w:val="both"/>
        <w:rPr>
          <w:lang w:val="ro-RO"/>
        </w:rPr>
      </w:pPr>
      <w:r w:rsidRPr="006D2D43">
        <w:rPr>
          <w:b/>
          <w:bCs/>
          <w:lang w:val="ro-RO"/>
        </w:rPr>
        <w:t>2.</w:t>
      </w:r>
      <w:r w:rsidRPr="006D2D43">
        <w:rPr>
          <w:lang w:val="ro-RO"/>
        </w:rPr>
        <w:t xml:space="preserve"> Metodologia se aplica de catre S.C. CEZ Distributie S.A. pentru determinarea prin calcul, in mod justificat, transparent si nediscriminatoriu, </w:t>
      </w:r>
      <w:r w:rsidRPr="006D2D43">
        <w:rPr>
          <w:lang w:val="ro-RO" w:eastAsia="ro-RO"/>
        </w:rPr>
        <w:t xml:space="preserve">a energiei electrice distribuite in decursul unei luni calendaristice, </w:t>
      </w:r>
      <w:r w:rsidRPr="006D2D43">
        <w:rPr>
          <w:lang w:val="ro-RO"/>
        </w:rPr>
        <w:t>clientilor finali la care citirea contoarelor se efectueaza intr-o alta zi decat inceputul lunii sau la intervale mai mari de o luna.</w:t>
      </w:r>
    </w:p>
    <w:p w:rsidR="0083313F" w:rsidRPr="006D2D43" w:rsidRDefault="0083313F" w:rsidP="00F20F88">
      <w:pPr>
        <w:spacing w:before="120" w:after="120"/>
        <w:ind w:right="-540" w:firstLine="144"/>
        <w:jc w:val="both"/>
        <w:rPr>
          <w:lang w:val="ro-RO" w:eastAsia="en-GB"/>
        </w:rPr>
      </w:pPr>
      <w:bookmarkStart w:id="0" w:name="_Toc148407959"/>
      <w:r w:rsidRPr="006D2D43">
        <w:rPr>
          <w:b/>
          <w:bCs/>
          <w:lang w:val="ro-RO" w:eastAsia="en-GB"/>
        </w:rPr>
        <w:t>3.</w:t>
      </w:r>
      <w:r w:rsidRPr="006D2D43">
        <w:rPr>
          <w:lang w:val="ro-RO" w:eastAsia="en-GB"/>
        </w:rPr>
        <w:t xml:space="preserve"> Termenii utilizati in prezenta metodologie au semnificatia definita in Legea energiei electrice si a gazelor naturale nr. 123/2012, cu modificarile si completarile ulterioare. Suplimentar</w:t>
      </w:r>
      <w:r>
        <w:rPr>
          <w:lang w:val="ro-RO" w:eastAsia="en-GB"/>
        </w:rPr>
        <w:t>,</w:t>
      </w:r>
      <w:r w:rsidRPr="006D2D43">
        <w:rPr>
          <w:lang w:val="ro-RO" w:eastAsia="en-GB"/>
        </w:rPr>
        <w:t xml:space="preserve"> se definesc urmatorii termeni si abrevieri:</w:t>
      </w:r>
    </w:p>
    <w:p w:rsidR="0083313F" w:rsidRPr="006D2D43" w:rsidRDefault="0083313F" w:rsidP="006E67F4">
      <w:pPr>
        <w:numPr>
          <w:ilvl w:val="0"/>
          <w:numId w:val="1"/>
        </w:numPr>
        <w:spacing w:before="120" w:after="120"/>
        <w:ind w:left="0" w:right="-540" w:firstLine="144"/>
        <w:jc w:val="both"/>
        <w:rPr>
          <w:lang w:val="ro-RO"/>
        </w:rPr>
      </w:pPr>
      <w:r w:rsidRPr="006D2D43">
        <w:rPr>
          <w:b/>
          <w:bCs/>
          <w:lang w:val="ro-RO"/>
        </w:rPr>
        <w:t xml:space="preserve">agent economic mic </w:t>
      </w:r>
      <w:r w:rsidRPr="006D2D43">
        <w:rPr>
          <w:lang w:val="ro-RO"/>
        </w:rPr>
        <w:t>– orice consumator cu putere maxima aprobata prin avizul tehni</w:t>
      </w:r>
      <w:r>
        <w:rPr>
          <w:lang w:val="ro-RO"/>
        </w:rPr>
        <w:t>c de racordare de pana la 100 kW</w:t>
      </w:r>
      <w:r w:rsidRPr="006D2D43">
        <w:rPr>
          <w:lang w:val="ro-RO"/>
        </w:rPr>
        <w:t xml:space="preserve"> inclusiv si care nu utilizeaza energia electrica in scopuri casnice;</w:t>
      </w:r>
    </w:p>
    <w:p w:rsidR="0083313F" w:rsidRPr="006D2D43" w:rsidRDefault="0083313F" w:rsidP="006E67F4">
      <w:pPr>
        <w:numPr>
          <w:ilvl w:val="0"/>
          <w:numId w:val="1"/>
        </w:numPr>
        <w:spacing w:before="120" w:after="120"/>
        <w:ind w:left="0" w:right="-540" w:firstLine="144"/>
        <w:jc w:val="both"/>
        <w:rPr>
          <w:lang w:val="ro-RO"/>
        </w:rPr>
      </w:pPr>
      <w:r w:rsidRPr="006D2D43">
        <w:rPr>
          <w:b/>
          <w:bCs/>
          <w:lang w:val="ro-RO"/>
        </w:rPr>
        <w:t>ED(CL)</w:t>
      </w:r>
      <w:r w:rsidRPr="006D2D43">
        <w:rPr>
          <w:lang w:val="ro-RO"/>
        </w:rPr>
        <w:t xml:space="preserve"> – energia electrica distribuita in luna calendaristica clientilor finali la care citirea contoarelor se efectueaza intr-o alta zi decat inceputul lunii sau la intervale mai mari de o luna, valoare care este determinata prin calcul.</w:t>
      </w:r>
    </w:p>
    <w:p w:rsidR="0083313F" w:rsidRPr="006D2D43" w:rsidRDefault="0083313F" w:rsidP="00F20F88">
      <w:pPr>
        <w:numPr>
          <w:ilvl w:val="0"/>
          <w:numId w:val="1"/>
        </w:numPr>
        <w:spacing w:before="120" w:after="120"/>
        <w:ind w:left="0" w:right="-540" w:firstLine="144"/>
        <w:jc w:val="both"/>
        <w:rPr>
          <w:lang w:val="ro-RO"/>
        </w:rPr>
      </w:pPr>
      <w:r w:rsidRPr="006D2D43">
        <w:rPr>
          <w:b/>
          <w:bCs/>
          <w:lang w:val="ro-RO"/>
        </w:rPr>
        <w:t>energia electrica distribuita</w:t>
      </w:r>
      <w:r w:rsidRPr="006D2D43">
        <w:rPr>
          <w:lang w:val="ro-RO"/>
        </w:rPr>
        <w:t xml:space="preserve"> - cantitatea de energie electrica preluata de clientii finali alimentati, inregistrata de echipamentele de masurare sau calculata pe baza masuratorilor, conform metodologiei specifice elaborate de operatorul de distributie si avizate de ANRE;</w:t>
      </w:r>
    </w:p>
    <w:p w:rsidR="0083313F" w:rsidRPr="006D2D43" w:rsidRDefault="0083313F" w:rsidP="00F20F88">
      <w:pPr>
        <w:numPr>
          <w:ilvl w:val="0"/>
          <w:numId w:val="1"/>
        </w:numPr>
        <w:spacing w:before="120" w:after="120"/>
        <w:ind w:left="0" w:right="-540" w:firstLine="144"/>
        <w:jc w:val="both"/>
        <w:rPr>
          <w:lang w:val="ro-RO"/>
        </w:rPr>
      </w:pPr>
      <w:r w:rsidRPr="006D2D43">
        <w:rPr>
          <w:b/>
          <w:bCs/>
          <w:lang w:val="ro-RO"/>
        </w:rPr>
        <w:t>SAP</w:t>
      </w:r>
      <w:r w:rsidRPr="006D2D43">
        <w:rPr>
          <w:lang w:val="ro-RO"/>
        </w:rPr>
        <w:t>- Sistem Informatic de gestiune completa utilizat in SC Distributie SA;</w:t>
      </w:r>
    </w:p>
    <w:bookmarkEnd w:id="0"/>
    <w:p w:rsidR="0083313F" w:rsidRPr="006D2D43" w:rsidRDefault="0083313F" w:rsidP="00F20F88">
      <w:pPr>
        <w:spacing w:before="120" w:after="120"/>
        <w:ind w:right="-540" w:firstLine="144"/>
        <w:jc w:val="both"/>
        <w:rPr>
          <w:lang w:val="ro-RO"/>
        </w:rPr>
      </w:pPr>
    </w:p>
    <w:p w:rsidR="0083313F" w:rsidRPr="006D2D43" w:rsidRDefault="0083313F" w:rsidP="00F20F88">
      <w:pPr>
        <w:tabs>
          <w:tab w:val="left" w:pos="720"/>
        </w:tabs>
        <w:spacing w:before="120" w:after="120"/>
        <w:ind w:right="-540" w:firstLine="144"/>
        <w:jc w:val="both"/>
        <w:rPr>
          <w:b/>
          <w:bCs/>
          <w:lang w:val="ro-RO"/>
        </w:rPr>
      </w:pPr>
      <w:r w:rsidRPr="006D2D43">
        <w:rPr>
          <w:b/>
          <w:bCs/>
          <w:lang w:val="ro-RO"/>
        </w:rPr>
        <w:t>4. Determinarea energiei distribuite într-o lună calendaristică clienţilor finali la care citirea contoarelor se efectueaza intr-o alta zi decat inceputul lunii sau la intervale mai mari de o luna, valoare care este determinata prin calcul</w:t>
      </w:r>
    </w:p>
    <w:p w:rsidR="0083313F" w:rsidRPr="006D2D43" w:rsidRDefault="0083313F" w:rsidP="00F20F88">
      <w:pPr>
        <w:pStyle w:val="ListParagraph"/>
        <w:tabs>
          <w:tab w:val="left" w:pos="1440"/>
        </w:tabs>
        <w:autoSpaceDE w:val="0"/>
        <w:autoSpaceDN w:val="0"/>
        <w:adjustRightInd w:val="0"/>
        <w:spacing w:before="120" w:after="120"/>
        <w:ind w:left="0" w:right="-540" w:firstLine="144"/>
        <w:jc w:val="both"/>
        <w:rPr>
          <w:b/>
          <w:bCs/>
          <w:lang w:val="it-IT"/>
        </w:rPr>
      </w:pPr>
    </w:p>
    <w:p w:rsidR="0083313F" w:rsidRPr="006D2D43" w:rsidRDefault="0083313F" w:rsidP="00F20F88">
      <w:pPr>
        <w:pStyle w:val="ListParagraph"/>
        <w:tabs>
          <w:tab w:val="left" w:pos="1440"/>
        </w:tabs>
        <w:autoSpaceDE w:val="0"/>
        <w:autoSpaceDN w:val="0"/>
        <w:adjustRightInd w:val="0"/>
        <w:spacing w:before="120" w:after="120"/>
        <w:ind w:left="0" w:right="-540" w:firstLine="144"/>
        <w:jc w:val="both"/>
        <w:rPr>
          <w:b/>
          <w:bCs/>
          <w:lang w:val="it-IT"/>
        </w:rPr>
      </w:pPr>
      <w:r>
        <w:rPr>
          <w:b/>
          <w:bCs/>
          <w:lang w:val="it-IT"/>
        </w:rPr>
        <w:t>4.1. La agentii economici mici</w:t>
      </w:r>
      <w:r w:rsidRPr="006D2D43">
        <w:rPr>
          <w:b/>
          <w:bCs/>
          <w:lang w:val="it-IT"/>
        </w:rPr>
        <w:t xml:space="preserve"> cu citire de regularizare la 3 luni:</w:t>
      </w:r>
    </w:p>
    <w:p w:rsidR="0083313F" w:rsidRPr="006D2D43" w:rsidRDefault="0083313F" w:rsidP="00F20F88">
      <w:pPr>
        <w:pStyle w:val="ListParagraph"/>
        <w:tabs>
          <w:tab w:val="left" w:pos="720"/>
        </w:tabs>
        <w:autoSpaceDE w:val="0"/>
        <w:autoSpaceDN w:val="0"/>
        <w:adjustRightInd w:val="0"/>
        <w:spacing w:before="120" w:after="120"/>
        <w:ind w:left="0" w:right="-540"/>
        <w:jc w:val="both"/>
      </w:pPr>
      <w:bookmarkStart w:id="1" w:name="_Toc244332682"/>
      <w:r>
        <w:rPr>
          <w:b/>
          <w:bCs/>
          <w:lang w:val="it-IT"/>
        </w:rPr>
        <w:tab/>
      </w:r>
      <w:r w:rsidRPr="006D2D43">
        <w:rPr>
          <w:b/>
          <w:bCs/>
          <w:lang w:val="it-IT"/>
        </w:rPr>
        <w:t>I</w:t>
      </w:r>
      <w:r w:rsidRPr="006D2D43">
        <w:rPr>
          <w:b/>
          <w:bCs/>
        </w:rPr>
        <w:t>n luna n</w:t>
      </w:r>
      <w:r>
        <w:t xml:space="preserve"> </w:t>
      </w:r>
      <w:r w:rsidRPr="006D2D43">
        <w:t>se emite Factura 1 ce contine cantitatea F1, de regularizare a consumului, care este calculata in functie de indexul efectiv citit I1 intr-o anumita zi Z1 din cadrul lunii n si indexul anterior citit (autocitit), diminuata cu cantitatea din facturile de estimat emise in i</w:t>
      </w:r>
      <w:r>
        <w:t xml:space="preserve">ntervalul de regularizare si o </w:t>
      </w:r>
      <w:r w:rsidRPr="006D2D43">
        <w:t xml:space="preserve">cantitate de energie electrica estimata E1 de la data citirii Z1 pana la finalul lunii n. </w:t>
      </w:r>
      <w:r w:rsidRPr="006D2D43">
        <w:rPr>
          <w:lang w:val="pt-BR"/>
        </w:rPr>
        <w:t>Calculul facturii de estimat se face pe baza can</w:t>
      </w:r>
      <w:r>
        <w:rPr>
          <w:lang w:val="pt-BR"/>
        </w:rPr>
        <w:t xml:space="preserve">titatilor de energie electrica </w:t>
      </w:r>
      <w:r w:rsidRPr="006D2D43">
        <w:rPr>
          <w:lang w:val="pt-BR"/>
        </w:rPr>
        <w:t xml:space="preserve">contractate lunar de catre clienti pe luna n, fie pe baza </w:t>
      </w:r>
      <w:r w:rsidRPr="006D2D43">
        <w:t>istoricului de consum daca sunt diferente mai mari de ±20% intre consumul contractat si consumul efectiv realizat. Data de emitere a facturii este ultima zi calendaristica a lunii n.</w:t>
      </w:r>
    </w:p>
    <w:p w:rsidR="0083313F" w:rsidRPr="006D2D43" w:rsidRDefault="0083313F" w:rsidP="00F20F88">
      <w:pPr>
        <w:pStyle w:val="ListParagraph"/>
        <w:tabs>
          <w:tab w:val="left" w:pos="1440"/>
        </w:tabs>
        <w:autoSpaceDE w:val="0"/>
        <w:autoSpaceDN w:val="0"/>
        <w:adjustRightInd w:val="0"/>
        <w:spacing w:before="120" w:after="120"/>
        <w:ind w:left="0" w:right="-540" w:firstLine="144"/>
        <w:jc w:val="center"/>
      </w:pPr>
      <w:r w:rsidRPr="006D2D43">
        <w:rPr>
          <w:b/>
          <w:bCs/>
        </w:rPr>
        <w:t>ED(CL)</w:t>
      </w:r>
      <w:r w:rsidRPr="006D2D43">
        <w:t xml:space="preserve">n </w:t>
      </w:r>
      <w:r w:rsidRPr="006D2D43">
        <w:rPr>
          <w:b/>
          <w:bCs/>
        </w:rPr>
        <w:t xml:space="preserve"> =F1+E1</w:t>
      </w:r>
    </w:p>
    <w:p w:rsidR="0083313F" w:rsidRPr="006D2D43" w:rsidRDefault="0083313F" w:rsidP="00F20F88">
      <w:pPr>
        <w:pStyle w:val="ListParagraph"/>
        <w:tabs>
          <w:tab w:val="left" w:pos="720"/>
        </w:tabs>
        <w:autoSpaceDE w:val="0"/>
        <w:autoSpaceDN w:val="0"/>
        <w:adjustRightInd w:val="0"/>
        <w:spacing w:before="120" w:after="120"/>
        <w:ind w:left="0" w:right="-540"/>
        <w:jc w:val="both"/>
        <w:rPr>
          <w:color w:val="FF0000"/>
        </w:rPr>
      </w:pPr>
      <w:r>
        <w:rPr>
          <w:b/>
          <w:bCs/>
          <w:lang w:val="it-IT"/>
        </w:rPr>
        <w:tab/>
      </w:r>
      <w:r w:rsidRPr="006D2D43">
        <w:rPr>
          <w:b/>
          <w:bCs/>
          <w:lang w:val="it-IT"/>
        </w:rPr>
        <w:t>In luna n+1</w:t>
      </w:r>
      <w:r w:rsidRPr="006D2D43">
        <w:rPr>
          <w:lang w:val="pt-BR"/>
        </w:rPr>
        <w:t xml:space="preserve"> se emite Factura 2, care contine o cantitate de </w:t>
      </w:r>
      <w:r>
        <w:rPr>
          <w:lang w:val="pt-BR"/>
        </w:rPr>
        <w:t xml:space="preserve">energie electrica estimata E2, </w:t>
      </w:r>
      <w:r w:rsidRPr="006D2D43">
        <w:rPr>
          <w:lang w:val="pt-BR"/>
        </w:rPr>
        <w:t>calculata fie pe baza can</w:t>
      </w:r>
      <w:r>
        <w:rPr>
          <w:lang w:val="pt-BR"/>
        </w:rPr>
        <w:t xml:space="preserve">titatilor de energie electrica </w:t>
      </w:r>
      <w:r w:rsidRPr="006D2D43">
        <w:rPr>
          <w:lang w:val="pt-BR"/>
        </w:rPr>
        <w:t xml:space="preserve">contractate lunar de catre clienti pe luna n+1, fie pe baza </w:t>
      </w:r>
      <w:r w:rsidRPr="006D2D43">
        <w:t>istoricului de consum</w:t>
      </w:r>
      <w:r w:rsidRPr="006D2D43">
        <w:rPr>
          <w:lang w:val="pt-BR"/>
        </w:rPr>
        <w:t xml:space="preserve">, conform regulilor implementate in sistemul informatic. </w:t>
      </w:r>
      <w:r w:rsidRPr="006D2D43">
        <w:t>Data de emitere a facturii F2 reprezinta ultima zi calendaristica a lunii n+1.</w:t>
      </w:r>
    </w:p>
    <w:p w:rsidR="0083313F" w:rsidRPr="006D2D43" w:rsidRDefault="0083313F" w:rsidP="00F20F88">
      <w:pPr>
        <w:pStyle w:val="ListParagraph"/>
        <w:tabs>
          <w:tab w:val="left" w:pos="1440"/>
        </w:tabs>
        <w:autoSpaceDE w:val="0"/>
        <w:autoSpaceDN w:val="0"/>
        <w:adjustRightInd w:val="0"/>
        <w:spacing w:before="120" w:after="120"/>
        <w:ind w:left="0" w:right="-540" w:firstLine="144"/>
        <w:jc w:val="center"/>
      </w:pPr>
      <w:r w:rsidRPr="006D2D43">
        <w:rPr>
          <w:b/>
          <w:bCs/>
        </w:rPr>
        <w:t>ED(CL)</w:t>
      </w:r>
      <w:r w:rsidRPr="006D2D43">
        <w:t xml:space="preserve">n+1 </w:t>
      </w:r>
      <w:r w:rsidRPr="006D2D43">
        <w:rPr>
          <w:b/>
          <w:bCs/>
        </w:rPr>
        <w:t xml:space="preserve"> = E2</w:t>
      </w:r>
    </w:p>
    <w:p w:rsidR="0083313F" w:rsidRPr="006D2D43" w:rsidRDefault="0083313F" w:rsidP="00F20F88">
      <w:pPr>
        <w:pStyle w:val="ListParagraph"/>
        <w:tabs>
          <w:tab w:val="left" w:pos="0"/>
        </w:tabs>
        <w:autoSpaceDE w:val="0"/>
        <w:autoSpaceDN w:val="0"/>
        <w:adjustRightInd w:val="0"/>
        <w:spacing w:before="120" w:after="120"/>
        <w:ind w:left="0" w:right="-540" w:firstLine="720"/>
        <w:jc w:val="both"/>
      </w:pPr>
      <w:r w:rsidRPr="006D2D43">
        <w:rPr>
          <w:b/>
          <w:bCs/>
          <w:lang w:val="it-IT"/>
        </w:rPr>
        <w:t xml:space="preserve">In luna n+2 </w:t>
      </w:r>
      <w:r w:rsidRPr="006D2D43">
        <w:rPr>
          <w:lang w:val="it-IT"/>
        </w:rPr>
        <w:t>se emite Factura 3, care contine o cantitate de energie electrica estimata E3, calculata</w:t>
      </w:r>
      <w:r w:rsidRPr="006D2D43">
        <w:rPr>
          <w:lang w:val="pt-BR"/>
        </w:rPr>
        <w:t xml:space="preserve"> similar ca pentru luna n+1. </w:t>
      </w:r>
      <w:r w:rsidRPr="006D2D43">
        <w:t>Data de emitere a facturii F3 reprezinta ultima zi calendaristica a lunii n+2.</w:t>
      </w:r>
    </w:p>
    <w:p w:rsidR="0083313F" w:rsidRPr="006D2D43" w:rsidRDefault="0083313F" w:rsidP="00F20F88">
      <w:pPr>
        <w:pStyle w:val="ListParagraph"/>
        <w:tabs>
          <w:tab w:val="left" w:pos="1440"/>
        </w:tabs>
        <w:autoSpaceDE w:val="0"/>
        <w:autoSpaceDN w:val="0"/>
        <w:adjustRightInd w:val="0"/>
        <w:spacing w:before="120" w:after="120"/>
        <w:ind w:left="0" w:right="-540" w:firstLine="144"/>
        <w:jc w:val="center"/>
      </w:pPr>
      <w:r w:rsidRPr="006D2D43">
        <w:rPr>
          <w:b/>
          <w:bCs/>
        </w:rPr>
        <w:t>ED(CL)</w:t>
      </w:r>
      <w:r w:rsidRPr="006D2D43">
        <w:t xml:space="preserve">n+2 </w:t>
      </w:r>
      <w:r w:rsidRPr="006D2D43">
        <w:rPr>
          <w:b/>
          <w:bCs/>
        </w:rPr>
        <w:t xml:space="preserve"> = E3</w:t>
      </w:r>
    </w:p>
    <w:p w:rsidR="0083313F" w:rsidRPr="006D2D43" w:rsidRDefault="0083313F" w:rsidP="00F20F88">
      <w:pPr>
        <w:pStyle w:val="ListParagraph"/>
        <w:tabs>
          <w:tab w:val="left" w:pos="720"/>
        </w:tabs>
        <w:autoSpaceDE w:val="0"/>
        <w:autoSpaceDN w:val="0"/>
        <w:adjustRightInd w:val="0"/>
        <w:spacing w:before="120" w:after="120"/>
        <w:ind w:left="0" w:right="-540"/>
        <w:jc w:val="both"/>
      </w:pPr>
      <w:r>
        <w:rPr>
          <w:b/>
          <w:bCs/>
          <w:lang w:val="pt-BR"/>
        </w:rPr>
        <w:tab/>
      </w:r>
      <w:r w:rsidRPr="006D2D43">
        <w:rPr>
          <w:b/>
          <w:bCs/>
          <w:lang w:val="pt-BR"/>
        </w:rPr>
        <w:t>In luna n+3</w:t>
      </w:r>
      <w:r w:rsidRPr="006D2D43">
        <w:rPr>
          <w:lang w:val="pt-BR"/>
        </w:rPr>
        <w:t xml:space="preserve"> se citeste </w:t>
      </w:r>
      <w:r w:rsidRPr="006D2D43">
        <w:t>indexul</w:t>
      </w:r>
      <w:r w:rsidRPr="006D2D43">
        <w:rPr>
          <w:lang w:val="pt-BR"/>
        </w:rPr>
        <w:t xml:space="preserve"> I2 intr-o anumita zi Z2 din cadrul lunii n+3 si se emite Factura 4 de regularizare a consumului de energie electrica efectiv realizat intre ultimele doua citiri consecutive ale contorului. Cantitatea din F4 este calculata ca diferenta intre indecsii efectiv cititi I2 si I1, diminuata cu facturile de estimat emise in intervalul de regularizare si contine si o cantitate de energie electrica estimata E4 de la data citirii Z2 pana la finalul lunii n+3. </w:t>
      </w:r>
      <w:r w:rsidRPr="006D2D43">
        <w:t>Data de emitere a facturii F4 reprezinta ultima zi calendaristica a lunii n+3.</w:t>
      </w:r>
    </w:p>
    <w:p w:rsidR="0083313F" w:rsidRPr="006D2D43" w:rsidRDefault="0083313F" w:rsidP="00F20F88">
      <w:pPr>
        <w:pStyle w:val="ListParagraph"/>
        <w:tabs>
          <w:tab w:val="left" w:pos="1440"/>
        </w:tabs>
        <w:autoSpaceDE w:val="0"/>
        <w:autoSpaceDN w:val="0"/>
        <w:adjustRightInd w:val="0"/>
        <w:spacing w:before="120" w:after="120"/>
        <w:ind w:left="0" w:right="-540" w:firstLine="144"/>
        <w:jc w:val="center"/>
      </w:pPr>
      <w:r w:rsidRPr="006D2D43">
        <w:rPr>
          <w:b/>
          <w:bCs/>
        </w:rPr>
        <w:t>ED(CL)</w:t>
      </w:r>
      <w:r w:rsidRPr="006D2D43">
        <w:t xml:space="preserve">n+3 </w:t>
      </w:r>
      <w:r w:rsidRPr="006D2D43">
        <w:rPr>
          <w:b/>
          <w:bCs/>
        </w:rPr>
        <w:t xml:space="preserve"> = F4+E4</w:t>
      </w:r>
    </w:p>
    <w:p w:rsidR="0083313F" w:rsidRPr="006D2D43" w:rsidRDefault="0083313F" w:rsidP="00F20F88">
      <w:pPr>
        <w:pStyle w:val="ListParagraph"/>
        <w:tabs>
          <w:tab w:val="left" w:pos="1440"/>
        </w:tabs>
        <w:autoSpaceDE w:val="0"/>
        <w:autoSpaceDN w:val="0"/>
        <w:adjustRightInd w:val="0"/>
        <w:spacing w:before="120" w:after="120"/>
        <w:ind w:left="0" w:right="-540"/>
        <w:jc w:val="both"/>
      </w:pPr>
      <w:r w:rsidRPr="006D2D43">
        <w:t>In cazul in care clientii prezinta index autocitit, energia electrica distribuita in luna n va fi cantitatea de energie electrica rezultata ca diferenta de indecsi cititi/autocititi.</w:t>
      </w:r>
    </w:p>
    <w:p w:rsidR="0083313F" w:rsidRPr="006D2D43" w:rsidRDefault="0083313F" w:rsidP="00F20F88">
      <w:pPr>
        <w:pStyle w:val="ListParagraph"/>
        <w:tabs>
          <w:tab w:val="left" w:pos="1440"/>
        </w:tabs>
        <w:autoSpaceDE w:val="0"/>
        <w:autoSpaceDN w:val="0"/>
        <w:adjustRightInd w:val="0"/>
        <w:spacing w:before="120" w:after="120"/>
        <w:ind w:left="0" w:right="-540" w:firstLine="144"/>
        <w:jc w:val="both"/>
        <w:rPr>
          <w:b/>
          <w:bCs/>
        </w:rPr>
      </w:pPr>
    </w:p>
    <w:p w:rsidR="0083313F" w:rsidRPr="006D2D43" w:rsidRDefault="0083313F" w:rsidP="00F20F88">
      <w:pPr>
        <w:spacing w:before="120" w:after="120"/>
        <w:ind w:right="-540" w:firstLine="144"/>
        <w:jc w:val="both"/>
        <w:rPr>
          <w:lang w:val="it-IT"/>
        </w:rPr>
      </w:pPr>
      <w:r>
        <w:rPr>
          <w:b/>
          <w:bCs/>
          <w:lang w:val="it-IT"/>
        </w:rPr>
        <w:t xml:space="preserve">4.2. La agentii economici mici </w:t>
      </w:r>
      <w:r w:rsidRPr="006D2D43">
        <w:rPr>
          <w:b/>
          <w:bCs/>
          <w:lang w:val="it-IT"/>
        </w:rPr>
        <w:t>cu citire de regularizare la 6 luni:</w:t>
      </w:r>
    </w:p>
    <w:p w:rsidR="0083313F" w:rsidRPr="006D2D43" w:rsidRDefault="0083313F" w:rsidP="00F20F88">
      <w:pPr>
        <w:tabs>
          <w:tab w:val="left" w:pos="720"/>
        </w:tabs>
        <w:spacing w:before="120" w:after="120"/>
        <w:ind w:right="-540"/>
        <w:jc w:val="both"/>
      </w:pPr>
      <w:r>
        <w:rPr>
          <w:b/>
          <w:bCs/>
        </w:rPr>
        <w:tab/>
      </w:r>
      <w:r w:rsidRPr="006D2D43">
        <w:rPr>
          <w:b/>
          <w:bCs/>
        </w:rPr>
        <w:t>In luna n</w:t>
      </w:r>
      <w:r w:rsidRPr="006D2D43">
        <w:t xml:space="preserve"> se emite Factura 1, de regularizare a consumului, care este calculata in functie de indexul efectiv citit I1 intr-o anumita zi Z1 din cadrul lunii n si index</w:t>
      </w:r>
      <w:r>
        <w:t xml:space="preserve">ul anterior citit (autocitit), </w:t>
      </w:r>
      <w:r w:rsidRPr="006D2D43">
        <w:t>diminuata cu facturile de estimat emise in intervalul de regularizare si contine si o cantitate de energie electrica estimata E1 de la data citirii Z1 pana la finalul lunii n. Data de emitere a facturii F1 reprezinta ultima zi calendaristica a lunii n.</w:t>
      </w:r>
    </w:p>
    <w:p w:rsidR="0083313F" w:rsidRPr="006D2D43" w:rsidRDefault="0083313F" w:rsidP="00F20F88">
      <w:pPr>
        <w:pStyle w:val="ListParagraph"/>
        <w:tabs>
          <w:tab w:val="left" w:pos="1440"/>
        </w:tabs>
        <w:autoSpaceDE w:val="0"/>
        <w:autoSpaceDN w:val="0"/>
        <w:adjustRightInd w:val="0"/>
        <w:spacing w:before="120" w:after="120"/>
        <w:ind w:left="0" w:right="-540" w:firstLine="144"/>
        <w:jc w:val="center"/>
      </w:pPr>
      <w:r w:rsidRPr="006D2D43">
        <w:rPr>
          <w:b/>
          <w:bCs/>
        </w:rPr>
        <w:t>ED(CL)</w:t>
      </w:r>
      <w:r w:rsidRPr="006D2D43">
        <w:t xml:space="preserve">n </w:t>
      </w:r>
      <w:r w:rsidRPr="006D2D43">
        <w:rPr>
          <w:b/>
          <w:bCs/>
        </w:rPr>
        <w:t xml:space="preserve"> = F1+E1</w:t>
      </w:r>
    </w:p>
    <w:p w:rsidR="0083313F" w:rsidRPr="006D2D43" w:rsidRDefault="0083313F" w:rsidP="00F20F88">
      <w:pPr>
        <w:pStyle w:val="ListParagraph"/>
        <w:tabs>
          <w:tab w:val="left" w:pos="720"/>
        </w:tabs>
        <w:autoSpaceDE w:val="0"/>
        <w:autoSpaceDN w:val="0"/>
        <w:adjustRightInd w:val="0"/>
        <w:spacing w:before="120" w:after="120"/>
        <w:ind w:left="0" w:right="-540"/>
        <w:jc w:val="both"/>
      </w:pPr>
      <w:r>
        <w:rPr>
          <w:b/>
          <w:bCs/>
          <w:lang w:val="pt-BR"/>
        </w:rPr>
        <w:tab/>
      </w:r>
      <w:r w:rsidRPr="006D2D43">
        <w:rPr>
          <w:b/>
          <w:bCs/>
          <w:lang w:val="pt-BR"/>
        </w:rPr>
        <w:t>In luna n+1</w:t>
      </w:r>
      <w:r w:rsidRPr="006D2D43">
        <w:rPr>
          <w:lang w:val="pt-BR"/>
        </w:rPr>
        <w:t xml:space="preserve"> se emite Factura 2, care contine o cantitate de energie electrica estimata E2,  calculata fie pe baza cantitatilor de energie electrica  contractate lunar de catre clienti pe luna n+1, fie pe baza cantitatilor de energie electrica rezultate ca urmare a regularizarilor, conform regulilor implementate in sistemul informatic. </w:t>
      </w:r>
      <w:r w:rsidRPr="006D2D43">
        <w:t>Data de emitere a facturii F2 reprezinta ultima zi calendaristica a lunii n+1.</w:t>
      </w:r>
    </w:p>
    <w:p w:rsidR="0083313F" w:rsidRPr="006D2D43" w:rsidRDefault="0083313F" w:rsidP="00F20F88">
      <w:pPr>
        <w:pStyle w:val="ListParagraph"/>
        <w:tabs>
          <w:tab w:val="left" w:pos="1440"/>
        </w:tabs>
        <w:autoSpaceDE w:val="0"/>
        <w:autoSpaceDN w:val="0"/>
        <w:adjustRightInd w:val="0"/>
        <w:spacing w:before="120" w:after="120"/>
        <w:ind w:left="0" w:right="-540" w:firstLine="144"/>
        <w:jc w:val="center"/>
      </w:pPr>
      <w:r w:rsidRPr="006D2D43">
        <w:rPr>
          <w:b/>
          <w:bCs/>
        </w:rPr>
        <w:t>ED(CL)</w:t>
      </w:r>
      <w:r w:rsidRPr="006D2D43">
        <w:t xml:space="preserve"> n+1</w:t>
      </w:r>
      <w:r w:rsidRPr="006D2D43">
        <w:rPr>
          <w:b/>
          <w:bCs/>
        </w:rPr>
        <w:t xml:space="preserve"> = E2</w:t>
      </w:r>
    </w:p>
    <w:p w:rsidR="0083313F" w:rsidRPr="006D2D43" w:rsidRDefault="0083313F" w:rsidP="00F20F88">
      <w:pPr>
        <w:pStyle w:val="ListParagraph"/>
        <w:tabs>
          <w:tab w:val="left" w:pos="720"/>
        </w:tabs>
        <w:autoSpaceDE w:val="0"/>
        <w:autoSpaceDN w:val="0"/>
        <w:adjustRightInd w:val="0"/>
        <w:spacing w:before="120" w:after="120"/>
        <w:ind w:left="0" w:right="-540"/>
        <w:jc w:val="both"/>
      </w:pPr>
      <w:r>
        <w:rPr>
          <w:b/>
          <w:bCs/>
        </w:rPr>
        <w:tab/>
      </w:r>
      <w:r w:rsidRPr="006D2D43">
        <w:rPr>
          <w:b/>
          <w:bCs/>
          <w:lang w:val="pt-BR"/>
        </w:rPr>
        <w:t>In luna n+2</w:t>
      </w:r>
      <w:r w:rsidRPr="006D2D43">
        <w:rPr>
          <w:lang w:val="pt-BR"/>
        </w:rPr>
        <w:t xml:space="preserve"> se emite Factura 3, care contine o cantitate de energie electrica estimata E3, calculata similar ca pt luna n+1.</w:t>
      </w:r>
      <w:r w:rsidRPr="006D2D43">
        <w:t xml:space="preserve"> Data de emitere a facturii F3 reprezinta ultima zi calendaristica a lunii n+2.</w:t>
      </w:r>
    </w:p>
    <w:p w:rsidR="0083313F" w:rsidRPr="006D2D43" w:rsidRDefault="0083313F" w:rsidP="00F20F88">
      <w:pPr>
        <w:pStyle w:val="ListParagraph"/>
        <w:tabs>
          <w:tab w:val="left" w:pos="1440"/>
        </w:tabs>
        <w:autoSpaceDE w:val="0"/>
        <w:autoSpaceDN w:val="0"/>
        <w:adjustRightInd w:val="0"/>
        <w:spacing w:before="120" w:after="120"/>
        <w:ind w:left="0" w:right="-540" w:firstLine="144"/>
        <w:jc w:val="center"/>
      </w:pPr>
      <w:r w:rsidRPr="006D2D43">
        <w:rPr>
          <w:b/>
          <w:bCs/>
        </w:rPr>
        <w:t>ED(CL)</w:t>
      </w:r>
      <w:r w:rsidRPr="006D2D43">
        <w:t xml:space="preserve"> n+2</w:t>
      </w:r>
      <w:r w:rsidRPr="006D2D43">
        <w:rPr>
          <w:b/>
          <w:bCs/>
        </w:rPr>
        <w:t xml:space="preserve"> = E3</w:t>
      </w:r>
    </w:p>
    <w:p w:rsidR="0083313F" w:rsidRPr="006D2D43" w:rsidRDefault="0083313F" w:rsidP="00F20F88">
      <w:pPr>
        <w:pStyle w:val="ListParagraph"/>
        <w:tabs>
          <w:tab w:val="left" w:pos="720"/>
        </w:tabs>
        <w:autoSpaceDE w:val="0"/>
        <w:autoSpaceDN w:val="0"/>
        <w:adjustRightInd w:val="0"/>
        <w:spacing w:before="120" w:after="120"/>
        <w:ind w:left="0" w:right="-540"/>
        <w:jc w:val="both"/>
      </w:pPr>
      <w:r>
        <w:rPr>
          <w:b/>
          <w:bCs/>
        </w:rPr>
        <w:tab/>
      </w:r>
      <w:r w:rsidRPr="006D2D43">
        <w:rPr>
          <w:b/>
          <w:bCs/>
          <w:lang w:val="pt-BR"/>
        </w:rPr>
        <w:t>In luna n+3</w:t>
      </w:r>
      <w:r w:rsidRPr="006D2D43">
        <w:rPr>
          <w:lang w:val="pt-BR"/>
        </w:rPr>
        <w:t xml:space="preserve"> se emite Factura 4, care contine o cantitate de energie electrica estimata E4, calculata similar ca pt luna n+1. </w:t>
      </w:r>
      <w:r w:rsidRPr="006D2D43">
        <w:t>Data de emitere a facturii F4 reprezinta ultima zi calendaristica a lunii n+3.</w:t>
      </w:r>
    </w:p>
    <w:p w:rsidR="0083313F" w:rsidRPr="006D2D43" w:rsidRDefault="0083313F" w:rsidP="00F20F88">
      <w:pPr>
        <w:pStyle w:val="ListParagraph"/>
        <w:tabs>
          <w:tab w:val="left" w:pos="1440"/>
        </w:tabs>
        <w:autoSpaceDE w:val="0"/>
        <w:autoSpaceDN w:val="0"/>
        <w:adjustRightInd w:val="0"/>
        <w:spacing w:before="120" w:after="120"/>
        <w:ind w:left="0" w:right="-540" w:firstLine="144"/>
        <w:jc w:val="center"/>
      </w:pPr>
      <w:r w:rsidRPr="006D2D43">
        <w:rPr>
          <w:b/>
          <w:bCs/>
        </w:rPr>
        <w:t>ED(CL)</w:t>
      </w:r>
      <w:r w:rsidRPr="006D2D43">
        <w:t xml:space="preserve"> n+3</w:t>
      </w:r>
      <w:r w:rsidRPr="006D2D43">
        <w:rPr>
          <w:b/>
          <w:bCs/>
        </w:rPr>
        <w:t xml:space="preserve"> = E4</w:t>
      </w:r>
    </w:p>
    <w:p w:rsidR="0083313F" w:rsidRPr="006D2D43" w:rsidRDefault="0083313F" w:rsidP="00F20F88">
      <w:pPr>
        <w:pStyle w:val="ListParagraph"/>
        <w:tabs>
          <w:tab w:val="left" w:pos="720"/>
        </w:tabs>
        <w:autoSpaceDE w:val="0"/>
        <w:autoSpaceDN w:val="0"/>
        <w:adjustRightInd w:val="0"/>
        <w:spacing w:before="120" w:after="120"/>
        <w:ind w:left="0" w:right="-540"/>
        <w:jc w:val="both"/>
      </w:pPr>
      <w:r>
        <w:rPr>
          <w:b/>
          <w:bCs/>
        </w:rPr>
        <w:tab/>
      </w:r>
      <w:r w:rsidRPr="006D2D43">
        <w:rPr>
          <w:b/>
          <w:bCs/>
          <w:lang w:val="pt-BR"/>
        </w:rPr>
        <w:t>In luna n+4</w:t>
      </w:r>
      <w:r w:rsidRPr="006D2D43">
        <w:rPr>
          <w:lang w:val="pt-BR"/>
        </w:rPr>
        <w:t xml:space="preserve"> se emite Factura 5, care contine o cantitate de energie electrica estimata E5, calculata similar ca pt luna n+1.</w:t>
      </w:r>
      <w:r w:rsidRPr="006D2D43">
        <w:t xml:space="preserve"> Data de emitere a facturii F5 reprezinta ultima zi calendaristica a lunii n+4.</w:t>
      </w:r>
    </w:p>
    <w:p w:rsidR="0083313F" w:rsidRPr="006D2D43" w:rsidRDefault="0083313F" w:rsidP="00F20F88">
      <w:pPr>
        <w:pStyle w:val="ListParagraph"/>
        <w:tabs>
          <w:tab w:val="left" w:pos="1440"/>
        </w:tabs>
        <w:autoSpaceDE w:val="0"/>
        <w:autoSpaceDN w:val="0"/>
        <w:adjustRightInd w:val="0"/>
        <w:spacing w:before="120" w:after="120"/>
        <w:ind w:left="0" w:right="-540" w:firstLine="144"/>
        <w:jc w:val="center"/>
      </w:pPr>
      <w:r w:rsidRPr="006D2D43">
        <w:rPr>
          <w:b/>
          <w:bCs/>
        </w:rPr>
        <w:t>ED(CL)</w:t>
      </w:r>
      <w:r w:rsidRPr="006D2D43">
        <w:t xml:space="preserve"> n+4</w:t>
      </w:r>
      <w:r w:rsidRPr="006D2D43">
        <w:rPr>
          <w:b/>
          <w:bCs/>
        </w:rPr>
        <w:t xml:space="preserve"> = E5</w:t>
      </w:r>
    </w:p>
    <w:p w:rsidR="0083313F" w:rsidRPr="006D2D43" w:rsidRDefault="0083313F" w:rsidP="00F20F88">
      <w:pPr>
        <w:pStyle w:val="ListParagraph"/>
        <w:tabs>
          <w:tab w:val="left" w:pos="720"/>
        </w:tabs>
        <w:autoSpaceDE w:val="0"/>
        <w:autoSpaceDN w:val="0"/>
        <w:adjustRightInd w:val="0"/>
        <w:spacing w:before="120" w:after="120"/>
        <w:ind w:left="0" w:right="-540"/>
        <w:jc w:val="both"/>
      </w:pPr>
      <w:r>
        <w:tab/>
      </w:r>
      <w:r w:rsidRPr="006D2D43">
        <w:rPr>
          <w:b/>
          <w:bCs/>
          <w:lang w:val="pt-BR"/>
        </w:rPr>
        <w:t>In luna n+5</w:t>
      </w:r>
      <w:r w:rsidRPr="006D2D43">
        <w:rPr>
          <w:lang w:val="pt-BR"/>
        </w:rPr>
        <w:t xml:space="preserve"> se emite Factura 6, care contine o cantitate de energie electrica estimata E6, calculata similar ca pt luna n+1. </w:t>
      </w:r>
      <w:r w:rsidRPr="006D2D43">
        <w:t>Data de emitere a facturii F6 reprezinta ultima zi calendaristica a lunii n+5.</w:t>
      </w:r>
    </w:p>
    <w:p w:rsidR="0083313F" w:rsidRPr="006D2D43" w:rsidRDefault="0083313F" w:rsidP="00F20F88">
      <w:pPr>
        <w:pStyle w:val="ListParagraph"/>
        <w:tabs>
          <w:tab w:val="left" w:pos="1440"/>
        </w:tabs>
        <w:autoSpaceDE w:val="0"/>
        <w:autoSpaceDN w:val="0"/>
        <w:adjustRightInd w:val="0"/>
        <w:spacing w:before="120" w:after="120"/>
        <w:ind w:left="0" w:right="-540" w:firstLine="144"/>
        <w:jc w:val="center"/>
      </w:pPr>
      <w:r w:rsidRPr="006D2D43">
        <w:rPr>
          <w:b/>
          <w:bCs/>
        </w:rPr>
        <w:t>ED(CL)</w:t>
      </w:r>
      <w:r w:rsidRPr="006D2D43">
        <w:t xml:space="preserve"> n+5 </w:t>
      </w:r>
      <w:r w:rsidRPr="006D2D43">
        <w:rPr>
          <w:b/>
          <w:bCs/>
        </w:rPr>
        <w:t>= E6</w:t>
      </w:r>
    </w:p>
    <w:p w:rsidR="0083313F" w:rsidRPr="006D2D43" w:rsidRDefault="0083313F" w:rsidP="00F20F88">
      <w:pPr>
        <w:pStyle w:val="ListParagraph"/>
        <w:tabs>
          <w:tab w:val="left" w:pos="720"/>
        </w:tabs>
        <w:autoSpaceDE w:val="0"/>
        <w:autoSpaceDN w:val="0"/>
        <w:adjustRightInd w:val="0"/>
        <w:spacing w:before="120" w:after="120"/>
        <w:ind w:left="0" w:right="-540"/>
        <w:jc w:val="both"/>
      </w:pPr>
      <w:r>
        <w:rPr>
          <w:b/>
          <w:bCs/>
        </w:rPr>
        <w:tab/>
      </w:r>
      <w:r w:rsidRPr="006D2D43">
        <w:rPr>
          <w:b/>
          <w:bCs/>
          <w:lang w:val="pt-BR"/>
        </w:rPr>
        <w:t>In luna n+6</w:t>
      </w:r>
      <w:r w:rsidRPr="006D2D43">
        <w:rPr>
          <w:lang w:val="pt-BR"/>
        </w:rPr>
        <w:t xml:space="preserve"> se citeste </w:t>
      </w:r>
      <w:r w:rsidRPr="006D2D43">
        <w:t>indexul</w:t>
      </w:r>
      <w:r w:rsidRPr="006D2D43">
        <w:rPr>
          <w:lang w:val="pt-BR"/>
        </w:rPr>
        <w:t xml:space="preserve"> I2 intr-o anumita zi Z2 din cadrul lunii n+6 si se emite Factura 7 de regularizare a consumului de energie electrica efectiv realizat intre ultimele doua ci</w:t>
      </w:r>
      <w:r>
        <w:rPr>
          <w:lang w:val="pt-BR"/>
        </w:rPr>
        <w:t>tiri consecutive ale contorului</w:t>
      </w:r>
      <w:r w:rsidRPr="006D2D43">
        <w:rPr>
          <w:lang w:val="pt-BR"/>
        </w:rPr>
        <w:t xml:space="preserve">. Cantitatea din F7 este calculata ca diferenta intre indecsii efectiv cititi I2 si I1, diminuata cu facturile de estimat emise in intervalul de regularizare si contine si o cantitate de energie electrica estimata E7 de la data citirii Z2 pana la finalul lunii n+6. </w:t>
      </w:r>
      <w:r w:rsidRPr="006D2D43">
        <w:t>Data de emitere a facturii F7 reprezinta ultima zi calendaristica a lunii n+6.</w:t>
      </w:r>
    </w:p>
    <w:p w:rsidR="0083313F" w:rsidRPr="006D2D43" w:rsidRDefault="0083313F" w:rsidP="00F20F88">
      <w:pPr>
        <w:pStyle w:val="ListParagraph"/>
        <w:tabs>
          <w:tab w:val="left" w:pos="1440"/>
        </w:tabs>
        <w:autoSpaceDE w:val="0"/>
        <w:autoSpaceDN w:val="0"/>
        <w:adjustRightInd w:val="0"/>
        <w:spacing w:before="120" w:after="120"/>
        <w:ind w:left="0" w:right="-540" w:firstLine="144"/>
        <w:jc w:val="center"/>
        <w:rPr>
          <w:b/>
          <w:bCs/>
        </w:rPr>
      </w:pPr>
      <w:r w:rsidRPr="006D2D43">
        <w:rPr>
          <w:b/>
          <w:bCs/>
        </w:rPr>
        <w:t>ED(CL)</w:t>
      </w:r>
      <w:r w:rsidRPr="006D2D43">
        <w:t xml:space="preserve"> n+6</w:t>
      </w:r>
      <w:r w:rsidRPr="006D2D43">
        <w:rPr>
          <w:b/>
          <w:bCs/>
        </w:rPr>
        <w:t xml:space="preserve"> = F7+E7</w:t>
      </w:r>
    </w:p>
    <w:p w:rsidR="0083313F" w:rsidRPr="006D2D43" w:rsidRDefault="0083313F" w:rsidP="00F20F88">
      <w:pPr>
        <w:pStyle w:val="ListParagraph"/>
        <w:tabs>
          <w:tab w:val="left" w:pos="1440"/>
        </w:tabs>
        <w:autoSpaceDE w:val="0"/>
        <w:autoSpaceDN w:val="0"/>
        <w:adjustRightInd w:val="0"/>
        <w:spacing w:before="120" w:after="120"/>
        <w:ind w:left="0" w:right="-540" w:firstLine="144"/>
        <w:jc w:val="both"/>
      </w:pPr>
      <w:r w:rsidRPr="006D2D43">
        <w:t>In cazul in care clientii prezinta index autocitit, energia electrica distribuita in luna n va fi cantitatea de energie electrica rezultata ca diferenta de indecsi cititi/autocititi.</w:t>
      </w:r>
    </w:p>
    <w:p w:rsidR="0083313F" w:rsidRPr="006D2D43" w:rsidRDefault="0083313F" w:rsidP="00F20F88">
      <w:pPr>
        <w:pStyle w:val="ListParagraph"/>
        <w:tabs>
          <w:tab w:val="left" w:pos="1440"/>
        </w:tabs>
        <w:autoSpaceDE w:val="0"/>
        <w:autoSpaceDN w:val="0"/>
        <w:adjustRightInd w:val="0"/>
        <w:spacing w:before="120" w:after="120"/>
        <w:ind w:left="0" w:right="-540" w:firstLine="144"/>
        <w:jc w:val="both"/>
      </w:pPr>
    </w:p>
    <w:bookmarkEnd w:id="1"/>
    <w:p w:rsidR="0083313F" w:rsidRPr="006D2D43" w:rsidRDefault="0083313F" w:rsidP="00F20F88">
      <w:pPr>
        <w:pStyle w:val="ListParagraph"/>
        <w:tabs>
          <w:tab w:val="left" w:pos="1440"/>
        </w:tabs>
        <w:autoSpaceDE w:val="0"/>
        <w:autoSpaceDN w:val="0"/>
        <w:adjustRightInd w:val="0"/>
        <w:spacing w:before="120" w:after="120"/>
        <w:ind w:left="0" w:right="-540" w:firstLine="144"/>
        <w:jc w:val="both"/>
        <w:rPr>
          <w:b/>
          <w:bCs/>
        </w:rPr>
      </w:pPr>
      <w:r>
        <w:rPr>
          <w:b/>
          <w:bCs/>
        </w:rPr>
        <w:t xml:space="preserve">4.3. La casnic </w:t>
      </w:r>
      <w:r w:rsidRPr="006D2D43">
        <w:rPr>
          <w:b/>
          <w:bCs/>
        </w:rPr>
        <w:t>urban cu citire de regularizare la 3 luni:</w:t>
      </w:r>
    </w:p>
    <w:p w:rsidR="0083313F" w:rsidRPr="006D2D43" w:rsidRDefault="0083313F" w:rsidP="00F20F88">
      <w:pPr>
        <w:tabs>
          <w:tab w:val="left" w:pos="720"/>
        </w:tabs>
        <w:spacing w:before="120" w:after="120"/>
        <w:ind w:right="-540"/>
        <w:jc w:val="both"/>
        <w:rPr>
          <w:lang w:val="it-IT"/>
        </w:rPr>
      </w:pPr>
      <w:r>
        <w:rPr>
          <w:b/>
          <w:bCs/>
          <w:lang w:val="it-IT"/>
        </w:rPr>
        <w:tab/>
      </w:r>
      <w:r w:rsidRPr="006D2D43">
        <w:rPr>
          <w:lang w:val="it-IT"/>
        </w:rPr>
        <w:t>Frecventa emiterii facturilor este la 3 luni, 1/3 parte dintre clientii casnici din mediul urban sunt facturati intr-o luna, 1/3 din clienti in luna a 2-a, restul in cea de-a 3-a luna.</w:t>
      </w:r>
    </w:p>
    <w:p w:rsidR="0083313F" w:rsidRPr="006D2D43" w:rsidRDefault="0083313F" w:rsidP="00F20F88">
      <w:pPr>
        <w:tabs>
          <w:tab w:val="left" w:pos="720"/>
        </w:tabs>
        <w:spacing w:before="120" w:after="120"/>
        <w:ind w:right="-540" w:firstLine="144"/>
        <w:jc w:val="both"/>
        <w:rPr>
          <w:lang w:val="it-IT"/>
        </w:rPr>
      </w:pPr>
    </w:p>
    <w:p w:rsidR="0083313F" w:rsidRPr="006D2D43" w:rsidRDefault="0083313F" w:rsidP="00F20F88">
      <w:pPr>
        <w:spacing w:before="120" w:after="120"/>
        <w:ind w:right="-540" w:firstLine="144"/>
        <w:jc w:val="center"/>
        <w:rPr>
          <w:lang w:val="pt-BR"/>
        </w:rPr>
      </w:pPr>
      <w:r w:rsidRPr="006D2D43">
        <w:rPr>
          <w:b/>
          <w:bCs/>
          <w:lang w:val="it-IT"/>
        </w:rPr>
        <w:t>Exemplu</w:t>
      </w:r>
      <w:r w:rsidRPr="006D2D43">
        <w:rPr>
          <w:lang w:val="it-IT"/>
        </w:rPr>
        <w:t xml:space="preserve"> pentru un client </w:t>
      </w:r>
      <w:r w:rsidRPr="006D2D43">
        <w:rPr>
          <w:b/>
          <w:bCs/>
          <w:lang w:val="it-IT"/>
        </w:rPr>
        <w:t>casnic</w:t>
      </w:r>
      <w:r w:rsidRPr="006D2D43">
        <w:rPr>
          <w:lang w:val="it-IT"/>
        </w:rPr>
        <w:t xml:space="preserve"> din mediul </w:t>
      </w:r>
      <w:r w:rsidRPr="006D2D43">
        <w:rPr>
          <w:b/>
          <w:bCs/>
          <w:lang w:val="it-IT"/>
        </w:rPr>
        <w:t>urban</w:t>
      </w:r>
      <w:r w:rsidRPr="006D2D43">
        <w:rPr>
          <w:lang w:val="it-IT"/>
        </w:rPr>
        <w:t xml:space="preserve"> facturat incepand cu luna n:</w:t>
      </w:r>
    </w:p>
    <w:p w:rsidR="0083313F" w:rsidRPr="006D2D43" w:rsidRDefault="0083313F" w:rsidP="00F20F88">
      <w:pPr>
        <w:spacing w:before="120" w:after="120"/>
        <w:ind w:right="-540" w:firstLine="720"/>
        <w:jc w:val="both"/>
      </w:pPr>
      <w:r w:rsidRPr="006D2D43">
        <w:rPr>
          <w:b/>
          <w:bCs/>
          <w:lang w:val="pt-BR"/>
        </w:rPr>
        <w:t>In luna n</w:t>
      </w:r>
      <w:r w:rsidRPr="006D2D43">
        <w:rPr>
          <w:lang w:val="pt-BR"/>
        </w:rPr>
        <w:t xml:space="preserve"> </w:t>
      </w:r>
      <w:r w:rsidRPr="006D2D43">
        <w:t>se emite Factura 1, de regularizare a consumului, care este calculata in functie de indexul efectiv citit I1 intr-o anumita zi Z1 din cadrul lunii n si index</w:t>
      </w:r>
      <w:r>
        <w:t xml:space="preserve">ul anterior citit (autocitit), </w:t>
      </w:r>
      <w:r w:rsidRPr="006D2D43">
        <w:t>diminuata cu consumul de energie electrica estimat, facturat anterior si neregularizat si</w:t>
      </w:r>
      <w:r>
        <w:t xml:space="preserve"> 2 cantitati estimate in viitor</w:t>
      </w:r>
      <w:r w:rsidRPr="006D2D43">
        <w:t xml:space="preserve"> E1 (consum de energie electrica estimat pentru prima luna dupa citirea contorului, incepand cu data citirii Z1 din luna n) si E2 (consum de energie electrica estimat pentru cea de-a doua luna dupa citirea contorului). Data de emitere a facturii F1 reprezinta data curenta conform programarii din sistemul informatic.</w:t>
      </w:r>
    </w:p>
    <w:p w:rsidR="0083313F" w:rsidRPr="006D2D43" w:rsidRDefault="0083313F" w:rsidP="00F20F88">
      <w:pPr>
        <w:tabs>
          <w:tab w:val="left" w:pos="720"/>
          <w:tab w:val="left" w:pos="1440"/>
        </w:tabs>
        <w:autoSpaceDE w:val="0"/>
        <w:autoSpaceDN w:val="0"/>
        <w:adjustRightInd w:val="0"/>
        <w:spacing w:before="120" w:after="120"/>
        <w:ind w:right="-540"/>
        <w:jc w:val="both"/>
      </w:pPr>
      <w:r>
        <w:rPr>
          <w:b/>
          <w:bCs/>
          <w:lang w:val="pt-BR"/>
        </w:rPr>
        <w:tab/>
      </w:r>
      <w:r w:rsidRPr="006D2D43">
        <w:rPr>
          <w:b/>
          <w:bCs/>
          <w:lang w:val="pt-BR"/>
        </w:rPr>
        <w:t>In luna n+3</w:t>
      </w:r>
      <w:r w:rsidRPr="006D2D43">
        <w:rPr>
          <w:lang w:val="pt-BR"/>
        </w:rPr>
        <w:t xml:space="preserve"> se citeste indexul I2 intr-o anumita zi Z2 din cadrul lunii n+3 si se emite Factura 2 de regularizare a consumului de energie electrica efectiv realizat intre ultimele doua citiri consecutive ale contorului, este calculata ca diferenta intre indecsii efectiv cititi I2 si I1, diminuata cu consumul de energie electrica estimat, facturat anterior si neregularizat</w:t>
      </w:r>
      <w:r>
        <w:rPr>
          <w:lang w:val="pt-BR"/>
        </w:rPr>
        <w:t xml:space="preserve"> si 2 estimate in viitor E3 si E4</w:t>
      </w:r>
      <w:r w:rsidRPr="006D2D43">
        <w:rPr>
          <w:lang w:val="pt-BR"/>
        </w:rPr>
        <w:t xml:space="preserve">. </w:t>
      </w:r>
      <w:r w:rsidRPr="006D2D43">
        <w:t>Data de emitere a facturii F2 reprezinta data curenta conform programarii din sistemul informatic.</w:t>
      </w:r>
    </w:p>
    <w:p w:rsidR="0083313F" w:rsidRPr="006D2D43" w:rsidRDefault="0083313F" w:rsidP="00F20F88">
      <w:pPr>
        <w:pStyle w:val="ListParagraph"/>
        <w:tabs>
          <w:tab w:val="left" w:pos="720"/>
        </w:tabs>
        <w:autoSpaceDE w:val="0"/>
        <w:autoSpaceDN w:val="0"/>
        <w:adjustRightInd w:val="0"/>
        <w:spacing w:before="120" w:after="120"/>
        <w:ind w:left="0" w:right="-540"/>
        <w:jc w:val="both"/>
        <w:rPr>
          <w:lang w:val="it-IT"/>
        </w:rPr>
      </w:pPr>
      <w:r>
        <w:rPr>
          <w:lang w:val="it-IT"/>
        </w:rPr>
        <w:tab/>
      </w:r>
      <w:r w:rsidRPr="006D2D43">
        <w:rPr>
          <w:lang w:val="it-IT"/>
        </w:rPr>
        <w:t xml:space="preserve">Lunile </w:t>
      </w:r>
      <w:r>
        <w:rPr>
          <w:lang w:val="it-IT"/>
        </w:rPr>
        <w:t xml:space="preserve">„n” </w:t>
      </w:r>
      <w:r w:rsidRPr="006D2D43">
        <w:rPr>
          <w:lang w:val="it-IT"/>
        </w:rPr>
        <w:t xml:space="preserve"> nu coincid cu lunile calendaristice ci sunt perioade de facturare care prin insumarea intervalelor din doua luni consecutive, rezulta o luna.</w:t>
      </w:r>
    </w:p>
    <w:p w:rsidR="0083313F" w:rsidRPr="006D2D43" w:rsidRDefault="0083313F" w:rsidP="00F20F88">
      <w:pPr>
        <w:pStyle w:val="ListParagraph"/>
        <w:tabs>
          <w:tab w:val="left" w:pos="1440"/>
        </w:tabs>
        <w:autoSpaceDE w:val="0"/>
        <w:autoSpaceDN w:val="0"/>
        <w:adjustRightInd w:val="0"/>
        <w:spacing w:before="120" w:after="120"/>
        <w:ind w:left="0" w:right="-540" w:firstLine="144"/>
        <w:jc w:val="center"/>
      </w:pPr>
      <w:r w:rsidRPr="006D2D43">
        <w:rPr>
          <w:b/>
          <w:bCs/>
        </w:rPr>
        <w:t>ED(CL)</w:t>
      </w:r>
      <w:r>
        <w:t>n</w:t>
      </w:r>
      <w:r w:rsidRPr="006D2D43">
        <w:rPr>
          <w:b/>
          <w:bCs/>
        </w:rPr>
        <w:t xml:space="preserve"> = F1+E1 </w:t>
      </w:r>
      <w:r w:rsidRPr="006D2D43">
        <w:t>aferent lunii n</w:t>
      </w:r>
    </w:p>
    <w:p w:rsidR="0083313F" w:rsidRPr="006D2D43" w:rsidRDefault="0083313F" w:rsidP="00F20F88">
      <w:pPr>
        <w:pStyle w:val="ListParagraph"/>
        <w:tabs>
          <w:tab w:val="left" w:pos="1440"/>
        </w:tabs>
        <w:autoSpaceDE w:val="0"/>
        <w:autoSpaceDN w:val="0"/>
        <w:adjustRightInd w:val="0"/>
        <w:spacing w:before="120" w:after="120"/>
        <w:ind w:left="0" w:right="-540" w:firstLine="144"/>
        <w:jc w:val="center"/>
      </w:pPr>
      <w:r w:rsidRPr="006D2D43">
        <w:rPr>
          <w:b/>
          <w:bCs/>
        </w:rPr>
        <w:t>ED(CL)</w:t>
      </w:r>
      <w:r>
        <w:t>n+1</w:t>
      </w:r>
      <w:r w:rsidRPr="006D2D43">
        <w:rPr>
          <w:b/>
          <w:bCs/>
        </w:rPr>
        <w:t xml:space="preserve"> = (E1+E2) </w:t>
      </w:r>
      <w:r>
        <w:t>aferent lunii</w:t>
      </w:r>
      <w:r w:rsidRPr="006D2D43">
        <w:t xml:space="preserve"> n+1</w:t>
      </w:r>
    </w:p>
    <w:p w:rsidR="0083313F" w:rsidRPr="006D2D43" w:rsidRDefault="0083313F" w:rsidP="00F20F88">
      <w:pPr>
        <w:pStyle w:val="ListParagraph"/>
        <w:tabs>
          <w:tab w:val="left" w:pos="1440"/>
        </w:tabs>
        <w:autoSpaceDE w:val="0"/>
        <w:autoSpaceDN w:val="0"/>
        <w:adjustRightInd w:val="0"/>
        <w:spacing w:before="120" w:after="120"/>
        <w:ind w:left="0" w:right="-540" w:firstLine="144"/>
        <w:jc w:val="center"/>
      </w:pPr>
      <w:r w:rsidRPr="006D2D43">
        <w:rPr>
          <w:b/>
          <w:bCs/>
        </w:rPr>
        <w:t>ED(CL)</w:t>
      </w:r>
      <w:r w:rsidRPr="006D2D43">
        <w:t xml:space="preserve">n+2 </w:t>
      </w:r>
      <w:r w:rsidRPr="006D2D43">
        <w:rPr>
          <w:b/>
          <w:bCs/>
        </w:rPr>
        <w:t xml:space="preserve">= (E2) </w:t>
      </w:r>
      <w:r w:rsidRPr="006D2D43">
        <w:t>aferent lunii n+2</w:t>
      </w:r>
    </w:p>
    <w:p w:rsidR="0083313F" w:rsidRPr="006D2D43" w:rsidRDefault="0083313F" w:rsidP="00F20F88">
      <w:pPr>
        <w:pStyle w:val="ListParagraph"/>
        <w:tabs>
          <w:tab w:val="left" w:pos="1440"/>
        </w:tabs>
        <w:autoSpaceDE w:val="0"/>
        <w:autoSpaceDN w:val="0"/>
        <w:adjustRightInd w:val="0"/>
        <w:spacing w:before="120" w:after="120"/>
        <w:ind w:left="0" w:right="-540" w:firstLine="144"/>
        <w:jc w:val="center"/>
      </w:pPr>
      <w:r w:rsidRPr="006D2D43">
        <w:rPr>
          <w:b/>
          <w:bCs/>
        </w:rPr>
        <w:t>ED(CL)</w:t>
      </w:r>
      <w:r w:rsidRPr="006D2D43">
        <w:t xml:space="preserve">n+3 </w:t>
      </w:r>
      <w:r w:rsidRPr="006D2D43">
        <w:rPr>
          <w:b/>
          <w:bCs/>
        </w:rPr>
        <w:t xml:space="preserve">= F2+E3 </w:t>
      </w:r>
      <w:r w:rsidRPr="006D2D43">
        <w:t>aferent lunii n+3</w:t>
      </w:r>
    </w:p>
    <w:p w:rsidR="0083313F" w:rsidRPr="006D2D43" w:rsidRDefault="0083313F" w:rsidP="00F20F88">
      <w:pPr>
        <w:tabs>
          <w:tab w:val="left" w:pos="810"/>
          <w:tab w:val="left" w:pos="1440"/>
        </w:tabs>
        <w:autoSpaceDE w:val="0"/>
        <w:autoSpaceDN w:val="0"/>
        <w:adjustRightInd w:val="0"/>
        <w:spacing w:before="120" w:after="120"/>
        <w:ind w:right="-540"/>
        <w:jc w:val="both"/>
        <w:rPr>
          <w:lang w:val="it-IT"/>
        </w:rPr>
      </w:pPr>
      <w:r>
        <w:rPr>
          <w:lang w:val="it-IT"/>
        </w:rPr>
        <w:tab/>
      </w:r>
      <w:r w:rsidRPr="006D2D43">
        <w:rPr>
          <w:lang w:val="it-IT"/>
        </w:rPr>
        <w:t>Cantitatea estimata aferenta unei luni se determina pe principiul proportionalitatii numarului de zile si a cantitatii de energie electrica contractata in luna / istoric de consum lunar.</w:t>
      </w:r>
    </w:p>
    <w:p w:rsidR="0083313F" w:rsidRPr="006D2D43" w:rsidRDefault="0083313F" w:rsidP="00F20F88">
      <w:pPr>
        <w:pStyle w:val="ListParagraph"/>
        <w:tabs>
          <w:tab w:val="left" w:pos="1440"/>
        </w:tabs>
        <w:autoSpaceDE w:val="0"/>
        <w:autoSpaceDN w:val="0"/>
        <w:adjustRightInd w:val="0"/>
        <w:spacing w:before="120" w:after="120"/>
        <w:ind w:left="0" w:right="-540"/>
        <w:jc w:val="both"/>
      </w:pPr>
      <w:r w:rsidRPr="006D2D43">
        <w:t>In cazul in care clientii prezinta index autocitit, energia electrica distribuita in luna n va fi cantitatea de energie electrica rezultata ca diferenta de indecsi cititi/autocititi.</w:t>
      </w:r>
    </w:p>
    <w:p w:rsidR="0083313F" w:rsidRPr="006D2D43" w:rsidRDefault="0083313F" w:rsidP="00F20F88">
      <w:pPr>
        <w:tabs>
          <w:tab w:val="left" w:pos="0"/>
          <w:tab w:val="left" w:pos="1440"/>
        </w:tabs>
        <w:autoSpaceDE w:val="0"/>
        <w:autoSpaceDN w:val="0"/>
        <w:adjustRightInd w:val="0"/>
        <w:spacing w:before="120" w:after="120"/>
        <w:ind w:right="-540" w:firstLine="144"/>
        <w:jc w:val="both"/>
        <w:rPr>
          <w:lang w:val="ro-RO"/>
        </w:rPr>
      </w:pPr>
    </w:p>
    <w:p w:rsidR="0083313F" w:rsidRPr="006D2D43" w:rsidRDefault="0083313F" w:rsidP="00F20F88">
      <w:pPr>
        <w:tabs>
          <w:tab w:val="left" w:pos="450"/>
          <w:tab w:val="left" w:pos="720"/>
        </w:tabs>
        <w:spacing w:before="120" w:after="120"/>
        <w:ind w:right="-540" w:firstLine="180"/>
        <w:jc w:val="both"/>
        <w:rPr>
          <w:b/>
          <w:bCs/>
          <w:lang w:val="it-IT"/>
        </w:rPr>
      </w:pPr>
      <w:r>
        <w:rPr>
          <w:b/>
          <w:bCs/>
          <w:lang w:val="it-IT"/>
        </w:rPr>
        <w:t>4.4. La casnic</w:t>
      </w:r>
      <w:r w:rsidRPr="006D2D43">
        <w:rPr>
          <w:b/>
          <w:bCs/>
          <w:lang w:val="it-IT"/>
        </w:rPr>
        <w:t xml:space="preserve"> rural cu citire de regularizare la 6 luni:</w:t>
      </w:r>
    </w:p>
    <w:p w:rsidR="0083313F" w:rsidRPr="006D2D43" w:rsidRDefault="0083313F" w:rsidP="00F20F88">
      <w:pPr>
        <w:tabs>
          <w:tab w:val="left" w:pos="450"/>
          <w:tab w:val="left" w:pos="720"/>
        </w:tabs>
        <w:spacing w:before="120" w:after="120"/>
        <w:ind w:right="-540"/>
        <w:jc w:val="both"/>
        <w:rPr>
          <w:lang w:val="it-IT"/>
        </w:rPr>
      </w:pPr>
      <w:r>
        <w:rPr>
          <w:lang w:val="it-IT"/>
        </w:rPr>
        <w:tab/>
      </w:r>
      <w:r>
        <w:rPr>
          <w:lang w:val="it-IT"/>
        </w:rPr>
        <w:tab/>
      </w:r>
      <w:r w:rsidRPr="006D2D43">
        <w:rPr>
          <w:lang w:val="it-IT"/>
        </w:rPr>
        <w:t>Frecventa emiterii facturilo</w:t>
      </w:r>
      <w:r>
        <w:rPr>
          <w:lang w:val="it-IT"/>
        </w:rPr>
        <w:t>r este din doua in doua luni,</w:t>
      </w:r>
      <w:r w:rsidRPr="006D2D43">
        <w:rPr>
          <w:lang w:val="it-IT"/>
        </w:rPr>
        <w:t xml:space="preserve"> o parte dintre clientii casnici din mediul rural sunt facturati intr-o luna, restul in cea de-a 2-a luna.</w:t>
      </w:r>
    </w:p>
    <w:p w:rsidR="0083313F" w:rsidRPr="006D2D43" w:rsidRDefault="0083313F" w:rsidP="00F20F88">
      <w:pPr>
        <w:tabs>
          <w:tab w:val="left" w:pos="720"/>
        </w:tabs>
        <w:spacing w:before="120" w:after="120"/>
        <w:ind w:right="-540"/>
        <w:jc w:val="both"/>
        <w:rPr>
          <w:b/>
          <w:bCs/>
          <w:lang w:val="pt-BR"/>
        </w:rPr>
      </w:pPr>
      <w:r>
        <w:rPr>
          <w:lang w:val="it-IT"/>
        </w:rPr>
        <w:tab/>
      </w:r>
      <w:r>
        <w:rPr>
          <w:lang w:val="it-IT"/>
        </w:rPr>
        <w:tab/>
      </w:r>
      <w:r w:rsidRPr="006D2D43">
        <w:rPr>
          <w:b/>
          <w:bCs/>
          <w:lang w:val="it-IT"/>
        </w:rPr>
        <w:t>Exemplu</w:t>
      </w:r>
      <w:r w:rsidRPr="006D2D43">
        <w:rPr>
          <w:lang w:val="it-IT"/>
        </w:rPr>
        <w:t xml:space="preserve"> pentru un client </w:t>
      </w:r>
      <w:r w:rsidRPr="006D2D43">
        <w:rPr>
          <w:b/>
          <w:bCs/>
          <w:lang w:val="it-IT"/>
        </w:rPr>
        <w:t>casnic</w:t>
      </w:r>
      <w:r w:rsidRPr="006D2D43">
        <w:rPr>
          <w:lang w:val="it-IT"/>
        </w:rPr>
        <w:t xml:space="preserve"> din mediul </w:t>
      </w:r>
      <w:r w:rsidRPr="006D2D43">
        <w:rPr>
          <w:b/>
          <w:bCs/>
          <w:lang w:val="it-IT"/>
        </w:rPr>
        <w:t>rural</w:t>
      </w:r>
      <w:r w:rsidRPr="006D2D43">
        <w:rPr>
          <w:lang w:val="it-IT"/>
        </w:rPr>
        <w:t xml:space="preserve"> facturat incepand cu luna n:</w:t>
      </w:r>
      <w:r w:rsidRPr="006D2D43">
        <w:rPr>
          <w:b/>
          <w:bCs/>
          <w:lang w:val="pt-BR"/>
        </w:rPr>
        <w:t xml:space="preserve">  </w:t>
      </w:r>
    </w:p>
    <w:p w:rsidR="0083313F" w:rsidRPr="006D2D43" w:rsidRDefault="0083313F" w:rsidP="00F20F88">
      <w:pPr>
        <w:tabs>
          <w:tab w:val="left" w:pos="720"/>
        </w:tabs>
        <w:spacing w:before="120" w:after="120"/>
        <w:ind w:right="-540"/>
        <w:jc w:val="both"/>
        <w:rPr>
          <w:b/>
          <w:bCs/>
          <w:lang w:val="pt-BR"/>
        </w:rPr>
      </w:pPr>
      <w:r>
        <w:rPr>
          <w:b/>
          <w:bCs/>
          <w:lang w:val="pt-BR"/>
        </w:rPr>
        <w:tab/>
      </w:r>
      <w:r w:rsidRPr="006D2D43">
        <w:rPr>
          <w:b/>
          <w:bCs/>
          <w:lang w:val="pt-BR"/>
        </w:rPr>
        <w:t>In luna n</w:t>
      </w:r>
      <w:r w:rsidRPr="006D2D43">
        <w:rPr>
          <w:lang w:val="pt-BR"/>
        </w:rPr>
        <w:t xml:space="preserve"> </w:t>
      </w:r>
      <w:r w:rsidRPr="006D2D43">
        <w:t>se emite Factura 1, de regularizare a consumului, care este calculata in functie de indexul efectiv citit I1 intr-o anumita zi Z1 din cadrul lunii n si indexul anterior citit (autocitit), diminuata cu facturile de estimat emise in intervalul de regularizare. Data de emitere a facturii F1 reprezinta data curenta conform programarii din sistemul informatic.</w:t>
      </w:r>
    </w:p>
    <w:p w:rsidR="0083313F" w:rsidRPr="006D2D43" w:rsidRDefault="0083313F" w:rsidP="00F20F88">
      <w:pPr>
        <w:tabs>
          <w:tab w:val="left" w:pos="720"/>
        </w:tabs>
        <w:spacing w:before="120" w:after="120"/>
        <w:ind w:right="-540"/>
        <w:jc w:val="both"/>
      </w:pPr>
      <w:r>
        <w:rPr>
          <w:b/>
          <w:bCs/>
          <w:lang w:val="pt-BR"/>
        </w:rPr>
        <w:tab/>
      </w:r>
      <w:r w:rsidRPr="006D2D43">
        <w:rPr>
          <w:b/>
          <w:bCs/>
          <w:lang w:val="pt-BR"/>
        </w:rPr>
        <w:t>In luna n+2</w:t>
      </w:r>
      <w:r w:rsidRPr="006D2D43">
        <w:rPr>
          <w:lang w:val="pt-BR"/>
        </w:rPr>
        <w:t xml:space="preserve"> se emite Factura 2, care contine o cantitate de energie electrica estimata E1 pe intervale din lunile n (de la data citirii Z1 pana la finalul lunii n), n+1si n+2 (intervalul de la inceputul lunii pana la data programata la facturare), calculata fie pe baza cantitatilor de energie electrica contractate lunar de catre clienti pe luna n+1, fie pe baza cantitatilor de energie electrica rezultate ca urmare a regularizarilor, conform regulilor implementate in sistemul informatic. </w:t>
      </w:r>
      <w:r w:rsidRPr="006D2D43">
        <w:t>Data de emitere a facturii F2 reprezinta data curenta conform programarii din sistemul informatic.</w:t>
      </w:r>
    </w:p>
    <w:p w:rsidR="0083313F" w:rsidRDefault="0083313F" w:rsidP="00F20F88">
      <w:pPr>
        <w:pStyle w:val="ListParagraph"/>
        <w:tabs>
          <w:tab w:val="left" w:pos="720"/>
        </w:tabs>
        <w:autoSpaceDE w:val="0"/>
        <w:autoSpaceDN w:val="0"/>
        <w:adjustRightInd w:val="0"/>
        <w:spacing w:before="120" w:after="120"/>
        <w:ind w:left="0" w:right="-540"/>
        <w:jc w:val="both"/>
      </w:pPr>
      <w:r>
        <w:rPr>
          <w:b/>
          <w:bCs/>
          <w:lang w:val="pt-BR"/>
        </w:rPr>
        <w:tab/>
      </w:r>
      <w:r w:rsidRPr="006D2D43">
        <w:rPr>
          <w:b/>
          <w:bCs/>
          <w:lang w:val="pt-BR"/>
        </w:rPr>
        <w:t xml:space="preserve">In luna n+4 </w:t>
      </w:r>
      <w:r w:rsidRPr="006D2D43">
        <w:rPr>
          <w:lang w:val="pt-BR"/>
        </w:rPr>
        <w:t xml:space="preserve">se emite Factura 3, care contine o cantitate de energie electrica estimata E2 pe lunile n+2, n+3 si n+4, calculate similar ca pentru luna n+2. </w:t>
      </w:r>
      <w:r w:rsidRPr="006D2D43">
        <w:t>Data de emitere a facturii F3 reprezinta data curenta conform programarii din sistemul informatic.</w:t>
      </w:r>
    </w:p>
    <w:p w:rsidR="0083313F" w:rsidRPr="006D2D43" w:rsidRDefault="0083313F" w:rsidP="00F20F88">
      <w:pPr>
        <w:pStyle w:val="ListParagraph"/>
        <w:tabs>
          <w:tab w:val="left" w:pos="720"/>
        </w:tabs>
        <w:autoSpaceDE w:val="0"/>
        <w:autoSpaceDN w:val="0"/>
        <w:adjustRightInd w:val="0"/>
        <w:spacing w:before="120" w:after="120"/>
        <w:ind w:left="0" w:right="-540"/>
        <w:jc w:val="both"/>
      </w:pPr>
      <w:r>
        <w:tab/>
      </w:r>
      <w:r w:rsidRPr="006D2D43">
        <w:rPr>
          <w:b/>
          <w:bCs/>
          <w:lang w:val="pt-BR"/>
        </w:rPr>
        <w:t>In luna n+6</w:t>
      </w:r>
      <w:r w:rsidRPr="006D2D43">
        <w:rPr>
          <w:lang w:val="pt-BR"/>
        </w:rPr>
        <w:t xml:space="preserve"> se citeste indexul I2 intr-o anumita zi Z2 din cadrul lunii n+6 si se emite Factura 4 de regularizare a consumului de energie electrica efectiv realizat intre ultimele doua citiri consecutive ale contorului, si este calculata ca diferenta intre indecsii efectiv cititi I2 si I1 si dim</w:t>
      </w:r>
      <w:r>
        <w:rPr>
          <w:lang w:val="pt-BR"/>
        </w:rPr>
        <w:t xml:space="preserve">inuata cu facturile de estimat </w:t>
      </w:r>
      <w:r w:rsidRPr="006D2D43">
        <w:rPr>
          <w:lang w:val="pt-BR"/>
        </w:rPr>
        <w:t>emise in intervalul de regularizare.</w:t>
      </w:r>
      <w:r w:rsidRPr="006D2D43">
        <w:t xml:space="preserve"> Data de emitere a facturii F4 reprezinta data curenta conform programarii din sistemul informatic.</w:t>
      </w:r>
    </w:p>
    <w:p w:rsidR="0083313F" w:rsidRPr="006D2D43" w:rsidRDefault="0083313F" w:rsidP="00F20F88">
      <w:pPr>
        <w:tabs>
          <w:tab w:val="left" w:pos="720"/>
          <w:tab w:val="left" w:pos="1440"/>
        </w:tabs>
        <w:autoSpaceDE w:val="0"/>
        <w:autoSpaceDN w:val="0"/>
        <w:adjustRightInd w:val="0"/>
        <w:spacing w:before="120" w:after="120"/>
        <w:ind w:right="-540"/>
        <w:jc w:val="both"/>
        <w:rPr>
          <w:lang w:val="it-IT"/>
        </w:rPr>
      </w:pPr>
      <w:r>
        <w:rPr>
          <w:lang w:val="it-IT"/>
        </w:rPr>
        <w:tab/>
        <w:t xml:space="preserve">Lunile </w:t>
      </w:r>
      <w:r>
        <w:rPr>
          <w:lang w:val="ro-RO"/>
        </w:rPr>
        <w:t xml:space="preserve">„n” </w:t>
      </w:r>
      <w:r w:rsidRPr="006D2D43">
        <w:rPr>
          <w:lang w:val="it-IT"/>
        </w:rPr>
        <w:t>nu coincid cu lunile calendaristice ci sunt perioade de facturare care prin insumarea intervalelor din doua luni consecutive, rezulta o luna.</w:t>
      </w:r>
    </w:p>
    <w:p w:rsidR="0083313F" w:rsidRPr="006D2D43" w:rsidRDefault="0083313F" w:rsidP="00F20F88">
      <w:pPr>
        <w:pStyle w:val="ListParagraph"/>
        <w:tabs>
          <w:tab w:val="left" w:pos="720"/>
        </w:tabs>
        <w:autoSpaceDE w:val="0"/>
        <w:autoSpaceDN w:val="0"/>
        <w:adjustRightInd w:val="0"/>
        <w:spacing w:before="120" w:after="120"/>
        <w:ind w:left="0" w:right="-540"/>
        <w:jc w:val="both"/>
        <w:rPr>
          <w:lang w:val="pt-BR"/>
        </w:rPr>
      </w:pPr>
      <w:r>
        <w:rPr>
          <w:lang w:val="pt-BR"/>
        </w:rPr>
        <w:tab/>
      </w:r>
      <w:r w:rsidRPr="006D2D43">
        <w:rPr>
          <w:lang w:val="pt-BR"/>
        </w:rPr>
        <w:t xml:space="preserve">Facturile emise in cursul lunii, nu contin si cantitatile de energie estimata aferenta perioadei de la data facturarii pana la finalul unei anumite luni </w:t>
      </w:r>
      <w:r>
        <w:rPr>
          <w:lang w:val="pt-BR"/>
        </w:rPr>
        <w:t xml:space="preserve">„n” </w:t>
      </w:r>
      <w:r w:rsidRPr="006D2D43">
        <w:rPr>
          <w:lang w:val="pt-BR"/>
        </w:rPr>
        <w:t>.</w:t>
      </w:r>
    </w:p>
    <w:p w:rsidR="0083313F" w:rsidRPr="006D2D43" w:rsidRDefault="0083313F" w:rsidP="00F20F88">
      <w:pPr>
        <w:pStyle w:val="ListParagraph"/>
        <w:tabs>
          <w:tab w:val="left" w:pos="1440"/>
        </w:tabs>
        <w:autoSpaceDE w:val="0"/>
        <w:autoSpaceDN w:val="0"/>
        <w:adjustRightInd w:val="0"/>
        <w:spacing w:before="120" w:after="120"/>
        <w:ind w:left="0" w:right="-540" w:firstLine="144"/>
        <w:jc w:val="center"/>
      </w:pPr>
      <w:r w:rsidRPr="006D2D43">
        <w:rPr>
          <w:b/>
          <w:bCs/>
        </w:rPr>
        <w:t>ED(CL)</w:t>
      </w:r>
      <w:r w:rsidRPr="006D2D43">
        <w:t xml:space="preserve">n </w:t>
      </w:r>
      <w:r w:rsidRPr="006D2D43">
        <w:rPr>
          <w:b/>
          <w:bCs/>
        </w:rPr>
        <w:t>= F1+E</w:t>
      </w:r>
      <w:r w:rsidRPr="006D2D43">
        <w:rPr>
          <w:b/>
          <w:bCs/>
          <w:vertAlign w:val="subscript"/>
        </w:rPr>
        <w:t>n</w:t>
      </w:r>
      <w:r w:rsidRPr="006D2D43">
        <w:rPr>
          <w:b/>
          <w:bCs/>
        </w:rPr>
        <w:t xml:space="preserve"> </w:t>
      </w:r>
      <w:r w:rsidRPr="006D2D43">
        <w:t>aferent lunii n</w:t>
      </w:r>
    </w:p>
    <w:p w:rsidR="0083313F" w:rsidRPr="006D2D43" w:rsidRDefault="0083313F" w:rsidP="00F20F88">
      <w:pPr>
        <w:pStyle w:val="ListParagraph"/>
        <w:tabs>
          <w:tab w:val="left" w:pos="1440"/>
        </w:tabs>
        <w:autoSpaceDE w:val="0"/>
        <w:autoSpaceDN w:val="0"/>
        <w:adjustRightInd w:val="0"/>
        <w:spacing w:before="120" w:after="120"/>
        <w:ind w:left="0" w:right="-540" w:firstLine="144"/>
        <w:jc w:val="center"/>
        <w:rPr>
          <w:b/>
          <w:bCs/>
        </w:rPr>
      </w:pPr>
      <w:r w:rsidRPr="006D2D43">
        <w:rPr>
          <w:b/>
          <w:bCs/>
        </w:rPr>
        <w:t>ED(CL)</w:t>
      </w:r>
      <w:r w:rsidRPr="006D2D43">
        <w:t xml:space="preserve">n+1 </w:t>
      </w:r>
      <w:r w:rsidRPr="006D2D43">
        <w:rPr>
          <w:b/>
          <w:bCs/>
        </w:rPr>
        <w:t>= E</w:t>
      </w:r>
      <w:r w:rsidRPr="006D2D43">
        <w:rPr>
          <w:vertAlign w:val="subscript"/>
        </w:rPr>
        <w:t>n+1</w:t>
      </w:r>
    </w:p>
    <w:p w:rsidR="0083313F" w:rsidRPr="006D2D43" w:rsidRDefault="0083313F" w:rsidP="00F20F88">
      <w:pPr>
        <w:pStyle w:val="ListParagraph"/>
        <w:tabs>
          <w:tab w:val="left" w:pos="1440"/>
        </w:tabs>
        <w:autoSpaceDE w:val="0"/>
        <w:autoSpaceDN w:val="0"/>
        <w:adjustRightInd w:val="0"/>
        <w:spacing w:before="120" w:after="120"/>
        <w:ind w:left="0" w:right="-540" w:firstLine="144"/>
        <w:jc w:val="center"/>
      </w:pPr>
      <w:r w:rsidRPr="006D2D43">
        <w:rPr>
          <w:b/>
          <w:bCs/>
        </w:rPr>
        <w:t>ED(CL)</w:t>
      </w:r>
      <w:r w:rsidRPr="006D2D43">
        <w:t xml:space="preserve">n+2 </w:t>
      </w:r>
      <w:r w:rsidRPr="006D2D43">
        <w:rPr>
          <w:b/>
          <w:bCs/>
        </w:rPr>
        <w:t>= E1+ E</w:t>
      </w:r>
      <w:r w:rsidRPr="006D2D43">
        <w:rPr>
          <w:vertAlign w:val="subscript"/>
        </w:rPr>
        <w:t xml:space="preserve">n+2 </w:t>
      </w:r>
      <w:r w:rsidRPr="006D2D43">
        <w:t>aferent lunii n+2</w:t>
      </w:r>
    </w:p>
    <w:p w:rsidR="0083313F" w:rsidRPr="006D2D43" w:rsidRDefault="0083313F" w:rsidP="00F20F88">
      <w:pPr>
        <w:pStyle w:val="ListParagraph"/>
        <w:tabs>
          <w:tab w:val="left" w:pos="1440"/>
        </w:tabs>
        <w:autoSpaceDE w:val="0"/>
        <w:autoSpaceDN w:val="0"/>
        <w:adjustRightInd w:val="0"/>
        <w:spacing w:before="120" w:after="120"/>
        <w:ind w:left="0" w:right="-540" w:firstLine="144"/>
        <w:jc w:val="center"/>
        <w:rPr>
          <w:b/>
          <w:bCs/>
        </w:rPr>
      </w:pPr>
      <w:r w:rsidRPr="006D2D43">
        <w:rPr>
          <w:b/>
          <w:bCs/>
        </w:rPr>
        <w:t>ED(CL)</w:t>
      </w:r>
      <w:r>
        <w:t>n+3</w:t>
      </w:r>
      <w:r w:rsidRPr="006D2D43">
        <w:rPr>
          <w:b/>
          <w:bCs/>
        </w:rPr>
        <w:t xml:space="preserve"> = E</w:t>
      </w:r>
      <w:r w:rsidRPr="006D2D43">
        <w:rPr>
          <w:vertAlign w:val="subscript"/>
        </w:rPr>
        <w:t>n+3</w:t>
      </w:r>
    </w:p>
    <w:p w:rsidR="0083313F" w:rsidRPr="006D2D43" w:rsidRDefault="0083313F" w:rsidP="00F20F88">
      <w:pPr>
        <w:pStyle w:val="ListParagraph"/>
        <w:tabs>
          <w:tab w:val="left" w:pos="1440"/>
        </w:tabs>
        <w:autoSpaceDE w:val="0"/>
        <w:autoSpaceDN w:val="0"/>
        <w:adjustRightInd w:val="0"/>
        <w:spacing w:before="120" w:after="120"/>
        <w:ind w:left="0" w:right="-540" w:firstLine="144"/>
        <w:jc w:val="center"/>
      </w:pPr>
      <w:r w:rsidRPr="006D2D43">
        <w:rPr>
          <w:b/>
          <w:bCs/>
        </w:rPr>
        <w:t>ED(CL)</w:t>
      </w:r>
      <w:r w:rsidRPr="006D2D43">
        <w:t xml:space="preserve">n+4 </w:t>
      </w:r>
      <w:r w:rsidRPr="006D2D43">
        <w:rPr>
          <w:b/>
          <w:bCs/>
        </w:rPr>
        <w:t>= E2+ E</w:t>
      </w:r>
      <w:r w:rsidRPr="006D2D43">
        <w:rPr>
          <w:vertAlign w:val="subscript"/>
        </w:rPr>
        <w:t xml:space="preserve"> n+4</w:t>
      </w:r>
      <w:r w:rsidRPr="006D2D43">
        <w:rPr>
          <w:b/>
          <w:bCs/>
        </w:rPr>
        <w:t xml:space="preserve"> </w:t>
      </w:r>
      <w:r w:rsidRPr="006D2D43">
        <w:t>aferent lunii n+4</w:t>
      </w:r>
    </w:p>
    <w:p w:rsidR="0083313F" w:rsidRPr="006D2D43" w:rsidRDefault="0083313F" w:rsidP="00F20F88">
      <w:pPr>
        <w:pStyle w:val="ListParagraph"/>
        <w:tabs>
          <w:tab w:val="left" w:pos="1440"/>
        </w:tabs>
        <w:autoSpaceDE w:val="0"/>
        <w:autoSpaceDN w:val="0"/>
        <w:adjustRightInd w:val="0"/>
        <w:spacing w:before="120" w:after="120"/>
        <w:ind w:left="0" w:right="-540" w:firstLine="144"/>
        <w:jc w:val="center"/>
        <w:rPr>
          <w:b/>
          <w:bCs/>
        </w:rPr>
      </w:pPr>
      <w:r w:rsidRPr="006D2D43">
        <w:rPr>
          <w:b/>
          <w:bCs/>
        </w:rPr>
        <w:t>ED(CL)</w:t>
      </w:r>
      <w:r w:rsidRPr="006D2D43">
        <w:t xml:space="preserve">n+5 </w:t>
      </w:r>
      <w:r w:rsidRPr="006D2D43">
        <w:rPr>
          <w:b/>
          <w:bCs/>
        </w:rPr>
        <w:t>= E</w:t>
      </w:r>
      <w:r w:rsidRPr="006D2D43">
        <w:rPr>
          <w:vertAlign w:val="subscript"/>
        </w:rPr>
        <w:t xml:space="preserve"> n+5</w:t>
      </w:r>
    </w:p>
    <w:p w:rsidR="0083313F" w:rsidRPr="006D2D43" w:rsidRDefault="0083313F" w:rsidP="00F20F88">
      <w:pPr>
        <w:pStyle w:val="ListParagraph"/>
        <w:tabs>
          <w:tab w:val="left" w:pos="1440"/>
        </w:tabs>
        <w:autoSpaceDE w:val="0"/>
        <w:autoSpaceDN w:val="0"/>
        <w:adjustRightInd w:val="0"/>
        <w:spacing w:before="120" w:after="120"/>
        <w:ind w:left="0" w:right="-540" w:firstLine="144"/>
        <w:jc w:val="center"/>
      </w:pPr>
      <w:r w:rsidRPr="006D2D43">
        <w:rPr>
          <w:b/>
          <w:bCs/>
        </w:rPr>
        <w:t>ED(CL)</w:t>
      </w:r>
      <w:r w:rsidRPr="006D2D43">
        <w:t xml:space="preserve">n+6 </w:t>
      </w:r>
      <w:r w:rsidRPr="006D2D43">
        <w:rPr>
          <w:b/>
          <w:bCs/>
        </w:rPr>
        <w:t>= F4 + E</w:t>
      </w:r>
      <w:r w:rsidRPr="006D2D43">
        <w:rPr>
          <w:vertAlign w:val="subscript"/>
        </w:rPr>
        <w:t xml:space="preserve"> n+6</w:t>
      </w:r>
      <w:r w:rsidRPr="006D2D43">
        <w:rPr>
          <w:b/>
          <w:bCs/>
        </w:rPr>
        <w:t xml:space="preserve"> </w:t>
      </w:r>
      <w:r w:rsidRPr="006D2D43">
        <w:t>aferent lunii n+6</w:t>
      </w:r>
    </w:p>
    <w:p w:rsidR="0083313F" w:rsidRPr="006D2D43" w:rsidRDefault="0083313F" w:rsidP="00F20F88">
      <w:pPr>
        <w:spacing w:before="120" w:after="120"/>
        <w:ind w:right="-540" w:firstLine="144"/>
        <w:jc w:val="both"/>
        <w:rPr>
          <w:lang w:val="ro-RO"/>
        </w:rPr>
      </w:pPr>
      <w:r w:rsidRPr="006D2D43">
        <w:rPr>
          <w:lang w:val="it-IT"/>
        </w:rPr>
        <w:t>unde: E</w:t>
      </w:r>
      <w:r w:rsidRPr="006D2D43">
        <w:rPr>
          <w:vertAlign w:val="subscript"/>
          <w:lang w:val="it-IT"/>
        </w:rPr>
        <w:t>n</w:t>
      </w:r>
      <w:r w:rsidRPr="006D2D43">
        <w:rPr>
          <w:lang w:val="it-IT"/>
        </w:rPr>
        <w:t>....E</w:t>
      </w:r>
      <w:r w:rsidRPr="006D2D43">
        <w:rPr>
          <w:vertAlign w:val="subscript"/>
        </w:rPr>
        <w:t xml:space="preserve"> n+6</w:t>
      </w:r>
      <w:r w:rsidRPr="006D2D43">
        <w:rPr>
          <w:lang w:val="it-IT"/>
        </w:rPr>
        <w:t xml:space="preserve"> cantitatea estimata calculata pe baza istoricului de consum. </w:t>
      </w:r>
      <w:r w:rsidRPr="006D2D43">
        <w:rPr>
          <w:lang w:val="ro-RO"/>
        </w:rPr>
        <w:t>Calculul acestei energii este implementat in sistemul informatic SAP pentru toate cat</w:t>
      </w:r>
      <w:r>
        <w:rPr>
          <w:lang w:val="ro-RO"/>
        </w:rPr>
        <w:t xml:space="preserve">egoriile de consumatori si are </w:t>
      </w:r>
      <w:r w:rsidRPr="006D2D43">
        <w:rPr>
          <w:lang w:val="ro-RO"/>
        </w:rPr>
        <w:t>la baza algoritmi de calcul implementati.</w:t>
      </w:r>
    </w:p>
    <w:p w:rsidR="0083313F" w:rsidRPr="006D2D43" w:rsidRDefault="0083313F" w:rsidP="00F20F88">
      <w:pPr>
        <w:spacing w:before="120" w:after="120"/>
        <w:ind w:right="-540" w:firstLine="144"/>
        <w:jc w:val="both"/>
        <w:rPr>
          <w:lang w:val="ro-RO"/>
        </w:rPr>
      </w:pPr>
    </w:p>
    <w:p w:rsidR="0083313F" w:rsidRPr="006D2D43" w:rsidRDefault="0083313F" w:rsidP="00F20F88">
      <w:pPr>
        <w:tabs>
          <w:tab w:val="left" w:pos="720"/>
        </w:tabs>
        <w:spacing w:before="120" w:after="120"/>
        <w:ind w:right="-540" w:firstLine="144"/>
        <w:jc w:val="both"/>
        <w:rPr>
          <w:b/>
          <w:bCs/>
          <w:lang w:val="ro-RO"/>
        </w:rPr>
      </w:pPr>
      <w:r w:rsidRPr="006D2D43">
        <w:rPr>
          <w:b/>
          <w:bCs/>
          <w:lang w:val="ro-RO"/>
        </w:rPr>
        <w:t xml:space="preserve">5. Formula de calcul a energiei distribuite in intervalul de calcul: </w:t>
      </w:r>
    </w:p>
    <w:p w:rsidR="0083313F" w:rsidRDefault="0083313F" w:rsidP="0037270B">
      <w:pPr>
        <w:pStyle w:val="ListParagraph"/>
        <w:numPr>
          <w:ilvl w:val="0"/>
          <w:numId w:val="3"/>
        </w:numPr>
        <w:tabs>
          <w:tab w:val="left" w:pos="720"/>
        </w:tabs>
        <w:spacing w:before="120" w:after="120"/>
        <w:ind w:left="0" w:right="-540" w:firstLine="0"/>
        <w:jc w:val="both"/>
        <w:rPr>
          <w:b/>
          <w:bCs/>
          <w:u w:val="single"/>
        </w:rPr>
      </w:pPr>
      <w:r w:rsidRPr="006D2D43">
        <w:rPr>
          <w:b/>
          <w:bCs/>
          <w:u w:val="single"/>
        </w:rPr>
        <w:t xml:space="preserve">in luna </w:t>
      </w:r>
      <w:r>
        <w:rPr>
          <w:b/>
          <w:bCs/>
          <w:u w:val="single"/>
        </w:rPr>
        <w:t>„n” cand</w:t>
      </w:r>
      <w:r w:rsidRPr="006D2D43">
        <w:rPr>
          <w:b/>
          <w:bCs/>
          <w:u w:val="single"/>
        </w:rPr>
        <w:t xml:space="preserve"> se citeste grupul de masurare:</w:t>
      </w:r>
      <w:r>
        <w:rPr>
          <w:b/>
          <w:bCs/>
          <w:u w:val="single"/>
        </w:rPr>
        <w:t xml:space="preserve"> </w:t>
      </w:r>
    </w:p>
    <w:p w:rsidR="0083313F" w:rsidRPr="006D2D43" w:rsidRDefault="0083313F" w:rsidP="00F20F88">
      <w:pPr>
        <w:pStyle w:val="ListParagraph"/>
        <w:tabs>
          <w:tab w:val="left" w:pos="720"/>
        </w:tabs>
        <w:spacing w:before="120" w:after="120"/>
        <w:ind w:left="-360" w:right="-540"/>
        <w:jc w:val="both"/>
        <w:rPr>
          <w:b/>
          <w:bCs/>
          <w:u w:val="single"/>
        </w:rPr>
      </w:pPr>
    </w:p>
    <w:p w:rsidR="0083313F" w:rsidRDefault="0083313F" w:rsidP="00F20F88">
      <w:pPr>
        <w:spacing w:before="120" w:after="120"/>
        <w:ind w:right="-540"/>
        <w:jc w:val="both"/>
        <w:rPr>
          <w:b/>
          <w:bCs/>
        </w:rPr>
      </w:pPr>
      <w:r w:rsidRPr="006D2D43">
        <w:rPr>
          <w:b/>
          <w:bCs/>
        </w:rPr>
        <w:t xml:space="preserve">         ED(CL)</w:t>
      </w:r>
      <w:r>
        <w:t>n</w:t>
      </w:r>
      <w:r w:rsidRPr="006D2D43">
        <w:rPr>
          <w:b/>
          <w:bCs/>
        </w:rPr>
        <w:t xml:space="preserve"> </w:t>
      </w:r>
      <w:r w:rsidRPr="006D2D43">
        <w:t xml:space="preserve">= </w:t>
      </w:r>
      <w:r w:rsidRPr="006D2D43">
        <w:rPr>
          <w:b/>
          <w:bCs/>
        </w:rPr>
        <w:t>EDm</w:t>
      </w:r>
      <w:r w:rsidRPr="006D2D43">
        <w:rPr>
          <w:b/>
          <w:bCs/>
          <w:vertAlign w:val="subscript"/>
        </w:rPr>
        <w:t xml:space="preserve">n </w:t>
      </w:r>
      <w:r w:rsidRPr="006D2D43">
        <w:rPr>
          <w:b/>
          <w:bCs/>
        </w:rPr>
        <w:t>+ EDe</w:t>
      </w:r>
      <w:r w:rsidRPr="006D2D43">
        <w:rPr>
          <w:b/>
          <w:bCs/>
          <w:vertAlign w:val="subscript"/>
        </w:rPr>
        <w:t xml:space="preserve">n </w:t>
      </w:r>
      <w:r w:rsidRPr="006D2D43">
        <w:rPr>
          <w:b/>
          <w:bCs/>
        </w:rPr>
        <w:t xml:space="preserve">- </w:t>
      </w:r>
      <w:r w:rsidRPr="006D2D43">
        <w:t>∑</w:t>
      </w:r>
      <w:r w:rsidRPr="006D2D43">
        <w:rPr>
          <w:b/>
          <w:bCs/>
        </w:rPr>
        <w:t>EDe</w:t>
      </w:r>
      <w:r w:rsidRPr="006D2D43">
        <w:rPr>
          <w:b/>
          <w:bCs/>
          <w:vertAlign w:val="subscript"/>
        </w:rPr>
        <w:t xml:space="preserve">n-i </w:t>
      </w:r>
      <w:r w:rsidRPr="006D2D43">
        <w:t>±</w:t>
      </w:r>
      <w:r w:rsidRPr="006D2D43">
        <w:rPr>
          <w:b/>
          <w:bCs/>
        </w:rPr>
        <w:t>EDc</w:t>
      </w:r>
      <w:r w:rsidRPr="006D2D43">
        <w:rPr>
          <w:b/>
          <w:bCs/>
          <w:vertAlign w:val="subscript"/>
        </w:rPr>
        <w:t xml:space="preserve">n </w:t>
      </w:r>
      <w:r w:rsidRPr="006D2D43">
        <w:t>± ∆</w:t>
      </w:r>
      <w:r w:rsidRPr="006D2D43">
        <w:rPr>
          <w:b/>
          <w:bCs/>
        </w:rPr>
        <w:t>EDp</w:t>
      </w:r>
      <w:r>
        <w:rPr>
          <w:b/>
          <w:bCs/>
          <w:vertAlign w:val="subscript"/>
        </w:rPr>
        <w:t xml:space="preserve">n </w:t>
      </w:r>
      <w:r>
        <w:rPr>
          <w:b/>
          <w:bCs/>
        </w:rPr>
        <w:t xml:space="preserve">, </w:t>
      </w:r>
      <w:r w:rsidRPr="00F20F88">
        <w:t>unde:</w:t>
      </w:r>
    </w:p>
    <w:p w:rsidR="0083313F" w:rsidRPr="006D2D43" w:rsidRDefault="0083313F" w:rsidP="00F20F88">
      <w:pPr>
        <w:spacing w:before="120" w:after="120"/>
        <w:ind w:right="-540"/>
        <w:jc w:val="both"/>
        <w:rPr>
          <w:b/>
          <w:bCs/>
          <w:u w:val="single"/>
          <w:vertAlign w:val="subscript"/>
        </w:rPr>
      </w:pPr>
    </w:p>
    <w:p w:rsidR="0083313F" w:rsidRPr="006D2D43" w:rsidRDefault="0083313F" w:rsidP="00F20F88">
      <w:pPr>
        <w:spacing w:before="120" w:after="120"/>
        <w:ind w:right="-540"/>
        <w:jc w:val="both"/>
      </w:pPr>
      <w:r w:rsidRPr="006D2D43">
        <w:rPr>
          <w:b/>
          <w:bCs/>
        </w:rPr>
        <w:t>EDm</w:t>
      </w:r>
      <w:r w:rsidRPr="006D2D43">
        <w:rPr>
          <w:b/>
          <w:bCs/>
          <w:vertAlign w:val="subscript"/>
        </w:rPr>
        <w:t xml:space="preserve">n </w:t>
      </w:r>
      <w:r w:rsidRPr="006D2D43">
        <w:t xml:space="preserve">= cantitate de energie electrica distribuita masurata, rezultata din diferenta dintre indexul citit / autocitit In luna </w:t>
      </w:r>
      <w:r>
        <w:t xml:space="preserve">„n” </w:t>
      </w:r>
      <w:r w:rsidRPr="006D2D43">
        <w:t>si indexul citit anterior / autocitit</w:t>
      </w:r>
      <w:r>
        <w:t>;</w:t>
      </w:r>
    </w:p>
    <w:p w:rsidR="0083313F" w:rsidRPr="006D2D43" w:rsidRDefault="0083313F" w:rsidP="00F20F88">
      <w:pPr>
        <w:spacing w:before="120" w:after="120"/>
        <w:ind w:right="-540"/>
        <w:jc w:val="both"/>
      </w:pPr>
      <w:r w:rsidRPr="006D2D43">
        <w:rPr>
          <w:b/>
          <w:bCs/>
        </w:rPr>
        <w:t>EDe</w:t>
      </w:r>
      <w:r w:rsidRPr="006D2D43">
        <w:rPr>
          <w:b/>
          <w:bCs/>
          <w:vertAlign w:val="subscript"/>
        </w:rPr>
        <w:t xml:space="preserve">n </w:t>
      </w:r>
      <w:r w:rsidRPr="006D2D43">
        <w:t xml:space="preserve">= cantitate de energie electrica distribuita estimate in luna </w:t>
      </w:r>
      <w:r>
        <w:t xml:space="preserve">„n” </w:t>
      </w:r>
      <w:r w:rsidRPr="006D2D43">
        <w:t>, reprezentand consumul estimat de la data ultimului index si pana la sfarsitul intervalului de calcul. Pentru clientii (casnici si agenti economici mici) cu autocitire, EDe</w:t>
      </w:r>
      <w:r w:rsidRPr="006D2D43">
        <w:rPr>
          <w:vertAlign w:val="subscript"/>
        </w:rPr>
        <w:t xml:space="preserve">n </w:t>
      </w:r>
      <w:r w:rsidRPr="006D2D43">
        <w:t>= 0</w:t>
      </w:r>
      <w:r>
        <w:t>;</w:t>
      </w:r>
    </w:p>
    <w:p w:rsidR="0083313F" w:rsidRPr="006D2D43" w:rsidRDefault="0083313F" w:rsidP="00F20F88">
      <w:pPr>
        <w:spacing w:before="120" w:after="120"/>
        <w:ind w:right="-540"/>
        <w:jc w:val="both"/>
      </w:pPr>
      <w:r w:rsidRPr="006D2D43">
        <w:t>∑</w:t>
      </w:r>
      <w:r w:rsidRPr="006D2D43">
        <w:rPr>
          <w:b/>
          <w:bCs/>
        </w:rPr>
        <w:t>EDe</w:t>
      </w:r>
      <w:r w:rsidRPr="006D2D43">
        <w:rPr>
          <w:b/>
          <w:bCs/>
          <w:vertAlign w:val="subscript"/>
        </w:rPr>
        <w:t xml:space="preserve">n-i </w:t>
      </w:r>
      <w:r w:rsidRPr="006D2D43">
        <w:t>= suma cantitatilor distribuite de energie electrica estimate anterior lunii “n” si neregularizate</w:t>
      </w:r>
    </w:p>
    <w:p w:rsidR="0083313F" w:rsidRPr="006D2D43" w:rsidRDefault="0083313F" w:rsidP="00F20F88">
      <w:pPr>
        <w:spacing w:before="120" w:after="120"/>
        <w:ind w:right="-540"/>
        <w:jc w:val="both"/>
        <w:rPr>
          <w:lang w:val="ro-RO"/>
        </w:rPr>
      </w:pPr>
      <w:r w:rsidRPr="006D2D43">
        <w:rPr>
          <w:b/>
          <w:bCs/>
        </w:rPr>
        <w:t xml:space="preserve">i </w:t>
      </w:r>
      <w:r w:rsidRPr="006D2D43">
        <w:t>= indicele lunii anterioare lunii “n, pentru care se face regularizarea, i = 1…n;</w:t>
      </w:r>
    </w:p>
    <w:p w:rsidR="0083313F" w:rsidRPr="006D2D43" w:rsidRDefault="0083313F" w:rsidP="00F20F88">
      <w:pPr>
        <w:spacing w:before="120" w:after="120"/>
        <w:ind w:right="-540"/>
        <w:jc w:val="both"/>
      </w:pPr>
      <w:r w:rsidRPr="006D2D43">
        <w:rPr>
          <w:b/>
          <w:bCs/>
        </w:rPr>
        <w:t>EDc</w:t>
      </w:r>
      <w:r w:rsidRPr="006D2D43">
        <w:rPr>
          <w:b/>
          <w:bCs/>
          <w:vertAlign w:val="subscript"/>
        </w:rPr>
        <w:t xml:space="preserve">n </w:t>
      </w:r>
      <w:r w:rsidRPr="006D2D43">
        <w:t>=  cantitate de energie electrica distribuita rezultata din corectiile prevazute de reglementarile in vigoare aferenta energiei electrice masurate</w:t>
      </w:r>
      <w:r>
        <w:t>;</w:t>
      </w:r>
    </w:p>
    <w:p w:rsidR="0083313F" w:rsidRPr="006D2D43" w:rsidRDefault="0083313F" w:rsidP="00F20F88">
      <w:pPr>
        <w:spacing w:before="120" w:after="120"/>
        <w:ind w:right="-540"/>
        <w:jc w:val="both"/>
      </w:pPr>
      <w:r w:rsidRPr="006D2D43">
        <w:t>∆</w:t>
      </w:r>
      <w:r w:rsidRPr="006D2D43">
        <w:rPr>
          <w:b/>
          <w:bCs/>
        </w:rPr>
        <w:t>EDp</w:t>
      </w:r>
      <w:r w:rsidRPr="006D2D43">
        <w:rPr>
          <w:b/>
          <w:bCs/>
          <w:vertAlign w:val="subscript"/>
        </w:rPr>
        <w:t xml:space="preserve">n </w:t>
      </w:r>
      <w:r w:rsidRPr="006D2D43">
        <w:t>=  cantitate de energie electrica distribuita reprezentand pierderi datorita necoincidentei dintre punctul de delimitare si punctu</w:t>
      </w:r>
      <w:bookmarkStart w:id="2" w:name="_GoBack"/>
      <w:bookmarkEnd w:id="2"/>
      <w:r w:rsidRPr="006D2D43">
        <w:t>l de masura in cazul energiei electrice masurate</w:t>
      </w:r>
      <w:r>
        <w:t>.</w:t>
      </w:r>
    </w:p>
    <w:p w:rsidR="0083313F" w:rsidRDefault="0083313F" w:rsidP="00F20F88">
      <w:pPr>
        <w:pStyle w:val="ListParagraph"/>
        <w:numPr>
          <w:ilvl w:val="0"/>
          <w:numId w:val="3"/>
        </w:numPr>
        <w:tabs>
          <w:tab w:val="left" w:pos="720"/>
        </w:tabs>
        <w:spacing w:before="120" w:after="120"/>
        <w:ind w:left="0" w:right="-540" w:firstLine="0"/>
        <w:jc w:val="both"/>
        <w:rPr>
          <w:b/>
          <w:bCs/>
          <w:u w:val="single"/>
        </w:rPr>
      </w:pPr>
      <w:r w:rsidRPr="006D2D43">
        <w:rPr>
          <w:b/>
          <w:bCs/>
          <w:u w:val="single"/>
        </w:rPr>
        <w:t xml:space="preserve">in luna </w:t>
      </w:r>
      <w:r>
        <w:rPr>
          <w:b/>
          <w:bCs/>
          <w:u w:val="single"/>
        </w:rPr>
        <w:t xml:space="preserve">„n” </w:t>
      </w:r>
      <w:r w:rsidRPr="006D2D43">
        <w:rPr>
          <w:b/>
          <w:bCs/>
          <w:u w:val="single"/>
        </w:rPr>
        <w:t>cand  nu se citeste grupul de masurare:</w:t>
      </w:r>
    </w:p>
    <w:p w:rsidR="0083313F" w:rsidRPr="006D2D43" w:rsidRDefault="0083313F" w:rsidP="00F20F88">
      <w:pPr>
        <w:pStyle w:val="ListParagraph"/>
        <w:tabs>
          <w:tab w:val="left" w:pos="720"/>
        </w:tabs>
        <w:spacing w:before="120" w:after="120"/>
        <w:ind w:left="0" w:right="-540"/>
        <w:jc w:val="both"/>
        <w:rPr>
          <w:b/>
          <w:bCs/>
          <w:u w:val="single"/>
        </w:rPr>
      </w:pPr>
    </w:p>
    <w:p w:rsidR="0083313F" w:rsidRPr="006D2D43" w:rsidRDefault="0083313F" w:rsidP="00F20F88">
      <w:pPr>
        <w:pStyle w:val="ListParagraph"/>
        <w:spacing w:before="120" w:after="120"/>
        <w:ind w:left="0" w:right="-540"/>
        <w:jc w:val="center"/>
        <w:rPr>
          <w:b/>
          <w:bCs/>
          <w:u w:val="single"/>
          <w:vertAlign w:val="subscript"/>
        </w:rPr>
      </w:pPr>
      <w:r w:rsidRPr="006D2D43">
        <w:rPr>
          <w:b/>
          <w:bCs/>
        </w:rPr>
        <w:t>ED(CL)</w:t>
      </w:r>
      <w:r w:rsidRPr="006D2D43">
        <w:t xml:space="preserve">n = </w:t>
      </w:r>
      <w:r w:rsidRPr="006D2D43">
        <w:rPr>
          <w:b/>
          <w:bCs/>
        </w:rPr>
        <w:t>EDe</w:t>
      </w:r>
      <w:r w:rsidRPr="006D2D43">
        <w:rPr>
          <w:b/>
          <w:bCs/>
          <w:vertAlign w:val="subscript"/>
        </w:rPr>
        <w:t>n</w:t>
      </w:r>
    </w:p>
    <w:p w:rsidR="0083313F" w:rsidRDefault="0083313F" w:rsidP="00F20F88">
      <w:pPr>
        <w:spacing w:before="120" w:after="120"/>
        <w:ind w:right="-540"/>
        <w:jc w:val="both"/>
        <w:rPr>
          <w:b/>
          <w:bCs/>
          <w:lang w:val="ro-RO"/>
        </w:rPr>
      </w:pPr>
    </w:p>
    <w:p w:rsidR="0083313F" w:rsidRDefault="0083313F" w:rsidP="00F20F88">
      <w:pPr>
        <w:spacing w:before="120" w:after="120"/>
        <w:ind w:right="-540"/>
        <w:jc w:val="both"/>
        <w:rPr>
          <w:lang w:val="ro-RO"/>
        </w:rPr>
      </w:pPr>
      <w:r w:rsidRPr="006D2D43">
        <w:rPr>
          <w:b/>
          <w:bCs/>
          <w:lang w:val="ro-RO"/>
        </w:rPr>
        <w:t>Energia electrica distribuita (estimat</w:t>
      </w:r>
      <w:r w:rsidRPr="006D2D43">
        <w:rPr>
          <w:lang w:val="ro-RO"/>
        </w:rPr>
        <w:t>), pe o perioada, se calculeaza astfel:</w:t>
      </w:r>
    </w:p>
    <w:p w:rsidR="0083313F" w:rsidRPr="006E67F4" w:rsidRDefault="0083313F" w:rsidP="00F20F88">
      <w:pPr>
        <w:spacing w:before="120" w:after="120"/>
        <w:ind w:right="-540"/>
        <w:jc w:val="center"/>
        <w:rPr>
          <w:b/>
          <w:bCs/>
        </w:rPr>
      </w:pPr>
      <w:r w:rsidRPr="006D2D43">
        <w:rPr>
          <w:b/>
          <w:bCs/>
        </w:rPr>
        <w:t>ED</w:t>
      </w:r>
      <w:r w:rsidRPr="006D2D43">
        <w:t>e</w:t>
      </w:r>
      <w:r w:rsidRPr="006D2D43">
        <w:rPr>
          <w:b/>
          <w:bCs/>
        </w:rPr>
        <w:t xml:space="preserve"> </w:t>
      </w:r>
      <w:r w:rsidRPr="006D2D43">
        <w:t xml:space="preserve">= </w:t>
      </w:r>
      <w:r w:rsidRPr="006D2D43">
        <w:rPr>
          <w:b/>
          <w:bCs/>
        </w:rPr>
        <w:t>CMZ x NZ</w:t>
      </w:r>
      <w:r w:rsidRPr="006D2D43">
        <w:rPr>
          <w:b/>
          <w:bCs/>
          <w:vertAlign w:val="subscript"/>
        </w:rPr>
        <w:t>,</w:t>
      </w:r>
      <w:r>
        <w:rPr>
          <w:b/>
          <w:bCs/>
        </w:rPr>
        <w:t xml:space="preserve"> </w:t>
      </w:r>
      <w:r w:rsidRPr="006E67F4">
        <w:t>unde:</w:t>
      </w:r>
    </w:p>
    <w:p w:rsidR="0083313F" w:rsidRPr="006D2D43" w:rsidRDefault="0083313F" w:rsidP="00F20F88">
      <w:pPr>
        <w:spacing w:before="120" w:after="120"/>
        <w:ind w:right="-540"/>
        <w:jc w:val="both"/>
      </w:pPr>
      <w:r w:rsidRPr="006D2D43">
        <w:rPr>
          <w:b/>
          <w:bCs/>
        </w:rPr>
        <w:t xml:space="preserve">CMZ </w:t>
      </w:r>
      <w:r w:rsidRPr="006D2D43">
        <w:t>= consum mediu zilnic</w:t>
      </w:r>
      <w:r>
        <w:t>;</w:t>
      </w:r>
    </w:p>
    <w:p w:rsidR="0083313F" w:rsidRPr="006D2D43" w:rsidRDefault="0083313F" w:rsidP="00F20F88">
      <w:pPr>
        <w:spacing w:before="120" w:after="120"/>
        <w:ind w:right="-540"/>
        <w:jc w:val="both"/>
        <w:rPr>
          <w:lang w:val="ro-RO"/>
        </w:rPr>
      </w:pPr>
      <w:r w:rsidRPr="006D2D43">
        <w:rPr>
          <w:b/>
          <w:bCs/>
        </w:rPr>
        <w:t xml:space="preserve">NZ </w:t>
      </w:r>
      <w:r w:rsidRPr="006D2D43">
        <w:t xml:space="preserve">= numarul zilelor </w:t>
      </w:r>
      <w:r>
        <w:t xml:space="preserve">calendaristice din perioada de </w:t>
      </w:r>
      <w:r w:rsidRPr="006D2D43">
        <w:t>estimare</w:t>
      </w:r>
      <w:r>
        <w:t>.</w:t>
      </w:r>
    </w:p>
    <w:p w:rsidR="0083313F" w:rsidRPr="006D2D43" w:rsidRDefault="0083313F" w:rsidP="00F20F88">
      <w:pPr>
        <w:spacing w:before="120" w:after="120"/>
        <w:ind w:right="-540"/>
        <w:jc w:val="both"/>
        <w:rPr>
          <w:lang w:val="ro-RO"/>
        </w:rPr>
      </w:pPr>
    </w:p>
    <w:p w:rsidR="0083313F" w:rsidRPr="006D2D43" w:rsidRDefault="0083313F" w:rsidP="00F20F88">
      <w:pPr>
        <w:spacing w:before="120" w:after="120"/>
        <w:ind w:right="-540"/>
        <w:jc w:val="both"/>
        <w:rPr>
          <w:lang w:val="ro-RO"/>
        </w:rPr>
      </w:pPr>
    </w:p>
    <w:sectPr w:rsidR="0083313F" w:rsidRPr="006D2D43" w:rsidSect="00F20F88">
      <w:footerReference w:type="default" r:id="rId7"/>
      <w:pgSz w:w="12240" w:h="15840"/>
      <w:pgMar w:top="1417" w:right="1440" w:bottom="1417"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313F" w:rsidRDefault="0083313F">
      <w:r>
        <w:separator/>
      </w:r>
    </w:p>
  </w:endnote>
  <w:endnote w:type="continuationSeparator" w:id="0">
    <w:p w:rsidR="0083313F" w:rsidRDefault="0083313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313F" w:rsidRDefault="0083313F" w:rsidP="00072671">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83313F" w:rsidRDefault="0083313F" w:rsidP="00F20F8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313F" w:rsidRDefault="0083313F">
      <w:r>
        <w:separator/>
      </w:r>
    </w:p>
  </w:footnote>
  <w:footnote w:type="continuationSeparator" w:id="0">
    <w:p w:rsidR="0083313F" w:rsidRDefault="0083313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584618"/>
    <w:multiLevelType w:val="hybridMultilevel"/>
    <w:tmpl w:val="990AB59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1">
    <w:nsid w:val="5A4E1E72"/>
    <w:multiLevelType w:val="hybridMultilevel"/>
    <w:tmpl w:val="83FCEB40"/>
    <w:lvl w:ilvl="0" w:tplc="04090005">
      <w:start w:val="1"/>
      <w:numFmt w:val="bullet"/>
      <w:lvlText w:val=""/>
      <w:lvlJc w:val="left"/>
      <w:pPr>
        <w:ind w:left="1080" w:hanging="360"/>
      </w:pPr>
      <w:rPr>
        <w:rFonts w:ascii="Wingdings" w:hAnsi="Wingdings" w:cs="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
    <w:nsid w:val="60E33404"/>
    <w:multiLevelType w:val="hybridMultilevel"/>
    <w:tmpl w:val="0B28630C"/>
    <w:lvl w:ilvl="0" w:tplc="10143DB8">
      <w:start w:val="1"/>
      <w:numFmt w:val="bullet"/>
      <w:lvlText w:val=""/>
      <w:lvlJc w:val="left"/>
      <w:pPr>
        <w:tabs>
          <w:tab w:val="num" w:pos="360"/>
        </w:tabs>
        <w:ind w:left="360" w:hanging="360"/>
      </w:pPr>
      <w:rPr>
        <w:rFonts w:ascii="Wingdings" w:hAnsi="Wingdings" w:cs="Wingdings" w:hint="default"/>
        <w:b/>
        <w:bCs/>
        <w:i w:val="0"/>
        <w:iCs w:val="0"/>
        <w:color w:val="auto"/>
        <w:sz w:val="22"/>
        <w:szCs w:val="22"/>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046D6"/>
    <w:rsid w:val="00061D48"/>
    <w:rsid w:val="00072671"/>
    <w:rsid w:val="00072895"/>
    <w:rsid w:val="0007414F"/>
    <w:rsid w:val="00080308"/>
    <w:rsid w:val="000E5CDF"/>
    <w:rsid w:val="001157E4"/>
    <w:rsid w:val="001348E3"/>
    <w:rsid w:val="00137D54"/>
    <w:rsid w:val="0017279F"/>
    <w:rsid w:val="001852FF"/>
    <w:rsid w:val="001C03FB"/>
    <w:rsid w:val="001F29E0"/>
    <w:rsid w:val="0021242C"/>
    <w:rsid w:val="0021261F"/>
    <w:rsid w:val="002A309E"/>
    <w:rsid w:val="002A38DE"/>
    <w:rsid w:val="002D719A"/>
    <w:rsid w:val="002E71DA"/>
    <w:rsid w:val="003046D6"/>
    <w:rsid w:val="00340139"/>
    <w:rsid w:val="0035446A"/>
    <w:rsid w:val="0037270B"/>
    <w:rsid w:val="003B7182"/>
    <w:rsid w:val="003E6E28"/>
    <w:rsid w:val="00453861"/>
    <w:rsid w:val="00486FAC"/>
    <w:rsid w:val="004A3A9B"/>
    <w:rsid w:val="004B5A1A"/>
    <w:rsid w:val="004C5504"/>
    <w:rsid w:val="004E6C82"/>
    <w:rsid w:val="005010E8"/>
    <w:rsid w:val="00531C0E"/>
    <w:rsid w:val="005B20B4"/>
    <w:rsid w:val="00603DFC"/>
    <w:rsid w:val="00654E07"/>
    <w:rsid w:val="0068221F"/>
    <w:rsid w:val="006D241C"/>
    <w:rsid w:val="006D2D43"/>
    <w:rsid w:val="006E3C76"/>
    <w:rsid w:val="006E67F4"/>
    <w:rsid w:val="00742D52"/>
    <w:rsid w:val="007644E2"/>
    <w:rsid w:val="007F386F"/>
    <w:rsid w:val="00831D1F"/>
    <w:rsid w:val="0083313F"/>
    <w:rsid w:val="00915327"/>
    <w:rsid w:val="00970605"/>
    <w:rsid w:val="009772BA"/>
    <w:rsid w:val="009B0E5F"/>
    <w:rsid w:val="009D3A79"/>
    <w:rsid w:val="009D573F"/>
    <w:rsid w:val="00AA34A9"/>
    <w:rsid w:val="00AB13F4"/>
    <w:rsid w:val="00AB4D10"/>
    <w:rsid w:val="00AD098A"/>
    <w:rsid w:val="00C10068"/>
    <w:rsid w:val="00C23577"/>
    <w:rsid w:val="00C34CCE"/>
    <w:rsid w:val="00C65361"/>
    <w:rsid w:val="00C805C5"/>
    <w:rsid w:val="00C96F0F"/>
    <w:rsid w:val="00D52769"/>
    <w:rsid w:val="00DD0DBA"/>
    <w:rsid w:val="00DD568E"/>
    <w:rsid w:val="00DE4D82"/>
    <w:rsid w:val="00E715F2"/>
    <w:rsid w:val="00E73036"/>
    <w:rsid w:val="00EA2720"/>
    <w:rsid w:val="00EA3A6D"/>
    <w:rsid w:val="00F142F6"/>
    <w:rsid w:val="00F20F88"/>
    <w:rsid w:val="00F33725"/>
    <w:rsid w:val="00F64842"/>
    <w:rsid w:val="00F70915"/>
    <w:rsid w:val="00F87E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46D6"/>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046D6"/>
    <w:pPr>
      <w:ind w:left="720"/>
    </w:pPr>
    <w:rPr>
      <w:lang w:val="ro-RO"/>
    </w:rPr>
  </w:style>
  <w:style w:type="paragraph" w:styleId="Footer">
    <w:name w:val="footer"/>
    <w:basedOn w:val="Normal"/>
    <w:link w:val="FooterChar"/>
    <w:uiPriority w:val="99"/>
    <w:rsid w:val="00F20F88"/>
    <w:pPr>
      <w:tabs>
        <w:tab w:val="center" w:pos="4536"/>
        <w:tab w:val="right" w:pos="9072"/>
      </w:tabs>
    </w:pPr>
  </w:style>
  <w:style w:type="character" w:customStyle="1" w:styleId="FooterChar">
    <w:name w:val="Footer Char"/>
    <w:basedOn w:val="DefaultParagraphFont"/>
    <w:link w:val="Footer"/>
    <w:uiPriority w:val="99"/>
    <w:semiHidden/>
    <w:locked/>
    <w:rPr>
      <w:rFonts w:ascii="Times New Roman" w:hAnsi="Times New Roman" w:cs="Times New Roman"/>
      <w:sz w:val="24"/>
      <w:szCs w:val="24"/>
    </w:rPr>
  </w:style>
  <w:style w:type="character" w:styleId="PageNumber">
    <w:name w:val="page number"/>
    <w:basedOn w:val="DefaultParagraphFont"/>
    <w:uiPriority w:val="99"/>
    <w:rsid w:val="00F20F8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5</Pages>
  <Words>1963</Words>
  <Characters>11390</Characters>
  <Application>Microsoft Office Outlook</Application>
  <DocSecurity>0</DocSecurity>
  <Lines>0</Lines>
  <Paragraphs>0</Paragraphs>
  <ScaleCrop>false</ScaleCrop>
  <Company>CEZ</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Metodologie</dc:title>
  <dc:subject/>
  <dc:creator>angelica.briceag</dc:creator>
  <cp:keywords/>
  <dc:description/>
  <cp:lastModifiedBy>andreea.ustea</cp:lastModifiedBy>
  <cp:revision>6</cp:revision>
  <cp:lastPrinted>2014-08-21T12:43:00Z</cp:lastPrinted>
  <dcterms:created xsi:type="dcterms:W3CDTF">2014-08-21T11:44:00Z</dcterms:created>
  <dcterms:modified xsi:type="dcterms:W3CDTF">2014-08-21T12:54:00Z</dcterms:modified>
</cp:coreProperties>
</file>