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04A" w:rsidRPr="009C404A" w:rsidRDefault="009C404A" w:rsidP="009C404A">
      <w:pPr>
        <w:pStyle w:val="NormalWeb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404A">
        <w:rPr>
          <w:rFonts w:ascii="Times New Roman" w:hAnsi="Times New Roman" w:cs="Times New Roman"/>
          <w:b/>
          <w:sz w:val="24"/>
          <w:szCs w:val="24"/>
          <w:u w:val="single"/>
        </w:rPr>
        <w:t>COMUNICAT</w:t>
      </w:r>
    </w:p>
    <w:p w:rsidR="009C404A" w:rsidRPr="009C404A" w:rsidRDefault="009C404A" w:rsidP="009C404A">
      <w:pPr>
        <w:pStyle w:val="NormalWeb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9C404A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r w:rsidRPr="009C404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404A">
        <w:rPr>
          <w:rStyle w:val="Strong"/>
          <w:rFonts w:ascii="Times New Roman" w:hAnsi="Times New Roman" w:cs="Times New Roman"/>
          <w:sz w:val="24"/>
          <w:szCs w:val="24"/>
          <w:u w:val="single"/>
        </w:rPr>
        <w:t xml:space="preserve">XIV-a </w:t>
      </w:r>
      <w:proofErr w:type="spellStart"/>
      <w:r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u w:val="single"/>
        </w:rPr>
        <w:t>C</w:t>
      </w:r>
      <w:r w:rsidRPr="009C404A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u w:val="single"/>
        </w:rPr>
        <w:t>onferinţă</w:t>
      </w:r>
      <w:proofErr w:type="spellEnd"/>
      <w:r w:rsidRPr="009C404A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pe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9C404A">
        <w:rPr>
          <w:rFonts w:ascii="Times New Roman" w:hAnsi="Times New Roman" w:cs="Times New Roman"/>
          <w:b/>
          <w:sz w:val="24"/>
          <w:szCs w:val="24"/>
          <w:u w:val="single"/>
        </w:rPr>
        <w:t>tem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e</w:t>
      </w:r>
      <w:proofErr w:type="spellEnd"/>
      <w:r w:rsidRPr="009C404A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u w:val="single"/>
        </w:rPr>
        <w:t xml:space="preserve"> </w:t>
      </w:r>
      <w:r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u w:val="single"/>
        </w:rPr>
        <w:t xml:space="preserve">de </w:t>
      </w:r>
      <w:proofErr w:type="spellStart"/>
      <w:r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u w:val="single"/>
        </w:rPr>
        <w:t>i</w:t>
      </w:r>
      <w:r w:rsidRPr="009C404A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u w:val="single"/>
        </w:rPr>
        <w:t>nvestiţii</w:t>
      </w:r>
      <w:proofErr w:type="spellEnd"/>
      <w:r w:rsidRPr="009C404A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u w:val="single"/>
        </w:rPr>
        <w:t xml:space="preserve"> </w:t>
      </w:r>
      <w:proofErr w:type="spellStart"/>
      <w:r w:rsidRPr="009C404A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u w:val="single"/>
        </w:rPr>
        <w:t>şi</w:t>
      </w:r>
      <w:proofErr w:type="spellEnd"/>
      <w:r w:rsidRPr="009C404A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u w:val="single"/>
        </w:rPr>
        <w:t xml:space="preserve"> </w:t>
      </w:r>
      <w:proofErr w:type="spellStart"/>
      <w:r w:rsidRPr="009C404A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u w:val="single"/>
        </w:rPr>
        <w:t>reglementare</w:t>
      </w:r>
      <w:proofErr w:type="spellEnd"/>
      <w:r w:rsidRPr="009C404A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u w:val="single"/>
        </w:rPr>
        <w:t xml:space="preserve"> în </w:t>
      </w:r>
      <w:proofErr w:type="spellStart"/>
      <w:r w:rsidRPr="009C404A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u w:val="single"/>
        </w:rPr>
        <w:t>domeniul</w:t>
      </w:r>
      <w:proofErr w:type="spellEnd"/>
      <w:r w:rsidRPr="009C404A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u w:val="single"/>
        </w:rPr>
        <w:t xml:space="preserve"> </w:t>
      </w:r>
      <w:proofErr w:type="spellStart"/>
      <w:r w:rsidRPr="009C404A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u w:val="single"/>
        </w:rPr>
        <w:t>energiei</w:t>
      </w:r>
      <w:proofErr w:type="spellEnd"/>
    </w:p>
    <w:p w:rsidR="00E37389" w:rsidRDefault="00E37389" w:rsidP="00C20A1E">
      <w:pPr>
        <w:pStyle w:val="NormalWeb"/>
        <w:spacing w:before="0" w:beforeAutospacing="0" w:after="0" w:afterAutospacing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404A" w:rsidRPr="009C404A" w:rsidRDefault="009C404A" w:rsidP="00C20A1E">
      <w:pPr>
        <w:pStyle w:val="NormalWeb"/>
        <w:spacing w:before="0" w:beforeAutospacing="0" w:after="0" w:afterAutospacing="0" w:line="240" w:lineRule="auto"/>
        <w:jc w:val="both"/>
        <w:rPr>
          <w:rStyle w:val="Strong"/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C64619">
        <w:rPr>
          <w:rFonts w:ascii="Times New Roman" w:hAnsi="Times New Roman" w:cs="Times New Roman"/>
          <w:b/>
          <w:sz w:val="24"/>
          <w:szCs w:val="24"/>
        </w:rPr>
        <w:t>Autoritatea</w:t>
      </w:r>
      <w:proofErr w:type="spellEnd"/>
      <w:r w:rsidRPr="00C646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4619">
        <w:rPr>
          <w:rFonts w:ascii="Times New Roman" w:hAnsi="Times New Roman" w:cs="Times New Roman"/>
          <w:b/>
          <w:sz w:val="24"/>
          <w:szCs w:val="24"/>
        </w:rPr>
        <w:t>Naţională</w:t>
      </w:r>
      <w:proofErr w:type="spellEnd"/>
      <w:r w:rsidRPr="00C64619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C64619">
        <w:rPr>
          <w:rFonts w:ascii="Times New Roman" w:hAnsi="Times New Roman" w:cs="Times New Roman"/>
          <w:b/>
          <w:sz w:val="24"/>
          <w:szCs w:val="24"/>
        </w:rPr>
        <w:t>Reglementare</w:t>
      </w:r>
      <w:proofErr w:type="spellEnd"/>
      <w:r w:rsidRPr="00C64619">
        <w:rPr>
          <w:rFonts w:ascii="Times New Roman" w:hAnsi="Times New Roman" w:cs="Times New Roman"/>
          <w:b/>
          <w:sz w:val="24"/>
          <w:szCs w:val="24"/>
        </w:rPr>
        <w:t xml:space="preserve"> în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</w:t>
      </w:r>
      <w:r w:rsidRPr="00C64619">
        <w:rPr>
          <w:rFonts w:ascii="Times New Roman" w:hAnsi="Times New Roman" w:cs="Times New Roman"/>
          <w:b/>
          <w:sz w:val="24"/>
          <w:szCs w:val="24"/>
        </w:rPr>
        <w:t>omeniul</w:t>
      </w:r>
      <w:proofErr w:type="spellEnd"/>
      <w:r w:rsidRPr="00C646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4619">
        <w:rPr>
          <w:rFonts w:ascii="Times New Roman" w:hAnsi="Times New Roman" w:cs="Times New Roman"/>
          <w:b/>
          <w:sz w:val="24"/>
          <w:szCs w:val="24"/>
        </w:rPr>
        <w:t>Energiei</w:t>
      </w:r>
      <w:proofErr w:type="spellEnd"/>
      <w:r w:rsidRPr="00C64619">
        <w:rPr>
          <w:rFonts w:ascii="Times New Roman" w:hAnsi="Times New Roman" w:cs="Times New Roman"/>
          <w:b/>
          <w:sz w:val="24"/>
          <w:szCs w:val="24"/>
        </w:rPr>
        <w:t xml:space="preserve"> (ANRE)</w:t>
      </w:r>
      <w:r w:rsidRPr="00C646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C6461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C64619">
        <w:rPr>
          <w:rFonts w:ascii="Times New Roman" w:hAnsi="Times New Roman" w:cs="Times New Roman"/>
          <w:b/>
          <w:sz w:val="24"/>
          <w:szCs w:val="24"/>
        </w:rPr>
        <w:t>Asociaţia</w:t>
      </w:r>
      <w:proofErr w:type="spellEnd"/>
      <w:r w:rsidRPr="00C646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4619">
        <w:rPr>
          <w:rFonts w:ascii="Times New Roman" w:hAnsi="Times New Roman" w:cs="Times New Roman"/>
          <w:b/>
          <w:sz w:val="24"/>
          <w:szCs w:val="24"/>
        </w:rPr>
        <w:t>Regională</w:t>
      </w:r>
      <w:proofErr w:type="spellEnd"/>
      <w:r w:rsidRPr="00C64619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Pr="00C64619">
        <w:rPr>
          <w:rFonts w:ascii="Times New Roman" w:hAnsi="Times New Roman" w:cs="Times New Roman"/>
          <w:b/>
          <w:sz w:val="24"/>
          <w:szCs w:val="24"/>
        </w:rPr>
        <w:t>Reglementatorilor</w:t>
      </w:r>
      <w:proofErr w:type="spellEnd"/>
      <w:r w:rsidRPr="00C64619">
        <w:rPr>
          <w:rFonts w:ascii="Times New Roman" w:hAnsi="Times New Roman" w:cs="Times New Roman"/>
          <w:b/>
          <w:sz w:val="24"/>
          <w:szCs w:val="24"/>
        </w:rPr>
        <w:t xml:space="preserve"> în </w:t>
      </w:r>
      <w:proofErr w:type="spellStart"/>
      <w:r w:rsidRPr="00C64619">
        <w:rPr>
          <w:rFonts w:ascii="Times New Roman" w:hAnsi="Times New Roman" w:cs="Times New Roman"/>
          <w:b/>
          <w:sz w:val="24"/>
          <w:szCs w:val="24"/>
        </w:rPr>
        <w:t>domeniul</w:t>
      </w:r>
      <w:proofErr w:type="spellEnd"/>
      <w:r w:rsidRPr="00C646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4619">
        <w:rPr>
          <w:rFonts w:ascii="Times New Roman" w:hAnsi="Times New Roman" w:cs="Times New Roman"/>
          <w:b/>
          <w:sz w:val="24"/>
          <w:szCs w:val="24"/>
        </w:rPr>
        <w:t>Energiei</w:t>
      </w:r>
      <w:proofErr w:type="spellEnd"/>
      <w:r w:rsidRPr="00C64619">
        <w:rPr>
          <w:rFonts w:ascii="Times New Roman" w:hAnsi="Times New Roman" w:cs="Times New Roman"/>
          <w:b/>
          <w:sz w:val="24"/>
          <w:szCs w:val="24"/>
        </w:rPr>
        <w:t xml:space="preserve"> (ERRA</w:t>
      </w:r>
      <w:r w:rsidRPr="00C64619">
        <w:rPr>
          <w:rFonts w:ascii="Times New Roman" w:hAnsi="Times New Roman" w:cs="Times New Roman"/>
          <w:sz w:val="24"/>
          <w:szCs w:val="24"/>
        </w:rPr>
        <w:t>)</w:t>
      </w:r>
      <w:r>
        <w:rPr>
          <w:rStyle w:val="Emphasi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404A">
        <w:rPr>
          <w:rStyle w:val="Emphasis"/>
          <w:rFonts w:ascii="Times New Roman" w:hAnsi="Times New Roman" w:cs="Times New Roman"/>
          <w:i w:val="0"/>
          <w:sz w:val="24"/>
          <w:szCs w:val="24"/>
        </w:rPr>
        <w:t>organizeaza</w:t>
      </w:r>
      <w:proofErr w:type="spellEnd"/>
      <w:r w:rsidRPr="009C404A">
        <w:rPr>
          <w:rStyle w:val="Emphasis"/>
          <w:rFonts w:ascii="Times New Roman" w:hAnsi="Times New Roman" w:cs="Times New Roman"/>
          <w:i w:val="0"/>
          <w:sz w:val="24"/>
          <w:szCs w:val="24"/>
        </w:rPr>
        <w:t xml:space="preserve"> </w:t>
      </w:r>
      <w:proofErr w:type="spellStart"/>
      <w:r w:rsidRPr="009C404A">
        <w:rPr>
          <w:rStyle w:val="Emphasis"/>
          <w:rFonts w:ascii="Times New Roman" w:hAnsi="Times New Roman" w:cs="Times New Roman"/>
          <w:i w:val="0"/>
          <w:sz w:val="24"/>
          <w:szCs w:val="24"/>
        </w:rPr>
        <w:t>cea</w:t>
      </w:r>
      <w:proofErr w:type="spellEnd"/>
      <w:r w:rsidRPr="009C404A">
        <w:rPr>
          <w:rFonts w:ascii="Times New Roman" w:hAnsi="Times New Roman" w:cs="Times New Roman"/>
          <w:i/>
          <w:sz w:val="24"/>
          <w:szCs w:val="24"/>
        </w:rPr>
        <w:t xml:space="preserve">  </w:t>
      </w:r>
      <w:r w:rsidRPr="00E8544B">
        <w:rPr>
          <w:rFonts w:ascii="Times New Roman" w:hAnsi="Times New Roman" w:cs="Times New Roman"/>
          <w:sz w:val="24"/>
          <w:szCs w:val="24"/>
        </w:rPr>
        <w:t>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4619">
        <w:rPr>
          <w:rFonts w:ascii="Times New Roman" w:hAnsi="Times New Roman" w:cs="Times New Roman"/>
          <w:sz w:val="24"/>
          <w:szCs w:val="24"/>
        </w:rPr>
        <w:t xml:space="preserve">a </w:t>
      </w:r>
      <w:r w:rsidRPr="00C64619">
        <w:rPr>
          <w:rStyle w:val="Strong"/>
          <w:rFonts w:ascii="Times New Roman" w:hAnsi="Times New Roman" w:cs="Times New Roman"/>
          <w:sz w:val="24"/>
          <w:szCs w:val="24"/>
        </w:rPr>
        <w:t xml:space="preserve">XIV-a </w:t>
      </w:r>
      <w:proofErr w:type="spellStart"/>
      <w:r w:rsidRPr="00C64619">
        <w:rPr>
          <w:rStyle w:val="Strong"/>
          <w:rFonts w:ascii="Times New Roman" w:hAnsi="Times New Roman" w:cs="Times New Roman"/>
          <w:sz w:val="24"/>
          <w:szCs w:val="24"/>
        </w:rPr>
        <w:t>ediți</w:t>
      </w:r>
      <w:r>
        <w:rPr>
          <w:rStyle w:val="Strong"/>
          <w:rFonts w:ascii="Times New Roman" w:hAnsi="Times New Roman" w:cs="Times New Roman"/>
          <w:sz w:val="24"/>
          <w:szCs w:val="24"/>
        </w:rPr>
        <w:t>e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  a </w:t>
      </w:r>
      <w:proofErr w:type="spellStart"/>
      <w:r w:rsidRPr="009C404A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</w:rPr>
        <w:t>Conferinţei</w:t>
      </w:r>
      <w:proofErr w:type="spellEnd"/>
      <w:r w:rsidRPr="00C64619">
        <w:rPr>
          <w:rStyle w:val="Emphasis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64619">
        <w:rPr>
          <w:rFonts w:ascii="Times New Roman" w:hAnsi="Times New Roman" w:cs="Times New Roman"/>
          <w:sz w:val="24"/>
          <w:szCs w:val="24"/>
        </w:rPr>
        <w:t xml:space="preserve">cu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tema</w:t>
      </w:r>
      <w:proofErr w:type="spellEnd"/>
      <w:r w:rsidRPr="00C64619">
        <w:rPr>
          <w:rStyle w:val="Emphasis"/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64619">
        <w:rPr>
          <w:rStyle w:val="Emphasis"/>
          <w:rFonts w:ascii="Times New Roman" w:hAnsi="Times New Roman" w:cs="Times New Roman"/>
          <w:b/>
          <w:bCs/>
          <w:sz w:val="24"/>
          <w:szCs w:val="24"/>
        </w:rPr>
        <w:t>Investiţii</w:t>
      </w:r>
      <w:proofErr w:type="spellEnd"/>
      <w:r w:rsidRPr="00C64619">
        <w:rPr>
          <w:rStyle w:val="Emphasis"/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64619">
        <w:rPr>
          <w:rStyle w:val="Emphasis"/>
          <w:rFonts w:ascii="Times New Roman" w:hAnsi="Times New Roman" w:cs="Times New Roman"/>
          <w:b/>
          <w:bCs/>
          <w:sz w:val="24"/>
          <w:szCs w:val="24"/>
        </w:rPr>
        <w:t>şi</w:t>
      </w:r>
      <w:proofErr w:type="spellEnd"/>
      <w:r w:rsidRPr="00C64619">
        <w:rPr>
          <w:rStyle w:val="Emphasis"/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64619">
        <w:rPr>
          <w:rStyle w:val="Emphasis"/>
          <w:rFonts w:ascii="Times New Roman" w:hAnsi="Times New Roman" w:cs="Times New Roman"/>
          <w:b/>
          <w:bCs/>
          <w:sz w:val="24"/>
          <w:szCs w:val="24"/>
        </w:rPr>
        <w:t>reglementare</w:t>
      </w:r>
      <w:proofErr w:type="spellEnd"/>
      <w:r w:rsidRPr="00C64619">
        <w:rPr>
          <w:rStyle w:val="Emphasis"/>
          <w:rFonts w:ascii="Times New Roman" w:hAnsi="Times New Roman" w:cs="Times New Roman"/>
          <w:b/>
          <w:bCs/>
          <w:sz w:val="24"/>
          <w:szCs w:val="24"/>
        </w:rPr>
        <w:t xml:space="preserve"> în </w:t>
      </w:r>
      <w:proofErr w:type="spellStart"/>
      <w:r w:rsidRPr="00C64619">
        <w:rPr>
          <w:rStyle w:val="Emphasis"/>
          <w:rFonts w:ascii="Times New Roman" w:hAnsi="Times New Roman" w:cs="Times New Roman"/>
          <w:b/>
          <w:bCs/>
          <w:sz w:val="24"/>
          <w:szCs w:val="24"/>
        </w:rPr>
        <w:t>domeniul</w:t>
      </w:r>
      <w:proofErr w:type="spellEnd"/>
      <w:r w:rsidRPr="00C64619">
        <w:rPr>
          <w:rStyle w:val="Emphasis"/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64619">
        <w:rPr>
          <w:rStyle w:val="Emphasis"/>
          <w:rFonts w:ascii="Times New Roman" w:hAnsi="Times New Roman" w:cs="Times New Roman"/>
          <w:b/>
          <w:bCs/>
          <w:sz w:val="24"/>
          <w:szCs w:val="24"/>
        </w:rPr>
        <w:t>energiei</w:t>
      </w:r>
      <w:proofErr w:type="spellEnd"/>
      <w:r>
        <w:rPr>
          <w:rStyle w:val="Emphasis"/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9C404A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>eveniment</w:t>
      </w:r>
      <w:proofErr w:type="spellEnd"/>
      <w:r w:rsidRPr="009C404A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care </w:t>
      </w:r>
      <w:proofErr w:type="spellStart"/>
      <w:r w:rsidRPr="009C404A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>va</w:t>
      </w:r>
      <w:proofErr w:type="spellEnd"/>
      <w:r w:rsidRPr="009C404A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 xml:space="preserve"> </w:t>
      </w:r>
      <w:proofErr w:type="spellStart"/>
      <w:r w:rsidRPr="009C404A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>avea</w:t>
      </w:r>
      <w:proofErr w:type="spellEnd"/>
      <w:r w:rsidRPr="009C404A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 xml:space="preserve"> </w:t>
      </w:r>
      <w:proofErr w:type="spellStart"/>
      <w:r w:rsidRPr="009C404A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>loc</w:t>
      </w:r>
      <w:proofErr w:type="spellEnd"/>
      <w:r w:rsidRPr="009C404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248EE">
        <w:rPr>
          <w:rFonts w:ascii="Times New Roman" w:hAnsi="Times New Roman" w:cs="Times New Roman"/>
          <w:sz w:val="24"/>
          <w:szCs w:val="24"/>
        </w:rPr>
        <w:t xml:space="preserve">în </w:t>
      </w:r>
      <w:proofErr w:type="spellStart"/>
      <w:r w:rsidRPr="009C404A">
        <w:rPr>
          <w:rStyle w:val="Strong"/>
          <w:rFonts w:ascii="Times New Roman" w:hAnsi="Times New Roman" w:cs="Times New Roman"/>
          <w:b w:val="0"/>
          <w:sz w:val="24"/>
          <w:szCs w:val="24"/>
        </w:rPr>
        <w:t>perioada</w:t>
      </w:r>
      <w:proofErr w:type="spellEnd"/>
      <w:r w:rsidRPr="009C404A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9C404A">
        <w:rPr>
          <w:rStyle w:val="Strong"/>
          <w:rFonts w:ascii="Times New Roman" w:hAnsi="Times New Roman" w:cs="Times New Roman"/>
          <w:sz w:val="24"/>
          <w:szCs w:val="24"/>
        </w:rPr>
        <w:t xml:space="preserve">5 - </w:t>
      </w:r>
      <w:r w:rsidR="000A66A4">
        <w:rPr>
          <w:rStyle w:val="Strong"/>
          <w:rFonts w:ascii="Times New Roman" w:hAnsi="Times New Roman" w:cs="Times New Roman"/>
          <w:sz w:val="24"/>
          <w:szCs w:val="24"/>
        </w:rPr>
        <w:t>7</w:t>
      </w:r>
      <w:r w:rsidRPr="009C404A">
        <w:rPr>
          <w:rStyle w:val="Strong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404A">
        <w:rPr>
          <w:rStyle w:val="Strong"/>
          <w:rFonts w:ascii="Times New Roman" w:hAnsi="Times New Roman" w:cs="Times New Roman"/>
          <w:sz w:val="24"/>
          <w:szCs w:val="24"/>
        </w:rPr>
        <w:t>octombrie</w:t>
      </w:r>
      <w:proofErr w:type="spellEnd"/>
      <w:r w:rsidRPr="009C404A">
        <w:rPr>
          <w:rStyle w:val="Strong"/>
          <w:rFonts w:ascii="Times New Roman" w:hAnsi="Times New Roman" w:cs="Times New Roman"/>
          <w:sz w:val="24"/>
          <w:szCs w:val="24"/>
        </w:rPr>
        <w:t xml:space="preserve"> 2015</w:t>
      </w:r>
      <w:r w:rsidRPr="009C404A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, la </w:t>
      </w:r>
      <w:r w:rsidRPr="009C404A">
        <w:rPr>
          <w:rStyle w:val="Strong"/>
          <w:rFonts w:ascii="Times New Roman" w:hAnsi="Times New Roman" w:cs="Times New Roman"/>
          <w:sz w:val="24"/>
          <w:szCs w:val="24"/>
        </w:rPr>
        <w:t>Grand </w:t>
      </w:r>
      <w:r w:rsidRPr="009C404A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</w:rPr>
        <w:t>Hotel Marriott,</w:t>
      </w:r>
      <w:r w:rsidRPr="009C404A">
        <w:rPr>
          <w:rStyle w:val="Strong"/>
          <w:rFonts w:ascii="Times New Roman" w:hAnsi="Times New Roman" w:cs="Times New Roman"/>
          <w:sz w:val="24"/>
          <w:szCs w:val="24"/>
        </w:rPr>
        <w:t xml:space="preserve">  </w:t>
      </w:r>
      <w:proofErr w:type="spellStart"/>
      <w:r w:rsidRPr="009C404A">
        <w:rPr>
          <w:rStyle w:val="Strong"/>
          <w:rFonts w:ascii="Times New Roman" w:hAnsi="Times New Roman" w:cs="Times New Roman"/>
          <w:sz w:val="24"/>
          <w:szCs w:val="24"/>
        </w:rPr>
        <w:t>Bucureşti</w:t>
      </w:r>
      <w:proofErr w:type="spellEnd"/>
      <w:r w:rsidRPr="009C404A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9C404A" w:rsidRDefault="009C404A" w:rsidP="009C404A">
      <w:pPr>
        <w:pStyle w:val="NormalWeb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67D85">
        <w:rPr>
          <w:rStyle w:val="Strong"/>
          <w:rFonts w:ascii="Times New Roman" w:hAnsi="Times New Roman" w:cs="Times New Roman"/>
          <w:b w:val="0"/>
          <w:sz w:val="24"/>
          <w:szCs w:val="24"/>
        </w:rPr>
        <w:t>Acesta</w:t>
      </w:r>
      <w:proofErr w:type="spellEnd"/>
      <w:r w:rsidRPr="00F67D85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4A06C8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4A06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 important </w:t>
      </w:r>
      <w:proofErr w:type="spellStart"/>
      <w:r>
        <w:rPr>
          <w:rFonts w:ascii="Times New Roman" w:hAnsi="Times New Roman" w:cs="Times New Roman"/>
          <w:sz w:val="24"/>
          <w:szCs w:val="24"/>
        </w:rPr>
        <w:t>eveniment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 regional cu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profil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reglementare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la </w:t>
      </w:r>
      <w:r w:rsidR="000A66A4">
        <w:rPr>
          <w:rFonts w:ascii="Times New Roman" w:hAnsi="Times New Roman"/>
          <w:sz w:val="24"/>
          <w:szCs w:val="24"/>
        </w:rPr>
        <w:t xml:space="preserve">care </w:t>
      </w:r>
      <w:proofErr w:type="spellStart"/>
      <w:r>
        <w:rPr>
          <w:rFonts w:ascii="Times New Roman" w:hAnsi="Times New Roman"/>
          <w:sz w:val="24"/>
          <w:szCs w:val="24"/>
        </w:rPr>
        <w:t>participă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78E9">
        <w:rPr>
          <w:rFonts w:ascii="Times New Roman" w:hAnsi="Times New Roman"/>
          <w:sz w:val="24"/>
          <w:szCs w:val="24"/>
        </w:rPr>
        <w:t>peste</w:t>
      </w:r>
      <w:proofErr w:type="spellEnd"/>
      <w:r w:rsidR="007178E9">
        <w:rPr>
          <w:rFonts w:ascii="Times New Roman" w:hAnsi="Times New Roman"/>
          <w:sz w:val="24"/>
          <w:szCs w:val="24"/>
        </w:rPr>
        <w:t xml:space="preserve"> 100 de </w:t>
      </w:r>
      <w:proofErr w:type="spellStart"/>
      <w:r w:rsidR="007178E9">
        <w:rPr>
          <w:rFonts w:ascii="Times New Roman" w:hAnsi="Times New Roman"/>
          <w:sz w:val="24"/>
          <w:szCs w:val="24"/>
        </w:rPr>
        <w:t>reprezenta</w:t>
      </w:r>
      <w:r w:rsidR="007178E9">
        <w:rPr>
          <w:rFonts w:ascii="Times New Roman" w:hAnsi="Times New Roman"/>
          <w:sz w:val="24"/>
          <w:szCs w:val="24"/>
          <w:lang w:val="ro-RO"/>
        </w:rPr>
        <w:t>nți</w:t>
      </w:r>
      <w:proofErr w:type="spellEnd"/>
      <w:r w:rsidR="007178E9">
        <w:rPr>
          <w:rFonts w:ascii="Times New Roman" w:hAnsi="Times New Roman"/>
          <w:sz w:val="24"/>
          <w:szCs w:val="24"/>
          <w:lang w:val="ro-RO"/>
        </w:rPr>
        <w:t xml:space="preserve"> ai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autorităţi</w:t>
      </w:r>
      <w:r w:rsidR="007178E9">
        <w:rPr>
          <w:rFonts w:ascii="Times New Roman" w:hAnsi="Times New Roman"/>
          <w:sz w:val="24"/>
          <w:szCs w:val="24"/>
        </w:rPr>
        <w:t>lor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reglementare</w:t>
      </w:r>
      <w:proofErr w:type="spellEnd"/>
      <w:r>
        <w:rPr>
          <w:rFonts w:ascii="Times New Roman" w:hAnsi="Times New Roman"/>
          <w:sz w:val="24"/>
          <w:szCs w:val="24"/>
        </w:rPr>
        <w:t xml:space="preserve"> din 37 de </w:t>
      </w:r>
      <w:proofErr w:type="spellStart"/>
      <w:r>
        <w:rPr>
          <w:rFonts w:ascii="Times New Roman" w:hAnsi="Times New Roman"/>
          <w:sz w:val="24"/>
          <w:szCs w:val="24"/>
        </w:rPr>
        <w:t>ţări</w:t>
      </w:r>
      <w:proofErr w:type="spellEnd"/>
      <w:r>
        <w:rPr>
          <w:rFonts w:ascii="Times New Roman" w:hAnsi="Times New Roman"/>
          <w:sz w:val="24"/>
          <w:szCs w:val="24"/>
        </w:rPr>
        <w:t>. </w:t>
      </w:r>
    </w:p>
    <w:p w:rsidR="009C404A" w:rsidRDefault="009C404A" w:rsidP="009C404A">
      <w:pPr>
        <w:pStyle w:val="NormalWeb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Conferința</w:t>
      </w:r>
      <w:proofErr w:type="spellEnd"/>
      <w:r w:rsidRPr="000A6AD9">
        <w:rPr>
          <w:rStyle w:val="Emphasis"/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constituie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punct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întâlnire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tradiţie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reglementatorilor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 în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domeniul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energiei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3248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48EE">
        <w:rPr>
          <w:rFonts w:ascii="Times New Roman" w:hAnsi="Times New Roman" w:cs="Times New Roman"/>
          <w:sz w:val="24"/>
          <w:szCs w:val="24"/>
        </w:rPr>
        <w:t>reunește</w:t>
      </w:r>
      <w:proofErr w:type="spellEnd"/>
      <w:r w:rsidRPr="003248EE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3248EE">
        <w:rPr>
          <w:rFonts w:ascii="Times New Roman" w:hAnsi="Times New Roman" w:cs="Times New Roman"/>
          <w:sz w:val="24"/>
          <w:szCs w:val="24"/>
        </w:rPr>
        <w:t>număr</w:t>
      </w:r>
      <w:proofErr w:type="spellEnd"/>
      <w:r w:rsidRPr="003248EE">
        <w:rPr>
          <w:rFonts w:ascii="Times New Roman" w:hAnsi="Times New Roman" w:cs="Times New Roman"/>
          <w:sz w:val="24"/>
          <w:szCs w:val="24"/>
        </w:rPr>
        <w:t xml:space="preserve"> mare de </w:t>
      </w:r>
      <w:proofErr w:type="spellStart"/>
      <w:r w:rsidRPr="003248EE">
        <w:rPr>
          <w:rFonts w:ascii="Times New Roman" w:hAnsi="Times New Roman" w:cs="Times New Roman"/>
          <w:sz w:val="24"/>
          <w:szCs w:val="24"/>
        </w:rPr>
        <w:t>profesioniști</w:t>
      </w:r>
      <w:proofErr w:type="spellEnd"/>
      <w:r w:rsidRPr="003248EE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3248EE">
        <w:rPr>
          <w:rFonts w:ascii="Times New Roman" w:hAnsi="Times New Roman" w:cs="Times New Roman"/>
          <w:sz w:val="24"/>
          <w:szCs w:val="24"/>
        </w:rPr>
        <w:t>activează</w:t>
      </w:r>
      <w:proofErr w:type="spellEnd"/>
      <w:r w:rsidRPr="003248EE">
        <w:rPr>
          <w:rFonts w:ascii="Times New Roman" w:hAnsi="Times New Roman" w:cs="Times New Roman"/>
          <w:sz w:val="24"/>
          <w:szCs w:val="24"/>
        </w:rPr>
        <w:t xml:space="preserve"> în </w:t>
      </w:r>
      <w:proofErr w:type="spellStart"/>
      <w:r w:rsidRPr="003248EE">
        <w:rPr>
          <w:rFonts w:ascii="Times New Roman" w:hAnsi="Times New Roman" w:cs="Times New Roman"/>
          <w:sz w:val="24"/>
          <w:szCs w:val="24"/>
        </w:rPr>
        <w:t>domeniu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646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reprezentanţi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ai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organismelor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guvernamentale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investitori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consultanţi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reprezentanţi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ai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mediului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bancar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ai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firmelor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avocatură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implicaţi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 în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activităţi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C64619">
        <w:rPr>
          <w:rFonts w:ascii="Times New Roman" w:hAnsi="Times New Roman" w:cs="Times New Roman"/>
          <w:sz w:val="24"/>
          <w:szCs w:val="24"/>
        </w:rPr>
        <w:t>profil</w:t>
      </w:r>
      <w:proofErr w:type="spellEnd"/>
      <w:r w:rsidRPr="00C64619">
        <w:rPr>
          <w:rFonts w:ascii="Times New Roman" w:hAnsi="Times New Roman" w:cs="Times New Roman"/>
          <w:sz w:val="24"/>
          <w:szCs w:val="24"/>
        </w:rPr>
        <w:t xml:space="preserve"> energetic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scopul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fiind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acela</w:t>
      </w:r>
      <w:proofErr w:type="spellEnd"/>
      <w:r w:rsidRPr="00A056EA">
        <w:rPr>
          <w:rFonts w:ascii="Times New Roman" w:hAnsi="Times New Roman" w:cs="Times New Roman"/>
          <w:sz w:val="24"/>
          <w:szCs w:val="24"/>
        </w:rPr>
        <w:t xml:space="preserve"> </w:t>
      </w:r>
      <w:r w:rsidRPr="003248EE">
        <w:rPr>
          <w:rFonts w:ascii="Times New Roman" w:hAnsi="Times New Roman" w:cs="Times New Roman"/>
          <w:sz w:val="24"/>
          <w:szCs w:val="24"/>
        </w:rPr>
        <w:t xml:space="preserve">de a </w:t>
      </w:r>
      <w:proofErr w:type="spellStart"/>
      <w:r w:rsidRPr="003248EE">
        <w:rPr>
          <w:rFonts w:ascii="Times New Roman" w:hAnsi="Times New Roman" w:cs="Times New Roman"/>
          <w:sz w:val="24"/>
          <w:szCs w:val="24"/>
        </w:rPr>
        <w:t>oferi</w:t>
      </w:r>
      <w:proofErr w:type="spellEnd"/>
      <w:r w:rsidRPr="003248EE">
        <w:rPr>
          <w:rFonts w:ascii="Times New Roman" w:hAnsi="Times New Roman" w:cs="Times New Roman"/>
          <w:sz w:val="24"/>
          <w:szCs w:val="24"/>
        </w:rPr>
        <w:t xml:space="preserve"> o imagine de </w:t>
      </w:r>
      <w:proofErr w:type="spellStart"/>
      <w:r w:rsidRPr="003248EE">
        <w:rPr>
          <w:rFonts w:ascii="Times New Roman" w:hAnsi="Times New Roman" w:cs="Times New Roman"/>
          <w:sz w:val="24"/>
          <w:szCs w:val="24"/>
        </w:rPr>
        <w:t>ansamblu</w:t>
      </w:r>
      <w:proofErr w:type="spellEnd"/>
      <w:r w:rsidRPr="003248E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3248EE">
        <w:rPr>
          <w:rFonts w:ascii="Times New Roman" w:hAnsi="Times New Roman" w:cs="Times New Roman"/>
          <w:sz w:val="24"/>
          <w:szCs w:val="24"/>
        </w:rPr>
        <w:t>unui</w:t>
      </w:r>
      <w:proofErr w:type="spellEnd"/>
      <w:r w:rsidRPr="003248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48EE">
        <w:rPr>
          <w:rFonts w:ascii="Times New Roman" w:hAnsi="Times New Roman" w:cs="Times New Roman"/>
          <w:sz w:val="24"/>
          <w:szCs w:val="24"/>
        </w:rPr>
        <w:t>domeniu</w:t>
      </w:r>
      <w:proofErr w:type="spellEnd"/>
      <w:r w:rsidRPr="003248EE">
        <w:rPr>
          <w:rFonts w:ascii="Times New Roman" w:hAnsi="Times New Roman" w:cs="Times New Roman"/>
          <w:sz w:val="24"/>
          <w:szCs w:val="24"/>
        </w:rPr>
        <w:t xml:space="preserve"> care se  </w:t>
      </w:r>
      <w:proofErr w:type="spellStart"/>
      <w:r w:rsidRPr="003248EE">
        <w:rPr>
          <w:rFonts w:ascii="Times New Roman" w:hAnsi="Times New Roman" w:cs="Times New Roman"/>
          <w:sz w:val="24"/>
          <w:szCs w:val="24"/>
        </w:rPr>
        <w:t>dezvoltă</w:t>
      </w:r>
      <w:proofErr w:type="spellEnd"/>
      <w:r w:rsidRPr="003248EE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3248EE">
        <w:rPr>
          <w:rFonts w:ascii="Times New Roman" w:hAnsi="Times New Roman" w:cs="Times New Roman"/>
          <w:sz w:val="24"/>
          <w:szCs w:val="24"/>
        </w:rPr>
        <w:t>rapiditate</w:t>
      </w:r>
      <w:proofErr w:type="spellEnd"/>
      <w:r w:rsidRPr="003248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48EE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3248EE">
        <w:rPr>
          <w:rFonts w:ascii="Times New Roman" w:hAnsi="Times New Roman" w:cs="Times New Roman"/>
          <w:sz w:val="24"/>
          <w:szCs w:val="24"/>
        </w:rPr>
        <w:t xml:space="preserve"> de a </w:t>
      </w:r>
      <w:proofErr w:type="spellStart"/>
      <w:r w:rsidRPr="003248EE">
        <w:rPr>
          <w:rFonts w:ascii="Times New Roman" w:hAnsi="Times New Roman" w:cs="Times New Roman"/>
          <w:sz w:val="24"/>
          <w:szCs w:val="24"/>
        </w:rPr>
        <w:t>asigura</w:t>
      </w:r>
      <w:proofErr w:type="spellEnd"/>
      <w:r w:rsidRPr="003248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48EE">
        <w:rPr>
          <w:rFonts w:ascii="Times New Roman" w:hAnsi="Times New Roman" w:cs="Times New Roman"/>
          <w:sz w:val="24"/>
          <w:szCs w:val="24"/>
        </w:rPr>
        <w:t>accesul</w:t>
      </w:r>
      <w:proofErr w:type="spellEnd"/>
      <w:r w:rsidRPr="003248EE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3248EE">
        <w:rPr>
          <w:rFonts w:ascii="Times New Roman" w:hAnsi="Times New Roman" w:cs="Times New Roman"/>
          <w:sz w:val="24"/>
          <w:szCs w:val="24"/>
        </w:rPr>
        <w:t>experienţa</w:t>
      </w:r>
      <w:proofErr w:type="spellEnd"/>
      <w:r w:rsidRPr="003248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31E" w:rsidRPr="003248EE">
        <w:rPr>
          <w:rFonts w:ascii="Times New Roman" w:hAnsi="Times New Roman" w:cs="Times New Roman"/>
          <w:sz w:val="24"/>
          <w:szCs w:val="24"/>
        </w:rPr>
        <w:t>reglementatorilor</w:t>
      </w:r>
      <w:proofErr w:type="spellEnd"/>
      <w:r w:rsidR="006C631E" w:rsidRPr="003248EE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6C631E" w:rsidRPr="003248EE">
        <w:rPr>
          <w:rFonts w:ascii="Times New Roman" w:hAnsi="Times New Roman" w:cs="Times New Roman"/>
          <w:sz w:val="24"/>
          <w:szCs w:val="24"/>
        </w:rPr>
        <w:t>întreag</w:t>
      </w:r>
      <w:r w:rsidR="006C631E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6C631E" w:rsidRPr="006C63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31E" w:rsidRPr="003248EE">
        <w:rPr>
          <w:rFonts w:ascii="Times New Roman" w:hAnsi="Times New Roman" w:cs="Times New Roman"/>
          <w:sz w:val="24"/>
          <w:szCs w:val="24"/>
        </w:rPr>
        <w:t>lume</w:t>
      </w:r>
      <w:proofErr w:type="spellEnd"/>
      <w:r w:rsidR="006C631E" w:rsidRPr="003248EE">
        <w:rPr>
          <w:rFonts w:ascii="Times New Roman" w:hAnsi="Times New Roman" w:cs="Times New Roman"/>
          <w:sz w:val="24"/>
          <w:szCs w:val="24"/>
        </w:rPr>
        <w:t xml:space="preserve"> </w:t>
      </w:r>
      <w:r w:rsidR="006C631E">
        <w:rPr>
          <w:rFonts w:ascii="Times New Roman" w:hAnsi="Times New Roman" w:cs="Times New Roman"/>
          <w:sz w:val="24"/>
          <w:szCs w:val="24"/>
        </w:rPr>
        <w:t>di</w:t>
      </w:r>
      <w:r w:rsidR="006C631E" w:rsidRPr="003248EE">
        <w:rPr>
          <w:rFonts w:ascii="Times New Roman" w:hAnsi="Times New Roman" w:cs="Times New Roman"/>
          <w:sz w:val="24"/>
          <w:szCs w:val="24"/>
        </w:rPr>
        <w:t xml:space="preserve">n </w:t>
      </w:r>
      <w:proofErr w:type="spellStart"/>
      <w:r w:rsidR="006C631E" w:rsidRPr="003248EE">
        <w:rPr>
          <w:rFonts w:ascii="Times New Roman" w:hAnsi="Times New Roman" w:cs="Times New Roman"/>
          <w:sz w:val="24"/>
          <w:szCs w:val="24"/>
        </w:rPr>
        <w:t>acest</w:t>
      </w:r>
      <w:proofErr w:type="spellEnd"/>
      <w:r w:rsidR="006C631E" w:rsidRPr="003248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31E" w:rsidRPr="003248EE">
        <w:rPr>
          <w:rFonts w:ascii="Times New Roman" w:hAnsi="Times New Roman" w:cs="Times New Roman"/>
          <w:sz w:val="24"/>
          <w:szCs w:val="24"/>
        </w:rPr>
        <w:t>domeniu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C404A" w:rsidRDefault="009C404A" w:rsidP="009C404A">
      <w:pPr>
        <w:pStyle w:val="NormalWeb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Lucrările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conferinței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>
        <w:rPr>
          <w:rFonts w:ascii="Times New Roman" w:hAnsi="Times New Roman" w:cs="Times New Roman"/>
          <w:sz w:val="24"/>
          <w:szCs w:val="24"/>
        </w:rPr>
        <w:t>deschise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domnii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anchor="Bayraktar" w:tgtFrame="_blank" w:history="1">
        <w:proofErr w:type="spellStart"/>
        <w:r w:rsidRPr="00E8544B">
          <w:rPr>
            <w:rFonts w:ascii="Times New Roman" w:hAnsi="Times New Roman" w:cs="Times New Roman"/>
            <w:b/>
            <w:sz w:val="24"/>
            <w:szCs w:val="24"/>
          </w:rPr>
          <w:t>Alparslan</w:t>
        </w:r>
        <w:proofErr w:type="spellEnd"/>
        <w:r w:rsidRPr="00E8544B">
          <w:rPr>
            <w:rFonts w:ascii="Times New Roman" w:hAnsi="Times New Roman" w:cs="Times New Roman"/>
            <w:b/>
            <w:sz w:val="24"/>
            <w:szCs w:val="24"/>
          </w:rPr>
          <w:t xml:space="preserve"> </w:t>
        </w:r>
        <w:proofErr w:type="spellStart"/>
        <w:r w:rsidRPr="00E8544B">
          <w:rPr>
            <w:rFonts w:ascii="Times New Roman" w:hAnsi="Times New Roman" w:cs="Times New Roman"/>
            <w:b/>
            <w:sz w:val="24"/>
            <w:szCs w:val="24"/>
          </w:rPr>
          <w:t>Bayraktar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62721">
        <w:rPr>
          <w:rFonts w:ascii="Times New Roman" w:hAnsi="Times New Roman" w:cs="Times New Roman"/>
          <w:sz w:val="24"/>
          <w:szCs w:val="24"/>
        </w:rPr>
        <w:t>președintele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ERRA, </w:t>
      </w:r>
      <w:r w:rsidRPr="00E8544B">
        <w:rPr>
          <w:rFonts w:ascii="Times New Roman" w:hAnsi="Times New Roman" w:cs="Times New Roman"/>
          <w:b/>
          <w:sz w:val="24"/>
          <w:szCs w:val="24"/>
        </w:rPr>
        <w:t xml:space="preserve">Andrei </w:t>
      </w:r>
      <w:proofErr w:type="spellStart"/>
      <w:r w:rsidRPr="00E8544B">
        <w:rPr>
          <w:rFonts w:ascii="Times New Roman" w:hAnsi="Times New Roman" w:cs="Times New Roman"/>
          <w:b/>
          <w:sz w:val="24"/>
          <w:szCs w:val="24"/>
        </w:rPr>
        <w:t>Gerea</w:t>
      </w:r>
      <w:proofErr w:type="spellEnd"/>
      <w:r w:rsidRPr="00D51FC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51FCA">
        <w:rPr>
          <w:rFonts w:ascii="Times New Roman" w:hAnsi="Times New Roman" w:cs="Times New Roman"/>
          <w:sz w:val="24"/>
          <w:szCs w:val="24"/>
        </w:rPr>
        <w:t>ministrul</w:t>
      </w:r>
      <w:proofErr w:type="spellEnd"/>
      <w:r w:rsidRPr="00D51F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1FCA">
        <w:rPr>
          <w:rFonts w:ascii="Times New Roman" w:hAnsi="Times New Roman" w:cs="Times New Roman"/>
          <w:sz w:val="24"/>
          <w:szCs w:val="24"/>
        </w:rPr>
        <w:t>Energiei</w:t>
      </w:r>
      <w:proofErr w:type="spellEnd"/>
      <w:r w:rsidRPr="00D51F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1FCA">
        <w:rPr>
          <w:rFonts w:ascii="Times New Roman" w:hAnsi="Times New Roman" w:cs="Times New Roman"/>
          <w:sz w:val="24"/>
          <w:szCs w:val="24"/>
        </w:rPr>
        <w:t>Întreprinderilor</w:t>
      </w:r>
      <w:proofErr w:type="spellEnd"/>
      <w:r w:rsidRPr="00D51F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1FCA">
        <w:rPr>
          <w:rFonts w:ascii="Times New Roman" w:hAnsi="Times New Roman" w:cs="Times New Roman"/>
          <w:sz w:val="24"/>
          <w:szCs w:val="24"/>
        </w:rPr>
        <w:t>Mici</w:t>
      </w:r>
      <w:proofErr w:type="spellEnd"/>
      <w:r w:rsidRPr="00D51F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1FCA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D51F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1FCA">
        <w:rPr>
          <w:rFonts w:ascii="Times New Roman" w:hAnsi="Times New Roman" w:cs="Times New Roman"/>
          <w:sz w:val="24"/>
          <w:szCs w:val="24"/>
        </w:rPr>
        <w:t>Mijlocii</w:t>
      </w:r>
      <w:proofErr w:type="spellEnd"/>
      <w:r w:rsidRPr="00D51F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1FCA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D51F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1FCA">
        <w:rPr>
          <w:rFonts w:ascii="Times New Roman" w:hAnsi="Times New Roman" w:cs="Times New Roman"/>
          <w:sz w:val="24"/>
          <w:szCs w:val="24"/>
        </w:rPr>
        <w:t>Mediului</w:t>
      </w:r>
      <w:proofErr w:type="spellEnd"/>
      <w:r w:rsidRPr="00D51FC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D51FCA">
        <w:rPr>
          <w:rFonts w:ascii="Times New Roman" w:hAnsi="Times New Roman" w:cs="Times New Roman"/>
          <w:sz w:val="24"/>
          <w:szCs w:val="24"/>
        </w:rPr>
        <w:t>Afaceri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8544B">
        <w:rPr>
          <w:rFonts w:ascii="Times New Roman" w:hAnsi="Times New Roman" w:cs="Times New Roman"/>
          <w:b/>
          <w:sz w:val="24"/>
          <w:szCs w:val="24"/>
        </w:rPr>
        <w:t xml:space="preserve">Niculae </w:t>
      </w:r>
      <w:proofErr w:type="spellStart"/>
      <w:r w:rsidRPr="00E8544B">
        <w:rPr>
          <w:rFonts w:ascii="Times New Roman" w:hAnsi="Times New Roman" w:cs="Times New Roman"/>
          <w:b/>
          <w:sz w:val="24"/>
          <w:szCs w:val="24"/>
        </w:rPr>
        <w:t>Havrileț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președintele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ANRE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anchor="Rusnak" w:tgtFrame="_blank" w:history="1">
        <w:r w:rsidRPr="00E8544B">
          <w:rPr>
            <w:rFonts w:ascii="Times New Roman" w:hAnsi="Times New Roman" w:cs="Times New Roman"/>
            <w:b/>
            <w:sz w:val="24"/>
            <w:szCs w:val="24"/>
          </w:rPr>
          <w:t>Urban Rusnak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51F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1FCA">
        <w:rPr>
          <w:rFonts w:ascii="Times New Roman" w:hAnsi="Times New Roman" w:cs="Times New Roman"/>
          <w:sz w:val="24"/>
          <w:szCs w:val="24"/>
        </w:rPr>
        <w:t>secr</w:t>
      </w:r>
      <w:r>
        <w:rPr>
          <w:rFonts w:ascii="Times New Roman" w:hAnsi="Times New Roman" w:cs="Times New Roman"/>
          <w:sz w:val="24"/>
          <w:szCs w:val="24"/>
        </w:rPr>
        <w:t>etarul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general al </w:t>
      </w:r>
      <w:proofErr w:type="spellStart"/>
      <w:r>
        <w:rPr>
          <w:rFonts w:ascii="Times New Roman" w:hAnsi="Times New Roman" w:cs="Times New Roman"/>
          <w:sz w:val="24"/>
          <w:szCs w:val="24"/>
        </w:rPr>
        <w:t>Cartei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Energiei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C404A" w:rsidRDefault="009C404A" w:rsidP="002F6135">
      <w:pPr>
        <w:pStyle w:val="NormalWeb"/>
        <w:spacing w:before="0" w:beforeAutospacing="0" w:after="0" w:afterAutospacing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Lucrăr</w:t>
      </w:r>
      <w:r w:rsidR="000A66A4">
        <w:rPr>
          <w:rFonts w:ascii="Times New Roman" w:hAnsi="Times New Roman" w:cs="Times New Roman"/>
          <w:sz w:val="24"/>
          <w:szCs w:val="24"/>
        </w:rPr>
        <w:t>ile</w:t>
      </w:r>
      <w:proofErr w:type="spellEnd"/>
      <w:r w:rsidR="000A6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66A4">
        <w:rPr>
          <w:rFonts w:ascii="Times New Roman" w:hAnsi="Times New Roman" w:cs="Times New Roman"/>
          <w:sz w:val="24"/>
          <w:szCs w:val="24"/>
        </w:rPr>
        <w:t>Conferinței</w:t>
      </w:r>
      <w:proofErr w:type="spellEnd"/>
      <w:r w:rsidR="000A66A4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0A66A4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="000A6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66A4">
        <w:rPr>
          <w:rFonts w:ascii="Times New Roman" w:hAnsi="Times New Roman" w:cs="Times New Roman"/>
          <w:sz w:val="24"/>
          <w:szCs w:val="24"/>
        </w:rPr>
        <w:t>desfășura</w:t>
      </w:r>
      <w:proofErr w:type="spellEnd"/>
      <w:r w:rsidR="000A6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66A4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0A6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66A4">
        <w:rPr>
          <w:rFonts w:ascii="Times New Roman" w:hAnsi="Times New Roman" w:cs="Times New Roman"/>
          <w:sz w:val="24"/>
          <w:szCs w:val="24"/>
        </w:rPr>
        <w:t>parcursul</w:t>
      </w:r>
      <w:proofErr w:type="spellEnd"/>
      <w:r w:rsidR="000A66A4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0A66A4">
        <w:rPr>
          <w:rFonts w:ascii="Times New Roman" w:hAnsi="Times New Roman" w:cs="Times New Roman"/>
          <w:sz w:val="24"/>
          <w:szCs w:val="24"/>
        </w:rPr>
        <w:t>două</w:t>
      </w:r>
      <w:proofErr w:type="spellEnd"/>
      <w:r w:rsidR="000A6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66A4">
        <w:rPr>
          <w:rFonts w:ascii="Times New Roman" w:hAnsi="Times New Roman" w:cs="Times New Roman"/>
          <w:sz w:val="24"/>
          <w:szCs w:val="24"/>
        </w:rPr>
        <w:t>zile</w:t>
      </w:r>
      <w:proofErr w:type="spellEnd"/>
      <w:r w:rsidR="000A66A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în </w:t>
      </w:r>
      <w:proofErr w:type="spellStart"/>
      <w:r>
        <w:rPr>
          <w:rFonts w:ascii="Times New Roman" w:hAnsi="Times New Roman" w:cs="Times New Roman"/>
          <w:sz w:val="24"/>
          <w:szCs w:val="24"/>
        </w:rPr>
        <w:t>cadrul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patru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sesiuni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structurate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astfel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E8544B" w:rsidRDefault="00E8544B" w:rsidP="002F6135">
      <w:pPr>
        <w:pStyle w:val="NormalWeb"/>
        <w:spacing w:before="0" w:beforeAutospacing="0" w:after="0" w:afterAutospacing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404A" w:rsidRPr="00F67D85" w:rsidRDefault="009C404A" w:rsidP="002F6135">
      <w:pPr>
        <w:pStyle w:val="NormalWeb"/>
        <w:numPr>
          <w:ilvl w:val="0"/>
          <w:numId w:val="22"/>
        </w:numPr>
        <w:spacing w:before="0" w:beforeAutospacing="0" w:after="0" w:afterAutospacing="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F67D85">
        <w:rPr>
          <w:rFonts w:ascii="Times New Roman" w:hAnsi="Times New Roman" w:cs="Times New Roman"/>
          <w:bCs/>
          <w:sz w:val="24"/>
          <w:szCs w:val="24"/>
        </w:rPr>
        <w:t>S</w:t>
      </w:r>
      <w:r>
        <w:rPr>
          <w:rFonts w:ascii="Times New Roman" w:hAnsi="Times New Roman" w:cs="Times New Roman"/>
          <w:bCs/>
          <w:sz w:val="24"/>
          <w:szCs w:val="24"/>
        </w:rPr>
        <w:t>esiunea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67D85">
        <w:rPr>
          <w:rFonts w:ascii="Times New Roman" w:hAnsi="Times New Roman" w:cs="Times New Roman"/>
          <w:bCs/>
          <w:sz w:val="24"/>
          <w:szCs w:val="24"/>
        </w:rPr>
        <w:t xml:space="preserve">I: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Poziția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care o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ocupă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industria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energiei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în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România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9C404A" w:rsidRPr="00F67D85" w:rsidRDefault="009C404A" w:rsidP="002F6135">
      <w:pPr>
        <w:pStyle w:val="NormalWeb"/>
        <w:numPr>
          <w:ilvl w:val="0"/>
          <w:numId w:val="22"/>
        </w:numPr>
        <w:spacing w:before="0" w:beforeAutospacing="0" w:after="0" w:afterAutospacing="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F67D85">
        <w:rPr>
          <w:rFonts w:ascii="Times New Roman" w:hAnsi="Times New Roman" w:cs="Times New Roman"/>
          <w:bCs/>
          <w:sz w:val="24"/>
          <w:szCs w:val="24"/>
        </w:rPr>
        <w:t>S</w:t>
      </w:r>
      <w:r>
        <w:rPr>
          <w:rFonts w:ascii="Times New Roman" w:hAnsi="Times New Roman" w:cs="Times New Roman"/>
          <w:bCs/>
          <w:sz w:val="24"/>
          <w:szCs w:val="24"/>
        </w:rPr>
        <w:t>esiunea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II</w:t>
      </w:r>
      <w:r w:rsidRPr="00F67D85"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F67D85">
        <w:rPr>
          <w:rFonts w:ascii="Times New Roman" w:hAnsi="Times New Roman" w:cs="Times New Roman"/>
          <w:bCs/>
          <w:sz w:val="24"/>
          <w:szCs w:val="24"/>
        </w:rPr>
        <w:t>L</w:t>
      </w:r>
      <w:r>
        <w:rPr>
          <w:rFonts w:ascii="Times New Roman" w:hAnsi="Times New Roman" w:cs="Times New Roman"/>
          <w:bCs/>
          <w:sz w:val="24"/>
          <w:szCs w:val="24"/>
        </w:rPr>
        <w:t>ecții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învățate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în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cadrul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procesului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liberalizare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pieței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energie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9C404A" w:rsidRPr="00F67D85" w:rsidRDefault="009C404A" w:rsidP="002F6135">
      <w:pPr>
        <w:pStyle w:val="NormalWeb"/>
        <w:numPr>
          <w:ilvl w:val="0"/>
          <w:numId w:val="22"/>
        </w:numPr>
        <w:spacing w:before="0" w:beforeAutospacing="0" w:after="0" w:afterAutospacing="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F67D85">
        <w:rPr>
          <w:rFonts w:ascii="Times New Roman" w:hAnsi="Times New Roman" w:cs="Times New Roman"/>
          <w:bCs/>
          <w:sz w:val="24"/>
          <w:szCs w:val="24"/>
        </w:rPr>
        <w:t>S</w:t>
      </w:r>
      <w:r>
        <w:rPr>
          <w:rFonts w:ascii="Times New Roman" w:hAnsi="Times New Roman" w:cs="Times New Roman"/>
          <w:bCs/>
          <w:sz w:val="24"/>
          <w:szCs w:val="24"/>
        </w:rPr>
        <w:t>esiunea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67D85">
        <w:rPr>
          <w:rFonts w:ascii="Times New Roman" w:hAnsi="Times New Roman" w:cs="Times New Roman"/>
          <w:bCs/>
          <w:sz w:val="24"/>
          <w:szCs w:val="24"/>
        </w:rPr>
        <w:t xml:space="preserve">III: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Evoluțiile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actuale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ale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pieței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gazelor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naturale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9C404A" w:rsidRPr="009C404A" w:rsidRDefault="009C404A" w:rsidP="002F6135">
      <w:pPr>
        <w:pStyle w:val="NormalWeb"/>
        <w:numPr>
          <w:ilvl w:val="0"/>
          <w:numId w:val="22"/>
        </w:numPr>
        <w:spacing w:before="0" w:beforeAutospacing="0" w:after="0" w:afterAutospacing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67D85">
        <w:rPr>
          <w:rFonts w:ascii="Times New Roman" w:hAnsi="Times New Roman" w:cs="Times New Roman"/>
          <w:bCs/>
          <w:sz w:val="24"/>
          <w:szCs w:val="24"/>
        </w:rPr>
        <w:t>S</w:t>
      </w:r>
      <w:r>
        <w:rPr>
          <w:rFonts w:ascii="Times New Roman" w:hAnsi="Times New Roman" w:cs="Times New Roman"/>
          <w:bCs/>
          <w:sz w:val="24"/>
          <w:szCs w:val="24"/>
        </w:rPr>
        <w:t>esiunea</w:t>
      </w:r>
      <w:proofErr w:type="spellEnd"/>
      <w:r w:rsidRPr="00F67D85">
        <w:rPr>
          <w:rFonts w:ascii="Times New Roman" w:hAnsi="Times New Roman" w:cs="Times New Roman"/>
          <w:bCs/>
          <w:sz w:val="24"/>
          <w:szCs w:val="24"/>
        </w:rPr>
        <w:t xml:space="preserve"> IV: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Aspecte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ordin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legislativ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financiar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în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domeniul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energiei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9C404A" w:rsidRPr="00F67D85" w:rsidRDefault="009C404A" w:rsidP="002F6135">
      <w:pPr>
        <w:pStyle w:val="NormalWeb"/>
        <w:spacing w:before="0" w:beforeAutospacing="0" w:after="0" w:afterAutospacing="0" w:line="240" w:lineRule="auto"/>
        <w:ind w:left="714"/>
        <w:rPr>
          <w:rFonts w:ascii="Times New Roman" w:hAnsi="Times New Roman" w:cs="Times New Roman"/>
          <w:sz w:val="24"/>
          <w:szCs w:val="24"/>
        </w:rPr>
      </w:pPr>
    </w:p>
    <w:p w:rsidR="000A66A4" w:rsidRDefault="000A66A4" w:rsidP="000A66A4">
      <w:pPr>
        <w:pStyle w:val="NormalWeb"/>
        <w:spacing w:before="0" w:beforeAutospacing="0" w:after="0" w:afterAutospacing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</w:t>
      </w:r>
      <w:r w:rsidRPr="00606115">
        <w:rPr>
          <w:rFonts w:ascii="Times New Roman" w:hAnsi="Times New Roman" w:cs="Times New Roman"/>
          <w:sz w:val="24"/>
          <w:szCs w:val="24"/>
        </w:rPr>
        <w:t>rogramul</w:t>
      </w:r>
      <w:proofErr w:type="spellEnd"/>
      <w:r w:rsidRPr="006061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Conferinței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informații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generale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desfășurarea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acesteia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6115">
        <w:rPr>
          <w:rFonts w:ascii="Times New Roman" w:hAnsi="Times New Roman" w:cs="Times New Roman"/>
          <w:sz w:val="24"/>
          <w:szCs w:val="24"/>
        </w:rPr>
        <w:t>lista</w:t>
      </w:r>
      <w:proofErr w:type="spellEnd"/>
      <w:r w:rsidRPr="006061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6115">
        <w:rPr>
          <w:rFonts w:ascii="Times New Roman" w:hAnsi="Times New Roman" w:cs="Times New Roman"/>
          <w:sz w:val="24"/>
          <w:szCs w:val="24"/>
        </w:rPr>
        <w:t>vorbitorilor</w:t>
      </w:r>
      <w:proofErr w:type="spellEnd"/>
      <w:r w:rsidRPr="006061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6115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6061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6115">
        <w:rPr>
          <w:rFonts w:ascii="Times New Roman" w:hAnsi="Times New Roman" w:cs="Times New Roman"/>
          <w:sz w:val="24"/>
          <w:szCs w:val="24"/>
        </w:rPr>
        <w:t>moderatorilor</w:t>
      </w:r>
      <w:proofErr w:type="spellEnd"/>
      <w:r w:rsidRPr="006061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sesiunilor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dezbateri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precum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lista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participanților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pot fi </w:t>
      </w:r>
      <w:proofErr w:type="spellStart"/>
      <w:r>
        <w:rPr>
          <w:rFonts w:ascii="Times New Roman" w:hAnsi="Times New Roman" w:cs="Times New Roman"/>
          <w:sz w:val="24"/>
          <w:szCs w:val="24"/>
        </w:rPr>
        <w:t>consultate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accesarea</w:t>
      </w:r>
      <w:proofErr w:type="spellEnd"/>
      <w:r w:rsidRPr="006620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6115">
        <w:rPr>
          <w:rFonts w:ascii="Times New Roman" w:hAnsi="Times New Roman" w:cs="Times New Roman"/>
          <w:sz w:val="24"/>
          <w:szCs w:val="24"/>
        </w:rPr>
        <w:t>linkului</w:t>
      </w:r>
      <w:proofErr w:type="spellEnd"/>
      <w:r w:rsidRPr="00D51FCA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A62012">
          <w:rPr>
            <w:rStyle w:val="Hyperlink"/>
            <w:rFonts w:ascii="Times New Roman" w:hAnsi="Times New Roman" w:cs="Times New Roman"/>
            <w:sz w:val="24"/>
            <w:szCs w:val="24"/>
          </w:rPr>
          <w:t>http://www.erranet.org/InvestmentConferences/2015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0A66A4" w:rsidRDefault="000A66A4" w:rsidP="000A66A4"/>
    <w:p w:rsidR="000A66A4" w:rsidRPr="000A66A4" w:rsidRDefault="000A66A4" w:rsidP="000A66A4">
      <w:pPr>
        <w:pStyle w:val="NormalWeb"/>
        <w:shd w:val="clear" w:color="auto" w:fill="FCFCFC"/>
        <w:spacing w:before="0" w:beforeAutospacing="0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</w:t>
      </w:r>
      <w:r w:rsidRPr="000A66A4">
        <w:rPr>
          <w:rFonts w:ascii="Times New Roman" w:hAnsi="Times New Roman" w:cs="Times New Roman"/>
          <w:sz w:val="24"/>
          <w:szCs w:val="24"/>
        </w:rPr>
        <w:t xml:space="preserve">n data de </w:t>
      </w:r>
      <w:r w:rsidRPr="000A66A4">
        <w:rPr>
          <w:rFonts w:ascii="Times New Roman" w:hAnsi="Times New Roman" w:cs="Times New Roman"/>
          <w:b/>
          <w:sz w:val="24"/>
          <w:szCs w:val="24"/>
        </w:rPr>
        <w:t xml:space="preserve">7 </w:t>
      </w:r>
      <w:proofErr w:type="spellStart"/>
      <w:r w:rsidRPr="000A66A4">
        <w:rPr>
          <w:rFonts w:ascii="Times New Roman" w:hAnsi="Times New Roman" w:cs="Times New Roman"/>
          <w:b/>
          <w:sz w:val="24"/>
          <w:szCs w:val="24"/>
        </w:rPr>
        <w:t>octombrie</w:t>
      </w:r>
      <w:proofErr w:type="spellEnd"/>
      <w:r w:rsidRPr="000A66A4">
        <w:rPr>
          <w:rFonts w:ascii="Times New Roman" w:hAnsi="Times New Roman" w:cs="Times New Roman"/>
          <w:b/>
          <w:sz w:val="24"/>
          <w:szCs w:val="24"/>
        </w:rPr>
        <w:t xml:space="preserve"> 2015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0A6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6A4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0A6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6A4">
        <w:rPr>
          <w:rFonts w:ascii="Times New Roman" w:hAnsi="Times New Roman" w:cs="Times New Roman"/>
          <w:sz w:val="24"/>
          <w:szCs w:val="24"/>
        </w:rPr>
        <w:t>avea</w:t>
      </w:r>
      <w:proofErr w:type="spellEnd"/>
      <w:r w:rsidRPr="000A6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6A4">
        <w:rPr>
          <w:rFonts w:ascii="Times New Roman" w:hAnsi="Times New Roman" w:cs="Times New Roman"/>
          <w:sz w:val="24"/>
          <w:szCs w:val="24"/>
        </w:rPr>
        <w:t>loc</w:t>
      </w:r>
      <w:proofErr w:type="spellEnd"/>
      <w:r w:rsidRPr="000A6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6A4">
        <w:rPr>
          <w:rFonts w:ascii="Times New Roman" w:hAnsi="Times New Roman" w:cs="Times New Roman"/>
          <w:sz w:val="24"/>
          <w:szCs w:val="24"/>
        </w:rPr>
        <w:t>alte</w:t>
      </w:r>
      <w:proofErr w:type="spellEnd"/>
      <w:r w:rsidRPr="000A6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6A4">
        <w:rPr>
          <w:rFonts w:ascii="Times New Roman" w:hAnsi="Times New Roman" w:cs="Times New Roman"/>
          <w:sz w:val="24"/>
          <w:szCs w:val="24"/>
        </w:rPr>
        <w:t>trei</w:t>
      </w:r>
      <w:proofErr w:type="spellEnd"/>
      <w:r w:rsidRPr="000A6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6A4">
        <w:rPr>
          <w:rFonts w:ascii="Times New Roman" w:hAnsi="Times New Roman" w:cs="Times New Roman"/>
          <w:sz w:val="24"/>
          <w:szCs w:val="24"/>
        </w:rPr>
        <w:t>evenimente</w:t>
      </w:r>
      <w:proofErr w:type="spellEnd"/>
      <w:r w:rsidRPr="000A6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import</w:t>
      </w:r>
      <w:r w:rsidRPr="000A66A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0A66A4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Pr="000A66A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66A4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0A6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6A4">
        <w:rPr>
          <w:rFonts w:ascii="Times New Roman" w:hAnsi="Times New Roman" w:cs="Times New Roman"/>
          <w:sz w:val="24"/>
          <w:szCs w:val="24"/>
        </w:rPr>
        <w:t>anume</w:t>
      </w:r>
      <w:proofErr w:type="spellEnd"/>
      <w:r w:rsidRPr="000A6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6A4">
        <w:rPr>
          <w:rFonts w:ascii="Times New Roman" w:hAnsi="Times New Roman"/>
          <w:sz w:val="24"/>
          <w:szCs w:val="24"/>
        </w:rPr>
        <w:t>întâlnirea</w:t>
      </w:r>
      <w:proofErr w:type="spellEnd"/>
      <w:r w:rsidRPr="000A66A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66A4">
        <w:rPr>
          <w:rFonts w:ascii="Times New Roman" w:hAnsi="Times New Roman"/>
          <w:sz w:val="24"/>
          <w:szCs w:val="24"/>
        </w:rPr>
        <w:t>preşedinţilor</w:t>
      </w:r>
      <w:proofErr w:type="spellEnd"/>
      <w:r w:rsidRPr="000A66A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66A4">
        <w:rPr>
          <w:rFonts w:ascii="Times New Roman" w:hAnsi="Times New Roman"/>
          <w:sz w:val="24"/>
          <w:szCs w:val="24"/>
        </w:rPr>
        <w:t>autorităţilor</w:t>
      </w:r>
      <w:proofErr w:type="spellEnd"/>
      <w:r w:rsidRPr="000A66A4">
        <w:rPr>
          <w:rFonts w:ascii="Times New Roman" w:hAnsi="Times New Roman"/>
          <w:sz w:val="24"/>
          <w:szCs w:val="24"/>
        </w:rPr>
        <w:t xml:space="preserve"> </w:t>
      </w:r>
      <w:r w:rsidR="006C631E">
        <w:rPr>
          <w:rFonts w:ascii="Times New Roman" w:hAnsi="Times New Roman"/>
          <w:sz w:val="24"/>
          <w:szCs w:val="24"/>
        </w:rPr>
        <w:t xml:space="preserve">de </w:t>
      </w:r>
      <w:proofErr w:type="spellStart"/>
      <w:r w:rsidR="006C631E">
        <w:rPr>
          <w:rFonts w:ascii="Times New Roman" w:hAnsi="Times New Roman"/>
          <w:sz w:val="24"/>
          <w:szCs w:val="24"/>
        </w:rPr>
        <w:t>reglementare</w:t>
      </w:r>
      <w:proofErr w:type="spellEnd"/>
      <w:r w:rsidR="006C63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66A4">
        <w:rPr>
          <w:rFonts w:ascii="Times New Roman" w:hAnsi="Times New Roman"/>
          <w:sz w:val="24"/>
          <w:szCs w:val="24"/>
        </w:rPr>
        <w:t>membre</w:t>
      </w:r>
      <w:proofErr w:type="spellEnd"/>
      <w:r w:rsidRPr="000A66A4">
        <w:rPr>
          <w:rFonts w:ascii="Times New Roman" w:hAnsi="Times New Roman"/>
          <w:sz w:val="24"/>
          <w:szCs w:val="24"/>
        </w:rPr>
        <w:t xml:space="preserve"> ERRA, </w:t>
      </w:r>
      <w:proofErr w:type="spellStart"/>
      <w:r w:rsidRPr="000A66A4">
        <w:rPr>
          <w:rFonts w:ascii="Times New Roman" w:hAnsi="Times New Roman"/>
          <w:sz w:val="24"/>
          <w:szCs w:val="24"/>
        </w:rPr>
        <w:t>reuniunea</w:t>
      </w:r>
      <w:proofErr w:type="spellEnd"/>
      <w:r w:rsidRPr="000A66A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66A4">
        <w:rPr>
          <w:rFonts w:ascii="Times New Roman" w:hAnsi="Times New Roman"/>
          <w:sz w:val="24"/>
          <w:szCs w:val="24"/>
        </w:rPr>
        <w:t>Comitetului</w:t>
      </w:r>
      <w:proofErr w:type="spellEnd"/>
      <w:r w:rsidRPr="000A66A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66A4">
        <w:rPr>
          <w:rFonts w:ascii="Times New Roman" w:hAnsi="Times New Roman"/>
          <w:sz w:val="24"/>
          <w:szCs w:val="24"/>
        </w:rPr>
        <w:t>pentru</w:t>
      </w:r>
      <w:proofErr w:type="spellEnd"/>
      <w:r w:rsidRPr="000A66A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66A4">
        <w:rPr>
          <w:rFonts w:ascii="Times New Roman" w:hAnsi="Times New Roman"/>
          <w:sz w:val="24"/>
          <w:szCs w:val="24"/>
        </w:rPr>
        <w:t>Tarife</w:t>
      </w:r>
      <w:proofErr w:type="spellEnd"/>
      <w:r w:rsidRPr="000A66A4">
        <w:rPr>
          <w:rFonts w:ascii="Times New Roman" w:hAnsi="Times New Roman"/>
          <w:sz w:val="24"/>
          <w:szCs w:val="24"/>
        </w:rPr>
        <w:t xml:space="preserve">/ </w:t>
      </w:r>
      <w:proofErr w:type="spellStart"/>
      <w:r w:rsidRPr="000A66A4">
        <w:rPr>
          <w:rFonts w:ascii="Times New Roman" w:hAnsi="Times New Roman"/>
          <w:sz w:val="24"/>
          <w:szCs w:val="24"/>
        </w:rPr>
        <w:t>Preţuri</w:t>
      </w:r>
      <w:proofErr w:type="spellEnd"/>
      <w:r w:rsidRPr="000A66A4"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p</w:t>
      </w:r>
      <w:r w:rsidRPr="000A66A4">
        <w:rPr>
          <w:rFonts w:ascii="Times New Roman" w:hAnsi="Times New Roman"/>
          <w:sz w:val="24"/>
          <w:szCs w:val="24"/>
        </w:rPr>
        <w:t>recum</w:t>
      </w:r>
      <w:proofErr w:type="spellEnd"/>
      <w:r w:rsidRPr="000A66A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66A4">
        <w:rPr>
          <w:rFonts w:ascii="Times New Roman" w:hAnsi="Times New Roman"/>
          <w:sz w:val="24"/>
          <w:szCs w:val="24"/>
        </w:rPr>
        <w:t>și</w:t>
      </w:r>
      <w:proofErr w:type="spellEnd"/>
      <w:r w:rsidRPr="000A66A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66A4">
        <w:rPr>
          <w:rFonts w:ascii="Times New Roman" w:hAnsi="Times New Roman"/>
          <w:sz w:val="24"/>
          <w:szCs w:val="24"/>
        </w:rPr>
        <w:t>reuniunea</w:t>
      </w:r>
      <w:proofErr w:type="spellEnd"/>
      <w:r w:rsidRPr="000A66A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66A4">
        <w:rPr>
          <w:rFonts w:ascii="Times New Roman" w:hAnsi="Times New Roman"/>
          <w:sz w:val="24"/>
          <w:szCs w:val="24"/>
        </w:rPr>
        <w:t>Comitetului</w:t>
      </w:r>
      <w:proofErr w:type="spellEnd"/>
      <w:r w:rsidRPr="000A66A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66A4">
        <w:rPr>
          <w:rFonts w:ascii="Times New Roman" w:hAnsi="Times New Roman"/>
          <w:sz w:val="24"/>
          <w:szCs w:val="24"/>
        </w:rPr>
        <w:t>pentru</w:t>
      </w:r>
      <w:proofErr w:type="spellEnd"/>
      <w:r w:rsidRPr="000A66A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66A4">
        <w:rPr>
          <w:rFonts w:ascii="Times New Roman" w:hAnsi="Times New Roman"/>
          <w:sz w:val="24"/>
          <w:szCs w:val="24"/>
        </w:rPr>
        <w:t>Licenţe</w:t>
      </w:r>
      <w:proofErr w:type="spellEnd"/>
      <w:r w:rsidRPr="000A66A4">
        <w:rPr>
          <w:rFonts w:ascii="Times New Roman" w:hAnsi="Times New Roman"/>
          <w:sz w:val="24"/>
          <w:szCs w:val="24"/>
        </w:rPr>
        <w:t xml:space="preserve">/ </w:t>
      </w:r>
      <w:proofErr w:type="spellStart"/>
      <w:r w:rsidRPr="000A66A4">
        <w:rPr>
          <w:rFonts w:ascii="Times New Roman" w:hAnsi="Times New Roman"/>
          <w:sz w:val="24"/>
          <w:szCs w:val="24"/>
        </w:rPr>
        <w:t>Concurenţă</w:t>
      </w:r>
      <w:proofErr w:type="spellEnd"/>
      <w:r w:rsidRPr="000A66A4">
        <w:rPr>
          <w:rFonts w:ascii="Times New Roman" w:hAnsi="Times New Roman"/>
          <w:sz w:val="24"/>
          <w:szCs w:val="24"/>
        </w:rPr>
        <w:t xml:space="preserve">. </w:t>
      </w:r>
    </w:p>
    <w:p w:rsidR="002F6135" w:rsidRDefault="00FC759F" w:rsidP="002F6135">
      <w:pPr>
        <w:pStyle w:val="NormalWeb"/>
        <w:spacing w:before="0" w:beforeAutospacing="0" w:after="0" w:afterAutospacing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C759F">
        <w:rPr>
          <w:rFonts w:ascii="Times New Roman" w:hAnsi="Times New Roman" w:cs="Times New Roman"/>
          <w:sz w:val="24"/>
          <w:szCs w:val="24"/>
        </w:rPr>
        <w:t>Autoritatea</w:t>
      </w:r>
      <w:proofErr w:type="spellEnd"/>
      <w:r w:rsidRPr="00FC7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759F">
        <w:rPr>
          <w:rFonts w:ascii="Times New Roman" w:hAnsi="Times New Roman" w:cs="Times New Roman"/>
          <w:sz w:val="24"/>
          <w:szCs w:val="24"/>
        </w:rPr>
        <w:t>Naţională</w:t>
      </w:r>
      <w:proofErr w:type="spellEnd"/>
      <w:r w:rsidRPr="00FC759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C759F">
        <w:rPr>
          <w:rFonts w:ascii="Times New Roman" w:hAnsi="Times New Roman" w:cs="Times New Roman"/>
          <w:sz w:val="24"/>
          <w:szCs w:val="24"/>
        </w:rPr>
        <w:t>Reglementare</w:t>
      </w:r>
      <w:proofErr w:type="spellEnd"/>
      <w:r w:rsidRPr="00FC759F">
        <w:rPr>
          <w:rFonts w:ascii="Times New Roman" w:hAnsi="Times New Roman" w:cs="Times New Roman"/>
          <w:sz w:val="24"/>
          <w:szCs w:val="24"/>
        </w:rPr>
        <w:t xml:space="preserve"> în </w:t>
      </w:r>
      <w:proofErr w:type="spellStart"/>
      <w:r w:rsidR="00E8544B">
        <w:rPr>
          <w:rFonts w:ascii="Times New Roman" w:hAnsi="Times New Roman" w:cs="Times New Roman"/>
          <w:sz w:val="24"/>
          <w:szCs w:val="24"/>
        </w:rPr>
        <w:t>d</w:t>
      </w:r>
      <w:r w:rsidRPr="00FC759F">
        <w:rPr>
          <w:rFonts w:ascii="Times New Roman" w:hAnsi="Times New Roman" w:cs="Times New Roman"/>
          <w:sz w:val="24"/>
          <w:szCs w:val="24"/>
        </w:rPr>
        <w:t>omeniul</w:t>
      </w:r>
      <w:proofErr w:type="spellEnd"/>
      <w:r w:rsidRPr="00FC7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759F">
        <w:rPr>
          <w:rFonts w:ascii="Times New Roman" w:hAnsi="Times New Roman" w:cs="Times New Roman"/>
          <w:sz w:val="24"/>
          <w:szCs w:val="24"/>
        </w:rPr>
        <w:t>Energiei</w:t>
      </w:r>
      <w:proofErr w:type="spellEnd"/>
      <w:r w:rsidRPr="00FC7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FC7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759F">
        <w:rPr>
          <w:rFonts w:ascii="Times New Roman" w:hAnsi="Times New Roman" w:cs="Times New Roman"/>
          <w:sz w:val="24"/>
          <w:szCs w:val="24"/>
        </w:rPr>
        <w:t>membră</w:t>
      </w:r>
      <w:proofErr w:type="spellEnd"/>
      <w:r w:rsidRPr="00FC7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759F">
        <w:rPr>
          <w:rFonts w:ascii="Times New Roman" w:hAnsi="Times New Roman" w:cs="Times New Roman"/>
          <w:sz w:val="24"/>
          <w:szCs w:val="24"/>
        </w:rPr>
        <w:t>fondatoare</w:t>
      </w:r>
      <w:proofErr w:type="spellEnd"/>
      <w:r w:rsidRPr="00FC759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C759F">
        <w:rPr>
          <w:rFonts w:ascii="Times New Roman" w:hAnsi="Times New Roman" w:cs="Times New Roman"/>
          <w:sz w:val="24"/>
          <w:szCs w:val="24"/>
        </w:rPr>
        <w:t>Asociaţiei</w:t>
      </w:r>
      <w:proofErr w:type="spellEnd"/>
      <w:r w:rsidRPr="00FC7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759F">
        <w:rPr>
          <w:rFonts w:ascii="Times New Roman" w:hAnsi="Times New Roman" w:cs="Times New Roman"/>
          <w:sz w:val="24"/>
          <w:szCs w:val="24"/>
        </w:rPr>
        <w:t>Regionale</w:t>
      </w:r>
      <w:proofErr w:type="spellEnd"/>
      <w:r w:rsidRPr="00FC759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C759F">
        <w:rPr>
          <w:rFonts w:ascii="Times New Roman" w:hAnsi="Times New Roman" w:cs="Times New Roman"/>
          <w:sz w:val="24"/>
          <w:szCs w:val="24"/>
        </w:rPr>
        <w:t>Reglementatorilor</w:t>
      </w:r>
      <w:proofErr w:type="spellEnd"/>
      <w:r w:rsidRPr="00FC759F">
        <w:rPr>
          <w:rFonts w:ascii="Times New Roman" w:hAnsi="Times New Roman" w:cs="Times New Roman"/>
          <w:sz w:val="24"/>
          <w:szCs w:val="24"/>
        </w:rPr>
        <w:t xml:space="preserve"> în </w:t>
      </w:r>
      <w:proofErr w:type="spellStart"/>
      <w:r w:rsidR="00E8544B">
        <w:rPr>
          <w:rFonts w:ascii="Times New Roman" w:hAnsi="Times New Roman" w:cs="Times New Roman"/>
          <w:sz w:val="24"/>
          <w:szCs w:val="24"/>
        </w:rPr>
        <w:t>d</w:t>
      </w:r>
      <w:r w:rsidRPr="00FC759F">
        <w:rPr>
          <w:rFonts w:ascii="Times New Roman" w:hAnsi="Times New Roman" w:cs="Times New Roman"/>
          <w:sz w:val="24"/>
          <w:szCs w:val="24"/>
        </w:rPr>
        <w:t>omeniul</w:t>
      </w:r>
      <w:proofErr w:type="spellEnd"/>
      <w:r w:rsidRPr="00FC7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759F">
        <w:rPr>
          <w:rFonts w:ascii="Times New Roman" w:hAnsi="Times New Roman" w:cs="Times New Roman"/>
          <w:sz w:val="24"/>
          <w:szCs w:val="24"/>
        </w:rPr>
        <w:t>Energiei</w:t>
      </w:r>
      <w:proofErr w:type="spellEnd"/>
      <w:r w:rsidRPr="00FC7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6135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2F61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6135">
        <w:rPr>
          <w:rFonts w:ascii="Times New Roman" w:hAnsi="Times New Roman" w:cs="Times New Roman"/>
          <w:sz w:val="24"/>
          <w:szCs w:val="24"/>
        </w:rPr>
        <w:t>una</w:t>
      </w:r>
      <w:proofErr w:type="spellEnd"/>
      <w:r w:rsidR="002F6135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2F6135">
        <w:rPr>
          <w:rFonts w:ascii="Times New Roman" w:hAnsi="Times New Roman" w:cs="Times New Roman"/>
          <w:sz w:val="24"/>
          <w:szCs w:val="24"/>
        </w:rPr>
        <w:t>cele</w:t>
      </w:r>
      <w:proofErr w:type="spellEnd"/>
      <w:r w:rsidR="002F6135">
        <w:rPr>
          <w:rFonts w:ascii="Times New Roman" w:hAnsi="Times New Roman" w:cs="Times New Roman"/>
          <w:sz w:val="24"/>
          <w:szCs w:val="24"/>
        </w:rPr>
        <w:t xml:space="preserve"> </w:t>
      </w:r>
      <w:r w:rsidR="00951010">
        <w:rPr>
          <w:rFonts w:ascii="Times New Roman" w:hAnsi="Times New Roman" w:cs="Times New Roman"/>
          <w:iCs/>
          <w:sz w:val="24"/>
          <w:szCs w:val="24"/>
        </w:rPr>
        <w:t xml:space="preserve">15 </w:t>
      </w:r>
      <w:proofErr w:type="spellStart"/>
      <w:r w:rsidR="002F6135">
        <w:rPr>
          <w:rFonts w:ascii="Times New Roman" w:hAnsi="Times New Roman" w:cs="Times New Roman"/>
          <w:iCs/>
          <w:sz w:val="24"/>
          <w:szCs w:val="24"/>
        </w:rPr>
        <w:t>semnatare</w:t>
      </w:r>
      <w:proofErr w:type="spellEnd"/>
      <w:r w:rsidR="002F6135">
        <w:rPr>
          <w:rFonts w:ascii="Times New Roman" w:hAnsi="Times New Roman" w:cs="Times New Roman"/>
          <w:iCs/>
          <w:sz w:val="24"/>
          <w:szCs w:val="24"/>
        </w:rPr>
        <w:t xml:space="preserve"> ale </w:t>
      </w:r>
      <w:proofErr w:type="spellStart"/>
      <w:r w:rsidR="002F6135">
        <w:rPr>
          <w:rFonts w:ascii="Times New Roman" w:hAnsi="Times New Roman" w:cs="Times New Roman"/>
          <w:sz w:val="24"/>
          <w:szCs w:val="24"/>
        </w:rPr>
        <w:t>Constituţiei</w:t>
      </w:r>
      <w:proofErr w:type="spellEnd"/>
      <w:r w:rsidR="002F6135" w:rsidRPr="00FC759F">
        <w:rPr>
          <w:rFonts w:ascii="Times New Roman" w:hAnsi="Times New Roman" w:cs="Times New Roman"/>
          <w:sz w:val="24"/>
          <w:szCs w:val="24"/>
        </w:rPr>
        <w:t xml:space="preserve"> ERRA</w:t>
      </w:r>
      <w:r w:rsidR="002F61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F6135">
        <w:rPr>
          <w:rFonts w:ascii="Times New Roman" w:hAnsi="Times New Roman" w:cs="Times New Roman"/>
          <w:sz w:val="24"/>
          <w:szCs w:val="24"/>
        </w:rPr>
        <w:t>eveniment</w:t>
      </w:r>
      <w:proofErr w:type="spellEnd"/>
      <w:r w:rsidR="002F6135">
        <w:rPr>
          <w:rFonts w:ascii="Times New Roman" w:hAnsi="Times New Roman" w:cs="Times New Roman"/>
          <w:sz w:val="24"/>
          <w:szCs w:val="24"/>
        </w:rPr>
        <w:t xml:space="preserve"> care a </w:t>
      </w:r>
      <w:proofErr w:type="spellStart"/>
      <w:r w:rsidR="002F6135">
        <w:rPr>
          <w:rFonts w:ascii="Times New Roman" w:hAnsi="Times New Roman" w:cs="Times New Roman"/>
          <w:sz w:val="24"/>
          <w:szCs w:val="24"/>
        </w:rPr>
        <w:t>avut</w:t>
      </w:r>
      <w:proofErr w:type="spellEnd"/>
      <w:r w:rsidR="002F61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6135">
        <w:rPr>
          <w:rFonts w:ascii="Times New Roman" w:hAnsi="Times New Roman" w:cs="Times New Roman"/>
          <w:sz w:val="24"/>
          <w:szCs w:val="24"/>
        </w:rPr>
        <w:t>loc</w:t>
      </w:r>
      <w:proofErr w:type="spellEnd"/>
      <w:r w:rsidR="002F6135">
        <w:rPr>
          <w:rFonts w:ascii="Times New Roman" w:hAnsi="Times New Roman" w:cs="Times New Roman"/>
          <w:sz w:val="24"/>
          <w:szCs w:val="24"/>
        </w:rPr>
        <w:t xml:space="preserve"> </w:t>
      </w:r>
      <w:r w:rsidR="002F6135" w:rsidRPr="00FC759F">
        <w:rPr>
          <w:rFonts w:ascii="Times New Roman" w:hAnsi="Times New Roman" w:cs="Times New Roman"/>
          <w:sz w:val="24"/>
          <w:szCs w:val="24"/>
        </w:rPr>
        <w:t xml:space="preserve"> </w:t>
      </w:r>
      <w:r w:rsidR="002F6135">
        <w:rPr>
          <w:rFonts w:ascii="Times New Roman" w:hAnsi="Times New Roman" w:cs="Times New Roman"/>
          <w:sz w:val="24"/>
          <w:szCs w:val="24"/>
        </w:rPr>
        <w:t>în</w:t>
      </w:r>
      <w:r w:rsidR="002F6135" w:rsidRPr="00FC75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6135">
        <w:rPr>
          <w:rFonts w:ascii="Times New Roman" w:hAnsi="Times New Roman" w:cs="Times New Roman"/>
          <w:sz w:val="24"/>
          <w:szCs w:val="24"/>
        </w:rPr>
        <w:t>luna</w:t>
      </w:r>
      <w:proofErr w:type="spellEnd"/>
      <w:r w:rsidR="002F61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6135">
        <w:rPr>
          <w:rFonts w:ascii="Times New Roman" w:hAnsi="Times New Roman" w:cs="Times New Roman"/>
          <w:sz w:val="24"/>
          <w:szCs w:val="24"/>
        </w:rPr>
        <w:t>d</w:t>
      </w:r>
      <w:r w:rsidR="002F6135" w:rsidRPr="00FC759F">
        <w:rPr>
          <w:rFonts w:ascii="Times New Roman" w:hAnsi="Times New Roman" w:cs="Times New Roman"/>
          <w:sz w:val="24"/>
          <w:szCs w:val="24"/>
        </w:rPr>
        <w:t>ecembrie</w:t>
      </w:r>
      <w:proofErr w:type="spellEnd"/>
      <w:r w:rsidR="002F6135" w:rsidRPr="00FC759F">
        <w:rPr>
          <w:rFonts w:ascii="Times New Roman" w:hAnsi="Times New Roman" w:cs="Times New Roman"/>
          <w:sz w:val="24"/>
          <w:szCs w:val="24"/>
        </w:rPr>
        <w:t xml:space="preserve"> </w:t>
      </w:r>
      <w:r w:rsidR="002F6135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2F6135">
        <w:rPr>
          <w:rFonts w:ascii="Times New Roman" w:hAnsi="Times New Roman" w:cs="Times New Roman"/>
          <w:sz w:val="24"/>
          <w:szCs w:val="24"/>
        </w:rPr>
        <w:t>anului</w:t>
      </w:r>
      <w:proofErr w:type="spellEnd"/>
      <w:r w:rsidR="002F6135">
        <w:rPr>
          <w:rFonts w:ascii="Times New Roman" w:hAnsi="Times New Roman" w:cs="Times New Roman"/>
          <w:sz w:val="24"/>
          <w:szCs w:val="24"/>
        </w:rPr>
        <w:t xml:space="preserve"> </w:t>
      </w:r>
      <w:r w:rsidR="002F6135" w:rsidRPr="00FC759F">
        <w:rPr>
          <w:rFonts w:ascii="Times New Roman" w:hAnsi="Times New Roman" w:cs="Times New Roman"/>
          <w:sz w:val="24"/>
          <w:szCs w:val="24"/>
        </w:rPr>
        <w:t>2000</w:t>
      </w:r>
      <w:r w:rsidR="002F6135">
        <w:rPr>
          <w:rFonts w:ascii="Times New Roman" w:hAnsi="Times New Roman" w:cs="Times New Roman"/>
          <w:sz w:val="24"/>
          <w:szCs w:val="24"/>
        </w:rPr>
        <w:t xml:space="preserve">, </w:t>
      </w:r>
      <w:r w:rsidR="002F6135" w:rsidRPr="00FC759F">
        <w:rPr>
          <w:rFonts w:ascii="Times New Roman" w:hAnsi="Times New Roman" w:cs="Times New Roman"/>
          <w:sz w:val="24"/>
          <w:szCs w:val="24"/>
        </w:rPr>
        <w:t xml:space="preserve">la </w:t>
      </w:r>
      <w:proofErr w:type="spellStart"/>
      <w:r w:rsidR="002F6135" w:rsidRPr="00FC759F">
        <w:rPr>
          <w:rFonts w:ascii="Times New Roman" w:hAnsi="Times New Roman" w:cs="Times New Roman"/>
          <w:sz w:val="24"/>
          <w:szCs w:val="24"/>
        </w:rPr>
        <w:t>Bucureşti</w:t>
      </w:r>
      <w:proofErr w:type="spellEnd"/>
      <w:r w:rsidR="002F6135">
        <w:rPr>
          <w:rFonts w:ascii="Times New Roman" w:hAnsi="Times New Roman" w:cs="Times New Roman"/>
          <w:sz w:val="24"/>
          <w:szCs w:val="24"/>
        </w:rPr>
        <w:t xml:space="preserve">.  </w:t>
      </w:r>
      <w:bookmarkStart w:id="0" w:name="_GoBack"/>
      <w:bookmarkEnd w:id="0"/>
      <w:r w:rsidR="002F6135" w:rsidRPr="002F6135">
        <w:rPr>
          <w:rFonts w:ascii="Times New Roman" w:hAnsi="Times New Roman" w:cs="Times New Roman"/>
          <w:sz w:val="24"/>
          <w:szCs w:val="24"/>
        </w:rPr>
        <w:t xml:space="preserve">ERRA </w:t>
      </w:r>
      <w:proofErr w:type="spellStart"/>
      <w:r w:rsidR="002F6135" w:rsidRPr="002F6135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="002F6135" w:rsidRPr="002F6135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2F6135" w:rsidRPr="002F6135">
        <w:rPr>
          <w:rFonts w:ascii="Times New Roman" w:hAnsi="Times New Roman" w:cs="Times New Roman"/>
          <w:sz w:val="24"/>
          <w:szCs w:val="24"/>
        </w:rPr>
        <w:t>organizație</w:t>
      </w:r>
      <w:proofErr w:type="spellEnd"/>
      <w:r w:rsidR="002F6135" w:rsidRPr="002F6135">
        <w:rPr>
          <w:rFonts w:ascii="Times New Roman" w:hAnsi="Times New Roman" w:cs="Times New Roman"/>
          <w:sz w:val="24"/>
          <w:szCs w:val="24"/>
        </w:rPr>
        <w:t xml:space="preserve"> care are în </w:t>
      </w:r>
      <w:proofErr w:type="spellStart"/>
      <w:r w:rsidR="002F6135" w:rsidRPr="002F6135">
        <w:rPr>
          <w:rFonts w:ascii="Times New Roman" w:hAnsi="Times New Roman" w:cs="Times New Roman"/>
          <w:sz w:val="24"/>
          <w:szCs w:val="24"/>
        </w:rPr>
        <w:t>prezent</w:t>
      </w:r>
      <w:proofErr w:type="spellEnd"/>
      <w:r w:rsidR="002F6135" w:rsidRPr="002F6135">
        <w:rPr>
          <w:rFonts w:ascii="Times New Roman" w:hAnsi="Times New Roman" w:cs="Times New Roman"/>
          <w:sz w:val="24"/>
          <w:szCs w:val="24"/>
        </w:rPr>
        <w:t xml:space="preserve"> 37 de </w:t>
      </w:r>
      <w:proofErr w:type="spellStart"/>
      <w:r w:rsidR="002F6135" w:rsidRPr="002F6135">
        <w:rPr>
          <w:rFonts w:ascii="Times New Roman" w:hAnsi="Times New Roman" w:cs="Times New Roman"/>
          <w:sz w:val="24"/>
          <w:szCs w:val="24"/>
        </w:rPr>
        <w:t>membri</w:t>
      </w:r>
      <w:proofErr w:type="spellEnd"/>
      <w:r w:rsidR="002F6135" w:rsidRPr="002F61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F6135" w:rsidRPr="002F6135">
        <w:rPr>
          <w:rFonts w:ascii="Times New Roman" w:hAnsi="Times New Roman" w:cs="Times New Roman"/>
          <w:sz w:val="24"/>
          <w:szCs w:val="24"/>
        </w:rPr>
        <w:t>reglementatori</w:t>
      </w:r>
      <w:proofErr w:type="spellEnd"/>
      <w:r w:rsidR="002F6135" w:rsidRPr="002F61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6135" w:rsidRPr="002F6135">
        <w:rPr>
          <w:rFonts w:ascii="Times New Roman" w:hAnsi="Times New Roman" w:cs="Times New Roman"/>
          <w:sz w:val="24"/>
          <w:szCs w:val="24"/>
        </w:rPr>
        <w:t>in</w:t>
      </w:r>
      <w:r w:rsidR="006C631E">
        <w:rPr>
          <w:rFonts w:ascii="Times New Roman" w:hAnsi="Times New Roman" w:cs="Times New Roman"/>
          <w:sz w:val="24"/>
          <w:szCs w:val="24"/>
        </w:rPr>
        <w:t>dependenţi</w:t>
      </w:r>
      <w:proofErr w:type="spellEnd"/>
      <w:r w:rsidR="006C631E">
        <w:rPr>
          <w:rFonts w:ascii="Times New Roman" w:hAnsi="Times New Roman" w:cs="Times New Roman"/>
          <w:sz w:val="24"/>
          <w:szCs w:val="24"/>
        </w:rPr>
        <w:t xml:space="preserve"> în </w:t>
      </w:r>
      <w:proofErr w:type="spellStart"/>
      <w:r w:rsidR="006C631E">
        <w:rPr>
          <w:rFonts w:ascii="Times New Roman" w:hAnsi="Times New Roman" w:cs="Times New Roman"/>
          <w:sz w:val="24"/>
          <w:szCs w:val="24"/>
        </w:rPr>
        <w:t>domeniul</w:t>
      </w:r>
      <w:proofErr w:type="spellEnd"/>
      <w:r w:rsidR="006C63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31E">
        <w:rPr>
          <w:rFonts w:ascii="Times New Roman" w:hAnsi="Times New Roman" w:cs="Times New Roman"/>
          <w:sz w:val="24"/>
          <w:szCs w:val="24"/>
        </w:rPr>
        <w:t>energiei</w:t>
      </w:r>
      <w:proofErr w:type="spellEnd"/>
      <w:r w:rsidR="002F6135" w:rsidRPr="002F6135">
        <w:rPr>
          <w:rFonts w:ascii="Times New Roman" w:hAnsi="Times New Roman" w:cs="Times New Roman"/>
          <w:sz w:val="24"/>
          <w:szCs w:val="24"/>
        </w:rPr>
        <w:t xml:space="preserve"> din Europa </w:t>
      </w:r>
      <w:proofErr w:type="spellStart"/>
      <w:r w:rsidR="002F6135" w:rsidRPr="002F6135">
        <w:rPr>
          <w:rFonts w:ascii="Times New Roman" w:hAnsi="Times New Roman" w:cs="Times New Roman"/>
          <w:sz w:val="24"/>
          <w:szCs w:val="24"/>
        </w:rPr>
        <w:t>Centrală</w:t>
      </w:r>
      <w:proofErr w:type="spellEnd"/>
      <w:r w:rsidR="002F6135" w:rsidRPr="002F6135">
        <w:rPr>
          <w:rFonts w:ascii="Times New Roman" w:hAnsi="Times New Roman" w:cs="Times New Roman"/>
          <w:sz w:val="24"/>
          <w:szCs w:val="24"/>
        </w:rPr>
        <w:t xml:space="preserve">, din </w:t>
      </w:r>
      <w:proofErr w:type="spellStart"/>
      <w:r w:rsidR="002F6135" w:rsidRPr="002F6135">
        <w:rPr>
          <w:rFonts w:ascii="Times New Roman" w:hAnsi="Times New Roman" w:cs="Times New Roman"/>
          <w:sz w:val="24"/>
          <w:szCs w:val="24"/>
        </w:rPr>
        <w:t>regiunea</w:t>
      </w:r>
      <w:proofErr w:type="spellEnd"/>
      <w:r w:rsidR="002F6135" w:rsidRPr="002F61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6135" w:rsidRPr="002F6135">
        <w:rPr>
          <w:rFonts w:ascii="Times New Roman" w:hAnsi="Times New Roman" w:cs="Times New Roman"/>
          <w:sz w:val="24"/>
          <w:szCs w:val="24"/>
        </w:rPr>
        <w:t>Euroasiatică</w:t>
      </w:r>
      <w:proofErr w:type="spellEnd"/>
      <w:r w:rsidR="002F6135" w:rsidRPr="002F6135">
        <w:rPr>
          <w:rFonts w:ascii="Times New Roman" w:hAnsi="Times New Roman" w:cs="Times New Roman"/>
          <w:sz w:val="24"/>
          <w:szCs w:val="24"/>
        </w:rPr>
        <w:t xml:space="preserve">, Africa, Asia, </w:t>
      </w:r>
      <w:proofErr w:type="spellStart"/>
      <w:r w:rsidR="002F6135" w:rsidRPr="002F6135">
        <w:rPr>
          <w:rFonts w:ascii="Times New Roman" w:hAnsi="Times New Roman" w:cs="Times New Roman"/>
          <w:sz w:val="24"/>
          <w:szCs w:val="24"/>
        </w:rPr>
        <w:t>Orientul</w:t>
      </w:r>
      <w:proofErr w:type="spellEnd"/>
      <w:r w:rsidR="002F6135" w:rsidRPr="002F61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6135" w:rsidRPr="002F6135">
        <w:rPr>
          <w:rFonts w:ascii="Times New Roman" w:hAnsi="Times New Roman" w:cs="Times New Roman"/>
          <w:sz w:val="24"/>
          <w:szCs w:val="24"/>
        </w:rPr>
        <w:t>Mjlociu</w:t>
      </w:r>
      <w:proofErr w:type="spellEnd"/>
      <w:r w:rsidR="002F6135" w:rsidRPr="002F61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6135" w:rsidRPr="002F6135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2F6135" w:rsidRPr="002F6135">
        <w:rPr>
          <w:rFonts w:ascii="Times New Roman" w:hAnsi="Times New Roman" w:cs="Times New Roman"/>
          <w:sz w:val="24"/>
          <w:szCs w:val="24"/>
        </w:rPr>
        <w:t xml:space="preserve"> SUA.</w:t>
      </w:r>
    </w:p>
    <w:p w:rsidR="00FC759F" w:rsidRDefault="00FC759F" w:rsidP="009C404A"/>
    <w:p w:rsidR="00FC759F" w:rsidRDefault="00FC759F" w:rsidP="002F6135">
      <w:pPr>
        <w:jc w:val="center"/>
        <w:rPr>
          <w:i/>
        </w:rPr>
      </w:pPr>
      <w:proofErr w:type="spellStart"/>
      <w:r w:rsidRPr="002F6135">
        <w:rPr>
          <w:i/>
        </w:rPr>
        <w:t>Direc</w:t>
      </w:r>
      <w:proofErr w:type="spellEnd"/>
      <w:r w:rsidRPr="002F6135">
        <w:rPr>
          <w:i/>
          <w:lang w:val="ro-RO"/>
        </w:rPr>
        <w:t>ț</w:t>
      </w:r>
      <w:proofErr w:type="spellStart"/>
      <w:r w:rsidRPr="002F6135">
        <w:rPr>
          <w:i/>
        </w:rPr>
        <w:t>ia</w:t>
      </w:r>
      <w:proofErr w:type="spellEnd"/>
      <w:r w:rsidRPr="002F6135">
        <w:rPr>
          <w:i/>
        </w:rPr>
        <w:t xml:space="preserve"> </w:t>
      </w:r>
      <w:proofErr w:type="spellStart"/>
      <w:r w:rsidRPr="002F6135">
        <w:rPr>
          <w:i/>
        </w:rPr>
        <w:t>comunicare</w:t>
      </w:r>
      <w:proofErr w:type="spellEnd"/>
      <w:r w:rsidRPr="002F6135">
        <w:rPr>
          <w:i/>
        </w:rPr>
        <w:t>,</w:t>
      </w:r>
      <w:r w:rsidR="002F6135" w:rsidRPr="002F6135">
        <w:rPr>
          <w:i/>
        </w:rPr>
        <w:t xml:space="preserve"> </w:t>
      </w:r>
      <w:proofErr w:type="spellStart"/>
      <w:r w:rsidR="002F6135" w:rsidRPr="002F6135">
        <w:rPr>
          <w:i/>
        </w:rPr>
        <w:t>cooperare</w:t>
      </w:r>
      <w:proofErr w:type="spellEnd"/>
      <w:r w:rsidR="002F6135" w:rsidRPr="002F6135">
        <w:rPr>
          <w:i/>
        </w:rPr>
        <w:t xml:space="preserve"> </w:t>
      </w:r>
      <w:proofErr w:type="spellStart"/>
      <w:r w:rsidR="002F6135" w:rsidRPr="002F6135">
        <w:rPr>
          <w:i/>
        </w:rPr>
        <w:t>și</w:t>
      </w:r>
      <w:proofErr w:type="spellEnd"/>
      <w:r w:rsidR="002F6135" w:rsidRPr="002F6135">
        <w:rPr>
          <w:i/>
        </w:rPr>
        <w:t xml:space="preserve"> </w:t>
      </w:r>
      <w:proofErr w:type="spellStart"/>
      <w:r w:rsidR="002F6135" w:rsidRPr="002F6135">
        <w:rPr>
          <w:i/>
        </w:rPr>
        <w:t>relația</w:t>
      </w:r>
      <w:proofErr w:type="spellEnd"/>
      <w:r w:rsidR="002F6135" w:rsidRPr="002F6135">
        <w:rPr>
          <w:i/>
        </w:rPr>
        <w:t xml:space="preserve"> cu </w:t>
      </w:r>
      <w:proofErr w:type="spellStart"/>
      <w:r w:rsidR="002F6135" w:rsidRPr="002F6135">
        <w:rPr>
          <w:i/>
        </w:rPr>
        <w:t>Parlamentul</w:t>
      </w:r>
      <w:proofErr w:type="spellEnd"/>
    </w:p>
    <w:p w:rsidR="00C20A1E" w:rsidRDefault="00C20A1E" w:rsidP="009C404A">
      <w:pPr>
        <w:rPr>
          <w:i/>
          <w:sz w:val="22"/>
          <w:szCs w:val="22"/>
        </w:rPr>
      </w:pPr>
    </w:p>
    <w:p w:rsidR="002F6135" w:rsidRPr="002F6135" w:rsidRDefault="002F6135" w:rsidP="009C404A">
      <w:pPr>
        <w:rPr>
          <w:i/>
        </w:rPr>
      </w:pPr>
      <w:proofErr w:type="spellStart"/>
      <w:r w:rsidRPr="002F6135">
        <w:rPr>
          <w:i/>
          <w:sz w:val="22"/>
          <w:szCs w:val="22"/>
        </w:rPr>
        <w:t>București</w:t>
      </w:r>
      <w:proofErr w:type="spellEnd"/>
      <w:r w:rsidRPr="002F6135">
        <w:rPr>
          <w:i/>
          <w:sz w:val="22"/>
          <w:szCs w:val="22"/>
        </w:rPr>
        <w:t xml:space="preserve">, 1 </w:t>
      </w:r>
      <w:proofErr w:type="spellStart"/>
      <w:r w:rsidRPr="002F6135">
        <w:rPr>
          <w:i/>
          <w:sz w:val="22"/>
          <w:szCs w:val="22"/>
        </w:rPr>
        <w:t>octombrie</w:t>
      </w:r>
      <w:proofErr w:type="spellEnd"/>
      <w:r w:rsidRPr="002F6135">
        <w:rPr>
          <w:i/>
          <w:sz w:val="22"/>
          <w:szCs w:val="22"/>
        </w:rPr>
        <w:t xml:space="preserve"> 2015</w:t>
      </w:r>
    </w:p>
    <w:sectPr w:rsidR="002F6135" w:rsidRPr="002F6135" w:rsidSect="00FC759F">
      <w:headerReference w:type="first" r:id="rId10"/>
      <w:pgSz w:w="11906" w:h="16838" w:code="9"/>
      <w:pgMar w:top="24" w:right="1133" w:bottom="568" w:left="1560" w:header="27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53D5" w:rsidRDefault="000653D5">
      <w:r>
        <w:separator/>
      </w:r>
    </w:p>
  </w:endnote>
  <w:endnote w:type="continuationSeparator" w:id="0">
    <w:p w:rsidR="000653D5" w:rsidRDefault="00065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53D5" w:rsidRDefault="000653D5">
      <w:r>
        <w:separator/>
      </w:r>
    </w:p>
  </w:footnote>
  <w:footnote w:type="continuationSeparator" w:id="0">
    <w:p w:rsidR="000653D5" w:rsidRDefault="000653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60" w:type="dxa"/>
      <w:tblInd w:w="-432" w:type="dxa"/>
      <w:tblLayout w:type="fixed"/>
      <w:tblLook w:val="0000" w:firstRow="0" w:lastRow="0" w:firstColumn="0" w:lastColumn="0" w:noHBand="0" w:noVBand="0"/>
    </w:tblPr>
    <w:tblGrid>
      <w:gridCol w:w="900"/>
      <w:gridCol w:w="8280"/>
      <w:gridCol w:w="1080"/>
    </w:tblGrid>
    <w:tr w:rsidR="00030502">
      <w:trPr>
        <w:trHeight w:val="1800"/>
      </w:trPr>
      <w:tc>
        <w:tcPr>
          <w:tcW w:w="900" w:type="dxa"/>
        </w:tcPr>
        <w:p w:rsidR="00030502" w:rsidRDefault="000755EF">
          <w:pPr>
            <w:pStyle w:val="Header"/>
            <w:rPr>
              <w:lang w:val="ro-RO"/>
            </w:rPr>
          </w:pPr>
          <w:r>
            <w:rPr>
              <w:noProof/>
              <w:sz w:val="20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>
                    <wp:simplePos x="0" y="0"/>
                    <wp:positionH relativeFrom="column">
                      <wp:posOffset>-182880</wp:posOffset>
                    </wp:positionH>
                    <wp:positionV relativeFrom="paragraph">
                      <wp:posOffset>6985</wp:posOffset>
                    </wp:positionV>
                    <wp:extent cx="821690" cy="964565"/>
                    <wp:effectExtent l="0" t="0" r="0" b="0"/>
                    <wp:wrapNone/>
                    <wp:docPr id="12" name="Text Box 2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21690" cy="9645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30502" w:rsidRDefault="00030502">
                                <w:r>
                                  <w:object w:dxaOrig="1485" w:dyaOrig="2055">
                                    <v:shapetype id="_x0000_t75" coordsize="21600,21600" o:spt="75" o:preferrelative="t" path="m@4@5l@4@11@9@11@9@5xe" filled="f" stroked="f">
                                      <v:stroke joinstyle="miter"/>
                                      <v:formulas>
                                        <v:f eqn="if lineDrawn pixelLineWidth 0"/>
                                        <v:f eqn="sum @0 1 0"/>
                                        <v:f eqn="sum 0 0 @1"/>
                                        <v:f eqn="prod @2 1 2"/>
                                        <v:f eqn="prod @3 21600 pixelWidth"/>
                                        <v:f eqn="prod @3 21600 pixelHeight"/>
                                        <v:f eqn="sum @0 0 1"/>
                                        <v:f eqn="prod @6 1 2"/>
                                        <v:f eqn="prod @7 21600 pixelWidth"/>
                                        <v:f eqn="sum @8 21600 0"/>
                                        <v:f eqn="prod @7 21600 pixelHeight"/>
                                        <v:f eqn="sum @10 21600 0"/>
                                      </v:formulas>
                                      <v:path o:extrusionok="f" gradientshapeok="t" o:connecttype="rect"/>
                                      <o:lock v:ext="edit" aspectratio="t"/>
                                    </v:shapetype>
                                    <v:shape id="_x0000_i1025" type="#_x0000_t75" style="width:49.5pt;height:68.25pt" o:ole="">
                                      <v:imagedata r:id="rId1" o:title=""/>
                                    </v:shape>
                                    <o:OLEObject Type="Embed" ProgID="MSPhotoEd.3" ShapeID="_x0000_i1025" DrawAspect="Content" ObjectID="_1505210191" r:id="rId2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6" o:spid="_x0000_s1026" type="#_x0000_t202" style="position:absolute;margin-left:-14.4pt;margin-top:.55pt;width:64.7pt;height:75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" stroked="f">
                    <v:textbox>
                      <w:txbxContent>
                        <w:p w:rsidR="00030502" w:rsidRDefault="00030502">
                          <w:r>
                            <w:object w:dxaOrig="1485" w:dyaOrig="2055">
                              <v:shape id="_x0000_i1025" type="#_x0000_t75" style="width:49.5pt;height:68.25pt" o:ole="">
                                <v:imagedata r:id="rId3" o:title=""/>
                              </v:shape>
                              <o:OLEObject Type="Embed" ProgID="MSPhotoEd.3" ShapeID="_x0000_i1025" DrawAspect="Content" ObjectID="_1505135132" r:id="rId4"/>
                            </w:objec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8280" w:type="dxa"/>
        </w:tcPr>
        <w:p w:rsidR="00030502" w:rsidRDefault="000755EF">
          <w:pPr>
            <w:pStyle w:val="Header"/>
            <w:tabs>
              <w:tab w:val="clear" w:pos="8306"/>
              <w:tab w:val="right" w:pos="8352"/>
            </w:tabs>
            <w:ind w:right="-108"/>
            <w:jc w:val="center"/>
            <w:rPr>
              <w:rFonts w:ascii="Book Antiqua" w:hAnsi="Book Antiqua"/>
              <w:b/>
              <w:caps/>
              <w:spacing w:val="38"/>
              <w:sz w:val="26"/>
              <w:szCs w:val="18"/>
              <w:lang w:val="ro-RO"/>
            </w:rPr>
          </w:pPr>
          <w:r>
            <w:rPr>
              <w:rFonts w:ascii="Book Antiqua" w:hAnsi="Book Antiqua"/>
              <w:caps/>
              <w:noProof/>
              <w:sz w:val="20"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57216" behindDoc="0" locked="0" layoutInCell="1" allowOverlap="1">
                    <wp:simplePos x="0" y="0"/>
                    <wp:positionH relativeFrom="column">
                      <wp:posOffset>4960620</wp:posOffset>
                    </wp:positionH>
                    <wp:positionV relativeFrom="paragraph">
                      <wp:posOffset>45085</wp:posOffset>
                    </wp:positionV>
                    <wp:extent cx="916940" cy="855980"/>
                    <wp:effectExtent l="0" t="6985" r="8890" b="3810"/>
                    <wp:wrapNone/>
                    <wp:docPr id="1" name="Group 3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916940" cy="855980"/>
                              <a:chOff x="9698" y="780"/>
                              <a:chExt cx="1444" cy="1348"/>
                            </a:xfrm>
                          </wpg:grpSpPr>
                          <wps:wsp>
                            <wps:cNvPr id="2" name="AutoShape 16"/>
                            <wps:cNvSpPr>
                              <a:spLocks noChangeAspect="1" noChangeArrowheads="1"/>
                            </wps:cNvSpPr>
                            <wps:spPr bwMode="auto">
                              <a:xfrm rot="21540000">
                                <a:off x="9698" y="780"/>
                                <a:ext cx="1440" cy="1348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" name="Freeform 17"/>
                            <wps:cNvSpPr>
                              <a:spLocks/>
                            </wps:cNvSpPr>
                            <wps:spPr bwMode="auto">
                              <a:xfrm rot="21540000">
                                <a:off x="9720" y="1419"/>
                                <a:ext cx="708" cy="618"/>
                              </a:xfrm>
                              <a:custGeom>
                                <a:avLst/>
                                <a:gdLst>
                                  <a:gd name="T0" fmla="*/ 44 w 89"/>
                                  <a:gd name="T1" fmla="*/ 0 h 77"/>
                                  <a:gd name="T2" fmla="*/ 67 w 89"/>
                                  <a:gd name="T3" fmla="*/ 38 h 77"/>
                                  <a:gd name="T4" fmla="*/ 89 w 89"/>
                                  <a:gd name="T5" fmla="*/ 77 h 77"/>
                                  <a:gd name="T6" fmla="*/ 44 w 89"/>
                                  <a:gd name="T7" fmla="*/ 77 h 77"/>
                                  <a:gd name="T8" fmla="*/ 0 w 89"/>
                                  <a:gd name="T9" fmla="*/ 77 h 77"/>
                                  <a:gd name="T10" fmla="*/ 22 w 89"/>
                                  <a:gd name="T11" fmla="*/ 38 h 77"/>
                                  <a:gd name="T12" fmla="*/ 44 w 89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9" h="77">
                                    <a:moveTo>
                                      <a:pt x="44" y="0"/>
                                    </a:moveTo>
                                    <a:lnTo>
                                      <a:pt x="67" y="38"/>
                                    </a:lnTo>
                                    <a:lnTo>
                                      <a:pt x="89" y="77"/>
                                    </a:lnTo>
                                    <a:lnTo>
                                      <a:pt x="44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8"/>
                                    </a:lnTo>
                                    <a:lnTo>
                                      <a:pt x="4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" name="Freeform 18"/>
                            <wps:cNvSpPr>
                              <a:spLocks noEditPoints="1"/>
                            </wps:cNvSpPr>
                            <wps:spPr bwMode="auto">
                              <a:xfrm rot="21540000">
                                <a:off x="9702" y="1397"/>
                                <a:ext cx="740" cy="641"/>
                              </a:xfrm>
                              <a:custGeom>
                                <a:avLst/>
                                <a:gdLst>
                                  <a:gd name="T0" fmla="*/ 47 w 93"/>
                                  <a:gd name="T1" fmla="*/ 1 h 80"/>
                                  <a:gd name="T2" fmla="*/ 70 w 93"/>
                                  <a:gd name="T3" fmla="*/ 40 h 80"/>
                                  <a:gd name="T4" fmla="*/ 68 w 93"/>
                                  <a:gd name="T5" fmla="*/ 41 h 80"/>
                                  <a:gd name="T6" fmla="*/ 45 w 93"/>
                                  <a:gd name="T7" fmla="*/ 2 h 80"/>
                                  <a:gd name="T8" fmla="*/ 47 w 93"/>
                                  <a:gd name="T9" fmla="*/ 1 h 80"/>
                                  <a:gd name="T10" fmla="*/ 70 w 93"/>
                                  <a:gd name="T11" fmla="*/ 40 h 80"/>
                                  <a:gd name="T12" fmla="*/ 92 w 93"/>
                                  <a:gd name="T13" fmla="*/ 78 h 80"/>
                                  <a:gd name="T14" fmla="*/ 90 w 93"/>
                                  <a:gd name="T15" fmla="*/ 79 h 80"/>
                                  <a:gd name="T16" fmla="*/ 68 w 93"/>
                                  <a:gd name="T17" fmla="*/ 41 h 80"/>
                                  <a:gd name="T18" fmla="*/ 70 w 93"/>
                                  <a:gd name="T19" fmla="*/ 40 h 80"/>
                                  <a:gd name="T20" fmla="*/ 92 w 93"/>
                                  <a:gd name="T21" fmla="*/ 78 h 80"/>
                                  <a:gd name="T22" fmla="*/ 93 w 93"/>
                                  <a:gd name="T23" fmla="*/ 80 h 80"/>
                                  <a:gd name="T24" fmla="*/ 91 w 93"/>
                                  <a:gd name="T25" fmla="*/ 80 h 80"/>
                                  <a:gd name="T26" fmla="*/ 91 w 93"/>
                                  <a:gd name="T27" fmla="*/ 79 h 80"/>
                                  <a:gd name="T28" fmla="*/ 92 w 93"/>
                                  <a:gd name="T29" fmla="*/ 78 h 80"/>
                                  <a:gd name="T30" fmla="*/ 91 w 93"/>
                                  <a:gd name="T31" fmla="*/ 80 h 80"/>
                                  <a:gd name="T32" fmla="*/ 46 w 93"/>
                                  <a:gd name="T33" fmla="*/ 80 h 80"/>
                                  <a:gd name="T34" fmla="*/ 46 w 93"/>
                                  <a:gd name="T35" fmla="*/ 78 h 80"/>
                                  <a:gd name="T36" fmla="*/ 91 w 93"/>
                                  <a:gd name="T37" fmla="*/ 78 h 80"/>
                                  <a:gd name="T38" fmla="*/ 91 w 93"/>
                                  <a:gd name="T39" fmla="*/ 80 h 80"/>
                                  <a:gd name="T40" fmla="*/ 46 w 93"/>
                                  <a:gd name="T41" fmla="*/ 80 h 80"/>
                                  <a:gd name="T42" fmla="*/ 2 w 93"/>
                                  <a:gd name="T43" fmla="*/ 80 h 80"/>
                                  <a:gd name="T44" fmla="*/ 2 w 93"/>
                                  <a:gd name="T45" fmla="*/ 78 h 80"/>
                                  <a:gd name="T46" fmla="*/ 46 w 93"/>
                                  <a:gd name="T47" fmla="*/ 78 h 80"/>
                                  <a:gd name="T48" fmla="*/ 46 w 93"/>
                                  <a:gd name="T49" fmla="*/ 80 h 80"/>
                                  <a:gd name="T50" fmla="*/ 2 w 93"/>
                                  <a:gd name="T51" fmla="*/ 80 h 80"/>
                                  <a:gd name="T52" fmla="*/ 0 w 93"/>
                                  <a:gd name="T53" fmla="*/ 80 h 80"/>
                                  <a:gd name="T54" fmla="*/ 1 w 93"/>
                                  <a:gd name="T55" fmla="*/ 78 h 80"/>
                                  <a:gd name="T56" fmla="*/ 2 w 93"/>
                                  <a:gd name="T57" fmla="*/ 79 h 80"/>
                                  <a:gd name="T58" fmla="*/ 2 w 93"/>
                                  <a:gd name="T59" fmla="*/ 80 h 80"/>
                                  <a:gd name="T60" fmla="*/ 1 w 93"/>
                                  <a:gd name="T61" fmla="*/ 78 h 80"/>
                                  <a:gd name="T62" fmla="*/ 23 w 93"/>
                                  <a:gd name="T63" fmla="*/ 40 h 80"/>
                                  <a:gd name="T64" fmla="*/ 25 w 93"/>
                                  <a:gd name="T65" fmla="*/ 41 h 80"/>
                                  <a:gd name="T66" fmla="*/ 3 w 93"/>
                                  <a:gd name="T67" fmla="*/ 79 h 80"/>
                                  <a:gd name="T68" fmla="*/ 1 w 93"/>
                                  <a:gd name="T69" fmla="*/ 78 h 80"/>
                                  <a:gd name="T70" fmla="*/ 25 w 93"/>
                                  <a:gd name="T71" fmla="*/ 41 h 80"/>
                                  <a:gd name="T72" fmla="*/ 25 w 93"/>
                                  <a:gd name="T73" fmla="*/ 41 h 80"/>
                                  <a:gd name="T74" fmla="*/ 24 w 93"/>
                                  <a:gd name="T75" fmla="*/ 40 h 80"/>
                                  <a:gd name="T76" fmla="*/ 25 w 93"/>
                                  <a:gd name="T77" fmla="*/ 41 h 80"/>
                                  <a:gd name="T78" fmla="*/ 23 w 93"/>
                                  <a:gd name="T79" fmla="*/ 40 h 80"/>
                                  <a:gd name="T80" fmla="*/ 45 w 93"/>
                                  <a:gd name="T81" fmla="*/ 1 h 80"/>
                                  <a:gd name="T82" fmla="*/ 47 w 93"/>
                                  <a:gd name="T83" fmla="*/ 2 h 80"/>
                                  <a:gd name="T84" fmla="*/ 25 w 93"/>
                                  <a:gd name="T85" fmla="*/ 41 h 80"/>
                                  <a:gd name="T86" fmla="*/ 23 w 93"/>
                                  <a:gd name="T87" fmla="*/ 40 h 80"/>
                                  <a:gd name="T88" fmla="*/ 45 w 93"/>
                                  <a:gd name="T89" fmla="*/ 1 h 80"/>
                                  <a:gd name="T90" fmla="*/ 46 w 93"/>
                                  <a:gd name="T91" fmla="*/ 0 h 80"/>
                                  <a:gd name="T92" fmla="*/ 47 w 93"/>
                                  <a:gd name="T93" fmla="*/ 1 h 80"/>
                                  <a:gd name="T94" fmla="*/ 46 w 93"/>
                                  <a:gd name="T95" fmla="*/ 2 h 80"/>
                                  <a:gd name="T96" fmla="*/ 45 w 93"/>
                                  <a:gd name="T97" fmla="*/ 1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93" h="80">
                                    <a:moveTo>
                                      <a:pt x="47" y="1"/>
                                    </a:moveTo>
                                    <a:lnTo>
                                      <a:pt x="70" y="40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45" y="2"/>
                                    </a:lnTo>
                                    <a:lnTo>
                                      <a:pt x="47" y="1"/>
                                    </a:lnTo>
                                    <a:close/>
                                    <a:moveTo>
                                      <a:pt x="70" y="40"/>
                                    </a:moveTo>
                                    <a:lnTo>
                                      <a:pt x="92" y="78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70" y="40"/>
                                    </a:lnTo>
                                    <a:close/>
                                    <a:moveTo>
                                      <a:pt x="92" y="78"/>
                                    </a:moveTo>
                                    <a:lnTo>
                                      <a:pt x="93" y="80"/>
                                    </a:lnTo>
                                    <a:lnTo>
                                      <a:pt x="91" y="80"/>
                                    </a:lnTo>
                                    <a:lnTo>
                                      <a:pt x="91" y="79"/>
                                    </a:lnTo>
                                    <a:lnTo>
                                      <a:pt x="92" y="78"/>
                                    </a:lnTo>
                                    <a:close/>
                                    <a:moveTo>
                                      <a:pt x="91" y="80"/>
                                    </a:moveTo>
                                    <a:lnTo>
                                      <a:pt x="46" y="80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91" y="78"/>
                                    </a:lnTo>
                                    <a:lnTo>
                                      <a:pt x="91" y="80"/>
                                    </a:lnTo>
                                    <a:close/>
                                    <a:moveTo>
                                      <a:pt x="46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46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8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8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79"/>
                                    </a:lnTo>
                                    <a:lnTo>
                                      <a:pt x="1" y="78"/>
                                    </a:lnTo>
                                    <a:close/>
                                    <a:moveTo>
                                      <a:pt x="25" y="41"/>
                                    </a:moveTo>
                                    <a:lnTo>
                                      <a:pt x="25" y="41"/>
                                    </a:lnTo>
                                    <a:lnTo>
                                      <a:pt x="24" y="40"/>
                                    </a:lnTo>
                                    <a:lnTo>
                                      <a:pt x="25" y="41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5" y="1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5" y="1"/>
                                    </a:moveTo>
                                    <a:lnTo>
                                      <a:pt x="46" y="0"/>
                                    </a:lnTo>
                                    <a:lnTo>
                                      <a:pt x="47" y="1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5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" name="Freeform 19"/>
                            <wps:cNvSpPr>
                              <a:spLocks/>
                            </wps:cNvSpPr>
                            <wps:spPr bwMode="auto">
                              <a:xfrm rot="21540000">
                                <a:off x="10418" y="1406"/>
                                <a:ext cx="708" cy="618"/>
                              </a:xfrm>
                              <a:custGeom>
                                <a:avLst/>
                                <a:gdLst>
                                  <a:gd name="T0" fmla="*/ 45 w 89"/>
                                  <a:gd name="T1" fmla="*/ 0 h 77"/>
                                  <a:gd name="T2" fmla="*/ 67 w 89"/>
                                  <a:gd name="T3" fmla="*/ 38 h 77"/>
                                  <a:gd name="T4" fmla="*/ 89 w 89"/>
                                  <a:gd name="T5" fmla="*/ 77 h 77"/>
                                  <a:gd name="T6" fmla="*/ 45 w 89"/>
                                  <a:gd name="T7" fmla="*/ 77 h 77"/>
                                  <a:gd name="T8" fmla="*/ 0 w 89"/>
                                  <a:gd name="T9" fmla="*/ 77 h 77"/>
                                  <a:gd name="T10" fmla="*/ 22 w 89"/>
                                  <a:gd name="T11" fmla="*/ 38 h 77"/>
                                  <a:gd name="T12" fmla="*/ 45 w 89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9" h="77">
                                    <a:moveTo>
                                      <a:pt x="45" y="0"/>
                                    </a:moveTo>
                                    <a:lnTo>
                                      <a:pt x="67" y="38"/>
                                    </a:lnTo>
                                    <a:lnTo>
                                      <a:pt x="89" y="77"/>
                                    </a:lnTo>
                                    <a:lnTo>
                                      <a:pt x="45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8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" name="Freeform 20"/>
                            <wps:cNvSpPr>
                              <a:spLocks noEditPoints="1"/>
                            </wps:cNvSpPr>
                            <wps:spPr bwMode="auto">
                              <a:xfrm rot="21540000">
                                <a:off x="10402" y="1390"/>
                                <a:ext cx="740" cy="642"/>
                              </a:xfrm>
                              <a:custGeom>
                                <a:avLst/>
                                <a:gdLst>
                                  <a:gd name="T0" fmla="*/ 48 w 93"/>
                                  <a:gd name="T1" fmla="*/ 1 h 80"/>
                                  <a:gd name="T2" fmla="*/ 70 w 93"/>
                                  <a:gd name="T3" fmla="*/ 40 h 80"/>
                                  <a:gd name="T4" fmla="*/ 68 w 93"/>
                                  <a:gd name="T5" fmla="*/ 41 h 80"/>
                                  <a:gd name="T6" fmla="*/ 46 w 93"/>
                                  <a:gd name="T7" fmla="*/ 2 h 80"/>
                                  <a:gd name="T8" fmla="*/ 48 w 93"/>
                                  <a:gd name="T9" fmla="*/ 1 h 80"/>
                                  <a:gd name="T10" fmla="*/ 70 w 93"/>
                                  <a:gd name="T11" fmla="*/ 40 h 80"/>
                                  <a:gd name="T12" fmla="*/ 92 w 93"/>
                                  <a:gd name="T13" fmla="*/ 78 h 80"/>
                                  <a:gd name="T14" fmla="*/ 90 w 93"/>
                                  <a:gd name="T15" fmla="*/ 79 h 80"/>
                                  <a:gd name="T16" fmla="*/ 68 w 93"/>
                                  <a:gd name="T17" fmla="*/ 41 h 80"/>
                                  <a:gd name="T18" fmla="*/ 70 w 93"/>
                                  <a:gd name="T19" fmla="*/ 40 h 80"/>
                                  <a:gd name="T20" fmla="*/ 92 w 93"/>
                                  <a:gd name="T21" fmla="*/ 78 h 80"/>
                                  <a:gd name="T22" fmla="*/ 93 w 93"/>
                                  <a:gd name="T23" fmla="*/ 80 h 80"/>
                                  <a:gd name="T24" fmla="*/ 91 w 93"/>
                                  <a:gd name="T25" fmla="*/ 80 h 80"/>
                                  <a:gd name="T26" fmla="*/ 91 w 93"/>
                                  <a:gd name="T27" fmla="*/ 79 h 80"/>
                                  <a:gd name="T28" fmla="*/ 92 w 93"/>
                                  <a:gd name="T29" fmla="*/ 78 h 80"/>
                                  <a:gd name="T30" fmla="*/ 91 w 93"/>
                                  <a:gd name="T31" fmla="*/ 80 h 80"/>
                                  <a:gd name="T32" fmla="*/ 47 w 93"/>
                                  <a:gd name="T33" fmla="*/ 80 h 80"/>
                                  <a:gd name="T34" fmla="*/ 47 w 93"/>
                                  <a:gd name="T35" fmla="*/ 78 h 80"/>
                                  <a:gd name="T36" fmla="*/ 91 w 93"/>
                                  <a:gd name="T37" fmla="*/ 78 h 80"/>
                                  <a:gd name="T38" fmla="*/ 91 w 93"/>
                                  <a:gd name="T39" fmla="*/ 80 h 80"/>
                                  <a:gd name="T40" fmla="*/ 47 w 93"/>
                                  <a:gd name="T41" fmla="*/ 80 h 80"/>
                                  <a:gd name="T42" fmla="*/ 2 w 93"/>
                                  <a:gd name="T43" fmla="*/ 80 h 80"/>
                                  <a:gd name="T44" fmla="*/ 2 w 93"/>
                                  <a:gd name="T45" fmla="*/ 78 h 80"/>
                                  <a:gd name="T46" fmla="*/ 47 w 93"/>
                                  <a:gd name="T47" fmla="*/ 78 h 80"/>
                                  <a:gd name="T48" fmla="*/ 47 w 93"/>
                                  <a:gd name="T49" fmla="*/ 80 h 80"/>
                                  <a:gd name="T50" fmla="*/ 2 w 93"/>
                                  <a:gd name="T51" fmla="*/ 80 h 80"/>
                                  <a:gd name="T52" fmla="*/ 0 w 93"/>
                                  <a:gd name="T53" fmla="*/ 80 h 80"/>
                                  <a:gd name="T54" fmla="*/ 1 w 93"/>
                                  <a:gd name="T55" fmla="*/ 78 h 80"/>
                                  <a:gd name="T56" fmla="*/ 2 w 93"/>
                                  <a:gd name="T57" fmla="*/ 79 h 80"/>
                                  <a:gd name="T58" fmla="*/ 2 w 93"/>
                                  <a:gd name="T59" fmla="*/ 80 h 80"/>
                                  <a:gd name="T60" fmla="*/ 1 w 93"/>
                                  <a:gd name="T61" fmla="*/ 78 h 80"/>
                                  <a:gd name="T62" fmla="*/ 23 w 93"/>
                                  <a:gd name="T63" fmla="*/ 40 h 80"/>
                                  <a:gd name="T64" fmla="*/ 25 w 93"/>
                                  <a:gd name="T65" fmla="*/ 41 h 80"/>
                                  <a:gd name="T66" fmla="*/ 3 w 93"/>
                                  <a:gd name="T67" fmla="*/ 79 h 80"/>
                                  <a:gd name="T68" fmla="*/ 1 w 93"/>
                                  <a:gd name="T69" fmla="*/ 78 h 80"/>
                                  <a:gd name="T70" fmla="*/ 23 w 93"/>
                                  <a:gd name="T71" fmla="*/ 40 h 80"/>
                                  <a:gd name="T72" fmla="*/ 46 w 93"/>
                                  <a:gd name="T73" fmla="*/ 1 h 80"/>
                                  <a:gd name="T74" fmla="*/ 48 w 93"/>
                                  <a:gd name="T75" fmla="*/ 2 h 80"/>
                                  <a:gd name="T76" fmla="*/ 25 w 93"/>
                                  <a:gd name="T77" fmla="*/ 41 h 80"/>
                                  <a:gd name="T78" fmla="*/ 23 w 93"/>
                                  <a:gd name="T79" fmla="*/ 40 h 80"/>
                                  <a:gd name="T80" fmla="*/ 46 w 93"/>
                                  <a:gd name="T81" fmla="*/ 1 h 80"/>
                                  <a:gd name="T82" fmla="*/ 47 w 93"/>
                                  <a:gd name="T83" fmla="*/ 0 h 80"/>
                                  <a:gd name="T84" fmla="*/ 48 w 93"/>
                                  <a:gd name="T85" fmla="*/ 1 h 80"/>
                                  <a:gd name="T86" fmla="*/ 47 w 93"/>
                                  <a:gd name="T87" fmla="*/ 2 h 80"/>
                                  <a:gd name="T88" fmla="*/ 46 w 93"/>
                                  <a:gd name="T89" fmla="*/ 1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</a:cxnLst>
                                <a:rect l="0" t="0" r="r" b="b"/>
                                <a:pathLst>
                                  <a:path w="93" h="80">
                                    <a:moveTo>
                                      <a:pt x="48" y="1"/>
                                    </a:moveTo>
                                    <a:lnTo>
                                      <a:pt x="70" y="40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8" y="1"/>
                                    </a:lnTo>
                                    <a:close/>
                                    <a:moveTo>
                                      <a:pt x="70" y="40"/>
                                    </a:moveTo>
                                    <a:lnTo>
                                      <a:pt x="92" y="78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70" y="40"/>
                                    </a:lnTo>
                                    <a:close/>
                                    <a:moveTo>
                                      <a:pt x="92" y="78"/>
                                    </a:moveTo>
                                    <a:lnTo>
                                      <a:pt x="93" y="80"/>
                                    </a:lnTo>
                                    <a:lnTo>
                                      <a:pt x="91" y="80"/>
                                    </a:lnTo>
                                    <a:lnTo>
                                      <a:pt x="91" y="79"/>
                                    </a:lnTo>
                                    <a:lnTo>
                                      <a:pt x="92" y="78"/>
                                    </a:lnTo>
                                    <a:close/>
                                    <a:moveTo>
                                      <a:pt x="91" y="80"/>
                                    </a:moveTo>
                                    <a:lnTo>
                                      <a:pt x="47" y="80"/>
                                    </a:lnTo>
                                    <a:lnTo>
                                      <a:pt x="47" y="78"/>
                                    </a:lnTo>
                                    <a:lnTo>
                                      <a:pt x="91" y="78"/>
                                    </a:lnTo>
                                    <a:lnTo>
                                      <a:pt x="91" y="80"/>
                                    </a:lnTo>
                                    <a:close/>
                                    <a:moveTo>
                                      <a:pt x="47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7" y="78"/>
                                    </a:lnTo>
                                    <a:lnTo>
                                      <a:pt x="47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8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8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79"/>
                                    </a:lnTo>
                                    <a:lnTo>
                                      <a:pt x="1" y="78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6" y="1"/>
                                    </a:lnTo>
                                    <a:lnTo>
                                      <a:pt x="48" y="2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6" y="1"/>
                                    </a:moveTo>
                                    <a:lnTo>
                                      <a:pt x="47" y="0"/>
                                    </a:lnTo>
                                    <a:lnTo>
                                      <a:pt x="48" y="1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6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Freeform 21"/>
                            <wps:cNvSpPr>
                              <a:spLocks/>
                            </wps:cNvSpPr>
                            <wps:spPr bwMode="auto">
                              <a:xfrm rot="21540000">
                                <a:off x="10057" y="796"/>
                                <a:ext cx="700" cy="617"/>
                              </a:xfrm>
                              <a:custGeom>
                                <a:avLst/>
                                <a:gdLst>
                                  <a:gd name="T0" fmla="*/ 44 w 88"/>
                                  <a:gd name="T1" fmla="*/ 0 h 77"/>
                                  <a:gd name="T2" fmla="*/ 66 w 88"/>
                                  <a:gd name="T3" fmla="*/ 39 h 77"/>
                                  <a:gd name="T4" fmla="*/ 88 w 88"/>
                                  <a:gd name="T5" fmla="*/ 77 h 77"/>
                                  <a:gd name="T6" fmla="*/ 44 w 88"/>
                                  <a:gd name="T7" fmla="*/ 77 h 77"/>
                                  <a:gd name="T8" fmla="*/ 0 w 88"/>
                                  <a:gd name="T9" fmla="*/ 77 h 77"/>
                                  <a:gd name="T10" fmla="*/ 22 w 88"/>
                                  <a:gd name="T11" fmla="*/ 39 h 77"/>
                                  <a:gd name="T12" fmla="*/ 44 w 88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8" h="77">
                                    <a:moveTo>
                                      <a:pt x="44" y="0"/>
                                    </a:moveTo>
                                    <a:lnTo>
                                      <a:pt x="66" y="39"/>
                                    </a:lnTo>
                                    <a:lnTo>
                                      <a:pt x="88" y="77"/>
                                    </a:lnTo>
                                    <a:lnTo>
                                      <a:pt x="44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9"/>
                                    </a:lnTo>
                                    <a:lnTo>
                                      <a:pt x="4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Freeform 22"/>
                            <wps:cNvSpPr>
                              <a:spLocks noEditPoints="1"/>
                            </wps:cNvSpPr>
                            <wps:spPr bwMode="auto">
                              <a:xfrm rot="21540000">
                                <a:off x="10041" y="780"/>
                                <a:ext cx="732" cy="642"/>
                              </a:xfrm>
                              <a:custGeom>
                                <a:avLst/>
                                <a:gdLst>
                                  <a:gd name="T0" fmla="*/ 47 w 92"/>
                                  <a:gd name="T1" fmla="*/ 2 h 80"/>
                                  <a:gd name="T2" fmla="*/ 69 w 92"/>
                                  <a:gd name="T3" fmla="*/ 40 h 80"/>
                                  <a:gd name="T4" fmla="*/ 67 w 92"/>
                                  <a:gd name="T5" fmla="*/ 41 h 80"/>
                                  <a:gd name="T6" fmla="*/ 45 w 92"/>
                                  <a:gd name="T7" fmla="*/ 3 h 80"/>
                                  <a:gd name="T8" fmla="*/ 47 w 92"/>
                                  <a:gd name="T9" fmla="*/ 2 h 80"/>
                                  <a:gd name="T10" fmla="*/ 69 w 92"/>
                                  <a:gd name="T11" fmla="*/ 40 h 80"/>
                                  <a:gd name="T12" fmla="*/ 91 w 92"/>
                                  <a:gd name="T13" fmla="*/ 79 h 80"/>
                                  <a:gd name="T14" fmla="*/ 89 w 92"/>
                                  <a:gd name="T15" fmla="*/ 80 h 80"/>
                                  <a:gd name="T16" fmla="*/ 67 w 92"/>
                                  <a:gd name="T17" fmla="*/ 41 h 80"/>
                                  <a:gd name="T18" fmla="*/ 69 w 92"/>
                                  <a:gd name="T19" fmla="*/ 40 h 80"/>
                                  <a:gd name="T20" fmla="*/ 91 w 92"/>
                                  <a:gd name="T21" fmla="*/ 79 h 80"/>
                                  <a:gd name="T22" fmla="*/ 92 w 92"/>
                                  <a:gd name="T23" fmla="*/ 80 h 80"/>
                                  <a:gd name="T24" fmla="*/ 90 w 92"/>
                                  <a:gd name="T25" fmla="*/ 80 h 80"/>
                                  <a:gd name="T26" fmla="*/ 90 w 92"/>
                                  <a:gd name="T27" fmla="*/ 79 h 80"/>
                                  <a:gd name="T28" fmla="*/ 91 w 92"/>
                                  <a:gd name="T29" fmla="*/ 79 h 80"/>
                                  <a:gd name="T30" fmla="*/ 90 w 92"/>
                                  <a:gd name="T31" fmla="*/ 80 h 80"/>
                                  <a:gd name="T32" fmla="*/ 46 w 92"/>
                                  <a:gd name="T33" fmla="*/ 80 h 80"/>
                                  <a:gd name="T34" fmla="*/ 46 w 92"/>
                                  <a:gd name="T35" fmla="*/ 78 h 80"/>
                                  <a:gd name="T36" fmla="*/ 90 w 92"/>
                                  <a:gd name="T37" fmla="*/ 78 h 80"/>
                                  <a:gd name="T38" fmla="*/ 90 w 92"/>
                                  <a:gd name="T39" fmla="*/ 80 h 80"/>
                                  <a:gd name="T40" fmla="*/ 46 w 92"/>
                                  <a:gd name="T41" fmla="*/ 80 h 80"/>
                                  <a:gd name="T42" fmla="*/ 2 w 92"/>
                                  <a:gd name="T43" fmla="*/ 80 h 80"/>
                                  <a:gd name="T44" fmla="*/ 2 w 92"/>
                                  <a:gd name="T45" fmla="*/ 78 h 80"/>
                                  <a:gd name="T46" fmla="*/ 46 w 92"/>
                                  <a:gd name="T47" fmla="*/ 78 h 80"/>
                                  <a:gd name="T48" fmla="*/ 46 w 92"/>
                                  <a:gd name="T49" fmla="*/ 80 h 80"/>
                                  <a:gd name="T50" fmla="*/ 2 w 92"/>
                                  <a:gd name="T51" fmla="*/ 80 h 80"/>
                                  <a:gd name="T52" fmla="*/ 0 w 92"/>
                                  <a:gd name="T53" fmla="*/ 80 h 80"/>
                                  <a:gd name="T54" fmla="*/ 1 w 92"/>
                                  <a:gd name="T55" fmla="*/ 79 h 80"/>
                                  <a:gd name="T56" fmla="*/ 2 w 92"/>
                                  <a:gd name="T57" fmla="*/ 79 h 80"/>
                                  <a:gd name="T58" fmla="*/ 2 w 92"/>
                                  <a:gd name="T59" fmla="*/ 80 h 80"/>
                                  <a:gd name="T60" fmla="*/ 1 w 92"/>
                                  <a:gd name="T61" fmla="*/ 79 h 80"/>
                                  <a:gd name="T62" fmla="*/ 23 w 92"/>
                                  <a:gd name="T63" fmla="*/ 40 h 80"/>
                                  <a:gd name="T64" fmla="*/ 25 w 92"/>
                                  <a:gd name="T65" fmla="*/ 41 h 80"/>
                                  <a:gd name="T66" fmla="*/ 3 w 92"/>
                                  <a:gd name="T67" fmla="*/ 80 h 80"/>
                                  <a:gd name="T68" fmla="*/ 1 w 92"/>
                                  <a:gd name="T69" fmla="*/ 79 h 80"/>
                                  <a:gd name="T70" fmla="*/ 23 w 92"/>
                                  <a:gd name="T71" fmla="*/ 40 h 80"/>
                                  <a:gd name="T72" fmla="*/ 23 w 92"/>
                                  <a:gd name="T73" fmla="*/ 40 h 80"/>
                                  <a:gd name="T74" fmla="*/ 24 w 92"/>
                                  <a:gd name="T75" fmla="*/ 41 h 80"/>
                                  <a:gd name="T76" fmla="*/ 23 w 92"/>
                                  <a:gd name="T77" fmla="*/ 40 h 80"/>
                                  <a:gd name="T78" fmla="*/ 23 w 92"/>
                                  <a:gd name="T79" fmla="*/ 40 h 80"/>
                                  <a:gd name="T80" fmla="*/ 45 w 92"/>
                                  <a:gd name="T81" fmla="*/ 2 h 80"/>
                                  <a:gd name="T82" fmla="*/ 47 w 92"/>
                                  <a:gd name="T83" fmla="*/ 3 h 80"/>
                                  <a:gd name="T84" fmla="*/ 25 w 92"/>
                                  <a:gd name="T85" fmla="*/ 41 h 80"/>
                                  <a:gd name="T86" fmla="*/ 23 w 92"/>
                                  <a:gd name="T87" fmla="*/ 40 h 80"/>
                                  <a:gd name="T88" fmla="*/ 45 w 92"/>
                                  <a:gd name="T89" fmla="*/ 2 h 80"/>
                                  <a:gd name="T90" fmla="*/ 46 w 92"/>
                                  <a:gd name="T91" fmla="*/ 0 h 80"/>
                                  <a:gd name="T92" fmla="*/ 47 w 92"/>
                                  <a:gd name="T93" fmla="*/ 2 h 80"/>
                                  <a:gd name="T94" fmla="*/ 46 w 92"/>
                                  <a:gd name="T95" fmla="*/ 2 h 80"/>
                                  <a:gd name="T96" fmla="*/ 45 w 92"/>
                                  <a:gd name="T97" fmla="*/ 2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92" h="80">
                                    <a:moveTo>
                                      <a:pt x="47" y="2"/>
                                    </a:moveTo>
                                    <a:lnTo>
                                      <a:pt x="69" y="40"/>
                                    </a:lnTo>
                                    <a:lnTo>
                                      <a:pt x="67" y="41"/>
                                    </a:lnTo>
                                    <a:lnTo>
                                      <a:pt x="45" y="3"/>
                                    </a:lnTo>
                                    <a:lnTo>
                                      <a:pt x="47" y="2"/>
                                    </a:lnTo>
                                    <a:close/>
                                    <a:moveTo>
                                      <a:pt x="69" y="40"/>
                                    </a:moveTo>
                                    <a:lnTo>
                                      <a:pt x="91" y="79"/>
                                    </a:lnTo>
                                    <a:lnTo>
                                      <a:pt x="89" y="80"/>
                                    </a:lnTo>
                                    <a:lnTo>
                                      <a:pt x="67" y="41"/>
                                    </a:lnTo>
                                    <a:lnTo>
                                      <a:pt x="69" y="40"/>
                                    </a:lnTo>
                                    <a:close/>
                                    <a:moveTo>
                                      <a:pt x="91" y="79"/>
                                    </a:moveTo>
                                    <a:lnTo>
                                      <a:pt x="92" y="80"/>
                                    </a:lnTo>
                                    <a:lnTo>
                                      <a:pt x="90" y="80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91" y="79"/>
                                    </a:lnTo>
                                    <a:close/>
                                    <a:moveTo>
                                      <a:pt x="90" y="80"/>
                                    </a:moveTo>
                                    <a:lnTo>
                                      <a:pt x="46" y="80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90" y="78"/>
                                    </a:lnTo>
                                    <a:lnTo>
                                      <a:pt x="90" y="80"/>
                                    </a:lnTo>
                                    <a:close/>
                                    <a:moveTo>
                                      <a:pt x="46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46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9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80"/>
                                    </a:lnTo>
                                    <a:lnTo>
                                      <a:pt x="1" y="79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4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5" y="2"/>
                                    </a:lnTo>
                                    <a:lnTo>
                                      <a:pt x="47" y="3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5" y="2"/>
                                    </a:moveTo>
                                    <a:lnTo>
                                      <a:pt x="46" y="0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5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Oval 23"/>
                            <wps:cNvSpPr>
                              <a:spLocks noChangeArrowheads="1"/>
                            </wps:cNvSpPr>
                            <wps:spPr bwMode="auto">
                              <a:xfrm rot="21540000">
                                <a:off x="10018" y="1204"/>
                                <a:ext cx="804" cy="80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Freeform 24"/>
                            <wps:cNvSpPr>
                              <a:spLocks noEditPoints="1"/>
                            </wps:cNvSpPr>
                            <wps:spPr bwMode="auto">
                              <a:xfrm rot="21540000">
                                <a:off x="10010" y="1196"/>
                                <a:ext cx="827" cy="834"/>
                              </a:xfrm>
                              <a:custGeom>
                                <a:avLst/>
                                <a:gdLst>
                                  <a:gd name="T0" fmla="*/ 52 w 104"/>
                                  <a:gd name="T1" fmla="*/ 0 h 104"/>
                                  <a:gd name="T2" fmla="*/ 52 w 104"/>
                                  <a:gd name="T3" fmla="*/ 2 h 104"/>
                                  <a:gd name="T4" fmla="*/ 52 w 104"/>
                                  <a:gd name="T5" fmla="*/ 0 h 104"/>
                                  <a:gd name="T6" fmla="*/ 87 w 104"/>
                                  <a:gd name="T7" fmla="*/ 17 h 104"/>
                                  <a:gd name="T8" fmla="*/ 52 w 104"/>
                                  <a:gd name="T9" fmla="*/ 0 h 104"/>
                                  <a:gd name="T10" fmla="*/ 104 w 104"/>
                                  <a:gd name="T11" fmla="*/ 52 h 104"/>
                                  <a:gd name="T12" fmla="*/ 87 w 104"/>
                                  <a:gd name="T13" fmla="*/ 17 h 104"/>
                                  <a:gd name="T14" fmla="*/ 104 w 104"/>
                                  <a:gd name="T15" fmla="*/ 52 h 104"/>
                                  <a:gd name="T16" fmla="*/ 101 w 104"/>
                                  <a:gd name="T17" fmla="*/ 52 h 104"/>
                                  <a:gd name="T18" fmla="*/ 104 w 104"/>
                                  <a:gd name="T19" fmla="*/ 52 h 104"/>
                                  <a:gd name="T20" fmla="*/ 104 w 104"/>
                                  <a:gd name="T21" fmla="*/ 52 h 104"/>
                                  <a:gd name="T22" fmla="*/ 101 w 104"/>
                                  <a:gd name="T23" fmla="*/ 52 h 104"/>
                                  <a:gd name="T24" fmla="*/ 104 w 104"/>
                                  <a:gd name="T25" fmla="*/ 52 h 104"/>
                                  <a:gd name="T26" fmla="*/ 87 w 104"/>
                                  <a:gd name="T27" fmla="*/ 87 h 104"/>
                                  <a:gd name="T28" fmla="*/ 104 w 104"/>
                                  <a:gd name="T29" fmla="*/ 52 h 104"/>
                                  <a:gd name="T30" fmla="*/ 52 w 104"/>
                                  <a:gd name="T31" fmla="*/ 104 h 104"/>
                                  <a:gd name="T32" fmla="*/ 87 w 104"/>
                                  <a:gd name="T33" fmla="*/ 87 h 104"/>
                                  <a:gd name="T34" fmla="*/ 52 w 104"/>
                                  <a:gd name="T35" fmla="*/ 104 h 104"/>
                                  <a:gd name="T36" fmla="*/ 52 w 104"/>
                                  <a:gd name="T37" fmla="*/ 101 h 104"/>
                                  <a:gd name="T38" fmla="*/ 52 w 104"/>
                                  <a:gd name="T39" fmla="*/ 104 h 104"/>
                                  <a:gd name="T40" fmla="*/ 52 w 104"/>
                                  <a:gd name="T41" fmla="*/ 104 h 104"/>
                                  <a:gd name="T42" fmla="*/ 52 w 104"/>
                                  <a:gd name="T43" fmla="*/ 101 h 104"/>
                                  <a:gd name="T44" fmla="*/ 52 w 104"/>
                                  <a:gd name="T45" fmla="*/ 104 h 104"/>
                                  <a:gd name="T46" fmla="*/ 17 w 104"/>
                                  <a:gd name="T47" fmla="*/ 87 h 104"/>
                                  <a:gd name="T48" fmla="*/ 52 w 104"/>
                                  <a:gd name="T49" fmla="*/ 104 h 104"/>
                                  <a:gd name="T50" fmla="*/ 0 w 104"/>
                                  <a:gd name="T51" fmla="*/ 52 h 104"/>
                                  <a:gd name="T52" fmla="*/ 17 w 104"/>
                                  <a:gd name="T53" fmla="*/ 87 h 104"/>
                                  <a:gd name="T54" fmla="*/ 0 w 104"/>
                                  <a:gd name="T55" fmla="*/ 52 h 104"/>
                                  <a:gd name="T56" fmla="*/ 2 w 104"/>
                                  <a:gd name="T57" fmla="*/ 52 h 104"/>
                                  <a:gd name="T58" fmla="*/ 0 w 104"/>
                                  <a:gd name="T59" fmla="*/ 52 h 104"/>
                                  <a:gd name="T60" fmla="*/ 0 w 104"/>
                                  <a:gd name="T61" fmla="*/ 52 h 104"/>
                                  <a:gd name="T62" fmla="*/ 2 w 104"/>
                                  <a:gd name="T63" fmla="*/ 52 h 104"/>
                                  <a:gd name="T64" fmla="*/ 0 w 104"/>
                                  <a:gd name="T65" fmla="*/ 52 h 104"/>
                                  <a:gd name="T66" fmla="*/ 17 w 104"/>
                                  <a:gd name="T67" fmla="*/ 17 h 104"/>
                                  <a:gd name="T68" fmla="*/ 0 w 104"/>
                                  <a:gd name="T69" fmla="*/ 52 h 104"/>
                                  <a:gd name="T70" fmla="*/ 52 w 104"/>
                                  <a:gd name="T71" fmla="*/ 0 h 104"/>
                                  <a:gd name="T72" fmla="*/ 17 w 104"/>
                                  <a:gd name="T73" fmla="*/ 17 h 104"/>
                                  <a:gd name="T74" fmla="*/ 52 w 104"/>
                                  <a:gd name="T75" fmla="*/ 0 h 104"/>
                                  <a:gd name="T76" fmla="*/ 52 w 104"/>
                                  <a:gd name="T77" fmla="*/ 2 h 104"/>
                                  <a:gd name="T78" fmla="*/ 52 w 104"/>
                                  <a:gd name="T79" fmla="*/ 0 h 10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</a:cxnLst>
                                <a:rect l="0" t="0" r="r" b="b"/>
                                <a:pathLst>
                                  <a:path w="104" h="104">
                                    <a:moveTo>
                                      <a:pt x="52" y="0"/>
                                    </a:moveTo>
                                    <a:lnTo>
                                      <a:pt x="52" y="0"/>
                                    </a:lnTo>
                                    <a:lnTo>
                                      <a:pt x="52" y="2"/>
                                    </a:lnTo>
                                    <a:lnTo>
                                      <a:pt x="52" y="0"/>
                                    </a:lnTo>
                                    <a:close/>
                                    <a:moveTo>
                                      <a:pt x="52" y="0"/>
                                    </a:moveTo>
                                    <a:cubicBezTo>
                                      <a:pt x="66" y="0"/>
                                      <a:pt x="79" y="6"/>
                                      <a:pt x="88" y="15"/>
                                    </a:cubicBezTo>
                                    <a:lnTo>
                                      <a:pt x="87" y="17"/>
                                    </a:lnTo>
                                    <a:cubicBezTo>
                                      <a:pt x="78" y="8"/>
                                      <a:pt x="65" y="2"/>
                                      <a:pt x="52" y="2"/>
                                    </a:cubicBezTo>
                                    <a:lnTo>
                                      <a:pt x="52" y="0"/>
                                    </a:lnTo>
                                    <a:close/>
                                    <a:moveTo>
                                      <a:pt x="88" y="15"/>
                                    </a:moveTo>
                                    <a:cubicBezTo>
                                      <a:pt x="98" y="24"/>
                                      <a:pt x="104" y="37"/>
                                      <a:pt x="104" y="52"/>
                                    </a:cubicBezTo>
                                    <a:lnTo>
                                      <a:pt x="101" y="52"/>
                                    </a:lnTo>
                                    <a:cubicBezTo>
                                      <a:pt x="101" y="38"/>
                                      <a:pt x="96" y="26"/>
                                      <a:pt x="87" y="17"/>
                                    </a:cubicBezTo>
                                    <a:lnTo>
                                      <a:pt x="88" y="15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lnTo>
                                      <a:pt x="104" y="52"/>
                                    </a:lnTo>
                                    <a:lnTo>
                                      <a:pt x="101" y="52"/>
                                    </a:ln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lnTo>
                                      <a:pt x="104" y="52"/>
                                    </a:lnTo>
                                    <a:lnTo>
                                      <a:pt x="101" y="52"/>
                                    </a:ln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cubicBezTo>
                                      <a:pt x="104" y="66"/>
                                      <a:pt x="98" y="79"/>
                                      <a:pt x="88" y="88"/>
                                    </a:cubicBezTo>
                                    <a:lnTo>
                                      <a:pt x="87" y="87"/>
                                    </a:lnTo>
                                    <a:cubicBezTo>
                                      <a:pt x="96" y="78"/>
                                      <a:pt x="101" y="65"/>
                                      <a:pt x="101" y="52"/>
                                    </a:cubicBez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88" y="88"/>
                                    </a:moveTo>
                                    <a:cubicBezTo>
                                      <a:pt x="79" y="98"/>
                                      <a:pt x="66" y="104"/>
                                      <a:pt x="52" y="104"/>
                                    </a:cubicBezTo>
                                    <a:lnTo>
                                      <a:pt x="52" y="101"/>
                                    </a:lnTo>
                                    <a:cubicBezTo>
                                      <a:pt x="65" y="101"/>
                                      <a:pt x="78" y="96"/>
                                      <a:pt x="87" y="87"/>
                                    </a:cubicBezTo>
                                    <a:lnTo>
                                      <a:pt x="88" y="88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lnTo>
                                      <a:pt x="52" y="104"/>
                                    </a:lnTo>
                                    <a:lnTo>
                                      <a:pt x="52" y="101"/>
                                    </a:ln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lnTo>
                                      <a:pt x="52" y="104"/>
                                    </a:lnTo>
                                    <a:lnTo>
                                      <a:pt x="52" y="101"/>
                                    </a:ln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cubicBezTo>
                                      <a:pt x="37" y="104"/>
                                      <a:pt x="24" y="98"/>
                                      <a:pt x="15" y="88"/>
                                    </a:cubicBezTo>
                                    <a:lnTo>
                                      <a:pt x="17" y="87"/>
                                    </a:lnTo>
                                    <a:cubicBezTo>
                                      <a:pt x="26" y="96"/>
                                      <a:pt x="38" y="101"/>
                                      <a:pt x="52" y="101"/>
                                    </a:cubicBez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15" y="88"/>
                                    </a:moveTo>
                                    <a:cubicBezTo>
                                      <a:pt x="6" y="79"/>
                                      <a:pt x="0" y="66"/>
                                      <a:pt x="0" y="52"/>
                                    </a:cubicBezTo>
                                    <a:lnTo>
                                      <a:pt x="2" y="52"/>
                                    </a:lnTo>
                                    <a:cubicBezTo>
                                      <a:pt x="2" y="65"/>
                                      <a:pt x="8" y="78"/>
                                      <a:pt x="17" y="87"/>
                                    </a:cubicBezTo>
                                    <a:lnTo>
                                      <a:pt x="15" y="88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lnTo>
                                      <a:pt x="0" y="52"/>
                                    </a:lnTo>
                                    <a:lnTo>
                                      <a:pt x="2" y="52"/>
                                    </a:ln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lnTo>
                                      <a:pt x="0" y="52"/>
                                    </a:lnTo>
                                    <a:lnTo>
                                      <a:pt x="2" y="52"/>
                                    </a:ln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cubicBezTo>
                                      <a:pt x="0" y="37"/>
                                      <a:pt x="6" y="24"/>
                                      <a:pt x="15" y="15"/>
                                    </a:cubicBezTo>
                                    <a:lnTo>
                                      <a:pt x="17" y="17"/>
                                    </a:lnTo>
                                    <a:cubicBezTo>
                                      <a:pt x="8" y="26"/>
                                      <a:pt x="2" y="38"/>
                                      <a:pt x="2" y="52"/>
                                    </a:cubicBez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15" y="15"/>
                                    </a:moveTo>
                                    <a:cubicBezTo>
                                      <a:pt x="24" y="6"/>
                                      <a:pt x="37" y="0"/>
                                      <a:pt x="52" y="0"/>
                                    </a:cubicBezTo>
                                    <a:lnTo>
                                      <a:pt x="52" y="2"/>
                                    </a:lnTo>
                                    <a:cubicBezTo>
                                      <a:pt x="38" y="2"/>
                                      <a:pt x="26" y="8"/>
                                      <a:pt x="17" y="17"/>
                                    </a:cubicBezTo>
                                    <a:lnTo>
                                      <a:pt x="15" y="15"/>
                                    </a:lnTo>
                                    <a:close/>
                                    <a:moveTo>
                                      <a:pt x="52" y="0"/>
                                    </a:moveTo>
                                    <a:lnTo>
                                      <a:pt x="52" y="0"/>
                                    </a:lnTo>
                                    <a:lnTo>
                                      <a:pt x="52" y="2"/>
                                    </a:lnTo>
                                    <a:lnTo>
                                      <a:pt x="5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Rectangle 25"/>
                            <wps:cNvSpPr>
                              <a:spLocks noChangeArrowheads="1"/>
                            </wps:cNvSpPr>
                            <wps:spPr bwMode="auto">
                              <a:xfrm rot="21540000">
                                <a:off x="10069" y="1510"/>
                                <a:ext cx="699" cy="3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30502" w:rsidRDefault="00030502">
                                  <w:pPr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24211D"/>
                                      <w:sz w:val="15"/>
                                    </w:rPr>
                                    <w:t xml:space="preserve">   ANRE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Group 30" o:spid="_x0000_s1027" style="position:absolute;left:0;text-align:left;margin-left:390.6pt;margin-top:3.55pt;width:72.2pt;height:67.4pt;z-index:251657216" coordorigin="9698,780" coordsize="1444,1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">
                    <v:rect id="AutoShape 16" o:spid="_x0000_s1028" style="position:absolute;left:9698;top:780;width:1440;height:1348;rotation:-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ABYMUA&#10;AADaAAAADwAAAGRycy9kb3ducmV2LnhtbESPzWrDMBCE74W+g9hCLqWR40JdnCghKS20hRzy8wCL&#10;tbGdWCtFUhz37atCIcdhZr5hZovBdKInH1rLCibjDARxZXXLtYL97uPpFUSIyBo7y6TghwIs5vd3&#10;Myy1vfKG+m2sRYJwKFFBE6MrpQxVQwbD2Dri5B2sNxiT9LXUHq8JbjqZZ9mLNNhyWmjQ0VtD1Wl7&#10;MQq+z9XaFfn+q1+9F2tnjsXjsy+UGj0MyymISEO8hf/bn1pBDn9X0g2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UAFgxQAAANoAAAAPAAAAAAAAAAAAAAAAAJgCAABkcnMv&#10;ZG93bnJldi54bWxQSwUGAAAAAAQABAD1AAAAigMAAAAA&#10;" filled="f" stroked="f">
                      <o:lock v:ext="edit" aspectratio="t"/>
                    </v:rect>
                    <v:shape id="Freeform 17" o:spid="_x0000_s1029" style="position:absolute;left:9720;top:1419;width:708;height:618;rotation:-1;visibility:visible;mso-wrap-style:square;v-text-anchor:top" coordsize="8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yAG8IA&#10;AADaAAAADwAAAGRycy9kb3ducmV2LnhtbESPQWuDQBSE74H+h+UVeotrEpBiXKUJBNLemkbPD/dF&#10;pe5bcbfR+uu7hUKPw8x8w2TFbHpxp9F1lhVsohgEcW11x42C68dp/QzCeWSNvWVS8E0OivxhlWGq&#10;7cTvdL/4RgQIuxQVtN4PqZSubsmgi+xAHLybHQ36IMdG6hGnADe93MZxIg12HBZaHOjYUv15+TIK&#10;DsthiauZdlUyla/d+fRWbipU6ulxftmD8DT7//Bf+6wV7OD3SrgBM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fIAbwgAAANoAAAAPAAAAAAAAAAAAAAAAAJgCAABkcnMvZG93&#10;bnJldi54bWxQSwUGAAAAAAQABAD1AAAAhwMAAAAA&#10;" path="m44,l67,38,89,77r-45,l,77,22,38,44,xe" fillcolor="yellow" stroked="f">
                      <v:path arrowok="t" o:connecttype="custom" o:connectlocs="350,0;533,305;708,618;350,618;0,618;175,305;350,0" o:connectangles="0,0,0,0,0,0,0"/>
                    </v:shape>
                    <v:shape id="Freeform 18" o:spid="_x0000_s1030" style="position:absolute;left:9702;top:1397;width:740;height:641;rotation:-1;visibility:visible;mso-wrap-style:square;v-text-anchor:top" coordsize="9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0UD8QA&#10;AADaAAAADwAAAGRycy9kb3ducmV2LnhtbESPT2vCQBTE74LfYXlCL1I3liIldQ0i2Epv/sP29sg+&#10;s4nZtyG7avTTd4VCj8PM/IaZZp2txYVaXzpWMB4lIIhzp0suFOy2y+c3ED4ga6wdk4Ibechm/d4U&#10;U+2uvKbLJhQiQtinqMCE0KRS+tyQRT9yDXH0jq61GKJsC6lbvEa4reVLkkykxZLjgsGGFoby0+Zs&#10;FXzsD8vhz5c2RdXs6sn9U39Xi6DU06Cbv4MI1IX/8F97pRW8wuNKvAFy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dFA/EAAAA2gAAAA8AAAAAAAAAAAAAAAAAmAIAAGRycy9k&#10;b3ducmV2LnhtbFBLBQYAAAAABAAEAPUAAACJAwAAAAA=&#10;" path="m47,1l70,40r-2,1l45,2,47,1xm70,40l92,78r-2,1l68,41r2,-1xm92,78r1,2l91,80r,-1l92,78xm91,80r-45,l46,78r45,l91,80xm46,80l2,80r,-2l46,78r,2xm2,80l,80,1,78r1,1l2,80xm1,78l23,40r2,1l3,79,1,78xm25,41r,l24,40r1,1xm23,40l45,1r2,1l25,41,23,40xm45,1l46,r1,1l46,2,45,1xe" fillcolor="#24211d" stroked="f">
                      <v:path arrowok="t" o:connecttype="custom" o:connectlocs="374,8;557,321;541,329;358,16;374,8;557,321;732,625;716,633;541,329;557,321;732,625;740,641;724,641;724,633;732,625;724,641;366,641;366,625;724,625;724,641;366,641;16,641;16,625;366,625;366,641;16,641;0,641;8,625;16,633;16,641;8,625;183,321;199,329;24,633;8,625;199,329;199,329;191,321;199,329;183,321;358,8;374,16;199,329;183,321;358,8;366,0;374,8;366,16;358,8" o:connectangles="0,0,0,0,0,0,0,0,0,0,0,0,0,0,0,0,0,0,0,0,0,0,0,0,0,0,0,0,0,0,0,0,0,0,0,0,0,0,0,0,0,0,0,0,0,0,0,0,0"/>
                      <o:lock v:ext="edit" verticies="t"/>
                    </v:shape>
                    <v:shape id="Freeform 19" o:spid="_x0000_s1031" style="position:absolute;left:10418;top:1406;width:708;height:618;rotation:-1;visibility:visible;mso-wrap-style:square;v-text-anchor:top" coordsize="8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nG3MEA&#10;AADaAAAADwAAAGRycy9kb3ducmV2LnhtbESPUWvCMBSF3wf+h3AHvs10jg3tjCJC515X+wOuzV1T&#10;bG5Kktr6740w2OPhnPMdzmY32U5cyYfWsYLXRQaCuHa65UZBdSpeViBCRNbYOSYFNwqw286eNphr&#10;N/IPXcvYiAThkKMCE2OfSxlqQxbDwvXEyft13mJM0jdSexwT3HZymWUf0mLLacFgTwdD9aUcrIJm&#10;CMevC2vTHXxxeqP17VztS6Xmz9P+E0SkKf6H/9rfWsE7PK6kGyC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ipxtzBAAAA2gAAAA8AAAAAAAAAAAAAAAAAmAIAAGRycy9kb3du&#10;cmV2LnhtbFBLBQYAAAAABAAEAPUAAACGAwAAAAA=&#10;" path="m45,l67,38,89,77r-44,l,77,22,38,45,xe" fillcolor="red">
                      <v:path arrowok="t" o:connecttype="custom" o:connectlocs="358,0;533,305;708,618;358,618;0,618;175,305;358,0" o:connectangles="0,0,0,0,0,0,0"/>
                    </v:shape>
                    <v:shape id="Freeform 20" o:spid="_x0000_s1032" style="position:absolute;left:10402;top:1390;width:740;height:642;rotation:-1;visibility:visible;mso-wrap-style:square;v-text-anchor:top" coordsize="9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fyrMAA&#10;AADaAAAADwAAAGRycy9kb3ducmV2LnhtbESPQWvCQBSE7wX/w/KEXopu4iFIdBURLL1JjT/gkX0m&#10;0ezbmH2a+O+7hUKPw8x8w6y3o2vVk/rQeDaQzhNQxKW3DVcGzsVhtgQVBNli65kMvCjAdjN5W2Nu&#10;/cDf9DxJpSKEQ44GapEu1zqUNTkMc98RR+/ie4cSZV9p2+MQ4a7ViyTJtMOG40KNHe1rKm+nhzOA&#10;aZBr8cn346XIPsKL0kEOqTHv03G3AiU0yn/4r/1lDWTweyXeAL3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yfyrMAAAADaAAAADwAAAAAAAAAAAAAAAACYAgAAZHJzL2Rvd25y&#10;ZXYueG1sUEsFBgAAAAAEAAQA9QAAAIUDAAAAAA==&#10;" path="m48,1l70,40r-2,1l46,2,48,1xm70,40l92,78r-2,1l68,41r2,-1xm92,78r1,2l91,80r,-1l92,78xm91,80r-44,l47,78r44,l91,80xm47,80l2,80r,-2l47,78r,2xm2,80l,80,1,78r1,1l2,80xm1,78l23,40r2,1l3,79,1,78xm23,40l46,1r2,1l25,41,23,40xm46,1l47,r1,1l47,2,46,1xe" fillcolor="black" stroked="f">
                      <v:path arrowok="t" o:connecttype="custom" o:connectlocs="382,8;557,321;541,329;366,16;382,8;557,321;732,626;716,634;541,329;557,321;732,626;740,642;724,642;724,634;732,626;724,642;374,642;374,626;724,626;724,642;374,642;16,642;16,626;374,626;374,642;16,642;0,642;8,626;16,634;16,642;8,626;183,321;199,329;24,634;8,626;183,321;366,8;382,16;199,329;183,321;366,8;374,0;382,8;374,16;366,8" o:connectangles="0,0,0,0,0,0,0,0,0,0,0,0,0,0,0,0,0,0,0,0,0,0,0,0,0,0,0,0,0,0,0,0,0,0,0,0,0,0,0,0,0,0,0,0,0"/>
                      <o:lock v:ext="edit" verticies="t"/>
                    </v:shape>
                    <v:shape id="Freeform 21" o:spid="_x0000_s1033" style="position:absolute;left:10057;top:796;width:700;height:617;rotation:-1;visibility:visible;mso-wrap-style:square;v-text-anchor:top" coordsize="88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jMNsMA&#10;AADaAAAADwAAAGRycy9kb3ducmV2LnhtbESPQWsCMRSE70L/Q3iF3jTbHmzZGmUpCFukQm2h1+fm&#10;uVncvKxJdOO/N4VCj8PMfMMsVsn24kI+dI4VPM4KEMSN0x23Cr6/1tMXECEia+wdk4IrBVgt7yYL&#10;LLUb+ZMuu9iKDOFQogIT41BKGRpDFsPMDcTZOzhvMWbpW6k9jhlue/lUFHNpseO8YHCgN0PNcXe2&#10;Crb+vUr1B81//LE/1ePW7DdVUurhPlWvICKl+B/+a9dawTP8Xsk3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3jMNsMAAADaAAAADwAAAAAAAAAAAAAAAACYAgAAZHJzL2Rv&#10;d25yZXYueG1sUEsFBgAAAAAEAAQA9QAAAIgDAAAAAA==&#10;" path="m44,l66,39,88,77r-44,l,77,22,39,44,xe" fillcolor="blue" stroked="f">
                      <v:path arrowok="t" o:connecttype="custom" o:connectlocs="350,0;525,313;700,617;350,617;0,617;175,313;350,0" o:connectangles="0,0,0,0,0,0,0"/>
                    </v:shape>
                    <v:shape id="Freeform 22" o:spid="_x0000_s1034" style="position:absolute;left:10041;top:780;width:732;height:642;rotation:-1;visibility:visible;mso-wrap-style:square;v-text-anchor:top" coordsize="92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vUjsAA&#10;AADaAAAADwAAAGRycy9kb3ducmV2LnhtbERPy2oCMRTdF/yHcIXuNKMFkdEoKhbanY8WXV4m18no&#10;5GacpJr2681C6PJw3tN5tLW4UesrxwoG/QwEceF0xaWCr/17bwzCB2SNtWNS8Ese5rPOyxRz7e68&#10;pdsulCKFsM9RgQmhyaX0hSGLvu8a4sSdXGsxJNiWUrd4T+G2lsMsG0mLFacGgw2tDBWX3Y9VsDSf&#10;ZqnH9d/GvB3OMX5fruvjWqnXblxMQASK4V/8dH9oBWlrupJugJ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pvUjsAAAADaAAAADwAAAAAAAAAAAAAAAACYAgAAZHJzL2Rvd25y&#10;ZXYueG1sUEsFBgAAAAAEAAQA9QAAAIUDAAAAAA==&#10;" path="m47,2l69,40r-2,1l45,3,47,2xm69,40l91,79r-2,1l67,41r2,-1xm91,79r1,1l90,80r,-1l91,79xm90,80r-44,l46,78r44,l90,80xm46,80l2,80r,-2l46,78r,2xm2,80l,80,1,79r1,l2,80xm1,79l23,40r2,1l3,80,1,79xm23,40r,l24,41,23,40xm23,40l45,2r2,1l25,41,23,40xm45,2l46,r1,2l46,2r-1,xe" fillcolor="#24211d" stroked="f">
                      <v:path arrowok="t" o:connecttype="custom" o:connectlocs="374,16;549,321;533,329;358,24;374,16;549,321;724,634;708,642;533,329;549,321;724,634;732,642;716,642;716,634;724,634;716,642;366,642;366,626;716,626;716,642;366,642;16,642;16,626;366,626;366,642;16,642;0,642;8,634;16,634;16,642;8,634;183,321;199,329;24,642;8,634;183,321;183,321;191,329;183,321;183,321;358,16;374,24;199,329;183,321;358,16;366,0;374,16;366,16;358,16" o:connectangles="0,0,0,0,0,0,0,0,0,0,0,0,0,0,0,0,0,0,0,0,0,0,0,0,0,0,0,0,0,0,0,0,0,0,0,0,0,0,0,0,0,0,0,0,0,0,0,0,0"/>
                      <o:lock v:ext="edit" verticies="t"/>
                    </v:shape>
                    <v:oval id="Oval 23" o:spid="_x0000_s1035" style="position:absolute;left:10018;top:1204;width:804;height:809;rotation:-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bF5cQA&#10;AADaAAAADwAAAGRycy9kb3ducmV2LnhtbESPT2sCMRTE74LfIbyCF9GsUqRujSLilh48WP9eH5vX&#10;3aWbl7BJdf32RhA8DjPzG2a2aE0tLtT4yrKC0TABQZxbXXGh4LDPBh8gfEDWWFsmBTfysJh3OzNM&#10;tb3yD112oRARwj5FBWUILpXS5yUZ9EPriKP3axuDIcqmkLrBa4SbWo6TZCINVhwXSnS0Kin/2/0b&#10;BetTlrXH8Wafrbx7P/Td6bxdfinVe2uXnyACteEVfra/tYIpPK7EGy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2xeXEAAAA2gAAAA8AAAAAAAAAAAAAAAAAmAIAAGRycy9k&#10;b3ducmV2LnhtbFBLBQYAAAAABAAEAPUAAACJAwAAAAA=&#10;" stroked="f"/>
                    <v:shape id="Freeform 24" o:spid="_x0000_s1036" style="position:absolute;left:10010;top:1196;width:827;height:834;rotation:-1;visibility:visible;mso-wrap-style:square;v-text-anchor:top" coordsize="104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Nb6MYA&#10;AADbAAAADwAAAGRycy9kb3ducmV2LnhtbESPT2vCQBDF74LfYRmhl6CbtiAhukpbEHsIBf8geBuz&#10;0yRtdjZkt5p++86h4G0e835v3izXg2vVlfrQeDbwOEtBEZfeNlwZOB420wxUiMgWW89k4JcCrFfj&#10;0RJz62+8o+s+VkpCOORooI6xy7UOZU0Ow8x3xLL79L3DKLKvtO3xJuGu1U9pOtcOG5YLNXb0VlP5&#10;vf9xUqPApDoVz4evLNkkxfmyfZ1/bI15mAwvC1CRhng3/9PvVjhpL7/IAHr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vNb6MYAAADbAAAADwAAAAAAAAAAAAAAAACYAgAAZHJz&#10;L2Rvd25yZXYueG1sUEsFBgAAAAAEAAQA9QAAAIsDAAAAAA==&#10;" path="m52,r,l52,2,52,xm52,c66,,79,6,88,15r-1,2c78,8,65,2,52,2l52,xm88,15v10,9,16,22,16,37l101,52c101,38,96,26,87,17r1,-2xm104,52r,l101,52r3,xm104,52r,l101,52r3,xm104,52v,14,-6,27,-16,36l87,87v9,-9,14,-22,14,-35l104,52xm88,88c79,98,66,104,52,104r,-3c65,101,78,96,87,87r1,1xm52,104r,l52,101r,3xm52,104r,l52,101r,3xm52,104c37,104,24,98,15,88r2,-1c26,96,38,101,52,101r,3xm15,88c6,79,,66,,52r2,c2,65,8,78,17,87r-2,1xm,52r,l2,52,,52xm,52r,l2,52,,52xm,52c,37,6,24,15,15r2,2c8,26,2,38,2,52l,52xm15,15c24,6,37,,52,r,2c38,2,26,8,17,17l15,15xm52,r,l52,2,52,xe" fillcolor="#24211d" stroked="f">
                      <v:path arrowok="t" o:connecttype="custom" o:connectlocs="414,0;414,16;414,0;692,136;414,0;827,417;692,136;827,417;803,417;827,417;827,417;803,417;827,417;692,698;827,417;414,834;692,698;414,834;414,810;414,834;414,834;414,810;414,834;135,698;414,834;0,417;135,698;0,417;16,417;0,417;0,417;16,417;0,417;135,136;0,417;414,0;135,136;414,0;414,16;414,0" o:connectangles="0,0,0,0,0,0,0,0,0,0,0,0,0,0,0,0,0,0,0,0,0,0,0,0,0,0,0,0,0,0,0,0,0,0,0,0,0,0,0,0"/>
                      <o:lock v:ext="edit" verticies="t"/>
                    </v:shape>
                    <v:rect id="Rectangle 25" o:spid="_x0000_s1037" style="position:absolute;left:10069;top:1510;width:699;height:339;rotation:-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hNlcEA&#10;AADbAAAADwAAAGRycy9kb3ducmV2LnhtbERPzYrCMBC+C/sOYYS9yJrqQdxqKiKsehDE7j7A0Ixt&#10;aTOpTWy7b28Ewdt8fL+z3gymFh21rrSsYDaNQBBnVpecK/j7/flagnAeWWNtmRT8k4NN8jFaY6xt&#10;zxfqUp+LEMIuRgWF900spcsKMuimtiEO3NW2Bn2AbS51i30IN7WcR9FCGiw5NBTY0K6grErvRsGu&#10;t11t8/kk+r7v8VSdb+VB35T6HA/bFQhPg3+LX+6jDvNn8PwlHCCT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T4TZXBAAAA2wAAAA8AAAAAAAAAAAAAAAAAmAIAAGRycy9kb3du&#10;cmV2LnhtbFBLBQYAAAAABAAEAPUAAACGAwAAAAA=&#10;" filled="f" stroked="f">
                      <v:textbox inset="0,0,0,0">
                        <w:txbxContent>
                          <w:p w:rsidR="00030502" w:rsidRDefault="00030502">
                            <w:pPr>
                              <w:rPr>
                                <w:sz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4211D"/>
                                <w:sz w:val="15"/>
                              </w:rPr>
                              <w:t xml:space="preserve">   ANRE</w:t>
                            </w:r>
                          </w:p>
                        </w:txbxContent>
                      </v:textbox>
                    </v:rect>
                  </v:group>
                </w:pict>
              </mc:Fallback>
            </mc:AlternateContent>
          </w:r>
        </w:p>
        <w:p w:rsidR="00286688" w:rsidRDefault="00030502" w:rsidP="00402BDF">
          <w:pPr>
            <w:pStyle w:val="Header"/>
            <w:tabs>
              <w:tab w:val="clear" w:pos="8306"/>
              <w:tab w:val="right" w:pos="8352"/>
            </w:tabs>
            <w:ind w:right="-108"/>
            <w:jc w:val="center"/>
            <w:rPr>
              <w:rFonts w:ascii="Book Antiqua" w:hAnsi="Book Antiqua"/>
              <w:lang w:val="ro-RO"/>
            </w:rPr>
          </w:pPr>
          <w:r>
            <w:rPr>
              <w:rFonts w:ascii="Book Antiqua" w:hAnsi="Book Antiqua"/>
              <w:b/>
              <w:caps/>
              <w:spacing w:val="38"/>
              <w:sz w:val="26"/>
              <w:szCs w:val="18"/>
              <w:lang w:val="ro-RO"/>
            </w:rPr>
            <w:t>Autoritatea NaŢionalĂ de Reglementare În domeniul Energiei</w:t>
          </w:r>
        </w:p>
      </w:tc>
      <w:tc>
        <w:tcPr>
          <w:tcW w:w="1080" w:type="dxa"/>
        </w:tcPr>
        <w:p w:rsidR="00030502" w:rsidRDefault="00030502">
          <w:pPr>
            <w:pStyle w:val="Header"/>
            <w:rPr>
              <w:lang w:val="ro-RO"/>
            </w:rPr>
          </w:pPr>
        </w:p>
      </w:tc>
    </w:tr>
  </w:tbl>
  <w:p w:rsidR="00030502" w:rsidRPr="00F81A4C" w:rsidRDefault="00030502">
    <w:pPr>
      <w:pStyle w:val="Header"/>
      <w:rPr>
        <w:lang w:val="it-I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2D67EC"/>
    <w:multiLevelType w:val="multilevel"/>
    <w:tmpl w:val="83549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AC44B7"/>
    <w:multiLevelType w:val="hybridMultilevel"/>
    <w:tmpl w:val="06EE47A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756D4A"/>
    <w:multiLevelType w:val="hybridMultilevel"/>
    <w:tmpl w:val="FEE2B13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7225E0"/>
    <w:multiLevelType w:val="hybridMultilevel"/>
    <w:tmpl w:val="2D3E116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BE12CB9"/>
    <w:multiLevelType w:val="hybridMultilevel"/>
    <w:tmpl w:val="8C2298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87337"/>
    <w:multiLevelType w:val="hybridMultilevel"/>
    <w:tmpl w:val="09A09758"/>
    <w:lvl w:ilvl="0" w:tplc="EA78BBC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 w15:restartNumberingAfterBreak="0">
    <w:nsid w:val="2CF747F7"/>
    <w:multiLevelType w:val="hybridMultilevel"/>
    <w:tmpl w:val="8CE243FC"/>
    <w:lvl w:ilvl="0" w:tplc="FFFFFFFF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Times New Roman" w:eastAsia="SimSun" w:hAnsi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2214"/>
        </w:tabs>
        <w:ind w:left="2214" w:hanging="360"/>
      </w:pPr>
      <w:rPr>
        <w:rFonts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3D8D1DD4"/>
    <w:multiLevelType w:val="hybridMultilevel"/>
    <w:tmpl w:val="66C648A6"/>
    <w:lvl w:ilvl="0" w:tplc="0C800D6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3D4B8D"/>
    <w:multiLevelType w:val="hybridMultilevel"/>
    <w:tmpl w:val="62ACBA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503C2A"/>
    <w:multiLevelType w:val="hybridMultilevel"/>
    <w:tmpl w:val="C6F057D8"/>
    <w:lvl w:ilvl="0" w:tplc="8E6087D0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DF1013"/>
    <w:multiLevelType w:val="hybridMultilevel"/>
    <w:tmpl w:val="90D818A6"/>
    <w:lvl w:ilvl="0" w:tplc="D8A81FF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576923"/>
    <w:multiLevelType w:val="hybridMultilevel"/>
    <w:tmpl w:val="7FAA41C8"/>
    <w:lvl w:ilvl="0" w:tplc="41687FE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345A75"/>
    <w:multiLevelType w:val="hybridMultilevel"/>
    <w:tmpl w:val="F7BCB03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BF25DB"/>
    <w:multiLevelType w:val="hybridMultilevel"/>
    <w:tmpl w:val="EE4C9BAA"/>
    <w:lvl w:ilvl="0" w:tplc="24728E48">
      <w:numFmt w:val="bullet"/>
      <w:lvlText w:val="-"/>
      <w:lvlJc w:val="left"/>
      <w:pPr>
        <w:ind w:left="2345" w:hanging="360"/>
      </w:pPr>
      <w:rPr>
        <w:rFonts w:ascii="Arial Narrow" w:eastAsia="Times New Roman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4" w15:restartNumberingAfterBreak="0">
    <w:nsid w:val="55B67352"/>
    <w:multiLevelType w:val="hybridMultilevel"/>
    <w:tmpl w:val="5394C952"/>
    <w:lvl w:ilvl="0" w:tplc="2776459E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6" w:hanging="360"/>
      </w:pPr>
    </w:lvl>
    <w:lvl w:ilvl="2" w:tplc="0418001B" w:tentative="1">
      <w:start w:val="1"/>
      <w:numFmt w:val="lowerRoman"/>
      <w:lvlText w:val="%3."/>
      <w:lvlJc w:val="right"/>
      <w:pPr>
        <w:ind w:left="2526" w:hanging="180"/>
      </w:pPr>
    </w:lvl>
    <w:lvl w:ilvl="3" w:tplc="0418000F" w:tentative="1">
      <w:start w:val="1"/>
      <w:numFmt w:val="decimal"/>
      <w:lvlText w:val="%4."/>
      <w:lvlJc w:val="left"/>
      <w:pPr>
        <w:ind w:left="3246" w:hanging="360"/>
      </w:pPr>
    </w:lvl>
    <w:lvl w:ilvl="4" w:tplc="04180019" w:tentative="1">
      <w:start w:val="1"/>
      <w:numFmt w:val="lowerLetter"/>
      <w:lvlText w:val="%5."/>
      <w:lvlJc w:val="left"/>
      <w:pPr>
        <w:ind w:left="3966" w:hanging="360"/>
      </w:pPr>
    </w:lvl>
    <w:lvl w:ilvl="5" w:tplc="0418001B" w:tentative="1">
      <w:start w:val="1"/>
      <w:numFmt w:val="lowerRoman"/>
      <w:lvlText w:val="%6."/>
      <w:lvlJc w:val="right"/>
      <w:pPr>
        <w:ind w:left="4686" w:hanging="180"/>
      </w:pPr>
    </w:lvl>
    <w:lvl w:ilvl="6" w:tplc="0418000F" w:tentative="1">
      <w:start w:val="1"/>
      <w:numFmt w:val="decimal"/>
      <w:lvlText w:val="%7."/>
      <w:lvlJc w:val="left"/>
      <w:pPr>
        <w:ind w:left="5406" w:hanging="360"/>
      </w:pPr>
    </w:lvl>
    <w:lvl w:ilvl="7" w:tplc="04180019" w:tentative="1">
      <w:start w:val="1"/>
      <w:numFmt w:val="lowerLetter"/>
      <w:lvlText w:val="%8."/>
      <w:lvlJc w:val="left"/>
      <w:pPr>
        <w:ind w:left="6126" w:hanging="360"/>
      </w:pPr>
    </w:lvl>
    <w:lvl w:ilvl="8" w:tplc="0418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5" w15:restartNumberingAfterBreak="0">
    <w:nsid w:val="57BE6169"/>
    <w:multiLevelType w:val="hybridMultilevel"/>
    <w:tmpl w:val="0E5C4B76"/>
    <w:lvl w:ilvl="0" w:tplc="0470AD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E1494E"/>
    <w:multiLevelType w:val="hybridMultilevel"/>
    <w:tmpl w:val="E5A20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68171D"/>
    <w:multiLevelType w:val="hybridMultilevel"/>
    <w:tmpl w:val="DE109488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A41629"/>
    <w:multiLevelType w:val="hybridMultilevel"/>
    <w:tmpl w:val="5CAEDF7E"/>
    <w:lvl w:ilvl="0" w:tplc="24EAA04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893703"/>
    <w:multiLevelType w:val="hybridMultilevel"/>
    <w:tmpl w:val="6A14DE7A"/>
    <w:lvl w:ilvl="0" w:tplc="2AF2124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476668"/>
    <w:multiLevelType w:val="hybridMultilevel"/>
    <w:tmpl w:val="F578A8DC"/>
    <w:lvl w:ilvl="0" w:tplc="FBD484A8">
      <w:start w:val="1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EA3C2E"/>
    <w:multiLevelType w:val="hybridMultilevel"/>
    <w:tmpl w:val="42320002"/>
    <w:lvl w:ilvl="0" w:tplc="AA249A9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10"/>
  </w:num>
  <w:num w:numId="6">
    <w:abstractNumId w:val="19"/>
  </w:num>
  <w:num w:numId="7">
    <w:abstractNumId w:val="7"/>
  </w:num>
  <w:num w:numId="8">
    <w:abstractNumId w:val="15"/>
  </w:num>
  <w:num w:numId="9">
    <w:abstractNumId w:val="9"/>
  </w:num>
  <w:num w:numId="10">
    <w:abstractNumId w:val="18"/>
  </w:num>
  <w:num w:numId="11">
    <w:abstractNumId w:val="18"/>
  </w:num>
  <w:num w:numId="12">
    <w:abstractNumId w:val="14"/>
  </w:num>
  <w:num w:numId="13">
    <w:abstractNumId w:val="21"/>
  </w:num>
  <w:num w:numId="14">
    <w:abstractNumId w:val="13"/>
  </w:num>
  <w:num w:numId="15">
    <w:abstractNumId w:val="3"/>
  </w:num>
  <w:num w:numId="16">
    <w:abstractNumId w:val="6"/>
  </w:num>
  <w:num w:numId="17">
    <w:abstractNumId w:val="20"/>
  </w:num>
  <w:num w:numId="18">
    <w:abstractNumId w:val="11"/>
  </w:num>
  <w:num w:numId="19">
    <w:abstractNumId w:val="8"/>
  </w:num>
  <w:num w:numId="20">
    <w:abstractNumId w:val="12"/>
  </w:num>
  <w:num w:numId="21">
    <w:abstractNumId w:val="4"/>
  </w:num>
  <w:num w:numId="22">
    <w:abstractNumId w:val="16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BD5"/>
    <w:rsid w:val="000164F7"/>
    <w:rsid w:val="00023C78"/>
    <w:rsid w:val="00030502"/>
    <w:rsid w:val="000653D5"/>
    <w:rsid w:val="0007543E"/>
    <w:rsid w:val="000755EF"/>
    <w:rsid w:val="000A66A4"/>
    <w:rsid w:val="000B4049"/>
    <w:rsid w:val="000B675D"/>
    <w:rsid w:val="000C4DAA"/>
    <w:rsid w:val="000D09FA"/>
    <w:rsid w:val="000E4058"/>
    <w:rsid w:val="00101967"/>
    <w:rsid w:val="00125EF2"/>
    <w:rsid w:val="00136F15"/>
    <w:rsid w:val="001743C4"/>
    <w:rsid w:val="001836C8"/>
    <w:rsid w:val="001C25D0"/>
    <w:rsid w:val="001C53BB"/>
    <w:rsid w:val="001E47CA"/>
    <w:rsid w:val="00215787"/>
    <w:rsid w:val="0023085D"/>
    <w:rsid w:val="00237C68"/>
    <w:rsid w:val="00237C83"/>
    <w:rsid w:val="002516AA"/>
    <w:rsid w:val="00261E95"/>
    <w:rsid w:val="00270167"/>
    <w:rsid w:val="002740FE"/>
    <w:rsid w:val="00274BDA"/>
    <w:rsid w:val="00285507"/>
    <w:rsid w:val="00286688"/>
    <w:rsid w:val="002871FA"/>
    <w:rsid w:val="002924E7"/>
    <w:rsid w:val="002A26A0"/>
    <w:rsid w:val="002A2BD5"/>
    <w:rsid w:val="002C4BA3"/>
    <w:rsid w:val="002C75B1"/>
    <w:rsid w:val="002E7EDB"/>
    <w:rsid w:val="002F6135"/>
    <w:rsid w:val="003261BE"/>
    <w:rsid w:val="0034343D"/>
    <w:rsid w:val="00365C2F"/>
    <w:rsid w:val="003A1D43"/>
    <w:rsid w:val="003A564F"/>
    <w:rsid w:val="003C27B4"/>
    <w:rsid w:val="003C3B32"/>
    <w:rsid w:val="003D3D3D"/>
    <w:rsid w:val="003E4DAD"/>
    <w:rsid w:val="0040115B"/>
    <w:rsid w:val="00402BDF"/>
    <w:rsid w:val="00436C2B"/>
    <w:rsid w:val="00437F05"/>
    <w:rsid w:val="00444C2F"/>
    <w:rsid w:val="004478BD"/>
    <w:rsid w:val="004575AB"/>
    <w:rsid w:val="004725E0"/>
    <w:rsid w:val="00491781"/>
    <w:rsid w:val="004A2F09"/>
    <w:rsid w:val="004B0E57"/>
    <w:rsid w:val="004E78C6"/>
    <w:rsid w:val="00517F1C"/>
    <w:rsid w:val="00534283"/>
    <w:rsid w:val="00542558"/>
    <w:rsid w:val="00551516"/>
    <w:rsid w:val="00551937"/>
    <w:rsid w:val="00555EB7"/>
    <w:rsid w:val="00584D6B"/>
    <w:rsid w:val="00587C7C"/>
    <w:rsid w:val="005A7BF5"/>
    <w:rsid w:val="005B7B53"/>
    <w:rsid w:val="005D19CA"/>
    <w:rsid w:val="005D7F94"/>
    <w:rsid w:val="005F3D09"/>
    <w:rsid w:val="00616154"/>
    <w:rsid w:val="0061766D"/>
    <w:rsid w:val="006678C1"/>
    <w:rsid w:val="006726AE"/>
    <w:rsid w:val="00676956"/>
    <w:rsid w:val="00686C36"/>
    <w:rsid w:val="006A4BDC"/>
    <w:rsid w:val="006B21C5"/>
    <w:rsid w:val="006C631E"/>
    <w:rsid w:val="006C69C1"/>
    <w:rsid w:val="006D5C2C"/>
    <w:rsid w:val="006E0688"/>
    <w:rsid w:val="006F3E90"/>
    <w:rsid w:val="00710959"/>
    <w:rsid w:val="007178E9"/>
    <w:rsid w:val="00723215"/>
    <w:rsid w:val="0074217D"/>
    <w:rsid w:val="007639E0"/>
    <w:rsid w:val="0076782B"/>
    <w:rsid w:val="0078534C"/>
    <w:rsid w:val="00785BC4"/>
    <w:rsid w:val="007943C8"/>
    <w:rsid w:val="007A0FEB"/>
    <w:rsid w:val="007E70AF"/>
    <w:rsid w:val="007F0406"/>
    <w:rsid w:val="00831045"/>
    <w:rsid w:val="008434F5"/>
    <w:rsid w:val="008508C0"/>
    <w:rsid w:val="0086186B"/>
    <w:rsid w:val="00862D1B"/>
    <w:rsid w:val="00874627"/>
    <w:rsid w:val="008841C3"/>
    <w:rsid w:val="008858BB"/>
    <w:rsid w:val="008A536C"/>
    <w:rsid w:val="008F5A01"/>
    <w:rsid w:val="008F7C49"/>
    <w:rsid w:val="0091066B"/>
    <w:rsid w:val="0091621D"/>
    <w:rsid w:val="00916686"/>
    <w:rsid w:val="009364DA"/>
    <w:rsid w:val="00951010"/>
    <w:rsid w:val="00954B7A"/>
    <w:rsid w:val="00960589"/>
    <w:rsid w:val="0098088C"/>
    <w:rsid w:val="0099734C"/>
    <w:rsid w:val="009B21DD"/>
    <w:rsid w:val="009B3A72"/>
    <w:rsid w:val="009C404A"/>
    <w:rsid w:val="009F0ADC"/>
    <w:rsid w:val="00A45D44"/>
    <w:rsid w:val="00A77D05"/>
    <w:rsid w:val="00A9034F"/>
    <w:rsid w:val="00AA398E"/>
    <w:rsid w:val="00AA4177"/>
    <w:rsid w:val="00AC55E9"/>
    <w:rsid w:val="00AC5D90"/>
    <w:rsid w:val="00AD65DC"/>
    <w:rsid w:val="00AF440C"/>
    <w:rsid w:val="00B00582"/>
    <w:rsid w:val="00B02D03"/>
    <w:rsid w:val="00B566EB"/>
    <w:rsid w:val="00B75AE5"/>
    <w:rsid w:val="00B81320"/>
    <w:rsid w:val="00B81708"/>
    <w:rsid w:val="00B91F72"/>
    <w:rsid w:val="00BA5482"/>
    <w:rsid w:val="00BC5940"/>
    <w:rsid w:val="00BD6914"/>
    <w:rsid w:val="00BE23DF"/>
    <w:rsid w:val="00BE5F8B"/>
    <w:rsid w:val="00C16B5A"/>
    <w:rsid w:val="00C20A1E"/>
    <w:rsid w:val="00C3430E"/>
    <w:rsid w:val="00C4120F"/>
    <w:rsid w:val="00C72244"/>
    <w:rsid w:val="00C8196C"/>
    <w:rsid w:val="00C819A1"/>
    <w:rsid w:val="00C960CF"/>
    <w:rsid w:val="00CB708D"/>
    <w:rsid w:val="00CC0319"/>
    <w:rsid w:val="00CC11AD"/>
    <w:rsid w:val="00CD4329"/>
    <w:rsid w:val="00CE162B"/>
    <w:rsid w:val="00D22CF0"/>
    <w:rsid w:val="00D5028D"/>
    <w:rsid w:val="00D92DC8"/>
    <w:rsid w:val="00DB71CC"/>
    <w:rsid w:val="00DD07EB"/>
    <w:rsid w:val="00E37389"/>
    <w:rsid w:val="00E4482E"/>
    <w:rsid w:val="00E657CC"/>
    <w:rsid w:val="00E73760"/>
    <w:rsid w:val="00E81B7B"/>
    <w:rsid w:val="00E8544B"/>
    <w:rsid w:val="00EC2755"/>
    <w:rsid w:val="00EC5C81"/>
    <w:rsid w:val="00ED5994"/>
    <w:rsid w:val="00EE168D"/>
    <w:rsid w:val="00EE23B5"/>
    <w:rsid w:val="00F03387"/>
    <w:rsid w:val="00F109E1"/>
    <w:rsid w:val="00F17C5B"/>
    <w:rsid w:val="00F30331"/>
    <w:rsid w:val="00F332AD"/>
    <w:rsid w:val="00F475FD"/>
    <w:rsid w:val="00F72E37"/>
    <w:rsid w:val="00F754BB"/>
    <w:rsid w:val="00F80938"/>
    <w:rsid w:val="00F81A4C"/>
    <w:rsid w:val="00FC759F"/>
    <w:rsid w:val="00FD542F"/>
    <w:rsid w:val="00FE6B54"/>
    <w:rsid w:val="00FF248F"/>
    <w:rsid w:val="00FF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B1922C7-1183-4680-A6F2-973A56107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A4C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BalloonText">
    <w:name w:val="Balloon Text"/>
    <w:basedOn w:val="Normal"/>
    <w:semiHidden/>
    <w:rsid w:val="0007543E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Normal"/>
    <w:rsid w:val="00EE168D"/>
    <w:rPr>
      <w:lang w:val="pl-PL" w:eastAsia="pl-PL"/>
    </w:rPr>
  </w:style>
  <w:style w:type="paragraph" w:customStyle="1" w:styleId="CharCharCaracterCaracterCaracterCharCharChar1CharCharCharCharCharCharCharCharCharCharCharCharChar">
    <w:name w:val="Char Char Caracter Caracter Caracter Char Char Char1 Char Char Char Char Char Char Char Char Char Char Char Char Char"/>
    <w:basedOn w:val="Normal"/>
    <w:rsid w:val="00FD542F"/>
    <w:rPr>
      <w:lang w:val="pl-PL" w:eastAsia="pl-PL"/>
    </w:rPr>
  </w:style>
  <w:style w:type="character" w:styleId="Emphasis">
    <w:name w:val="Emphasis"/>
    <w:uiPriority w:val="20"/>
    <w:qFormat/>
    <w:rsid w:val="00616154"/>
    <w:rPr>
      <w:i/>
      <w:iCs/>
    </w:rPr>
  </w:style>
  <w:style w:type="paragraph" w:styleId="Title">
    <w:name w:val="Title"/>
    <w:basedOn w:val="Normal"/>
    <w:link w:val="TitleChar"/>
    <w:qFormat/>
    <w:rsid w:val="005F3D09"/>
    <w:pPr>
      <w:jc w:val="center"/>
    </w:pPr>
    <w:rPr>
      <w:b/>
      <w:szCs w:val="20"/>
      <w:lang w:val="fr-FR" w:eastAsia="ro-RO"/>
    </w:rPr>
  </w:style>
  <w:style w:type="character" w:customStyle="1" w:styleId="TitleChar">
    <w:name w:val="Title Char"/>
    <w:link w:val="Title"/>
    <w:rsid w:val="005F3D09"/>
    <w:rPr>
      <w:b/>
      <w:sz w:val="24"/>
      <w:lang w:val="fr-FR" w:eastAsia="ro-RO"/>
    </w:rPr>
  </w:style>
  <w:style w:type="table" w:styleId="TableGrid">
    <w:name w:val="Table Grid"/>
    <w:basedOn w:val="TableNormal"/>
    <w:uiPriority w:val="59"/>
    <w:rsid w:val="0078534C"/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ink w:val="Header"/>
    <w:rsid w:val="000B675D"/>
    <w:rPr>
      <w:sz w:val="24"/>
      <w:szCs w:val="24"/>
      <w:lang w:eastAsia="en-US"/>
    </w:rPr>
  </w:style>
  <w:style w:type="paragraph" w:customStyle="1" w:styleId="CharChar3">
    <w:name w:val="Char Char3"/>
    <w:basedOn w:val="Normal"/>
    <w:rsid w:val="002C75B1"/>
    <w:rPr>
      <w:rFonts w:eastAsia="Times New Roman"/>
      <w:noProof/>
      <w:lang w:val="pl-PL" w:eastAsia="pl-PL"/>
    </w:rPr>
  </w:style>
  <w:style w:type="paragraph" w:customStyle="1" w:styleId="CharCharCharChar1">
    <w:name w:val="Char Char Char Char1"/>
    <w:basedOn w:val="Normal"/>
    <w:rsid w:val="00CC11AD"/>
    <w:rPr>
      <w:rFonts w:eastAsia="Times New Roman"/>
      <w:lang w:val="pl-PL" w:eastAsia="pl-PL"/>
    </w:rPr>
  </w:style>
  <w:style w:type="paragraph" w:customStyle="1" w:styleId="Default">
    <w:name w:val="Default"/>
    <w:basedOn w:val="Normal"/>
    <w:rsid w:val="00CC11AD"/>
    <w:pPr>
      <w:autoSpaceDE w:val="0"/>
      <w:autoSpaceDN w:val="0"/>
    </w:pPr>
    <w:rPr>
      <w:rFonts w:ascii="EUAlbertina" w:eastAsia="Calibri" w:hAnsi="EUAlbertina"/>
      <w:color w:val="000000"/>
      <w:lang w:val="ro-RO" w:eastAsia="fr-BE"/>
    </w:rPr>
  </w:style>
  <w:style w:type="paragraph" w:styleId="BodyText3">
    <w:name w:val="Body Text 3"/>
    <w:basedOn w:val="Normal"/>
    <w:link w:val="BodyText3Char"/>
    <w:rsid w:val="00676956"/>
    <w:rPr>
      <w:rFonts w:ascii="TimesRomanR" w:eastAsia="Times New Roman" w:hAnsi="TimesRomanR"/>
      <w:sz w:val="28"/>
      <w:szCs w:val="20"/>
      <w:lang w:val="en-US"/>
    </w:rPr>
  </w:style>
  <w:style w:type="character" w:customStyle="1" w:styleId="BodyText3Char">
    <w:name w:val="Body Text 3 Char"/>
    <w:link w:val="BodyText3"/>
    <w:rsid w:val="00676956"/>
    <w:rPr>
      <w:rFonts w:ascii="TimesRomanR" w:eastAsia="Times New Roman" w:hAnsi="TimesRomanR"/>
      <w:sz w:val="28"/>
      <w:lang w:val="en-US" w:eastAsia="en-US"/>
    </w:rPr>
  </w:style>
  <w:style w:type="paragraph" w:customStyle="1" w:styleId="Char">
    <w:name w:val="Char"/>
    <w:basedOn w:val="Normal"/>
    <w:rsid w:val="00676956"/>
    <w:rPr>
      <w:rFonts w:eastAsia="Times New Roman"/>
      <w:lang w:val="pl-PL" w:eastAsia="pl-PL"/>
    </w:rPr>
  </w:style>
  <w:style w:type="paragraph" w:styleId="ListParagraph">
    <w:name w:val="List Paragraph"/>
    <w:basedOn w:val="Normal"/>
    <w:uiPriority w:val="34"/>
    <w:qFormat/>
    <w:rsid w:val="00C960C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/>
    </w:rPr>
  </w:style>
  <w:style w:type="character" w:styleId="Strong">
    <w:name w:val="Strong"/>
    <w:uiPriority w:val="22"/>
    <w:qFormat/>
    <w:rsid w:val="009C404A"/>
    <w:rPr>
      <w:b/>
      <w:bCs/>
    </w:rPr>
  </w:style>
  <w:style w:type="paragraph" w:styleId="NormalWeb">
    <w:name w:val="Normal (Web)"/>
    <w:basedOn w:val="Normal"/>
    <w:uiPriority w:val="99"/>
    <w:unhideWhenUsed/>
    <w:rsid w:val="009C404A"/>
    <w:pPr>
      <w:spacing w:before="100" w:beforeAutospacing="1" w:after="100" w:afterAutospacing="1" w:line="210" w:lineRule="atLeast"/>
    </w:pPr>
    <w:rPr>
      <w:rFonts w:ascii="Arial" w:eastAsia="Times New Roman" w:hAnsi="Arial" w:cs="Arial"/>
      <w:color w:val="000000"/>
      <w:sz w:val="20"/>
      <w:szCs w:val="20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0A66A4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1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99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2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42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031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71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3619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6850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3696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23" w:color="D1D6DA"/>
                                            <w:left w:val="single" w:sz="6" w:space="15" w:color="D1D6DA"/>
                                            <w:bottom w:val="single" w:sz="6" w:space="23" w:color="D1D6DA"/>
                                            <w:right w:val="single" w:sz="6" w:space="15" w:color="D1D6DA"/>
                                          </w:divBdr>
                                          <w:divsChild>
                                            <w:div w:id="1406994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7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rranet.org/InvestmentConferences/2015/Program/Speakers_bio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rranet.org/InvestmentConferences/2015/Program/Speakers_bi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erranet.org/InvestmentConferences/2015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Docs\Antete\2008\ANRE%20SRPC%20200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ANRE SRPC 2008</Template>
  <TotalTime>16</TotalTime>
  <Pages>1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</vt:lpstr>
    </vt:vector>
  </TitlesOfParts>
  <Company>ANRGN</Company>
  <LinksUpToDate>false</LinksUpToDate>
  <CharactersWithSpaces>3179</CharactersWithSpaces>
  <SharedDoc>false</SharedDoc>
  <HLinks>
    <vt:vector size="18" baseType="variant">
      <vt:variant>
        <vt:i4>6226004</vt:i4>
      </vt:variant>
      <vt:variant>
        <vt:i4>6</vt:i4>
      </vt:variant>
      <vt:variant>
        <vt:i4>0</vt:i4>
      </vt:variant>
      <vt:variant>
        <vt:i4>5</vt:i4>
      </vt:variant>
      <vt:variant>
        <vt:lpwstr>http://www.erranet.org/InvestmentConferences/2015</vt:lpwstr>
      </vt:variant>
      <vt:variant>
        <vt:lpwstr/>
      </vt:variant>
      <vt:variant>
        <vt:i4>5308513</vt:i4>
      </vt:variant>
      <vt:variant>
        <vt:i4>3</vt:i4>
      </vt:variant>
      <vt:variant>
        <vt:i4>0</vt:i4>
      </vt:variant>
      <vt:variant>
        <vt:i4>5</vt:i4>
      </vt:variant>
      <vt:variant>
        <vt:lpwstr>http://erranet.org/InvestmentConferences/2015/Program/Speakers_bio</vt:lpwstr>
      </vt:variant>
      <vt:variant>
        <vt:lpwstr>Rusnak</vt:lpwstr>
      </vt:variant>
      <vt:variant>
        <vt:i4>3670031</vt:i4>
      </vt:variant>
      <vt:variant>
        <vt:i4>0</vt:i4>
      </vt:variant>
      <vt:variant>
        <vt:i4>0</vt:i4>
      </vt:variant>
      <vt:variant>
        <vt:i4>5</vt:i4>
      </vt:variant>
      <vt:variant>
        <vt:lpwstr>http://erranet.org/InvestmentConferences/2015/Program/Speakers_bio</vt:lpwstr>
      </vt:variant>
      <vt:variant>
        <vt:lpwstr>Bayraktar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</dc:title>
  <dc:subject/>
  <dc:creator>publrel3</dc:creator>
  <cp:keywords/>
  <dc:description/>
  <cp:lastModifiedBy>Cristina Bunescu</cp:lastModifiedBy>
  <cp:revision>6</cp:revision>
  <cp:lastPrinted>2015-03-04T12:27:00Z</cp:lastPrinted>
  <dcterms:created xsi:type="dcterms:W3CDTF">2015-09-30T12:23:00Z</dcterms:created>
  <dcterms:modified xsi:type="dcterms:W3CDTF">2015-10-01T10:10:00Z</dcterms:modified>
</cp:coreProperties>
</file>